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57F2B40" w14:textId="77777777" w:rsidR="00565CC3" w:rsidRDefault="00565CC3" w:rsidP="00565CC3">
      <w:pPr>
        <w:pStyle w:val="affffd"/>
        <w:rPr>
          <w:rFonts w:asciiTheme="minorHAnsi" w:hAnsiTheme="minorHAnsi"/>
          <w:color w:val="000000" w:themeColor="text1"/>
        </w:rPr>
      </w:pPr>
      <w:bookmarkStart w:id="0" w:name="_Toc131572138"/>
      <w:bookmarkStart w:id="1" w:name="_Toc132013771"/>
      <w:bookmarkStart w:id="2" w:name="_Toc144114513"/>
      <w:bookmarkStart w:id="3" w:name="_Toc159642604"/>
      <w:bookmarkStart w:id="4" w:name="_Toc196646022"/>
      <w:bookmarkStart w:id="5" w:name="_Toc197844708"/>
      <w:bookmarkStart w:id="6" w:name="_Toc181249667"/>
      <w:bookmarkStart w:id="7" w:name="_Toc181249776"/>
      <w:bookmarkStart w:id="8" w:name="_Toc181258284"/>
      <w:bookmarkStart w:id="9" w:name="_Toc193019203"/>
    </w:p>
    <w:p w14:paraId="5AAB2990" w14:textId="77777777" w:rsidR="00565CC3" w:rsidRDefault="00565CC3" w:rsidP="00565CC3">
      <w:pPr>
        <w:pStyle w:val="affffd"/>
        <w:rPr>
          <w:rFonts w:asciiTheme="minorHAnsi" w:hAnsiTheme="minorHAnsi"/>
          <w:color w:val="000000" w:themeColor="text1"/>
        </w:rPr>
      </w:pPr>
    </w:p>
    <w:p w14:paraId="7366680E" w14:textId="77777777" w:rsidR="00565CC3" w:rsidRDefault="00565CC3" w:rsidP="00565CC3">
      <w:pPr>
        <w:pStyle w:val="affffd"/>
        <w:rPr>
          <w:rFonts w:asciiTheme="minorHAnsi" w:hAnsiTheme="minorHAnsi"/>
          <w:color w:val="000000" w:themeColor="text1"/>
        </w:rPr>
      </w:pPr>
    </w:p>
    <w:p w14:paraId="3AB2CCC2" w14:textId="77777777" w:rsidR="00565CC3" w:rsidRDefault="00565CC3" w:rsidP="00565CC3">
      <w:pPr>
        <w:pStyle w:val="affffd"/>
        <w:rPr>
          <w:bCs/>
          <w:color w:val="000000" w:themeColor="text1"/>
        </w:rPr>
      </w:pPr>
      <w:r w:rsidRPr="00BD39AB">
        <w:rPr>
          <w:color w:val="000000" w:themeColor="text1"/>
        </w:rPr>
        <w:t>-</w:t>
      </w:r>
      <w:r w:rsidRPr="00A21D3C">
        <w:rPr>
          <w:bCs/>
          <w:color w:val="000000" w:themeColor="text1"/>
        </w:rPr>
        <w:t xml:space="preserve"> </w:t>
      </w:r>
    </w:p>
    <w:p w14:paraId="78660910" w14:textId="77777777" w:rsidR="00565CC3" w:rsidRDefault="00565CC3" w:rsidP="00565CC3">
      <w:pPr>
        <w:pStyle w:val="affffffff2"/>
        <w:rPr>
          <w:b/>
        </w:rPr>
      </w:pPr>
      <w:r w:rsidRPr="003A6AE7">
        <w:rPr>
          <w:b/>
        </w:rPr>
        <w:t xml:space="preserve">ЕДИНАЯ ГОСУДАРСТВЕННАЯ ИНФОРМАЦИОННАЯ СИСТЕМА </w:t>
      </w:r>
      <w:r w:rsidRPr="003A6AE7">
        <w:rPr>
          <w:b/>
        </w:rPr>
        <w:br/>
        <w:t>В СФЕРЕ ЗДРАВООХРАНЕНИЯ</w:t>
      </w:r>
    </w:p>
    <w:p w14:paraId="7D769BCD" w14:textId="77777777" w:rsidR="00565CC3" w:rsidRPr="003A6AE7" w:rsidRDefault="00565CC3" w:rsidP="00565CC3">
      <w:pPr>
        <w:pStyle w:val="affffffff3"/>
      </w:pPr>
    </w:p>
    <w:p w14:paraId="4A440461" w14:textId="77777777" w:rsidR="00565CC3" w:rsidRPr="003A6AE7" w:rsidRDefault="00565CC3" w:rsidP="00565CC3">
      <w:pPr>
        <w:pStyle w:val="affffffff3"/>
        <w:rPr>
          <w:b/>
        </w:rPr>
      </w:pPr>
      <w:r w:rsidRPr="003A6AE7">
        <w:rPr>
          <w:rStyle w:val="affffffff8"/>
          <w:b/>
        </w:rPr>
        <w:t xml:space="preserve">ФЕДЕРАЛЬНЫЙ </w:t>
      </w:r>
      <w:r>
        <w:rPr>
          <w:rStyle w:val="affffffff8"/>
          <w:b/>
          <w:caps/>
        </w:rPr>
        <w:t>регистр</w:t>
      </w:r>
      <w:r w:rsidRPr="00565CC3">
        <w:rPr>
          <w:rStyle w:val="affffffff8"/>
          <w:b/>
          <w:caps/>
        </w:rPr>
        <w:t xml:space="preserve"> медицинских и фармацевтических </w:t>
      </w:r>
      <w:r w:rsidRPr="00565CC3">
        <w:rPr>
          <w:rStyle w:val="affffffff8"/>
          <w:b/>
          <w:caps/>
        </w:rPr>
        <w:br/>
      </w:r>
      <w:r>
        <w:rPr>
          <w:rStyle w:val="affffffff8"/>
          <w:b/>
          <w:caps/>
        </w:rPr>
        <w:t>работников</w:t>
      </w:r>
    </w:p>
    <w:p w14:paraId="46FECA7F" w14:textId="6E343FC4" w:rsidR="00947F40" w:rsidRPr="00C20D54" w:rsidRDefault="00947F40" w:rsidP="005007AB">
      <w:pPr>
        <w:pStyle w:val="affffffffa"/>
        <w:rPr>
          <w:rFonts w:eastAsia="Times New Roman"/>
          <w:lang w:eastAsia="ru-RU"/>
        </w:rPr>
      </w:pPr>
    </w:p>
    <w:p w14:paraId="02C87923" w14:textId="4D9D73A6" w:rsidR="00947F40" w:rsidRPr="00C20D54" w:rsidRDefault="00947F40" w:rsidP="00966C9D">
      <w:pPr>
        <w:pStyle w:val="affffffffd"/>
        <w:rPr>
          <w:color w:val="000000" w:themeColor="text1"/>
        </w:rPr>
      </w:pPr>
      <w:r w:rsidRPr="00C20D54">
        <w:rPr>
          <w:color w:val="000000" w:themeColor="text1"/>
        </w:rPr>
        <w:t>Руководство пользователя</w:t>
      </w:r>
    </w:p>
    <w:p w14:paraId="2A029198" w14:textId="076B2FB4" w:rsidR="006C5557" w:rsidRPr="00C20D54" w:rsidRDefault="006C5557" w:rsidP="00966C9D">
      <w:pPr>
        <w:pStyle w:val="afffffffe"/>
        <w:spacing w:before="120"/>
        <w:rPr>
          <w:rFonts w:eastAsia="Times New Roman"/>
          <w:color w:val="000000" w:themeColor="text1"/>
          <w:lang w:eastAsia="ru-RU"/>
          <w14:ligatures w14:val="none"/>
        </w:rPr>
      </w:pPr>
      <w:r w:rsidRPr="00C20D54">
        <w:rPr>
          <w:rFonts w:eastAsia="Times New Roman"/>
          <w:color w:val="000000" w:themeColor="text1"/>
          <w:lang w:eastAsia="ru-RU"/>
          <w14:ligatures w14:val="none"/>
        </w:rPr>
        <w:t>На</w:t>
      </w:r>
      <w:r w:rsidR="00CA57A2">
        <w:rPr>
          <w:rFonts w:eastAsia="Times New Roman"/>
          <w:color w:val="000000" w:themeColor="text1"/>
          <w:lang w:eastAsia="ru-RU"/>
          <w14:ligatures w14:val="none"/>
        </w:rPr>
        <w:t xml:space="preserve"> </w:t>
      </w:r>
      <w:r w:rsidR="00107445">
        <w:rPr>
          <w:rFonts w:eastAsia="Times New Roman"/>
          <w:color w:val="000000" w:themeColor="text1"/>
          <w:lang w:eastAsia="ru-RU"/>
          <w14:ligatures w14:val="none"/>
        </w:rPr>
        <w:t>19</w:t>
      </w:r>
      <w:r w:rsidR="00565CC3">
        <w:rPr>
          <w:rFonts w:eastAsia="Times New Roman"/>
          <w:color w:val="000000" w:themeColor="text1"/>
          <w:lang w:eastAsia="ru-RU"/>
          <w14:ligatures w14:val="none"/>
        </w:rPr>
        <w:t>5</w:t>
      </w:r>
      <w:r w:rsidRPr="00C20D54">
        <w:rPr>
          <w:rFonts w:eastAsia="Times New Roman"/>
          <w:color w:val="000000" w:themeColor="text1"/>
          <w:lang w:eastAsia="ru-RU"/>
          <w14:ligatures w14:val="none"/>
        </w:rPr>
        <w:t xml:space="preserve"> листах</w:t>
      </w:r>
    </w:p>
    <w:p w14:paraId="6C68AD41" w14:textId="77777777" w:rsidR="006C5557" w:rsidRPr="00C20D54" w:rsidRDefault="006C5557" w:rsidP="00966C9D">
      <w:pPr>
        <w:spacing w:before="120"/>
        <w:jc w:val="center"/>
        <w:rPr>
          <w:color w:val="000000" w:themeColor="text1"/>
        </w:rPr>
      </w:pPr>
    </w:p>
    <w:p w14:paraId="06CB9A31" w14:textId="77777777" w:rsidR="006C5557" w:rsidRPr="00C20D54" w:rsidRDefault="006C5557" w:rsidP="00966C9D">
      <w:pPr>
        <w:spacing w:before="120"/>
        <w:jc w:val="center"/>
        <w:rPr>
          <w:color w:val="000000" w:themeColor="text1"/>
        </w:rPr>
      </w:pPr>
    </w:p>
    <w:p w14:paraId="4BE6FBC7" w14:textId="77777777" w:rsidR="006C5557" w:rsidRDefault="006C5557" w:rsidP="00966C9D">
      <w:pPr>
        <w:spacing w:before="120"/>
        <w:jc w:val="center"/>
        <w:rPr>
          <w:color w:val="000000" w:themeColor="text1"/>
        </w:rPr>
      </w:pPr>
    </w:p>
    <w:p w14:paraId="52306CD7" w14:textId="77777777" w:rsidR="00D33C8B" w:rsidRPr="00CA57A2" w:rsidRDefault="00D33C8B" w:rsidP="00966C9D">
      <w:pPr>
        <w:spacing w:before="120"/>
        <w:jc w:val="center"/>
        <w:rPr>
          <w:color w:val="000000" w:themeColor="text1"/>
        </w:rPr>
      </w:pPr>
    </w:p>
    <w:p w14:paraId="09C5584D" w14:textId="77777777" w:rsidR="00D33C8B" w:rsidRDefault="00D33C8B" w:rsidP="00966C9D">
      <w:pPr>
        <w:spacing w:before="120"/>
        <w:jc w:val="center"/>
        <w:rPr>
          <w:color w:val="000000" w:themeColor="text1"/>
        </w:rPr>
      </w:pPr>
    </w:p>
    <w:p w14:paraId="1068DF86" w14:textId="77777777" w:rsidR="00D33C8B" w:rsidRPr="00C20D54" w:rsidRDefault="00D33C8B" w:rsidP="00966C9D">
      <w:pPr>
        <w:spacing w:before="120"/>
        <w:jc w:val="center"/>
        <w:rPr>
          <w:color w:val="000000" w:themeColor="text1"/>
        </w:rPr>
      </w:pPr>
    </w:p>
    <w:p w14:paraId="34A78ECF" w14:textId="5FA98D07" w:rsidR="006C5557" w:rsidRDefault="006C5557" w:rsidP="00966C9D">
      <w:pPr>
        <w:spacing w:before="120"/>
        <w:jc w:val="center"/>
        <w:rPr>
          <w:color w:val="000000" w:themeColor="text1"/>
        </w:rPr>
      </w:pPr>
    </w:p>
    <w:p w14:paraId="06942801" w14:textId="7CCF5566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390C1C3F" w14:textId="20A46FD6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5F631B23" w14:textId="781508F8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5A060A94" w14:textId="34D0AC9A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447A6BCF" w14:textId="2786B234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756F2BBC" w14:textId="44EDCA00" w:rsidR="00565CC3" w:rsidRDefault="00565CC3" w:rsidP="00966C9D">
      <w:pPr>
        <w:spacing w:before="120"/>
        <w:jc w:val="center"/>
        <w:rPr>
          <w:color w:val="000000" w:themeColor="text1"/>
        </w:rPr>
      </w:pPr>
    </w:p>
    <w:p w14:paraId="716B41D5" w14:textId="77777777" w:rsidR="00565CC3" w:rsidRPr="00C20D54" w:rsidRDefault="00565CC3" w:rsidP="00966C9D">
      <w:pPr>
        <w:spacing w:before="120"/>
        <w:jc w:val="center"/>
        <w:rPr>
          <w:color w:val="000000" w:themeColor="text1"/>
        </w:rPr>
      </w:pPr>
    </w:p>
    <w:p w14:paraId="1B1E6202" w14:textId="0C511FF2" w:rsidR="006C5557" w:rsidRPr="00C20D54" w:rsidRDefault="00565CC3" w:rsidP="00565CC3">
      <w:pPr>
        <w:spacing w:before="120"/>
        <w:jc w:val="left"/>
        <w:rPr>
          <w:color w:val="000000" w:themeColor="text1"/>
        </w:rPr>
      </w:pPr>
      <w:r>
        <w:rPr>
          <w:color w:val="000000" w:themeColor="text1"/>
        </w:rPr>
        <w:t>Для версии 3.2.0</w:t>
      </w:r>
    </w:p>
    <w:p w14:paraId="77A2B326" w14:textId="77777777" w:rsidR="006C5557" w:rsidRPr="00C20D54" w:rsidRDefault="006C5557" w:rsidP="00966C9D">
      <w:pPr>
        <w:pStyle w:val="affffffff0"/>
        <w:rPr>
          <w:color w:val="000000" w:themeColor="text1"/>
        </w:rPr>
      </w:pPr>
      <w:r w:rsidRPr="00C20D54">
        <w:rPr>
          <w:color w:val="000000" w:themeColor="text1"/>
        </w:rPr>
        <w:t>Москва</w:t>
      </w:r>
    </w:p>
    <w:p w14:paraId="37BFC37F" w14:textId="77DCE2AB" w:rsidR="006C5557" w:rsidRPr="00C20D54" w:rsidRDefault="007E0B18" w:rsidP="00966C9D">
      <w:pPr>
        <w:pStyle w:val="affffffff0"/>
        <w:rPr>
          <w:color w:val="000000" w:themeColor="text1"/>
        </w:rPr>
      </w:pPr>
      <w:r w:rsidRPr="00C20D54">
        <w:rPr>
          <w:color w:val="000000" w:themeColor="text1"/>
        </w:rPr>
        <w:t>202</w:t>
      </w:r>
      <w:r w:rsidR="00E16C14">
        <w:rPr>
          <w:color w:val="000000" w:themeColor="text1"/>
        </w:rPr>
        <w:t>4</w:t>
      </w:r>
      <w:r w:rsidR="006C5557" w:rsidRPr="00C20D54">
        <w:rPr>
          <w:color w:val="000000" w:themeColor="text1"/>
        </w:rPr>
        <w:t xml:space="preserve"> год</w:t>
      </w:r>
    </w:p>
    <w:bookmarkEnd w:id="0"/>
    <w:bookmarkEnd w:id="1"/>
    <w:bookmarkEnd w:id="2"/>
    <w:bookmarkEnd w:id="3"/>
    <w:bookmarkEnd w:id="4"/>
    <w:bookmarkEnd w:id="5"/>
    <w:bookmarkEnd w:id="6"/>
    <w:bookmarkEnd w:id="7"/>
    <w:bookmarkEnd w:id="8"/>
    <w:bookmarkEnd w:id="9"/>
    <w:p w14:paraId="4E1237EF" w14:textId="303F2BB4" w:rsidR="00A66C11" w:rsidRPr="00C20D54" w:rsidRDefault="004C60A5" w:rsidP="00966C9D">
      <w:pPr>
        <w:pStyle w:val="afffff5"/>
        <w:pageBreakBefore/>
        <w:spacing w:line="240" w:lineRule="auto"/>
        <w:rPr>
          <w:color w:val="000000" w:themeColor="text1"/>
        </w:rPr>
      </w:pPr>
      <w:r w:rsidRPr="00C20D54">
        <w:rPr>
          <w:color w:val="000000" w:themeColor="text1"/>
        </w:rPr>
        <w:lastRenderedPageBreak/>
        <w:t>Содержание</w:t>
      </w:r>
    </w:p>
    <w:p w14:paraId="1E318033" w14:textId="74F2045B" w:rsidR="00565CC3" w:rsidRDefault="004C60A5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r w:rsidRPr="00C20D54">
        <w:rPr>
          <w:noProof/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TOC \o "1-3" \h \z \u </w:instrText>
      </w:r>
      <w:r w:rsidRPr="00C20D54">
        <w:rPr>
          <w:noProof/>
          <w:color w:val="000000" w:themeColor="text1"/>
        </w:rPr>
        <w:fldChar w:fldCharType="separate"/>
      </w:r>
      <w:hyperlink w:anchor="_Toc167559893" w:history="1">
        <w:r w:rsidR="00565CC3" w:rsidRPr="005C13A8">
          <w:rPr>
            <w:rStyle w:val="afe"/>
            <w:noProof/>
          </w:rPr>
          <w:t>ПЕРЕЧЕНЬ ПРИНЯТЫХ ТЕРМИНОВ И СОКРАЩЕНИЙ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_Toc167559893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4</w:t>
        </w:r>
        <w:r w:rsidR="00565CC3">
          <w:rPr>
            <w:noProof/>
            <w:webHidden/>
          </w:rPr>
          <w:fldChar w:fldCharType="end"/>
        </w:r>
      </w:hyperlink>
    </w:p>
    <w:p w14:paraId="6C0FF4C6" w14:textId="0B0FBE8B" w:rsidR="00565CC3" w:rsidRDefault="00000000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894" w:history="1">
        <w:r w:rsidR="00565CC3" w:rsidRPr="005C13A8">
          <w:rPr>
            <w:rStyle w:val="afe"/>
            <w:noProof/>
          </w:rPr>
          <w:t>1 Введение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_Toc167559894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7</w:t>
        </w:r>
        <w:r w:rsidR="00565CC3">
          <w:rPr>
            <w:noProof/>
            <w:webHidden/>
          </w:rPr>
          <w:fldChar w:fldCharType="end"/>
        </w:r>
      </w:hyperlink>
    </w:p>
    <w:p w14:paraId="3B2E3E60" w14:textId="081DA207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895" w:history="1">
        <w:r w:rsidR="00565CC3" w:rsidRPr="005C13A8">
          <w:rPr>
            <w:rStyle w:val="afe"/>
            <w:noProof/>
          </w:rPr>
          <w:t>1.1 Область применения Подсистемы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_Toc167559895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7</w:t>
        </w:r>
        <w:r w:rsidR="00565CC3">
          <w:rPr>
            <w:noProof/>
            <w:webHidden/>
          </w:rPr>
          <w:fldChar w:fldCharType="end"/>
        </w:r>
      </w:hyperlink>
    </w:p>
    <w:p w14:paraId="781BB8D2" w14:textId="15CF2492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896" w:history="1">
        <w:r w:rsidR="00565CC3" w:rsidRPr="005C13A8">
          <w:rPr>
            <w:rStyle w:val="afe"/>
            <w:noProof/>
          </w:rPr>
          <w:t>1.2 Краткое описание возможностей Подсистемы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_Toc167559896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7</w:t>
        </w:r>
        <w:r w:rsidR="00565CC3">
          <w:rPr>
            <w:noProof/>
            <w:webHidden/>
          </w:rPr>
          <w:fldChar w:fldCharType="end"/>
        </w:r>
      </w:hyperlink>
    </w:p>
    <w:p w14:paraId="5A8E4939" w14:textId="60A079D6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897" w:history="1">
        <w:r w:rsidR="00565CC3" w:rsidRPr="005C13A8">
          <w:rPr>
            <w:rStyle w:val="afe"/>
            <w:noProof/>
          </w:rPr>
          <w:t>1.3 Уровень подготовки Пользователей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_Toc167559897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8</w:t>
        </w:r>
        <w:r w:rsidR="00565CC3">
          <w:rPr>
            <w:noProof/>
            <w:webHidden/>
          </w:rPr>
          <w:fldChar w:fldCharType="end"/>
        </w:r>
      </w:hyperlink>
    </w:p>
    <w:p w14:paraId="1F9BF024" w14:textId="24373226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898" w:history="1">
        <w:r w:rsidR="00565CC3" w:rsidRPr="005C13A8">
          <w:rPr>
            <w:rStyle w:val="afe"/>
            <w:noProof/>
          </w:rPr>
          <w:t>1.4 Перечень эксплуатационной документации, с которой необходимо ознакомиться Пользователю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_Toc167559898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8</w:t>
        </w:r>
        <w:r w:rsidR="00565CC3">
          <w:rPr>
            <w:noProof/>
            <w:webHidden/>
          </w:rPr>
          <w:fldChar w:fldCharType="end"/>
        </w:r>
      </w:hyperlink>
    </w:p>
    <w:p w14:paraId="3C586627" w14:textId="15A08679" w:rsidR="00565CC3" w:rsidRDefault="00000000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899" w:history="1">
        <w:r w:rsidR="00565CC3" w:rsidRPr="005C13A8">
          <w:rPr>
            <w:rStyle w:val="afe"/>
            <w:noProof/>
          </w:rPr>
          <w:t>2 Назначение и условия применения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_Toc167559899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9</w:t>
        </w:r>
        <w:r w:rsidR="00565CC3">
          <w:rPr>
            <w:noProof/>
            <w:webHidden/>
          </w:rPr>
          <w:fldChar w:fldCharType="end"/>
        </w:r>
      </w:hyperlink>
    </w:p>
    <w:p w14:paraId="2653AE2D" w14:textId="584F4D0D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0" w:history="1">
        <w:r w:rsidR="00565CC3" w:rsidRPr="005C13A8">
          <w:rPr>
            <w:rStyle w:val="afe"/>
            <w:noProof/>
          </w:rPr>
          <w:t>2.1 Виды деятельности, функции, для автоматизации которых предназначена Подсистема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_Toc167559900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9</w:t>
        </w:r>
        <w:r w:rsidR="00565CC3">
          <w:rPr>
            <w:noProof/>
            <w:webHidden/>
          </w:rPr>
          <w:fldChar w:fldCharType="end"/>
        </w:r>
      </w:hyperlink>
    </w:p>
    <w:p w14:paraId="734DBD2D" w14:textId="593F9DBA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1" w:history="1">
        <w:r w:rsidR="00565CC3" w:rsidRPr="005C13A8">
          <w:rPr>
            <w:rStyle w:val="afe"/>
            <w:noProof/>
          </w:rPr>
          <w:t>2.1.1 Модуль «Медицинские и фармацевтические работники»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_Toc167559901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11</w:t>
        </w:r>
        <w:r w:rsidR="00565CC3">
          <w:rPr>
            <w:noProof/>
            <w:webHidden/>
          </w:rPr>
          <w:fldChar w:fldCharType="end"/>
        </w:r>
      </w:hyperlink>
    </w:p>
    <w:p w14:paraId="085F5678" w14:textId="05E3B893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2" w:history="1">
        <w:r w:rsidR="00565CC3" w:rsidRPr="005C13A8">
          <w:rPr>
            <w:rStyle w:val="afe"/>
            <w:noProof/>
          </w:rPr>
          <w:t>2.1.2 Модуль «Личный кабинет медицинского и фармацевтического работника»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_Toc167559902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12</w:t>
        </w:r>
        <w:r w:rsidR="00565CC3">
          <w:rPr>
            <w:noProof/>
            <w:webHidden/>
          </w:rPr>
          <w:fldChar w:fldCharType="end"/>
        </w:r>
      </w:hyperlink>
    </w:p>
    <w:p w14:paraId="4C84FB75" w14:textId="41FA2857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3" w:history="1">
        <w:r w:rsidR="00565CC3" w:rsidRPr="005C13A8">
          <w:rPr>
            <w:rStyle w:val="afe"/>
            <w:noProof/>
          </w:rPr>
          <w:t>2.1.3 Модуль «Мобильное приложение «Личный кабинет медицинского и фармацевтического работника»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_Toc167559903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12</w:t>
        </w:r>
        <w:r w:rsidR="00565CC3">
          <w:rPr>
            <w:noProof/>
            <w:webHidden/>
          </w:rPr>
          <w:fldChar w:fldCharType="end"/>
        </w:r>
      </w:hyperlink>
    </w:p>
    <w:p w14:paraId="24AF8462" w14:textId="15D2AB72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4" w:history="1">
        <w:r w:rsidR="00565CC3" w:rsidRPr="005C13A8">
          <w:rPr>
            <w:rStyle w:val="afe"/>
            <w:noProof/>
          </w:rPr>
          <w:t>2.1.4 Модуль «Программный реестр ЕКВ»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_Toc167559904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13</w:t>
        </w:r>
        <w:r w:rsidR="00565CC3">
          <w:rPr>
            <w:noProof/>
            <w:webHidden/>
          </w:rPr>
          <w:fldChar w:fldCharType="end"/>
        </w:r>
      </w:hyperlink>
    </w:p>
    <w:p w14:paraId="7C766503" w14:textId="203DDD77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5" w:history="1">
        <w:r w:rsidR="00565CC3" w:rsidRPr="005C13A8">
          <w:rPr>
            <w:rStyle w:val="afe"/>
            <w:noProof/>
          </w:rPr>
          <w:t>2.1.5 Модуль «Земский доктор/фельдшер»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_Toc167559905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14</w:t>
        </w:r>
        <w:r w:rsidR="00565CC3">
          <w:rPr>
            <w:noProof/>
            <w:webHidden/>
          </w:rPr>
          <w:fldChar w:fldCharType="end"/>
        </w:r>
      </w:hyperlink>
    </w:p>
    <w:p w14:paraId="650E13E2" w14:textId="1052C4BC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6" w:history="1">
        <w:r w:rsidR="00565CC3" w:rsidRPr="005C13A8">
          <w:rPr>
            <w:rStyle w:val="afe"/>
            <w:noProof/>
          </w:rPr>
          <w:t>2.1.6 Модуль «Интеграционные профили»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_Toc167559906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14</w:t>
        </w:r>
        <w:r w:rsidR="00565CC3">
          <w:rPr>
            <w:noProof/>
            <w:webHidden/>
          </w:rPr>
          <w:fldChar w:fldCharType="end"/>
        </w:r>
      </w:hyperlink>
    </w:p>
    <w:p w14:paraId="681D9F3D" w14:textId="767FDF1E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7" w:history="1">
        <w:r w:rsidR="00565CC3" w:rsidRPr="005C13A8">
          <w:rPr>
            <w:rStyle w:val="afe"/>
            <w:noProof/>
          </w:rPr>
          <w:t>2.1.7 Модуль «Отчетные формы»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_Toc167559907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14</w:t>
        </w:r>
        <w:r w:rsidR="00565CC3">
          <w:rPr>
            <w:noProof/>
            <w:webHidden/>
          </w:rPr>
          <w:fldChar w:fldCharType="end"/>
        </w:r>
      </w:hyperlink>
    </w:p>
    <w:p w14:paraId="5372D4B4" w14:textId="3DBC946D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8" w:history="1">
        <w:r w:rsidR="00565CC3" w:rsidRPr="005C13A8">
          <w:rPr>
            <w:rStyle w:val="afe"/>
            <w:noProof/>
          </w:rPr>
          <w:t>2.1.8 Модуль «Администрирование»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_Toc167559908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15</w:t>
        </w:r>
        <w:r w:rsidR="00565CC3">
          <w:rPr>
            <w:noProof/>
            <w:webHidden/>
          </w:rPr>
          <w:fldChar w:fldCharType="end"/>
        </w:r>
      </w:hyperlink>
    </w:p>
    <w:p w14:paraId="7756ECA8" w14:textId="16C6AA7C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09" w:history="1">
        <w:r w:rsidR="00565CC3" w:rsidRPr="005C13A8">
          <w:rPr>
            <w:rStyle w:val="afe"/>
            <w:noProof/>
          </w:rPr>
          <w:t>2.2 Условия, при соблюдении которых обеспечивается применение Подсистемы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_Toc167559909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15</w:t>
        </w:r>
        <w:r w:rsidR="00565CC3">
          <w:rPr>
            <w:noProof/>
            <w:webHidden/>
          </w:rPr>
          <w:fldChar w:fldCharType="end"/>
        </w:r>
      </w:hyperlink>
    </w:p>
    <w:p w14:paraId="5CC1DF1E" w14:textId="1FDAC7F3" w:rsidR="00565CC3" w:rsidRDefault="00000000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10" w:history="1">
        <w:r w:rsidR="00565CC3" w:rsidRPr="005C13A8">
          <w:rPr>
            <w:rStyle w:val="afe"/>
            <w:noProof/>
          </w:rPr>
          <w:t>3 Подготовка к работе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_Toc167559910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16</w:t>
        </w:r>
        <w:r w:rsidR="00565CC3">
          <w:rPr>
            <w:noProof/>
            <w:webHidden/>
          </w:rPr>
          <w:fldChar w:fldCharType="end"/>
        </w:r>
      </w:hyperlink>
    </w:p>
    <w:p w14:paraId="149965EE" w14:textId="7A7F5320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1" w:history="1">
        <w:r w:rsidR="00565CC3" w:rsidRPr="005C13A8">
          <w:rPr>
            <w:rStyle w:val="afe"/>
            <w:noProof/>
          </w:rPr>
          <w:t>3.1 Состав и содержание носителя данных, содержащего загружаемые программы и данные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_Toc167559911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16</w:t>
        </w:r>
        <w:r w:rsidR="00565CC3">
          <w:rPr>
            <w:noProof/>
            <w:webHidden/>
          </w:rPr>
          <w:fldChar w:fldCharType="end"/>
        </w:r>
      </w:hyperlink>
    </w:p>
    <w:p w14:paraId="5BE821BE" w14:textId="62800FA4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2" w:history="1">
        <w:r w:rsidR="00565CC3" w:rsidRPr="005C13A8">
          <w:rPr>
            <w:rStyle w:val="afe"/>
            <w:noProof/>
          </w:rPr>
          <w:t>3.2 Порядок загрузки программ и данных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_Toc167559912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16</w:t>
        </w:r>
        <w:r w:rsidR="00565CC3">
          <w:rPr>
            <w:noProof/>
            <w:webHidden/>
          </w:rPr>
          <w:fldChar w:fldCharType="end"/>
        </w:r>
      </w:hyperlink>
    </w:p>
    <w:p w14:paraId="73635E65" w14:textId="68247B9C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3" w:history="1">
        <w:r w:rsidR="00565CC3" w:rsidRPr="005C13A8">
          <w:rPr>
            <w:rStyle w:val="afe"/>
            <w:noProof/>
          </w:rPr>
          <w:t>3.2.1 Вход в Подсистему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_Toc167559913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16</w:t>
        </w:r>
        <w:r w:rsidR="00565CC3">
          <w:rPr>
            <w:noProof/>
            <w:webHidden/>
          </w:rPr>
          <w:fldChar w:fldCharType="end"/>
        </w:r>
      </w:hyperlink>
    </w:p>
    <w:p w14:paraId="462949DE" w14:textId="3A082305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4" w:history="1">
        <w:r w:rsidR="00565CC3" w:rsidRPr="005C13A8">
          <w:rPr>
            <w:rStyle w:val="afe"/>
            <w:noProof/>
          </w:rPr>
          <w:t>3.2.2 Выход из Подсистемы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_Toc167559914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18</w:t>
        </w:r>
        <w:r w:rsidR="00565CC3">
          <w:rPr>
            <w:noProof/>
            <w:webHidden/>
          </w:rPr>
          <w:fldChar w:fldCharType="end"/>
        </w:r>
      </w:hyperlink>
    </w:p>
    <w:p w14:paraId="3903A92F" w14:textId="765F56A8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5" w:history="1">
        <w:r w:rsidR="00565CC3" w:rsidRPr="005C13A8">
          <w:rPr>
            <w:rStyle w:val="afe"/>
            <w:noProof/>
          </w:rPr>
          <w:t>3.3 Порядок проверки работоспособности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_Toc167559915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18</w:t>
        </w:r>
        <w:r w:rsidR="00565CC3">
          <w:rPr>
            <w:noProof/>
            <w:webHidden/>
          </w:rPr>
          <w:fldChar w:fldCharType="end"/>
        </w:r>
      </w:hyperlink>
    </w:p>
    <w:p w14:paraId="5C7E3A40" w14:textId="4BF6BE43" w:rsidR="00565CC3" w:rsidRDefault="00000000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16" w:history="1">
        <w:r w:rsidR="00565CC3" w:rsidRPr="005C13A8">
          <w:rPr>
            <w:rStyle w:val="afe"/>
            <w:noProof/>
          </w:rPr>
          <w:t>4 Описание операций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_Toc167559916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19</w:t>
        </w:r>
        <w:r w:rsidR="00565CC3">
          <w:rPr>
            <w:noProof/>
            <w:webHidden/>
          </w:rPr>
          <w:fldChar w:fldCharType="end"/>
        </w:r>
      </w:hyperlink>
    </w:p>
    <w:p w14:paraId="718DA2B5" w14:textId="567CAD7A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7" w:history="1">
        <w:r w:rsidR="00565CC3" w:rsidRPr="005C13A8">
          <w:rPr>
            <w:rStyle w:val="afe"/>
            <w:noProof/>
          </w:rPr>
          <w:t>4.1 Форма «Федеральный регистр медицинских и фармацевтических работников»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_Toc167559917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19</w:t>
        </w:r>
        <w:r w:rsidR="00565CC3">
          <w:rPr>
            <w:noProof/>
            <w:webHidden/>
          </w:rPr>
          <w:fldChar w:fldCharType="end"/>
        </w:r>
      </w:hyperlink>
    </w:p>
    <w:p w14:paraId="61A7E473" w14:textId="689C951F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8" w:history="1">
        <w:r w:rsidR="00565CC3" w:rsidRPr="005C13A8">
          <w:rPr>
            <w:rStyle w:val="afe"/>
            <w:noProof/>
          </w:rPr>
          <w:t>4.1.1 Просмотр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_Toc167559918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19</w:t>
        </w:r>
        <w:r w:rsidR="00565CC3">
          <w:rPr>
            <w:noProof/>
            <w:webHidden/>
          </w:rPr>
          <w:fldChar w:fldCharType="end"/>
        </w:r>
      </w:hyperlink>
    </w:p>
    <w:p w14:paraId="00F402CC" w14:textId="4855B380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19" w:history="1">
        <w:r w:rsidR="00565CC3" w:rsidRPr="005C13A8">
          <w:rPr>
            <w:rStyle w:val="afe"/>
            <w:noProof/>
          </w:rPr>
          <w:t>4.1.2 Упорядочивание информации по содержимому столбцов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_Toc167559919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20</w:t>
        </w:r>
        <w:r w:rsidR="00565CC3">
          <w:rPr>
            <w:noProof/>
            <w:webHidden/>
          </w:rPr>
          <w:fldChar w:fldCharType="end"/>
        </w:r>
      </w:hyperlink>
    </w:p>
    <w:p w14:paraId="2C1BF89E" w14:textId="61A7B891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0" w:history="1">
        <w:r w:rsidR="00565CC3" w:rsidRPr="005C13A8">
          <w:rPr>
            <w:rStyle w:val="afe"/>
            <w:noProof/>
          </w:rPr>
          <w:t>4.1.3 Управление составом и способом вывода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_Toc167559920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20</w:t>
        </w:r>
        <w:r w:rsidR="00565CC3">
          <w:rPr>
            <w:noProof/>
            <w:webHidden/>
          </w:rPr>
          <w:fldChar w:fldCharType="end"/>
        </w:r>
      </w:hyperlink>
    </w:p>
    <w:p w14:paraId="481D9B31" w14:textId="29C58586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1" w:history="1">
        <w:r w:rsidR="00565CC3" w:rsidRPr="005C13A8">
          <w:rPr>
            <w:rStyle w:val="afe"/>
            <w:noProof/>
          </w:rPr>
          <w:t xml:space="preserve">4.1.4 Фильтрация </w:t>
        </w:r>
        <w:r w:rsidR="00565CC3" w:rsidRPr="005C13A8">
          <w:rPr>
            <w:rStyle w:val="afe"/>
            <w:rFonts w:eastAsia="Times New Roman"/>
            <w:noProof/>
            <w:lang w:eastAsia="ru-RU"/>
          </w:rPr>
          <w:t>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_Toc167559921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22</w:t>
        </w:r>
        <w:r w:rsidR="00565CC3">
          <w:rPr>
            <w:noProof/>
            <w:webHidden/>
          </w:rPr>
          <w:fldChar w:fldCharType="end"/>
        </w:r>
      </w:hyperlink>
    </w:p>
    <w:p w14:paraId="32D78B51" w14:textId="12F0E99D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2" w:history="1">
        <w:r w:rsidR="00565CC3" w:rsidRPr="005C13A8">
          <w:rPr>
            <w:rStyle w:val="afe"/>
            <w:noProof/>
          </w:rPr>
          <w:t>4.1.5 Выгрузка результатов поиска и фильтрации данных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_Toc167559922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24</w:t>
        </w:r>
        <w:r w:rsidR="00565CC3">
          <w:rPr>
            <w:noProof/>
            <w:webHidden/>
          </w:rPr>
          <w:fldChar w:fldCharType="end"/>
        </w:r>
      </w:hyperlink>
    </w:p>
    <w:p w14:paraId="120882C9" w14:textId="0D075108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3" w:history="1">
        <w:r w:rsidR="00565CC3" w:rsidRPr="005C13A8">
          <w:rPr>
            <w:rStyle w:val="afe"/>
            <w:noProof/>
          </w:rPr>
          <w:t>4.1.6 Форма «Карточка медицинского (фармацевтического) работника»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_Toc167559923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25</w:t>
        </w:r>
        <w:r w:rsidR="00565CC3">
          <w:rPr>
            <w:noProof/>
            <w:webHidden/>
          </w:rPr>
          <w:fldChar w:fldCharType="end"/>
        </w:r>
      </w:hyperlink>
    </w:p>
    <w:p w14:paraId="6B8E231F" w14:textId="07DAA30B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4" w:history="1">
        <w:r w:rsidR="00565CC3" w:rsidRPr="005C13A8">
          <w:rPr>
            <w:rStyle w:val="afe"/>
            <w:noProof/>
          </w:rPr>
          <w:t>4.1.7 Создание для медицинского (фармацевтического) работника карточки обучающегося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_Toc167559924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89</w:t>
        </w:r>
        <w:r w:rsidR="00565CC3">
          <w:rPr>
            <w:noProof/>
            <w:webHidden/>
          </w:rPr>
          <w:fldChar w:fldCharType="end"/>
        </w:r>
      </w:hyperlink>
    </w:p>
    <w:p w14:paraId="46E64EC1" w14:textId="66D99340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5" w:history="1">
        <w:r w:rsidR="00565CC3" w:rsidRPr="005C13A8">
          <w:rPr>
            <w:rStyle w:val="afe"/>
            <w:noProof/>
          </w:rPr>
          <w:t>4.2 Форма «Регистр обучающихся»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_Toc167559925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89</w:t>
        </w:r>
        <w:r w:rsidR="00565CC3">
          <w:rPr>
            <w:noProof/>
            <w:webHidden/>
          </w:rPr>
          <w:fldChar w:fldCharType="end"/>
        </w:r>
      </w:hyperlink>
    </w:p>
    <w:p w14:paraId="0C680A93" w14:textId="0EC50610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6" w:history="1">
        <w:r w:rsidR="00565CC3" w:rsidRPr="005C13A8">
          <w:rPr>
            <w:rStyle w:val="afe"/>
            <w:noProof/>
          </w:rPr>
          <w:t>4.2.1 Просмотр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_Toc167559926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90</w:t>
        </w:r>
        <w:r w:rsidR="00565CC3">
          <w:rPr>
            <w:noProof/>
            <w:webHidden/>
          </w:rPr>
          <w:fldChar w:fldCharType="end"/>
        </w:r>
      </w:hyperlink>
    </w:p>
    <w:p w14:paraId="0E6A4F52" w14:textId="42CC893F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7" w:history="1">
        <w:r w:rsidR="00565CC3" w:rsidRPr="005C13A8">
          <w:rPr>
            <w:rStyle w:val="afe"/>
            <w:noProof/>
          </w:rPr>
          <w:t>4.2.2 Упорядочивание информации по содержимому столбцов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_Toc167559927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90</w:t>
        </w:r>
        <w:r w:rsidR="00565CC3">
          <w:rPr>
            <w:noProof/>
            <w:webHidden/>
          </w:rPr>
          <w:fldChar w:fldCharType="end"/>
        </w:r>
      </w:hyperlink>
    </w:p>
    <w:p w14:paraId="1F71ACD2" w14:textId="59891FF1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8" w:history="1">
        <w:r w:rsidR="00565CC3" w:rsidRPr="005C13A8">
          <w:rPr>
            <w:rStyle w:val="afe"/>
            <w:noProof/>
          </w:rPr>
          <w:t>4.2.3 Управление составом и способом вывода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_Toc167559928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91</w:t>
        </w:r>
        <w:r w:rsidR="00565CC3">
          <w:rPr>
            <w:noProof/>
            <w:webHidden/>
          </w:rPr>
          <w:fldChar w:fldCharType="end"/>
        </w:r>
      </w:hyperlink>
    </w:p>
    <w:p w14:paraId="66FFB852" w14:textId="4FFAE391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29" w:history="1">
        <w:r w:rsidR="00565CC3" w:rsidRPr="005C13A8">
          <w:rPr>
            <w:rStyle w:val="afe"/>
            <w:noProof/>
          </w:rPr>
          <w:t>4.2.4</w:t>
        </w:r>
        <w:r w:rsidR="00565CC3" w:rsidRPr="005C13A8">
          <w:rPr>
            <w:rStyle w:val="afe"/>
            <w:rFonts w:eastAsia="Times New Roman"/>
            <w:noProof/>
            <w:lang w:eastAsia="ru-RU"/>
          </w:rPr>
          <w:t xml:space="preserve"> Фильтрация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_Toc167559929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92</w:t>
        </w:r>
        <w:r w:rsidR="00565CC3">
          <w:rPr>
            <w:noProof/>
            <w:webHidden/>
          </w:rPr>
          <w:fldChar w:fldCharType="end"/>
        </w:r>
      </w:hyperlink>
    </w:p>
    <w:p w14:paraId="7B4F1F4A" w14:textId="60A7DA2E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0" w:history="1">
        <w:r w:rsidR="00565CC3" w:rsidRPr="005C13A8">
          <w:rPr>
            <w:rStyle w:val="afe"/>
            <w:noProof/>
          </w:rPr>
          <w:t>4.2.5 Выгрузка результатов поиска и фильтрации данных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_Toc167559930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94</w:t>
        </w:r>
        <w:r w:rsidR="00565CC3">
          <w:rPr>
            <w:noProof/>
            <w:webHidden/>
          </w:rPr>
          <w:fldChar w:fldCharType="end"/>
        </w:r>
      </w:hyperlink>
    </w:p>
    <w:p w14:paraId="2570639A" w14:textId="00E0EFEC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1" w:history="1">
        <w:r w:rsidR="00565CC3" w:rsidRPr="005C13A8">
          <w:rPr>
            <w:rStyle w:val="afe"/>
            <w:noProof/>
          </w:rPr>
          <w:t>4.2.6 Форма «Карточка обучающегося»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_Toc167559931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94</w:t>
        </w:r>
        <w:r w:rsidR="00565CC3">
          <w:rPr>
            <w:noProof/>
            <w:webHidden/>
          </w:rPr>
          <w:fldChar w:fldCharType="end"/>
        </w:r>
      </w:hyperlink>
    </w:p>
    <w:p w14:paraId="63A9DF63" w14:textId="50D1A50F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2" w:history="1">
        <w:r w:rsidR="00565CC3" w:rsidRPr="005C13A8">
          <w:rPr>
            <w:rStyle w:val="afe"/>
            <w:noProof/>
          </w:rPr>
          <w:t>4.3 Форма «Земский доктор/фельдшер»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_Toc167559932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109</w:t>
        </w:r>
        <w:r w:rsidR="00565CC3">
          <w:rPr>
            <w:noProof/>
            <w:webHidden/>
          </w:rPr>
          <w:fldChar w:fldCharType="end"/>
        </w:r>
      </w:hyperlink>
    </w:p>
    <w:p w14:paraId="06EBCE02" w14:textId="5870CE72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3" w:history="1">
        <w:r w:rsidR="00565CC3" w:rsidRPr="005C13A8">
          <w:rPr>
            <w:rStyle w:val="afe"/>
            <w:noProof/>
          </w:rPr>
          <w:t>4.3.1 Просмотр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_Toc167559933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109</w:t>
        </w:r>
        <w:r w:rsidR="00565CC3">
          <w:rPr>
            <w:noProof/>
            <w:webHidden/>
          </w:rPr>
          <w:fldChar w:fldCharType="end"/>
        </w:r>
      </w:hyperlink>
    </w:p>
    <w:p w14:paraId="1F4ACB91" w14:textId="7C2FF162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4" w:history="1">
        <w:r w:rsidR="00565CC3" w:rsidRPr="005C13A8">
          <w:rPr>
            <w:rStyle w:val="afe"/>
            <w:rFonts w:eastAsia="Times New Roman"/>
            <w:noProof/>
            <w:lang w:eastAsia="ru-RU"/>
          </w:rPr>
          <w:t>4.3.2 Упорядочивание информации по содержимому столбцов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_Toc167559934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110</w:t>
        </w:r>
        <w:r w:rsidR="00565CC3">
          <w:rPr>
            <w:noProof/>
            <w:webHidden/>
          </w:rPr>
          <w:fldChar w:fldCharType="end"/>
        </w:r>
      </w:hyperlink>
    </w:p>
    <w:p w14:paraId="13702CEE" w14:textId="3914DECD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5" w:history="1">
        <w:r w:rsidR="00565CC3" w:rsidRPr="005C13A8">
          <w:rPr>
            <w:rStyle w:val="afe"/>
            <w:noProof/>
          </w:rPr>
          <w:t>4.3.3 Управление составом и способом вывода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_Toc167559935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110</w:t>
        </w:r>
        <w:r w:rsidR="00565CC3">
          <w:rPr>
            <w:noProof/>
            <w:webHidden/>
          </w:rPr>
          <w:fldChar w:fldCharType="end"/>
        </w:r>
      </w:hyperlink>
    </w:p>
    <w:p w14:paraId="5178633A" w14:textId="25B17876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6" w:history="1">
        <w:r w:rsidR="00565CC3" w:rsidRPr="005C13A8">
          <w:rPr>
            <w:rStyle w:val="afe"/>
            <w:noProof/>
          </w:rPr>
          <w:t>4.3.4 Фильтрация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_Toc167559936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111</w:t>
        </w:r>
        <w:r w:rsidR="00565CC3">
          <w:rPr>
            <w:noProof/>
            <w:webHidden/>
          </w:rPr>
          <w:fldChar w:fldCharType="end"/>
        </w:r>
      </w:hyperlink>
    </w:p>
    <w:p w14:paraId="12838DD3" w14:textId="668E55DB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7" w:history="1">
        <w:r w:rsidR="00565CC3" w:rsidRPr="005C13A8">
          <w:rPr>
            <w:rStyle w:val="afe"/>
            <w:noProof/>
          </w:rPr>
          <w:t>4.3.5 Выгрузка результатов поиска и фильтрации данных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_Toc167559937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112</w:t>
        </w:r>
        <w:r w:rsidR="00565CC3">
          <w:rPr>
            <w:noProof/>
            <w:webHidden/>
          </w:rPr>
          <w:fldChar w:fldCharType="end"/>
        </w:r>
      </w:hyperlink>
    </w:p>
    <w:p w14:paraId="5BE4A4C1" w14:textId="535038E1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8" w:history="1">
        <w:r w:rsidR="00565CC3" w:rsidRPr="005C13A8">
          <w:rPr>
            <w:rStyle w:val="afe"/>
            <w:noProof/>
          </w:rPr>
          <w:t>4.3.6 Форма «Карточка земского доктора/фельдшера»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_Toc167559938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112</w:t>
        </w:r>
        <w:r w:rsidR="00565CC3">
          <w:rPr>
            <w:noProof/>
            <w:webHidden/>
          </w:rPr>
          <w:fldChar w:fldCharType="end"/>
        </w:r>
      </w:hyperlink>
    </w:p>
    <w:p w14:paraId="6D91566E" w14:textId="04F3818D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39" w:history="1">
        <w:r w:rsidR="00565CC3" w:rsidRPr="005C13A8">
          <w:rPr>
            <w:rStyle w:val="afe"/>
            <w:noProof/>
          </w:rPr>
          <w:t>4.4 Форма «Программный реестр ЕКВ»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_Toc167559939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121</w:t>
        </w:r>
        <w:r w:rsidR="00565CC3">
          <w:rPr>
            <w:noProof/>
            <w:webHidden/>
          </w:rPr>
          <w:fldChar w:fldCharType="end"/>
        </w:r>
      </w:hyperlink>
    </w:p>
    <w:p w14:paraId="7BAD9D63" w14:textId="580410D8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0" w:history="1">
        <w:r w:rsidR="00565CC3" w:rsidRPr="005C13A8">
          <w:rPr>
            <w:rStyle w:val="afe"/>
            <w:noProof/>
          </w:rPr>
          <w:t>4.4.1 Просмотр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_Toc167559940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121</w:t>
        </w:r>
        <w:r w:rsidR="00565CC3">
          <w:rPr>
            <w:noProof/>
            <w:webHidden/>
          </w:rPr>
          <w:fldChar w:fldCharType="end"/>
        </w:r>
      </w:hyperlink>
    </w:p>
    <w:p w14:paraId="4E7BE0AA" w14:textId="4A940894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1" w:history="1">
        <w:r w:rsidR="00565CC3" w:rsidRPr="005C13A8">
          <w:rPr>
            <w:rStyle w:val="afe"/>
            <w:noProof/>
          </w:rPr>
          <w:t>4.4.2 Упорядочивание информации по содержимому столбцов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_Toc167559941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122</w:t>
        </w:r>
        <w:r w:rsidR="00565CC3">
          <w:rPr>
            <w:noProof/>
            <w:webHidden/>
          </w:rPr>
          <w:fldChar w:fldCharType="end"/>
        </w:r>
      </w:hyperlink>
    </w:p>
    <w:p w14:paraId="0166C3C9" w14:textId="0ED1E411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2" w:history="1">
        <w:r w:rsidR="00565CC3" w:rsidRPr="005C13A8">
          <w:rPr>
            <w:rStyle w:val="afe"/>
            <w:noProof/>
          </w:rPr>
          <w:t>4.4.3 Управление составом и способом вывода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_Toc167559942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122</w:t>
        </w:r>
        <w:r w:rsidR="00565CC3">
          <w:rPr>
            <w:noProof/>
            <w:webHidden/>
          </w:rPr>
          <w:fldChar w:fldCharType="end"/>
        </w:r>
      </w:hyperlink>
    </w:p>
    <w:p w14:paraId="5E71AA51" w14:textId="39E87F51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3" w:history="1">
        <w:r w:rsidR="00565CC3" w:rsidRPr="005C13A8">
          <w:rPr>
            <w:rStyle w:val="afe"/>
            <w:noProof/>
          </w:rPr>
          <w:t>4.4.4 Фильтрация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_Toc167559943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124</w:t>
        </w:r>
        <w:r w:rsidR="00565CC3">
          <w:rPr>
            <w:noProof/>
            <w:webHidden/>
          </w:rPr>
          <w:fldChar w:fldCharType="end"/>
        </w:r>
      </w:hyperlink>
    </w:p>
    <w:p w14:paraId="499FDD63" w14:textId="1952EE45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4" w:history="1">
        <w:r w:rsidR="00565CC3" w:rsidRPr="005C13A8">
          <w:rPr>
            <w:rStyle w:val="afe"/>
            <w:noProof/>
          </w:rPr>
          <w:t>4.4.5 Выгрузка результатов поиска и фильтрации данных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_Toc167559944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124</w:t>
        </w:r>
        <w:r w:rsidR="00565CC3">
          <w:rPr>
            <w:noProof/>
            <w:webHidden/>
          </w:rPr>
          <w:fldChar w:fldCharType="end"/>
        </w:r>
      </w:hyperlink>
    </w:p>
    <w:p w14:paraId="14FCFCDA" w14:textId="6018570B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5" w:history="1">
        <w:r w:rsidR="00565CC3" w:rsidRPr="005C13A8">
          <w:rPr>
            <w:rStyle w:val="afe"/>
            <w:noProof/>
          </w:rPr>
          <w:t>4.4.6 Форма «Карточка программы ЕКВ»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_Toc167559945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124</w:t>
        </w:r>
        <w:r w:rsidR="00565CC3">
          <w:rPr>
            <w:noProof/>
            <w:webHidden/>
          </w:rPr>
          <w:fldChar w:fldCharType="end"/>
        </w:r>
      </w:hyperlink>
    </w:p>
    <w:p w14:paraId="487D0186" w14:textId="4C606DE6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6" w:history="1">
        <w:r w:rsidR="00565CC3" w:rsidRPr="005C13A8">
          <w:rPr>
            <w:rStyle w:val="afe"/>
            <w:noProof/>
          </w:rPr>
          <w:t>4.5 Форма «Аналитические отчеты»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_Toc167559946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131</w:t>
        </w:r>
        <w:r w:rsidR="00565CC3">
          <w:rPr>
            <w:noProof/>
            <w:webHidden/>
          </w:rPr>
          <w:fldChar w:fldCharType="end"/>
        </w:r>
      </w:hyperlink>
    </w:p>
    <w:p w14:paraId="7EB052B5" w14:textId="7EC5EA7C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7" w:history="1">
        <w:r w:rsidR="00565CC3" w:rsidRPr="005C13A8">
          <w:rPr>
            <w:rStyle w:val="afe"/>
            <w:noProof/>
          </w:rPr>
          <w:t>4.5.1 Просмотр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_Toc167559947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131</w:t>
        </w:r>
        <w:r w:rsidR="00565CC3">
          <w:rPr>
            <w:noProof/>
            <w:webHidden/>
          </w:rPr>
          <w:fldChar w:fldCharType="end"/>
        </w:r>
      </w:hyperlink>
    </w:p>
    <w:p w14:paraId="4D61F293" w14:textId="3B1DC9C7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8" w:history="1">
        <w:r w:rsidR="00565CC3" w:rsidRPr="005C13A8">
          <w:rPr>
            <w:rStyle w:val="afe"/>
            <w:noProof/>
          </w:rPr>
          <w:t>4.5.2 Упорядочивание информации по содержимому столбцов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_Toc167559948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132</w:t>
        </w:r>
        <w:r w:rsidR="00565CC3">
          <w:rPr>
            <w:noProof/>
            <w:webHidden/>
          </w:rPr>
          <w:fldChar w:fldCharType="end"/>
        </w:r>
      </w:hyperlink>
    </w:p>
    <w:p w14:paraId="41A3BEF4" w14:textId="74C1A401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49" w:history="1">
        <w:r w:rsidR="00565CC3" w:rsidRPr="005C13A8">
          <w:rPr>
            <w:rStyle w:val="afe"/>
            <w:noProof/>
          </w:rPr>
          <w:t>4.5.3 Управление составом и способом вывода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_Toc167559949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132</w:t>
        </w:r>
        <w:r w:rsidR="00565CC3">
          <w:rPr>
            <w:noProof/>
            <w:webHidden/>
          </w:rPr>
          <w:fldChar w:fldCharType="end"/>
        </w:r>
      </w:hyperlink>
    </w:p>
    <w:p w14:paraId="41E17068" w14:textId="30794D72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0" w:history="1">
        <w:r w:rsidR="00565CC3" w:rsidRPr="005C13A8">
          <w:rPr>
            <w:rStyle w:val="afe"/>
            <w:noProof/>
          </w:rPr>
          <w:t>4.5.4 Фильтрация информации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_Toc167559950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134</w:t>
        </w:r>
        <w:r w:rsidR="00565CC3">
          <w:rPr>
            <w:noProof/>
            <w:webHidden/>
          </w:rPr>
          <w:fldChar w:fldCharType="end"/>
        </w:r>
      </w:hyperlink>
    </w:p>
    <w:p w14:paraId="00A2107D" w14:textId="1B6EC1C8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1" w:history="1">
        <w:r w:rsidR="00565CC3" w:rsidRPr="005C13A8">
          <w:rPr>
            <w:rStyle w:val="afe"/>
            <w:noProof/>
          </w:rPr>
          <w:t>4.5.5 Формирование отчета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_Toc167559951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134</w:t>
        </w:r>
        <w:r w:rsidR="00565CC3">
          <w:rPr>
            <w:noProof/>
            <w:webHidden/>
          </w:rPr>
          <w:fldChar w:fldCharType="end"/>
        </w:r>
      </w:hyperlink>
    </w:p>
    <w:p w14:paraId="645F428E" w14:textId="43196188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2" w:history="1">
        <w:r w:rsidR="00565CC3" w:rsidRPr="005C13A8">
          <w:rPr>
            <w:rStyle w:val="afe"/>
            <w:noProof/>
          </w:rPr>
          <w:t>4.5.6 Выгрузка отчета на персональный компьютер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_Toc167559952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174</w:t>
        </w:r>
        <w:r w:rsidR="00565CC3">
          <w:rPr>
            <w:noProof/>
            <w:webHidden/>
          </w:rPr>
          <w:fldChar w:fldCharType="end"/>
        </w:r>
      </w:hyperlink>
    </w:p>
    <w:p w14:paraId="358935CD" w14:textId="767BF34A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3" w:history="1">
        <w:r w:rsidR="00565CC3" w:rsidRPr="005C13A8">
          <w:rPr>
            <w:rStyle w:val="afe"/>
            <w:noProof/>
          </w:rPr>
          <w:t>4.6 Форма «Уведомления»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_Toc167559953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175</w:t>
        </w:r>
        <w:r w:rsidR="00565CC3">
          <w:rPr>
            <w:noProof/>
            <w:webHidden/>
          </w:rPr>
          <w:fldChar w:fldCharType="end"/>
        </w:r>
      </w:hyperlink>
    </w:p>
    <w:p w14:paraId="6BE1D435" w14:textId="6AD8AD54" w:rsidR="00565CC3" w:rsidRDefault="00000000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54" w:history="1">
        <w:r w:rsidR="00565CC3" w:rsidRPr="005C13A8">
          <w:rPr>
            <w:rStyle w:val="afe"/>
            <w:noProof/>
          </w:rPr>
          <w:t>5 Аварийные ситуации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_Toc167559954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178</w:t>
        </w:r>
        <w:r w:rsidR="00565CC3">
          <w:rPr>
            <w:noProof/>
            <w:webHidden/>
          </w:rPr>
          <w:fldChar w:fldCharType="end"/>
        </w:r>
      </w:hyperlink>
    </w:p>
    <w:p w14:paraId="5196F42F" w14:textId="0CE4CA31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5" w:history="1">
        <w:r w:rsidR="00565CC3" w:rsidRPr="005C13A8">
          <w:rPr>
            <w:rStyle w:val="afe"/>
            <w:noProof/>
          </w:rPr>
          <w:t>5.1 Действия в случае несоблюдения условий выполнения технологического процесса, в том числе при длительных отказах технических средств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_Toc167559955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178</w:t>
        </w:r>
        <w:r w:rsidR="00565CC3">
          <w:rPr>
            <w:noProof/>
            <w:webHidden/>
          </w:rPr>
          <w:fldChar w:fldCharType="end"/>
        </w:r>
      </w:hyperlink>
    </w:p>
    <w:p w14:paraId="27227D87" w14:textId="72FB2BD7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6" w:history="1">
        <w:r w:rsidR="00565CC3" w:rsidRPr="005C13A8">
          <w:rPr>
            <w:rStyle w:val="afe"/>
            <w:noProof/>
          </w:rPr>
          <w:t>5.1.1 Ошибка запуска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_Toc167559956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178</w:t>
        </w:r>
        <w:r w:rsidR="00565CC3">
          <w:rPr>
            <w:noProof/>
            <w:webHidden/>
          </w:rPr>
          <w:fldChar w:fldCharType="end"/>
        </w:r>
      </w:hyperlink>
    </w:p>
    <w:p w14:paraId="71365E56" w14:textId="4AFDF115" w:rsidR="00565CC3" w:rsidRDefault="00000000">
      <w:pPr>
        <w:pStyle w:val="3f6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7" w:history="1">
        <w:r w:rsidR="00565CC3" w:rsidRPr="005C13A8">
          <w:rPr>
            <w:rStyle w:val="afe"/>
            <w:noProof/>
          </w:rPr>
          <w:t>5.1.2 Ошибка авторизации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_Toc167559957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178</w:t>
        </w:r>
        <w:r w:rsidR="00565CC3">
          <w:rPr>
            <w:noProof/>
            <w:webHidden/>
          </w:rPr>
          <w:fldChar w:fldCharType="end"/>
        </w:r>
      </w:hyperlink>
    </w:p>
    <w:p w14:paraId="4DCDEF38" w14:textId="1293BC43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8" w:history="1">
        <w:r w:rsidR="00565CC3" w:rsidRPr="005C13A8">
          <w:rPr>
            <w:rStyle w:val="afe"/>
            <w:noProof/>
          </w:rPr>
          <w:t>5.2 Действия по восстановлению программ и/или данных при отказе носителей данных или обнаружении ошибок в данных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_Toc167559958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178</w:t>
        </w:r>
        <w:r w:rsidR="00565CC3">
          <w:rPr>
            <w:noProof/>
            <w:webHidden/>
          </w:rPr>
          <w:fldChar w:fldCharType="end"/>
        </w:r>
      </w:hyperlink>
    </w:p>
    <w:p w14:paraId="705F196C" w14:textId="6D9782BD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59" w:history="1">
        <w:r w:rsidR="00565CC3" w:rsidRPr="005C13A8">
          <w:rPr>
            <w:rStyle w:val="afe"/>
            <w:noProof/>
          </w:rPr>
          <w:t>5.3 Действия в случаях обнаружения несанкционированного доступа к данным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_Toc167559959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178</w:t>
        </w:r>
        <w:r w:rsidR="00565CC3">
          <w:rPr>
            <w:noProof/>
            <w:webHidden/>
          </w:rPr>
          <w:fldChar w:fldCharType="end"/>
        </w:r>
      </w:hyperlink>
    </w:p>
    <w:p w14:paraId="0B5F3B86" w14:textId="71FD7561" w:rsidR="00565CC3" w:rsidRDefault="00000000">
      <w:pPr>
        <w:pStyle w:val="2f2"/>
        <w:rPr>
          <w:rFonts w:asciiTheme="minorHAnsi" w:hAnsiTheme="minorHAnsi" w:cstheme="minorBidi"/>
          <w:noProof/>
          <w:sz w:val="22"/>
          <w:szCs w:val="22"/>
          <w:lang w:eastAsia="ru-RU"/>
          <w14:ligatures w14:val="none"/>
        </w:rPr>
      </w:pPr>
      <w:hyperlink w:anchor="_Toc167559960" w:history="1">
        <w:r w:rsidR="00565CC3" w:rsidRPr="005C13A8">
          <w:rPr>
            <w:rStyle w:val="afe"/>
            <w:noProof/>
          </w:rPr>
          <w:t>5.4 Действия в других аварийных ситуациях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_Toc167559960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178</w:t>
        </w:r>
        <w:r w:rsidR="00565CC3">
          <w:rPr>
            <w:noProof/>
            <w:webHidden/>
          </w:rPr>
          <w:fldChar w:fldCharType="end"/>
        </w:r>
      </w:hyperlink>
    </w:p>
    <w:p w14:paraId="5F7B3DBF" w14:textId="29EC3E30" w:rsidR="00565CC3" w:rsidRDefault="00000000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61" w:history="1">
        <w:r w:rsidR="00565CC3" w:rsidRPr="005C13A8">
          <w:rPr>
            <w:rStyle w:val="afe"/>
            <w:noProof/>
          </w:rPr>
          <w:t>6 Рекомендации по освоению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_Toc167559961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180</w:t>
        </w:r>
        <w:r w:rsidR="00565CC3">
          <w:rPr>
            <w:noProof/>
            <w:webHidden/>
          </w:rPr>
          <w:fldChar w:fldCharType="end"/>
        </w:r>
      </w:hyperlink>
    </w:p>
    <w:p w14:paraId="15FCBFD3" w14:textId="1B8C75CB" w:rsidR="00565CC3" w:rsidRDefault="00000000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62" w:history="1">
        <w:r w:rsidR="00565CC3" w:rsidRPr="005C13A8">
          <w:rPr>
            <w:rStyle w:val="afe"/>
            <w:noProof/>
          </w:rPr>
          <w:t xml:space="preserve">Приложение А Форма заявки в СТП на предоставление доступа </w:t>
        </w:r>
        <w:r w:rsidR="00565CC3" w:rsidRPr="005C13A8">
          <w:rPr>
            <w:rStyle w:val="afe"/>
            <w:bCs/>
            <w:noProof/>
          </w:rPr>
          <w:t>к ФРМР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_Toc167559962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181</w:t>
        </w:r>
        <w:r w:rsidR="00565CC3">
          <w:rPr>
            <w:noProof/>
            <w:webHidden/>
          </w:rPr>
          <w:fldChar w:fldCharType="end"/>
        </w:r>
      </w:hyperlink>
    </w:p>
    <w:p w14:paraId="1C57C9A9" w14:textId="65F0BF37" w:rsidR="00565CC3" w:rsidRDefault="00000000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63" w:history="1">
        <w:r w:rsidR="00565CC3" w:rsidRPr="005C13A8">
          <w:rPr>
            <w:rStyle w:val="afe"/>
            <w:noProof/>
          </w:rPr>
          <w:t>Приложение Б Матрица прав и ролей пользователей ФРМР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_Toc167559963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182</w:t>
        </w:r>
        <w:r w:rsidR="00565CC3">
          <w:rPr>
            <w:noProof/>
            <w:webHidden/>
          </w:rPr>
          <w:fldChar w:fldCharType="end"/>
        </w:r>
      </w:hyperlink>
    </w:p>
    <w:p w14:paraId="6EE02139" w14:textId="3E97C59C" w:rsidR="00565CC3" w:rsidRDefault="00000000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64" w:history="1">
        <w:r w:rsidR="00565CC3" w:rsidRPr="005C13A8">
          <w:rPr>
            <w:rStyle w:val="afe"/>
            <w:noProof/>
          </w:rPr>
          <w:t>Приложение В Форма заявки в СТП на прекращение доступа к ФРМР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_Toc167559964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194</w:t>
        </w:r>
        <w:r w:rsidR="00565CC3">
          <w:rPr>
            <w:noProof/>
            <w:webHidden/>
          </w:rPr>
          <w:fldChar w:fldCharType="end"/>
        </w:r>
      </w:hyperlink>
    </w:p>
    <w:p w14:paraId="276776D4" w14:textId="6E6F365A" w:rsidR="00565CC3" w:rsidRDefault="00000000">
      <w:pPr>
        <w:pStyle w:val="1f5"/>
        <w:rPr>
          <w:rFonts w:asciiTheme="minorHAnsi" w:hAnsiTheme="minorHAnsi" w:cstheme="minorBidi"/>
          <w:caps w:val="0"/>
          <w:noProof/>
          <w:sz w:val="22"/>
          <w:szCs w:val="22"/>
          <w:lang w:eastAsia="ru-RU"/>
          <w14:ligatures w14:val="none"/>
        </w:rPr>
      </w:pPr>
      <w:hyperlink w:anchor="_Toc167559965" w:history="1">
        <w:r w:rsidR="00565CC3" w:rsidRPr="005C13A8">
          <w:rPr>
            <w:rStyle w:val="afe"/>
            <w:noProof/>
          </w:rPr>
          <w:t>История изменений документа</w:t>
        </w:r>
        <w:r w:rsidR="00565CC3">
          <w:rPr>
            <w:noProof/>
            <w:webHidden/>
          </w:rPr>
          <w:tab/>
        </w:r>
        <w:r w:rsidR="00565CC3">
          <w:rPr>
            <w:noProof/>
            <w:webHidden/>
          </w:rPr>
          <w:fldChar w:fldCharType="begin"/>
        </w:r>
        <w:r w:rsidR="00565CC3">
          <w:rPr>
            <w:noProof/>
            <w:webHidden/>
          </w:rPr>
          <w:instrText xml:space="preserve"> PAGEREF _Toc167559965 \h </w:instrText>
        </w:r>
        <w:r w:rsidR="00565CC3">
          <w:rPr>
            <w:noProof/>
            <w:webHidden/>
          </w:rPr>
        </w:r>
        <w:r w:rsidR="00565CC3">
          <w:rPr>
            <w:noProof/>
            <w:webHidden/>
          </w:rPr>
          <w:fldChar w:fldCharType="separate"/>
        </w:r>
        <w:r w:rsidR="00565CC3">
          <w:rPr>
            <w:noProof/>
            <w:webHidden/>
          </w:rPr>
          <w:t>195</w:t>
        </w:r>
        <w:r w:rsidR="00565CC3">
          <w:rPr>
            <w:noProof/>
            <w:webHidden/>
          </w:rPr>
          <w:fldChar w:fldCharType="end"/>
        </w:r>
      </w:hyperlink>
    </w:p>
    <w:p w14:paraId="3BAF9E38" w14:textId="7145CF60" w:rsidR="00515D4E" w:rsidRPr="00C20D54" w:rsidRDefault="004C60A5" w:rsidP="00966C9D">
      <w:pPr>
        <w:rPr>
          <w:rFonts w:eastAsiaTheme="majorEastAsia"/>
          <w:color w:val="000000" w:themeColor="text1"/>
          <w:sz w:val="28"/>
          <w:szCs w:val="28"/>
        </w:rPr>
      </w:pPr>
      <w:r w:rsidRPr="00C20D54">
        <w:rPr>
          <w:color w:val="000000" w:themeColor="text1"/>
        </w:rPr>
        <w:fldChar w:fldCharType="end"/>
      </w:r>
    </w:p>
    <w:p w14:paraId="6E9AFA98" w14:textId="77777777" w:rsidR="00C915CE" w:rsidRPr="00C20D54" w:rsidRDefault="00C915CE" w:rsidP="00966C9D">
      <w:pPr>
        <w:rPr>
          <w:rFonts w:eastAsiaTheme="majorEastAsia"/>
          <w:color w:val="000000" w:themeColor="text1"/>
          <w:sz w:val="28"/>
          <w:szCs w:val="28"/>
        </w:rPr>
      </w:pPr>
      <w:r w:rsidRPr="00C20D54">
        <w:rPr>
          <w:color w:val="000000" w:themeColor="text1"/>
        </w:rPr>
        <w:br w:type="page"/>
      </w:r>
    </w:p>
    <w:p w14:paraId="25A1E8A2" w14:textId="2BAE22BD" w:rsidR="005261EE" w:rsidRDefault="006846EB" w:rsidP="00096529">
      <w:pPr>
        <w:pStyle w:val="1f8"/>
        <w:ind w:left="0"/>
        <w:jc w:val="center"/>
      </w:pPr>
      <w:bookmarkStart w:id="10" w:name="_Toc167559893"/>
      <w:r w:rsidRPr="00096529">
        <w:lastRenderedPageBreak/>
        <w:t>ПЕРЕЧЕНЬ ПРИНЯТЫХ ТЕРМИНОВ И СОКРАЩЕНИЙ</w:t>
      </w:r>
      <w:bookmarkEnd w:id="10"/>
    </w:p>
    <w:p w14:paraId="6899D4D3" w14:textId="77777777" w:rsidR="00096529" w:rsidRPr="00096529" w:rsidRDefault="00096529" w:rsidP="00096529">
      <w:pPr>
        <w:pStyle w:val="af2"/>
        <w:rPr>
          <w:rFonts w:eastAsia="Times New Roman"/>
          <w:lang w:eastAsia="ru-RU"/>
        </w:rPr>
      </w:pPr>
      <w:r w:rsidRPr="00096529">
        <w:rPr>
          <w:rFonts w:eastAsia="Times New Roman"/>
          <w:lang w:eastAsia="ru-RU"/>
        </w:rPr>
        <w:t>В настоящем документе применяются следующие термины и сокращения с соответствующими определениями.</w:t>
      </w:r>
    </w:p>
    <w:p w14:paraId="6B2F9426" w14:textId="16439B0F" w:rsidR="00096529" w:rsidRPr="00C63900" w:rsidRDefault="00C63900" w:rsidP="00C63900">
      <w:pPr>
        <w:pStyle w:val="afffffffff4"/>
      </w:pPr>
      <w:r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1</w:t>
      </w:r>
      <w:r w:rsidR="003B6A3D">
        <w:rPr>
          <w:noProof/>
        </w:rPr>
        <w:fldChar w:fldCharType="end"/>
      </w:r>
      <w:r>
        <w:t xml:space="preserve"> </w:t>
      </w:r>
      <w:r w:rsidRPr="00C63900">
        <w:t>– Перечень терминов и сокращений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2536"/>
        <w:gridCol w:w="6809"/>
      </w:tblGrid>
      <w:tr w:rsidR="00C915CE" w:rsidRPr="007B536C" w14:paraId="4877DD87" w14:textId="77777777" w:rsidTr="00CE1D0C">
        <w:trPr>
          <w:tblHeader/>
        </w:trPr>
        <w:tc>
          <w:tcPr>
            <w:tcW w:w="1357" w:type="pct"/>
          </w:tcPr>
          <w:p w14:paraId="21647E2E" w14:textId="31CEC128" w:rsidR="0000549E" w:rsidRPr="007B536C" w:rsidRDefault="00246D79" w:rsidP="00D23473">
            <w:pPr>
              <w:pStyle w:val="afffffffff3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Сокращение/Термин</w:t>
            </w:r>
          </w:p>
        </w:tc>
        <w:tc>
          <w:tcPr>
            <w:tcW w:w="3643" w:type="pct"/>
          </w:tcPr>
          <w:p w14:paraId="27497770" w14:textId="5E280CF0" w:rsidR="0000549E" w:rsidRPr="007B536C" w:rsidRDefault="00246D79" w:rsidP="00D23473">
            <w:pPr>
              <w:pStyle w:val="afffffffff3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Наименование/Определение</w:t>
            </w:r>
          </w:p>
        </w:tc>
      </w:tr>
      <w:tr w:rsidR="007119D8" w:rsidRPr="007B536C" w14:paraId="3228F7FB" w14:textId="77777777" w:rsidTr="00CE1D0C">
        <w:tc>
          <w:tcPr>
            <w:tcW w:w="1357" w:type="pct"/>
          </w:tcPr>
          <w:p w14:paraId="13445875" w14:textId="53E0C61C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COVID-19</w:t>
            </w:r>
          </w:p>
        </w:tc>
        <w:tc>
          <w:tcPr>
            <w:tcW w:w="3643" w:type="pct"/>
          </w:tcPr>
          <w:p w14:paraId="4002454A" w14:textId="711D1223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Потенциально тяжелая острая респираторная инфекция, вызываемая коронавирусом SARS-CoV-2</w:t>
            </w:r>
          </w:p>
        </w:tc>
      </w:tr>
      <w:tr w:rsidR="007119D8" w:rsidRPr="007B536C" w14:paraId="42D52361" w14:textId="77777777" w:rsidTr="00CE1D0C">
        <w:tc>
          <w:tcPr>
            <w:tcW w:w="1357" w:type="pct"/>
          </w:tcPr>
          <w:p w14:paraId="59F4472B" w14:textId="0A2D3353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  <w:lang w:val="en-US"/>
              </w:rPr>
              <w:t>OID</w:t>
            </w:r>
          </w:p>
        </w:tc>
        <w:tc>
          <w:tcPr>
            <w:tcW w:w="3643" w:type="pct"/>
          </w:tcPr>
          <w:p w14:paraId="0B5B2633" w14:textId="0316B965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(англ. Object Identifier) – идентификатор объекта</w:t>
            </w:r>
          </w:p>
        </w:tc>
      </w:tr>
      <w:tr w:rsidR="00B602A3" w:rsidRPr="007B536C" w14:paraId="07F62299" w14:textId="77777777" w:rsidTr="00CE1D0C">
        <w:tc>
          <w:tcPr>
            <w:tcW w:w="1357" w:type="pct"/>
          </w:tcPr>
          <w:p w14:paraId="748703BE" w14:textId="77777777" w:rsidR="00B602A3" w:rsidRPr="007B536C" w:rsidRDefault="00B602A3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АИС «Налог 3»</w:t>
            </w:r>
          </w:p>
        </w:tc>
        <w:tc>
          <w:tcPr>
            <w:tcW w:w="3643" w:type="pct"/>
          </w:tcPr>
          <w:p w14:paraId="7AA78715" w14:textId="77777777" w:rsidR="00B602A3" w:rsidRPr="007B536C" w:rsidRDefault="00B602A3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Автоматизированная информационная система Федеральной налоговой службы</w:t>
            </w:r>
          </w:p>
        </w:tc>
      </w:tr>
      <w:tr w:rsidR="00F54C1A" w:rsidRPr="007B536C" w14:paraId="5EB72730" w14:textId="77777777" w:rsidTr="000D5E7E">
        <w:tc>
          <w:tcPr>
            <w:tcW w:w="1357" w:type="pct"/>
          </w:tcPr>
          <w:p w14:paraId="64FC04BA" w14:textId="77777777" w:rsidR="00F54C1A" w:rsidRPr="007B536C" w:rsidRDefault="00F54C1A" w:rsidP="000D5E7E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АИС «Росздравнадзор»</w:t>
            </w:r>
          </w:p>
        </w:tc>
        <w:tc>
          <w:tcPr>
            <w:tcW w:w="3643" w:type="pct"/>
          </w:tcPr>
          <w:p w14:paraId="334E5246" w14:textId="77777777" w:rsidR="00F54C1A" w:rsidRPr="007B536C" w:rsidRDefault="00F54C1A" w:rsidP="000D5E7E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 xml:space="preserve">Автоматизированная информационная система Федеральной службы по надзору в сфере здравоохранения </w:t>
            </w:r>
          </w:p>
        </w:tc>
      </w:tr>
      <w:tr w:rsidR="007119D8" w:rsidRPr="007B536C" w14:paraId="53B22C5F" w14:textId="77777777" w:rsidTr="00CE1D0C">
        <w:tc>
          <w:tcPr>
            <w:tcW w:w="1357" w:type="pct"/>
          </w:tcPr>
          <w:p w14:paraId="14D9DAFC" w14:textId="331B464D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АИС СФР</w:t>
            </w:r>
          </w:p>
        </w:tc>
        <w:tc>
          <w:tcPr>
            <w:tcW w:w="3643" w:type="pct"/>
          </w:tcPr>
          <w:p w14:paraId="04B2A009" w14:textId="3864BAF6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Автоматизированная информационная система Фонда пенсионного и социального страхования Российской Федерации</w:t>
            </w:r>
          </w:p>
        </w:tc>
      </w:tr>
      <w:tr w:rsidR="00096529" w:rsidRPr="007B536C" w14:paraId="50059092" w14:textId="77777777" w:rsidTr="00CE1D0C">
        <w:tc>
          <w:tcPr>
            <w:tcW w:w="1357" w:type="pct"/>
          </w:tcPr>
          <w:p w14:paraId="47B4CF64" w14:textId="26B04447" w:rsidR="00096529" w:rsidRPr="007B536C" w:rsidRDefault="00096529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color w:val="000000"/>
                <w:sz w:val="22"/>
                <w:szCs w:val="22"/>
              </w:rPr>
              <w:t>Веб-браузер</w:t>
            </w:r>
          </w:p>
        </w:tc>
        <w:tc>
          <w:tcPr>
            <w:tcW w:w="3643" w:type="pct"/>
          </w:tcPr>
          <w:p w14:paraId="7E85045E" w14:textId="52C7C1CE" w:rsidR="00096529" w:rsidRPr="007B536C" w:rsidRDefault="00096529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Прикладное программное обеспечение для просмотра страниц, содержания веб-документов, компьютерных файлов и их каталогов</w:t>
            </w:r>
            <w:r w:rsidR="00CE1D0C" w:rsidRPr="007B536C">
              <w:rPr>
                <w:sz w:val="22"/>
                <w:szCs w:val="22"/>
              </w:rPr>
              <w:t>,</w:t>
            </w:r>
            <w:r w:rsidRPr="007B536C">
              <w:rPr>
                <w:sz w:val="22"/>
                <w:szCs w:val="22"/>
              </w:rPr>
              <w:t xml:space="preserve"> управления веб-приложениями</w:t>
            </w:r>
            <w:r w:rsidR="00CE1D0C" w:rsidRPr="007B536C">
              <w:rPr>
                <w:sz w:val="22"/>
                <w:szCs w:val="22"/>
              </w:rPr>
              <w:t>,</w:t>
            </w:r>
            <w:r w:rsidRPr="007B536C">
              <w:rPr>
                <w:sz w:val="22"/>
                <w:szCs w:val="22"/>
              </w:rPr>
              <w:t xml:space="preserve"> а также для решения других задач</w:t>
            </w:r>
          </w:p>
        </w:tc>
      </w:tr>
      <w:tr w:rsidR="00D23473" w:rsidRPr="007B536C" w14:paraId="5996C966" w14:textId="77777777" w:rsidTr="00CE1D0C">
        <w:tc>
          <w:tcPr>
            <w:tcW w:w="1357" w:type="pct"/>
          </w:tcPr>
          <w:p w14:paraId="0EFCD0C5" w14:textId="3E0A37A9" w:rsidR="00D23473" w:rsidRPr="007B536C" w:rsidRDefault="00D23473" w:rsidP="00D23473">
            <w:pPr>
              <w:pStyle w:val="afffffffff"/>
              <w:rPr>
                <w:color w:val="000000"/>
                <w:sz w:val="22"/>
                <w:szCs w:val="22"/>
              </w:rPr>
            </w:pPr>
            <w:r w:rsidRPr="007B536C">
              <w:rPr>
                <w:color w:val="000000"/>
                <w:sz w:val="22"/>
                <w:szCs w:val="22"/>
              </w:rPr>
              <w:t>ВМП</w:t>
            </w:r>
          </w:p>
        </w:tc>
        <w:tc>
          <w:tcPr>
            <w:tcW w:w="3643" w:type="pct"/>
          </w:tcPr>
          <w:p w14:paraId="13E1D436" w14:textId="4F998FA7" w:rsidR="00D23473" w:rsidRPr="007B536C" w:rsidRDefault="00D23473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Высокотехнологичная медицинская помощь</w:t>
            </w:r>
          </w:p>
        </w:tc>
      </w:tr>
      <w:tr w:rsidR="005039DD" w:rsidRPr="007B536C" w14:paraId="2434BCB7" w14:textId="77777777" w:rsidTr="00CE1D0C">
        <w:tc>
          <w:tcPr>
            <w:tcW w:w="1357" w:type="pct"/>
          </w:tcPr>
          <w:p w14:paraId="092E224B" w14:textId="40451000" w:rsidR="005039DD" w:rsidRPr="007B536C" w:rsidRDefault="005039DD" w:rsidP="005039DD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Внешние ИС</w:t>
            </w:r>
          </w:p>
        </w:tc>
        <w:tc>
          <w:tcPr>
            <w:tcW w:w="3643" w:type="pct"/>
          </w:tcPr>
          <w:p w14:paraId="49E65416" w14:textId="37293088" w:rsidR="005039DD" w:rsidRPr="007B536C" w:rsidRDefault="005039DD" w:rsidP="005039DD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Информационные системы, включая подсистемы и компоненты ЕГИСЗ, находящиеся вне контура Подсистемы</w:t>
            </w:r>
          </w:p>
        </w:tc>
      </w:tr>
      <w:tr w:rsidR="007119D8" w:rsidRPr="007B536C" w14:paraId="05FB7A33" w14:textId="77777777" w:rsidTr="00CE1D0C">
        <w:tc>
          <w:tcPr>
            <w:tcW w:w="1357" w:type="pct"/>
          </w:tcPr>
          <w:p w14:paraId="35815644" w14:textId="041DA3B7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rStyle w:val="inline-highlight"/>
                <w:spacing w:val="-1"/>
                <w:sz w:val="22"/>
                <w:szCs w:val="22"/>
              </w:rPr>
              <w:t>ВС РФ</w:t>
            </w:r>
          </w:p>
        </w:tc>
        <w:tc>
          <w:tcPr>
            <w:tcW w:w="3643" w:type="pct"/>
          </w:tcPr>
          <w:p w14:paraId="3DD74193" w14:textId="001E5430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Вооруженные силы Российской Федерации</w:t>
            </w:r>
          </w:p>
        </w:tc>
      </w:tr>
      <w:tr w:rsidR="00276C67" w:rsidRPr="007B536C" w14:paraId="1537EED6" w14:textId="77777777" w:rsidTr="00CE1D0C">
        <w:tc>
          <w:tcPr>
            <w:tcW w:w="1357" w:type="pct"/>
          </w:tcPr>
          <w:p w14:paraId="5C8C6424" w14:textId="6BBE5CDF" w:rsidR="00276C67" w:rsidRPr="007B536C" w:rsidRDefault="00276C67" w:rsidP="00D23473">
            <w:pPr>
              <w:pStyle w:val="afffffffff"/>
              <w:rPr>
                <w:rStyle w:val="inline-highlight"/>
                <w:spacing w:val="-1"/>
                <w:sz w:val="22"/>
                <w:szCs w:val="22"/>
              </w:rPr>
            </w:pPr>
            <w:r w:rsidRPr="007B536C">
              <w:rPr>
                <w:rStyle w:val="inline-highlight"/>
                <w:spacing w:val="-1"/>
                <w:sz w:val="22"/>
                <w:szCs w:val="22"/>
              </w:rPr>
              <w:t>ВУЗ</w:t>
            </w:r>
          </w:p>
        </w:tc>
        <w:tc>
          <w:tcPr>
            <w:tcW w:w="3643" w:type="pct"/>
          </w:tcPr>
          <w:p w14:paraId="10EAA7E6" w14:textId="42881E0B" w:rsidR="00276C67" w:rsidRPr="007B536C" w:rsidRDefault="00276C67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Высшее учебное заведение</w:t>
            </w:r>
          </w:p>
        </w:tc>
      </w:tr>
      <w:tr w:rsidR="007119D8" w:rsidRPr="007B536C" w14:paraId="464D00B9" w14:textId="77777777" w:rsidTr="00CE1D0C">
        <w:tc>
          <w:tcPr>
            <w:tcW w:w="1357" w:type="pct"/>
          </w:tcPr>
          <w:p w14:paraId="4AEF9F03" w14:textId="0DE63A7C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ГАР</w:t>
            </w:r>
            <w:r w:rsidR="0039599B" w:rsidRPr="007B536C">
              <w:rPr>
                <w:sz w:val="22"/>
                <w:szCs w:val="22"/>
              </w:rPr>
              <w:t xml:space="preserve"> ФНС</w:t>
            </w:r>
            <w:r w:rsidR="00EB5CC9" w:rsidRPr="007B536C">
              <w:rPr>
                <w:sz w:val="22"/>
                <w:szCs w:val="22"/>
              </w:rPr>
              <w:t xml:space="preserve"> России</w:t>
            </w:r>
          </w:p>
        </w:tc>
        <w:tc>
          <w:tcPr>
            <w:tcW w:w="3643" w:type="pct"/>
          </w:tcPr>
          <w:p w14:paraId="65B405BD" w14:textId="22911419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Государственный адресный реестр Федеральной налоговой службы (https://fias.nalog.ru/FiasInfo)</w:t>
            </w:r>
          </w:p>
        </w:tc>
      </w:tr>
      <w:tr w:rsidR="00D23473" w:rsidRPr="007B536C" w14:paraId="41EC914B" w14:textId="77777777" w:rsidTr="00CE1D0C">
        <w:tc>
          <w:tcPr>
            <w:tcW w:w="1357" w:type="pct"/>
          </w:tcPr>
          <w:p w14:paraId="7D91AB1E" w14:textId="54863002" w:rsidR="00D23473" w:rsidRPr="007B536C" w:rsidRDefault="00D23473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ГИС ОМС</w:t>
            </w:r>
          </w:p>
        </w:tc>
        <w:tc>
          <w:tcPr>
            <w:tcW w:w="3643" w:type="pct"/>
          </w:tcPr>
          <w:p w14:paraId="585EA4FE" w14:textId="41664A26" w:rsidR="00D23473" w:rsidRPr="007B536C" w:rsidRDefault="00D23473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Государственная информационная система обязательного медицинского страхования</w:t>
            </w:r>
          </w:p>
        </w:tc>
      </w:tr>
      <w:tr w:rsidR="007119D8" w:rsidRPr="007B536C" w14:paraId="58B9D77C" w14:textId="77777777" w:rsidTr="00CE1D0C">
        <w:tc>
          <w:tcPr>
            <w:tcW w:w="1357" w:type="pct"/>
          </w:tcPr>
          <w:p w14:paraId="279ADDFE" w14:textId="28758315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ДПО</w:t>
            </w:r>
          </w:p>
        </w:tc>
        <w:tc>
          <w:tcPr>
            <w:tcW w:w="3643" w:type="pct"/>
          </w:tcPr>
          <w:p w14:paraId="7B431CEE" w14:textId="7047997F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Дополнительное профессиональное образование</w:t>
            </w:r>
          </w:p>
        </w:tc>
      </w:tr>
      <w:tr w:rsidR="007119D8" w:rsidRPr="007B536C" w14:paraId="55D2F730" w14:textId="77777777" w:rsidTr="00CE1D0C">
        <w:tc>
          <w:tcPr>
            <w:tcW w:w="1357" w:type="pct"/>
          </w:tcPr>
          <w:p w14:paraId="2C611724" w14:textId="60C7641F" w:rsidR="007119D8" w:rsidRPr="007B536C" w:rsidRDefault="007119D8" w:rsidP="00D23473">
            <w:pPr>
              <w:pStyle w:val="afffffffff"/>
              <w:rPr>
                <w:b/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ЕГИСЗ</w:t>
            </w:r>
          </w:p>
        </w:tc>
        <w:tc>
          <w:tcPr>
            <w:tcW w:w="3643" w:type="pct"/>
          </w:tcPr>
          <w:p w14:paraId="23C19DE4" w14:textId="557356FA" w:rsidR="007119D8" w:rsidRPr="007B536C" w:rsidRDefault="007119D8" w:rsidP="00D23473">
            <w:pPr>
              <w:pStyle w:val="afffffffff"/>
              <w:rPr>
                <w:b/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Единая государственная информационная система здравоохранения</w:t>
            </w:r>
          </w:p>
        </w:tc>
      </w:tr>
      <w:tr w:rsidR="007119D8" w:rsidRPr="007B536C" w14:paraId="46FEB79A" w14:textId="77777777" w:rsidTr="00CE1D0C">
        <w:tc>
          <w:tcPr>
            <w:tcW w:w="1357" w:type="pct"/>
          </w:tcPr>
          <w:p w14:paraId="2435D2FA" w14:textId="6734B162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ЕКВ</w:t>
            </w:r>
          </w:p>
        </w:tc>
        <w:tc>
          <w:tcPr>
            <w:tcW w:w="3643" w:type="pct"/>
          </w:tcPr>
          <w:p w14:paraId="3FEB7545" w14:textId="6B85E666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Программа единовременных компенсационных выплат</w:t>
            </w:r>
          </w:p>
        </w:tc>
      </w:tr>
      <w:tr w:rsidR="007119D8" w:rsidRPr="007B536C" w14:paraId="43C0A544" w14:textId="77777777" w:rsidTr="00CE1D0C">
        <w:tc>
          <w:tcPr>
            <w:tcW w:w="1357" w:type="pct"/>
          </w:tcPr>
          <w:p w14:paraId="2C9115B9" w14:textId="20C7621F" w:rsidR="007119D8" w:rsidRPr="007B536C" w:rsidRDefault="007119D8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ЕПГУ</w:t>
            </w:r>
          </w:p>
        </w:tc>
        <w:tc>
          <w:tcPr>
            <w:tcW w:w="3643" w:type="pct"/>
          </w:tcPr>
          <w:p w14:paraId="54FB322C" w14:textId="43E40F18" w:rsidR="007119D8" w:rsidRPr="007B536C" w:rsidRDefault="00FE6175" w:rsidP="00D23473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Единый портал государственных услуг</w:t>
            </w:r>
            <w:r w:rsidR="007119D8" w:rsidRPr="007B536C">
              <w:rPr>
                <w:sz w:val="22"/>
                <w:szCs w:val="22"/>
              </w:rPr>
              <w:t xml:space="preserve"> – федеральная государственная информационная система, обеспечивающая гражданам, предпринимателям и юридическим лицам доступ к сведениям о государственных и муниципальных учреждениях и оказываемых ими электронных услугах</w:t>
            </w:r>
          </w:p>
        </w:tc>
      </w:tr>
      <w:tr w:rsidR="00C479C2" w:rsidRPr="007B536C" w14:paraId="24FCE4F8" w14:textId="77777777" w:rsidTr="000D5E7E">
        <w:tc>
          <w:tcPr>
            <w:tcW w:w="1357" w:type="pct"/>
          </w:tcPr>
          <w:p w14:paraId="2746D42D" w14:textId="77777777" w:rsidR="00C479C2" w:rsidRPr="007B536C" w:rsidRDefault="00C479C2" w:rsidP="000D5E7E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ЕСИА</w:t>
            </w:r>
          </w:p>
        </w:tc>
        <w:tc>
          <w:tcPr>
            <w:tcW w:w="3643" w:type="pct"/>
          </w:tcPr>
          <w:p w14:paraId="63468F86" w14:textId="77777777" w:rsidR="00C479C2" w:rsidRPr="007B536C" w:rsidRDefault="00C479C2" w:rsidP="000D5E7E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Единая система идентификации и аутентификации в инфраструктуре, обеспечивающей информационно-технологическое взаимодействие информационных систем, используемых для предоставления государственных и муниципальных услуг в электронной форме</w:t>
            </w:r>
          </w:p>
        </w:tc>
      </w:tr>
      <w:tr w:rsidR="00484EEC" w:rsidRPr="007B536C" w14:paraId="306309E2" w14:textId="77777777" w:rsidTr="00CE1D0C">
        <w:tc>
          <w:tcPr>
            <w:tcW w:w="1357" w:type="pct"/>
          </w:tcPr>
          <w:p w14:paraId="211FB5DA" w14:textId="1DDFDAE5" w:rsidR="00484EEC" w:rsidRPr="007B536C" w:rsidRDefault="00484EEC" w:rsidP="00484EEC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ЗЕТ</w:t>
            </w:r>
          </w:p>
        </w:tc>
        <w:tc>
          <w:tcPr>
            <w:tcW w:w="3643" w:type="pct"/>
          </w:tcPr>
          <w:p w14:paraId="58903C38" w14:textId="412869F5" w:rsidR="00484EEC" w:rsidRPr="007B536C" w:rsidRDefault="00484EEC" w:rsidP="00484EEC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Зачетная единица трудоемкости – единица измерения трудоемкости учебной работы и других мероприятий образовательной программы или учебного плана</w:t>
            </w:r>
          </w:p>
        </w:tc>
      </w:tr>
      <w:tr w:rsidR="007D6FF0" w:rsidRPr="007B536C" w14:paraId="59E43C45" w14:textId="77777777" w:rsidTr="00CE1D0C">
        <w:tc>
          <w:tcPr>
            <w:tcW w:w="1357" w:type="pct"/>
          </w:tcPr>
          <w:p w14:paraId="2F4E663E" w14:textId="6137EF3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ИНН</w:t>
            </w:r>
          </w:p>
        </w:tc>
        <w:tc>
          <w:tcPr>
            <w:tcW w:w="3643" w:type="pct"/>
          </w:tcPr>
          <w:p w14:paraId="6DB5289F" w14:textId="39E23208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Идентификационный номер налогоплательщика</w:t>
            </w:r>
          </w:p>
        </w:tc>
      </w:tr>
      <w:tr w:rsidR="009A3AD4" w:rsidRPr="007B536C" w14:paraId="1C23FD60" w14:textId="77777777" w:rsidTr="00CE1D0C">
        <w:tc>
          <w:tcPr>
            <w:tcW w:w="1357" w:type="pct"/>
          </w:tcPr>
          <w:p w14:paraId="370A3DC8" w14:textId="66A48CD7" w:rsidR="009A3AD4" w:rsidRPr="007B536C" w:rsidRDefault="009A3AD4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ИС</w:t>
            </w:r>
          </w:p>
        </w:tc>
        <w:tc>
          <w:tcPr>
            <w:tcW w:w="3643" w:type="pct"/>
          </w:tcPr>
          <w:p w14:paraId="1EF0EF96" w14:textId="2083A777" w:rsidR="009A3AD4" w:rsidRPr="007B536C" w:rsidRDefault="009A3AD4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Информационная система</w:t>
            </w:r>
          </w:p>
        </w:tc>
      </w:tr>
      <w:tr w:rsidR="007D6FF0" w:rsidRPr="007B536C" w14:paraId="142F0568" w14:textId="77777777" w:rsidTr="00CE1D0C">
        <w:tc>
          <w:tcPr>
            <w:tcW w:w="1357" w:type="pct"/>
          </w:tcPr>
          <w:p w14:paraId="7322823C" w14:textId="4A081921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ИС Аккредитация</w:t>
            </w:r>
          </w:p>
        </w:tc>
        <w:tc>
          <w:tcPr>
            <w:tcW w:w="3643" w:type="pct"/>
          </w:tcPr>
          <w:p w14:paraId="0DEB3A7A" w14:textId="74B815D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Информационная система управления аккредитацией специалистов</w:t>
            </w:r>
          </w:p>
        </w:tc>
      </w:tr>
      <w:tr w:rsidR="007D6FF0" w:rsidRPr="007B536C" w14:paraId="544B0D86" w14:textId="77777777" w:rsidTr="00CE1D0C">
        <w:tc>
          <w:tcPr>
            <w:tcW w:w="1357" w:type="pct"/>
          </w:tcPr>
          <w:p w14:paraId="7913EEB8" w14:textId="2A91E4AB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КСГ</w:t>
            </w:r>
          </w:p>
        </w:tc>
        <w:tc>
          <w:tcPr>
            <w:tcW w:w="3643" w:type="pct"/>
          </w:tcPr>
          <w:p w14:paraId="0CB9F079" w14:textId="11D87672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Клинико-статистическая группа</w:t>
            </w:r>
          </w:p>
        </w:tc>
      </w:tr>
      <w:tr w:rsidR="007D6FF0" w:rsidRPr="007B536C" w14:paraId="26DBBEC9" w14:textId="77777777" w:rsidTr="00CE1D0C">
        <w:tc>
          <w:tcPr>
            <w:tcW w:w="1357" w:type="pct"/>
          </w:tcPr>
          <w:p w14:paraId="7A138C2F" w14:textId="3B3C5C1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ЛК</w:t>
            </w:r>
          </w:p>
        </w:tc>
        <w:tc>
          <w:tcPr>
            <w:tcW w:w="3643" w:type="pct"/>
          </w:tcPr>
          <w:p w14:paraId="5AF5E840" w14:textId="2A03EE1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Личный кабинет</w:t>
            </w:r>
          </w:p>
        </w:tc>
      </w:tr>
      <w:tr w:rsidR="007D6FF0" w:rsidRPr="007B536C" w14:paraId="3DCE9AF1" w14:textId="77777777" w:rsidTr="00CE1D0C">
        <w:tc>
          <w:tcPr>
            <w:tcW w:w="1357" w:type="pct"/>
          </w:tcPr>
          <w:p w14:paraId="5061C253" w14:textId="27F689E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pacing w:val="-1"/>
                <w:sz w:val="22"/>
                <w:szCs w:val="22"/>
              </w:rPr>
              <w:t>МВД России</w:t>
            </w:r>
          </w:p>
        </w:tc>
        <w:tc>
          <w:tcPr>
            <w:tcW w:w="3643" w:type="pct"/>
          </w:tcPr>
          <w:p w14:paraId="5168D560" w14:textId="38156FDC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Министерство внутренних дел Российской Федерации</w:t>
            </w:r>
          </w:p>
        </w:tc>
      </w:tr>
      <w:tr w:rsidR="007D6FF0" w:rsidRPr="007B536C" w14:paraId="1A0D7015" w14:textId="77777777" w:rsidTr="00CE1D0C">
        <w:tc>
          <w:tcPr>
            <w:tcW w:w="1357" w:type="pct"/>
          </w:tcPr>
          <w:p w14:paraId="648F89FA" w14:textId="53613F5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Минздрав России</w:t>
            </w:r>
          </w:p>
        </w:tc>
        <w:tc>
          <w:tcPr>
            <w:tcW w:w="3643" w:type="pct"/>
          </w:tcPr>
          <w:p w14:paraId="71AD2265" w14:textId="18E8C5A3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Министерство здравоохранения Российской Федерации</w:t>
            </w:r>
          </w:p>
        </w:tc>
      </w:tr>
      <w:tr w:rsidR="00F54C1A" w:rsidRPr="007B536C" w14:paraId="77036400" w14:textId="77777777" w:rsidTr="00CE1D0C">
        <w:tc>
          <w:tcPr>
            <w:tcW w:w="1357" w:type="pct"/>
          </w:tcPr>
          <w:p w14:paraId="70FBB12E" w14:textId="218EDD06" w:rsidR="00F54C1A" w:rsidRPr="007B536C" w:rsidRDefault="00F54C1A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Минобрнауки России</w:t>
            </w:r>
          </w:p>
        </w:tc>
        <w:tc>
          <w:tcPr>
            <w:tcW w:w="3643" w:type="pct"/>
          </w:tcPr>
          <w:p w14:paraId="02C913A5" w14:textId="71540AD9" w:rsidR="00F54C1A" w:rsidRPr="007B536C" w:rsidRDefault="00F54C1A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Министерство науки и высшего образования Российской Федерации</w:t>
            </w:r>
          </w:p>
        </w:tc>
      </w:tr>
      <w:tr w:rsidR="007D6FF0" w:rsidRPr="007B536C" w14:paraId="49F18BC9" w14:textId="77777777" w:rsidTr="00CE1D0C">
        <w:tc>
          <w:tcPr>
            <w:tcW w:w="1357" w:type="pct"/>
          </w:tcPr>
          <w:p w14:paraId="7EB3A7FF" w14:textId="528C769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МО</w:t>
            </w:r>
          </w:p>
        </w:tc>
        <w:tc>
          <w:tcPr>
            <w:tcW w:w="3643" w:type="pct"/>
          </w:tcPr>
          <w:p w14:paraId="4D40CC7C" w14:textId="71AE26C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Медицинская организация</w:t>
            </w:r>
          </w:p>
        </w:tc>
      </w:tr>
      <w:tr w:rsidR="007D6FF0" w:rsidRPr="007B536C" w14:paraId="615FF9F8" w14:textId="77777777" w:rsidTr="00CE1D0C">
        <w:tc>
          <w:tcPr>
            <w:tcW w:w="1357" w:type="pct"/>
          </w:tcPr>
          <w:p w14:paraId="6D855177" w14:textId="2C2BCC1B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Модуль</w:t>
            </w:r>
          </w:p>
        </w:tc>
        <w:tc>
          <w:tcPr>
            <w:tcW w:w="3643" w:type="pct"/>
          </w:tcPr>
          <w:p w14:paraId="2E933B8A" w14:textId="59B51E07" w:rsidR="007D6FF0" w:rsidRPr="007B536C" w:rsidRDefault="008A7238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Последовательность логически связанных фрагментов, оформленных как отдельная часть программы (элемент программы), решающий одну самостоятельную задачу</w:t>
            </w:r>
          </w:p>
        </w:tc>
      </w:tr>
      <w:tr w:rsidR="007D6FF0" w:rsidRPr="007B536C" w14:paraId="22973004" w14:textId="77777777" w:rsidTr="00CE1D0C">
        <w:tc>
          <w:tcPr>
            <w:tcW w:w="1357" w:type="pct"/>
          </w:tcPr>
          <w:p w14:paraId="6AE208F6" w14:textId="645BDABC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МР</w:t>
            </w:r>
          </w:p>
        </w:tc>
        <w:tc>
          <w:tcPr>
            <w:tcW w:w="3643" w:type="pct"/>
          </w:tcPr>
          <w:p w14:paraId="7C7EABF1" w14:textId="5D49519E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Медицинский (фармацевтический) работник</w:t>
            </w:r>
          </w:p>
        </w:tc>
      </w:tr>
      <w:tr w:rsidR="007D6FF0" w:rsidRPr="007B536C" w14:paraId="4959E1DA" w14:textId="77777777" w:rsidTr="00CE1D0C">
        <w:tc>
          <w:tcPr>
            <w:tcW w:w="1357" w:type="pct"/>
          </w:tcPr>
          <w:p w14:paraId="2D068D30" w14:textId="67D5A48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МЭК</w:t>
            </w:r>
          </w:p>
        </w:tc>
        <w:tc>
          <w:tcPr>
            <w:tcW w:w="3643" w:type="pct"/>
          </w:tcPr>
          <w:p w14:paraId="6F63239B" w14:textId="12A3749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Медико-экономический контроль</w:t>
            </w:r>
          </w:p>
        </w:tc>
      </w:tr>
      <w:tr w:rsidR="007D6FF0" w:rsidRPr="007B536C" w14:paraId="7934EDE8" w14:textId="77777777" w:rsidTr="00CE1D0C">
        <w:tc>
          <w:tcPr>
            <w:tcW w:w="1357" w:type="pct"/>
          </w:tcPr>
          <w:p w14:paraId="5BC0B392" w14:textId="6DD5A3C4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МЭЭ</w:t>
            </w:r>
          </w:p>
        </w:tc>
        <w:tc>
          <w:tcPr>
            <w:tcW w:w="3643" w:type="pct"/>
          </w:tcPr>
          <w:p w14:paraId="0AB5BD89" w14:textId="64D01CD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Медико-экономическая экспертиза</w:t>
            </w:r>
          </w:p>
        </w:tc>
      </w:tr>
      <w:tr w:rsidR="007D6FF0" w:rsidRPr="007B536C" w14:paraId="5C01DAB0" w14:textId="77777777" w:rsidTr="00CE1D0C">
        <w:tc>
          <w:tcPr>
            <w:tcW w:w="1357" w:type="pct"/>
          </w:tcPr>
          <w:p w14:paraId="60FD8A8F" w14:textId="23ED618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НСИ</w:t>
            </w:r>
          </w:p>
        </w:tc>
        <w:tc>
          <w:tcPr>
            <w:tcW w:w="3643" w:type="pct"/>
          </w:tcPr>
          <w:p w14:paraId="79B97D1E" w14:textId="64C3175C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Нормативно-справочная информация</w:t>
            </w:r>
          </w:p>
        </w:tc>
      </w:tr>
      <w:tr w:rsidR="007D6FF0" w:rsidRPr="007B536C" w14:paraId="3425DB7E" w14:textId="77777777" w:rsidTr="00CE1D0C">
        <w:tc>
          <w:tcPr>
            <w:tcW w:w="1357" w:type="pct"/>
          </w:tcPr>
          <w:p w14:paraId="51E5342F" w14:textId="53EF63DC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ОГРН</w:t>
            </w:r>
          </w:p>
        </w:tc>
        <w:tc>
          <w:tcPr>
            <w:tcW w:w="3643" w:type="pct"/>
          </w:tcPr>
          <w:p w14:paraId="610FBF2C" w14:textId="21D6E16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Основной государственный регистрационный номер организации</w:t>
            </w:r>
          </w:p>
        </w:tc>
      </w:tr>
      <w:tr w:rsidR="007D6FF0" w:rsidRPr="007B536C" w14:paraId="47F02419" w14:textId="77777777" w:rsidTr="00CE1D0C">
        <w:tc>
          <w:tcPr>
            <w:tcW w:w="1357" w:type="pct"/>
          </w:tcPr>
          <w:p w14:paraId="6DF5F763" w14:textId="64F95C40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ОМС</w:t>
            </w:r>
          </w:p>
        </w:tc>
        <w:tc>
          <w:tcPr>
            <w:tcW w:w="3643" w:type="pct"/>
          </w:tcPr>
          <w:p w14:paraId="10207333" w14:textId="4D54E6AE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Обязательное медицинское страхование</w:t>
            </w:r>
          </w:p>
        </w:tc>
      </w:tr>
      <w:tr w:rsidR="007D6FF0" w:rsidRPr="007B536C" w14:paraId="0C8A7CE5" w14:textId="77777777" w:rsidTr="00CE1D0C">
        <w:tc>
          <w:tcPr>
            <w:tcW w:w="1357" w:type="pct"/>
          </w:tcPr>
          <w:p w14:paraId="677113C0" w14:textId="4A533EE3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ОО</w:t>
            </w:r>
          </w:p>
        </w:tc>
        <w:tc>
          <w:tcPr>
            <w:tcW w:w="3643" w:type="pct"/>
          </w:tcPr>
          <w:p w14:paraId="780FADC6" w14:textId="76A0754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Образовательная организация</w:t>
            </w:r>
          </w:p>
        </w:tc>
      </w:tr>
      <w:tr w:rsidR="007D6FF0" w:rsidRPr="007B536C" w14:paraId="5DBB09CE" w14:textId="77777777" w:rsidTr="00CE1D0C">
        <w:tc>
          <w:tcPr>
            <w:tcW w:w="1357" w:type="pct"/>
          </w:tcPr>
          <w:p w14:paraId="3D2A4524" w14:textId="6B741DF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ОУЗ</w:t>
            </w:r>
          </w:p>
        </w:tc>
        <w:tc>
          <w:tcPr>
            <w:tcW w:w="3643" w:type="pct"/>
          </w:tcPr>
          <w:p w14:paraId="19AB5A7C" w14:textId="60AE8FC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Орган управления здравоохранением</w:t>
            </w:r>
          </w:p>
        </w:tc>
      </w:tr>
      <w:tr w:rsidR="007D6FF0" w:rsidRPr="007B536C" w14:paraId="262083A0" w14:textId="77777777" w:rsidTr="00CE1D0C">
        <w:tc>
          <w:tcPr>
            <w:tcW w:w="1357" w:type="pct"/>
          </w:tcPr>
          <w:p w14:paraId="3E19BC92" w14:textId="5F98E125" w:rsidR="007D6FF0" w:rsidRPr="007B536C" w:rsidRDefault="00FE6175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Персонал, эксплуатирующий персонал</w:t>
            </w:r>
          </w:p>
        </w:tc>
        <w:tc>
          <w:tcPr>
            <w:tcW w:w="3643" w:type="pct"/>
          </w:tcPr>
          <w:p w14:paraId="7C641257" w14:textId="204DB07C" w:rsidR="007D6FF0" w:rsidRPr="007B536C" w:rsidRDefault="009A3AD4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Персонал эксплуатирующей организации, принимающий участие во вводе в эксплуатацию, осуществляющий эксплуатацию и техническое обслуживание оборудования и программного обеспечения ИС</w:t>
            </w:r>
          </w:p>
        </w:tc>
      </w:tr>
      <w:tr w:rsidR="007D6FF0" w:rsidRPr="007B536C" w14:paraId="4D5296E7" w14:textId="77777777" w:rsidTr="00CE1D0C">
        <w:tc>
          <w:tcPr>
            <w:tcW w:w="1357" w:type="pct"/>
          </w:tcPr>
          <w:p w14:paraId="3AEA5EF7" w14:textId="1AE4CC9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Пользователь Подсистемы</w:t>
            </w:r>
          </w:p>
        </w:tc>
        <w:tc>
          <w:tcPr>
            <w:tcW w:w="3643" w:type="pct"/>
          </w:tcPr>
          <w:p w14:paraId="4C49FBED" w14:textId="5689568E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Лицо, участвующее в функционировании Подсистемы или использующее результаты ее функционирования</w:t>
            </w:r>
          </w:p>
        </w:tc>
      </w:tr>
      <w:tr w:rsidR="007D6FF0" w:rsidRPr="007B536C" w14:paraId="02B7BDE7" w14:textId="77777777" w:rsidTr="00CE1D0C">
        <w:tc>
          <w:tcPr>
            <w:tcW w:w="1357" w:type="pct"/>
          </w:tcPr>
          <w:p w14:paraId="53BDC09F" w14:textId="573ABFCB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Портал НМФО</w:t>
            </w:r>
          </w:p>
        </w:tc>
        <w:tc>
          <w:tcPr>
            <w:tcW w:w="3643" w:type="pct"/>
          </w:tcPr>
          <w:p w14:paraId="3193808F" w14:textId="03DCC4D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Портал непрерывного медицинского и фармацевтического образования (edu.rosminzdrav.ru)</w:t>
            </w:r>
          </w:p>
        </w:tc>
      </w:tr>
      <w:tr w:rsidR="00E913BE" w:rsidRPr="007B536C" w14:paraId="2046424E" w14:textId="77777777" w:rsidTr="00CE1D0C">
        <w:tc>
          <w:tcPr>
            <w:tcW w:w="1357" w:type="pct"/>
          </w:tcPr>
          <w:p w14:paraId="6B74C1D2" w14:textId="420AC0B0" w:rsidR="00E913BE" w:rsidRPr="00E913BE" w:rsidRDefault="00E913BE" w:rsidP="007D6FF0">
            <w:pPr>
              <w:pStyle w:val="afffffffff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Радиогруппа</w:t>
            </w:r>
          </w:p>
        </w:tc>
        <w:tc>
          <w:tcPr>
            <w:tcW w:w="3643" w:type="pct"/>
          </w:tcPr>
          <w:p w14:paraId="793C7AF7" w14:textId="5CDF9479" w:rsidR="00E913BE" w:rsidRPr="007B536C" w:rsidRDefault="00E913BE" w:rsidP="007D6FF0">
            <w:pPr>
              <w:pStyle w:val="afffffffff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Элемент интерфейса, </w:t>
            </w:r>
            <w:r w:rsidRPr="00E913BE">
              <w:rPr>
                <w:sz w:val="22"/>
                <w:szCs w:val="22"/>
              </w:rPr>
              <w:t>группа радиокнопок (переключателей круглой формы</w:t>
            </w:r>
            <w:r>
              <w:rPr>
                <w:sz w:val="22"/>
                <w:szCs w:val="22"/>
              </w:rPr>
              <w:t>,</w:t>
            </w:r>
            <w:r w:rsidRPr="00E913BE">
              <w:rPr>
                <w:sz w:val="22"/>
                <w:szCs w:val="22"/>
              </w:rPr>
              <w:t xml:space="preserve"> позволя</w:t>
            </w:r>
            <w:r>
              <w:rPr>
                <w:sz w:val="22"/>
                <w:szCs w:val="22"/>
              </w:rPr>
              <w:t>ющих</w:t>
            </w:r>
            <w:r w:rsidRPr="00E913BE">
              <w:rPr>
                <w:sz w:val="22"/>
                <w:szCs w:val="22"/>
              </w:rPr>
              <w:t xml:space="preserve"> пользователю выбрать одну опцию (пункт) из предопредел</w:t>
            </w:r>
            <w:r>
              <w:rPr>
                <w:sz w:val="22"/>
                <w:szCs w:val="22"/>
              </w:rPr>
              <w:t>е</w:t>
            </w:r>
            <w:r w:rsidRPr="00E913BE">
              <w:rPr>
                <w:sz w:val="22"/>
                <w:szCs w:val="22"/>
              </w:rPr>
              <w:t>нного набора (группы)</w:t>
            </w:r>
          </w:p>
        </w:tc>
      </w:tr>
      <w:tr w:rsidR="007D6FF0" w:rsidRPr="007B536C" w14:paraId="561E2951" w14:textId="77777777" w:rsidTr="00CE1D0C">
        <w:tc>
          <w:tcPr>
            <w:tcW w:w="1357" w:type="pct"/>
          </w:tcPr>
          <w:p w14:paraId="0BDF7DC6" w14:textId="5E23F46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РЗН</w:t>
            </w:r>
          </w:p>
        </w:tc>
        <w:tc>
          <w:tcPr>
            <w:tcW w:w="3643" w:type="pct"/>
          </w:tcPr>
          <w:p w14:paraId="17E8B96C" w14:textId="61D18344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 xml:space="preserve">Федеральная служба по надзору в сфере здравоохранения </w:t>
            </w:r>
          </w:p>
        </w:tc>
      </w:tr>
      <w:tr w:rsidR="007D6FF0" w:rsidRPr="007B536C" w14:paraId="089E4E46" w14:textId="77777777" w:rsidTr="00CE1D0C">
        <w:tc>
          <w:tcPr>
            <w:tcW w:w="1357" w:type="pct"/>
          </w:tcPr>
          <w:p w14:paraId="27121F70" w14:textId="228E2F3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РСФСР</w:t>
            </w:r>
          </w:p>
        </w:tc>
        <w:tc>
          <w:tcPr>
            <w:tcW w:w="3643" w:type="pct"/>
          </w:tcPr>
          <w:p w14:paraId="7D4CDBEF" w14:textId="4DF1751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Российская Советская Федеративная Социалистическая Республика</w:t>
            </w:r>
          </w:p>
        </w:tc>
      </w:tr>
      <w:tr w:rsidR="007D6FF0" w:rsidRPr="007B536C" w14:paraId="6FA48866" w14:textId="77777777" w:rsidTr="00CE1D0C">
        <w:tc>
          <w:tcPr>
            <w:tcW w:w="1357" w:type="pct"/>
          </w:tcPr>
          <w:p w14:paraId="09D650DE" w14:textId="3D519F2D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РФ</w:t>
            </w:r>
          </w:p>
        </w:tc>
        <w:tc>
          <w:tcPr>
            <w:tcW w:w="3643" w:type="pct"/>
          </w:tcPr>
          <w:p w14:paraId="7DE90653" w14:textId="40969DE2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Российская Федерация</w:t>
            </w:r>
          </w:p>
        </w:tc>
      </w:tr>
      <w:tr w:rsidR="007D6FF0" w:rsidRPr="007B536C" w14:paraId="4007B117" w14:textId="77777777" w:rsidTr="00CE1D0C">
        <w:tc>
          <w:tcPr>
            <w:tcW w:w="1357" w:type="pct"/>
          </w:tcPr>
          <w:p w14:paraId="46CF3CCB" w14:textId="5290222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СМЭВ</w:t>
            </w:r>
          </w:p>
        </w:tc>
        <w:tc>
          <w:tcPr>
            <w:tcW w:w="3643" w:type="pct"/>
          </w:tcPr>
          <w:p w14:paraId="175C03BA" w14:textId="34C8988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Единая система межведомственного электронного взаимодействия</w:t>
            </w:r>
          </w:p>
        </w:tc>
      </w:tr>
      <w:tr w:rsidR="007D6FF0" w:rsidRPr="007B536C" w14:paraId="6E9A54FF" w14:textId="77777777" w:rsidTr="00CE1D0C">
        <w:tc>
          <w:tcPr>
            <w:tcW w:w="1357" w:type="pct"/>
          </w:tcPr>
          <w:p w14:paraId="7BF2916F" w14:textId="6541466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СНИЛС</w:t>
            </w:r>
          </w:p>
        </w:tc>
        <w:tc>
          <w:tcPr>
            <w:tcW w:w="3643" w:type="pct"/>
          </w:tcPr>
          <w:p w14:paraId="23C2433E" w14:textId="1DA0B7A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Страховой номер индивидуального лицевого счета</w:t>
            </w:r>
          </w:p>
        </w:tc>
      </w:tr>
      <w:tr w:rsidR="007D6FF0" w:rsidRPr="007B536C" w14:paraId="6649D219" w14:textId="77777777" w:rsidTr="00CE1D0C">
        <w:tc>
          <w:tcPr>
            <w:tcW w:w="1357" w:type="pct"/>
          </w:tcPr>
          <w:p w14:paraId="4195F0EC" w14:textId="651AA5A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СП</w:t>
            </w:r>
          </w:p>
        </w:tc>
        <w:tc>
          <w:tcPr>
            <w:tcW w:w="3643" w:type="pct"/>
          </w:tcPr>
          <w:p w14:paraId="304871FD" w14:textId="6B654368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Структурное подразделение</w:t>
            </w:r>
          </w:p>
        </w:tc>
      </w:tr>
      <w:tr w:rsidR="007D6FF0" w:rsidRPr="007B536C" w14:paraId="0EA1D436" w14:textId="77777777" w:rsidTr="00CE1D0C">
        <w:tc>
          <w:tcPr>
            <w:tcW w:w="1357" w:type="pct"/>
          </w:tcPr>
          <w:p w14:paraId="229480C6" w14:textId="70E8D012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Справочник</w:t>
            </w:r>
            <w:r w:rsidR="0085136C" w:rsidRPr="007B536C">
              <w:rPr>
                <w:sz w:val="22"/>
                <w:szCs w:val="22"/>
              </w:rPr>
              <w:t xml:space="preserve"> </w:t>
            </w:r>
          </w:p>
        </w:tc>
        <w:tc>
          <w:tcPr>
            <w:tcW w:w="3643" w:type="pct"/>
          </w:tcPr>
          <w:p w14:paraId="361CEC4B" w14:textId="61CE861B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Набор информации, имеющий определенную структуру, сформированный по принципу системы данных, содержащий данные о свойствах и константах предмета информации, представленного в числовом или аналитическом виде</w:t>
            </w:r>
          </w:p>
        </w:tc>
      </w:tr>
      <w:tr w:rsidR="007D6FF0" w:rsidRPr="007B536C" w14:paraId="4F03BDA9" w14:textId="77777777" w:rsidTr="00CE1D0C">
        <w:tc>
          <w:tcPr>
            <w:tcW w:w="1357" w:type="pct"/>
          </w:tcPr>
          <w:p w14:paraId="39E9C4E7" w14:textId="6F0F281D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СССР, Союз ССР</w:t>
            </w:r>
          </w:p>
        </w:tc>
        <w:tc>
          <w:tcPr>
            <w:tcW w:w="3643" w:type="pct"/>
          </w:tcPr>
          <w:p w14:paraId="58339C65" w14:textId="69D6B7E8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Союз Советских Социалистических Республик</w:t>
            </w:r>
          </w:p>
        </w:tc>
      </w:tr>
      <w:tr w:rsidR="007D6FF0" w:rsidRPr="007B536C" w14:paraId="1CFFAC04" w14:textId="77777777" w:rsidTr="00CE1D0C">
        <w:tc>
          <w:tcPr>
            <w:tcW w:w="1357" w:type="pct"/>
          </w:tcPr>
          <w:p w14:paraId="78140209" w14:textId="1AEB0BF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СТП</w:t>
            </w:r>
          </w:p>
        </w:tc>
        <w:tc>
          <w:tcPr>
            <w:tcW w:w="3643" w:type="pct"/>
          </w:tcPr>
          <w:p w14:paraId="329F1BF1" w14:textId="58972333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Служба технической поддержки единой государственной информационной системы в сфере здравоохранения</w:t>
            </w:r>
          </w:p>
        </w:tc>
      </w:tr>
      <w:tr w:rsidR="007D6FF0" w:rsidRPr="007B536C" w14:paraId="6694065C" w14:textId="77777777" w:rsidTr="00CE1D0C">
        <w:tc>
          <w:tcPr>
            <w:tcW w:w="1357" w:type="pct"/>
          </w:tcPr>
          <w:p w14:paraId="70084DB2" w14:textId="7B94161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СФР</w:t>
            </w:r>
          </w:p>
        </w:tc>
        <w:tc>
          <w:tcPr>
            <w:tcW w:w="3643" w:type="pct"/>
          </w:tcPr>
          <w:p w14:paraId="0999A678" w14:textId="4CF7DC4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Фонд пенсионного и социального страхования Российской Федерации</w:t>
            </w:r>
          </w:p>
        </w:tc>
      </w:tr>
      <w:tr w:rsidR="007D6FF0" w:rsidRPr="007B536C" w14:paraId="45EC3D67" w14:textId="77777777" w:rsidTr="00CE1D0C">
        <w:tc>
          <w:tcPr>
            <w:tcW w:w="1357" w:type="pct"/>
          </w:tcPr>
          <w:p w14:paraId="6B24C71E" w14:textId="4B546B7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УКЭП</w:t>
            </w:r>
          </w:p>
        </w:tc>
        <w:tc>
          <w:tcPr>
            <w:tcW w:w="3643" w:type="pct"/>
          </w:tcPr>
          <w:p w14:paraId="7CF7B51E" w14:textId="12FC7BD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Усиленная квалифицированная электронная подпись</w:t>
            </w:r>
          </w:p>
        </w:tc>
      </w:tr>
      <w:tr w:rsidR="007D6FF0" w:rsidRPr="007B536C" w14:paraId="72A49986" w14:textId="77777777" w:rsidTr="00CE1D0C">
        <w:tc>
          <w:tcPr>
            <w:tcW w:w="1357" w:type="pct"/>
          </w:tcPr>
          <w:p w14:paraId="042089A3" w14:textId="6C1831B3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ФАП</w:t>
            </w:r>
          </w:p>
        </w:tc>
        <w:tc>
          <w:tcPr>
            <w:tcW w:w="3643" w:type="pct"/>
          </w:tcPr>
          <w:p w14:paraId="6F4CDC19" w14:textId="77378AF2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Фельдшерско-акушерский пункт</w:t>
            </w:r>
          </w:p>
        </w:tc>
      </w:tr>
      <w:tr w:rsidR="007D6FF0" w:rsidRPr="007B536C" w14:paraId="2B3F2BA3" w14:textId="77777777" w:rsidTr="00CE1D0C">
        <w:tc>
          <w:tcPr>
            <w:tcW w:w="1357" w:type="pct"/>
          </w:tcPr>
          <w:p w14:paraId="58D5C6E0" w14:textId="3179DDF6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ФИО</w:t>
            </w:r>
          </w:p>
        </w:tc>
        <w:tc>
          <w:tcPr>
            <w:tcW w:w="3643" w:type="pct"/>
          </w:tcPr>
          <w:p w14:paraId="1C3B552C" w14:textId="2B4506B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Фамилия, имя, отчество</w:t>
            </w:r>
          </w:p>
        </w:tc>
      </w:tr>
      <w:tr w:rsidR="007D6FF0" w:rsidRPr="007B536C" w14:paraId="0C78B1F9" w14:textId="77777777" w:rsidTr="00CE1D0C">
        <w:tc>
          <w:tcPr>
            <w:tcW w:w="1357" w:type="pct"/>
          </w:tcPr>
          <w:p w14:paraId="2D44E0FE" w14:textId="032FA7FB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ФИС ФРДО</w:t>
            </w:r>
          </w:p>
        </w:tc>
        <w:tc>
          <w:tcPr>
            <w:tcW w:w="3643" w:type="pct"/>
          </w:tcPr>
          <w:p w14:paraId="4678343C" w14:textId="564BF73D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Федеральная информационная система «Федеральный реестр сведений о документах об образовании и (или) о квалификации, документах об обучении»</w:t>
            </w:r>
          </w:p>
        </w:tc>
      </w:tr>
      <w:tr w:rsidR="007B536C" w:rsidRPr="007B536C" w14:paraId="5A87F78F" w14:textId="77777777" w:rsidTr="00CE1D0C">
        <w:tc>
          <w:tcPr>
            <w:tcW w:w="1357" w:type="pct"/>
          </w:tcPr>
          <w:p w14:paraId="4EFA4B7B" w14:textId="2E235571" w:rsidR="007B536C" w:rsidRPr="007B536C" w:rsidRDefault="007B536C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ФЗ</w:t>
            </w:r>
          </w:p>
        </w:tc>
        <w:tc>
          <w:tcPr>
            <w:tcW w:w="3643" w:type="pct"/>
          </w:tcPr>
          <w:p w14:paraId="732E83EC" w14:textId="5DAB92B2" w:rsidR="007B536C" w:rsidRPr="007B536C" w:rsidRDefault="007B536C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Федеральный закон</w:t>
            </w:r>
          </w:p>
        </w:tc>
      </w:tr>
      <w:tr w:rsidR="007D6FF0" w:rsidRPr="007B536C" w14:paraId="0CB1D225" w14:textId="77777777" w:rsidTr="00CE1D0C">
        <w:tc>
          <w:tcPr>
            <w:tcW w:w="1357" w:type="pct"/>
          </w:tcPr>
          <w:p w14:paraId="2A1ABB3F" w14:textId="14218BBF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ФМБА России</w:t>
            </w:r>
          </w:p>
        </w:tc>
        <w:tc>
          <w:tcPr>
            <w:tcW w:w="3643" w:type="pct"/>
          </w:tcPr>
          <w:p w14:paraId="5E8E1B15" w14:textId="10C5CA42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Федеральное медико-биологическое агентство</w:t>
            </w:r>
          </w:p>
        </w:tc>
      </w:tr>
      <w:tr w:rsidR="007D6FF0" w:rsidRPr="007B536C" w14:paraId="068509CA" w14:textId="77777777" w:rsidTr="00CE1D0C">
        <w:tc>
          <w:tcPr>
            <w:tcW w:w="1357" w:type="pct"/>
          </w:tcPr>
          <w:p w14:paraId="2073A97A" w14:textId="10F8FC5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ФНР</w:t>
            </w:r>
          </w:p>
        </w:tc>
        <w:tc>
          <w:tcPr>
            <w:tcW w:w="3643" w:type="pct"/>
          </w:tcPr>
          <w:p w14:paraId="10396FDC" w14:textId="6DDD96ED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Подсистема ведения специализированных регистров пациентов по отдельным нозологиям и категориям граждан, мониторинга организации оказания специализированной, в том числе высокотехнологичной, медицинской помощи и санаторно-курортного лечения единой государственной информационной системы в сфере здравоохранения</w:t>
            </w:r>
          </w:p>
        </w:tc>
      </w:tr>
      <w:tr w:rsidR="007D6FF0" w:rsidRPr="007B536C" w14:paraId="3FB40CFA" w14:textId="77777777" w:rsidTr="00CE1D0C">
        <w:tc>
          <w:tcPr>
            <w:tcW w:w="1357" w:type="pct"/>
          </w:tcPr>
          <w:p w14:paraId="7AEF2909" w14:textId="7777777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ФНС России</w:t>
            </w:r>
          </w:p>
        </w:tc>
        <w:tc>
          <w:tcPr>
            <w:tcW w:w="3643" w:type="pct"/>
          </w:tcPr>
          <w:p w14:paraId="440645E4" w14:textId="77777777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Федеральная налоговая служба</w:t>
            </w:r>
          </w:p>
        </w:tc>
      </w:tr>
      <w:tr w:rsidR="007D6FF0" w:rsidRPr="007B536C" w14:paraId="45D8BA1B" w14:textId="77777777" w:rsidTr="00CE1D0C">
        <w:tc>
          <w:tcPr>
            <w:tcW w:w="1357" w:type="pct"/>
          </w:tcPr>
          <w:p w14:paraId="220D6009" w14:textId="26686AC3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ФОИВ</w:t>
            </w:r>
          </w:p>
        </w:tc>
        <w:tc>
          <w:tcPr>
            <w:tcW w:w="3643" w:type="pct"/>
          </w:tcPr>
          <w:p w14:paraId="762A0A44" w14:textId="0ED48339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Федеральный орган исполнительной власти</w:t>
            </w:r>
          </w:p>
        </w:tc>
      </w:tr>
      <w:tr w:rsidR="007D6FF0" w:rsidRPr="007B536C" w14:paraId="70B73E2A" w14:textId="77777777" w:rsidTr="00CE1D0C">
        <w:tc>
          <w:tcPr>
            <w:tcW w:w="1357" w:type="pct"/>
          </w:tcPr>
          <w:p w14:paraId="6F369619" w14:textId="566D2A4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ФП</w:t>
            </w:r>
          </w:p>
        </w:tc>
        <w:tc>
          <w:tcPr>
            <w:tcW w:w="3643" w:type="pct"/>
          </w:tcPr>
          <w:p w14:paraId="1C291FD7" w14:textId="2DFB19E0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Фельдшерский пункт</w:t>
            </w:r>
          </w:p>
        </w:tc>
      </w:tr>
      <w:tr w:rsidR="007D6FF0" w:rsidRPr="007B536C" w14:paraId="7CD590C3" w14:textId="77777777" w:rsidTr="00CE1D0C">
        <w:tc>
          <w:tcPr>
            <w:tcW w:w="1357" w:type="pct"/>
          </w:tcPr>
          <w:p w14:paraId="7EAB9B94" w14:textId="281F8DC4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ФРМО</w:t>
            </w:r>
          </w:p>
        </w:tc>
        <w:tc>
          <w:tcPr>
            <w:tcW w:w="3643" w:type="pct"/>
          </w:tcPr>
          <w:p w14:paraId="187C8A62" w14:textId="289DFF51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Подсистема федеральный реестр медицинских и фармацевтических организаций единой государственной информационной системы в сфере здравоохранения</w:t>
            </w:r>
          </w:p>
        </w:tc>
      </w:tr>
      <w:tr w:rsidR="007D6FF0" w:rsidRPr="007B536C" w14:paraId="4FDB073C" w14:textId="77777777" w:rsidTr="00CE1D0C">
        <w:tc>
          <w:tcPr>
            <w:tcW w:w="1357" w:type="pct"/>
          </w:tcPr>
          <w:p w14:paraId="2B21AB07" w14:textId="45AB01A0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ФРМР,</w:t>
            </w:r>
          </w:p>
          <w:p w14:paraId="397A55B7" w14:textId="2BFABF45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Подсистема</w:t>
            </w:r>
          </w:p>
        </w:tc>
        <w:tc>
          <w:tcPr>
            <w:tcW w:w="3643" w:type="pct"/>
          </w:tcPr>
          <w:p w14:paraId="253726DF" w14:textId="7123583A" w:rsidR="007D6FF0" w:rsidRPr="007B536C" w:rsidRDefault="007D6FF0" w:rsidP="007D6FF0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Подсистема федеральный регистр медицинских и фармацевтических работников единой государственной информационной системы в сфере здравоохранения</w:t>
            </w:r>
          </w:p>
        </w:tc>
      </w:tr>
      <w:tr w:rsidR="00BB5BDF" w:rsidRPr="007B536C" w14:paraId="697BDFFD" w14:textId="77777777" w:rsidTr="00CE1D0C">
        <w:tc>
          <w:tcPr>
            <w:tcW w:w="1357" w:type="pct"/>
          </w:tcPr>
          <w:p w14:paraId="1188C7AC" w14:textId="3BAB5217" w:rsidR="00BB5BDF" w:rsidRPr="007B536C" w:rsidRDefault="00BB5BDF" w:rsidP="00BB5BDF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Чекбокс</w:t>
            </w:r>
          </w:p>
        </w:tc>
        <w:tc>
          <w:tcPr>
            <w:tcW w:w="3643" w:type="pct"/>
          </w:tcPr>
          <w:p w14:paraId="4760D944" w14:textId="367902B7" w:rsidR="00BB5BDF" w:rsidRPr="007B536C" w:rsidRDefault="00BB5BDF" w:rsidP="00BB5BDF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Элемент графического пользовательского интерфейса, позволяющий пользователю управлять параметром с двумя состояниями – включено и отключено</w:t>
            </w:r>
          </w:p>
        </w:tc>
      </w:tr>
      <w:tr w:rsidR="00BB5BDF" w:rsidRPr="007B536C" w14:paraId="0306D4B3" w14:textId="77777777" w:rsidTr="00CE1D0C">
        <w:tc>
          <w:tcPr>
            <w:tcW w:w="1357" w:type="pct"/>
          </w:tcPr>
          <w:p w14:paraId="4BEA338A" w14:textId="42A929CF" w:rsidR="00BB5BDF" w:rsidRPr="007B536C" w:rsidRDefault="00BB5BDF" w:rsidP="00BB5BDF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Эксплуатационная документация</w:t>
            </w:r>
          </w:p>
        </w:tc>
        <w:tc>
          <w:tcPr>
            <w:tcW w:w="3643" w:type="pct"/>
          </w:tcPr>
          <w:p w14:paraId="72C82380" w14:textId="323DAFF2" w:rsidR="00BB5BDF" w:rsidRPr="007B536C" w:rsidRDefault="00BB5BDF" w:rsidP="00BB5BDF">
            <w:pPr>
              <w:pStyle w:val="afffffffff"/>
              <w:rPr>
                <w:sz w:val="22"/>
                <w:szCs w:val="22"/>
              </w:rPr>
            </w:pPr>
            <w:r w:rsidRPr="007B536C">
              <w:rPr>
                <w:sz w:val="22"/>
                <w:szCs w:val="22"/>
              </w:rPr>
              <w:t>Часть рабочей документации на систему (подсистему), предназначенная для использования при эксплуатации системы (подсистемы), определяющая правила действия персонала и пользователей системы (подсистемы) при ее функционировании, проверке и обеспечении ее работоспособности</w:t>
            </w:r>
          </w:p>
        </w:tc>
      </w:tr>
    </w:tbl>
    <w:p w14:paraId="25080EBE" w14:textId="77777777" w:rsidR="003405F8" w:rsidRPr="00C20D54" w:rsidRDefault="003405F8" w:rsidP="00966C9D">
      <w:pPr>
        <w:rPr>
          <w:color w:val="000000" w:themeColor="text1"/>
        </w:rPr>
      </w:pPr>
    </w:p>
    <w:p w14:paraId="1D6806BB" w14:textId="77777777" w:rsidR="003405F8" w:rsidRPr="00C20D54" w:rsidRDefault="003405F8" w:rsidP="00966C9D">
      <w:pPr>
        <w:rPr>
          <w:color w:val="000000" w:themeColor="text1"/>
        </w:rPr>
      </w:pPr>
    </w:p>
    <w:p w14:paraId="3AD6EFA7" w14:textId="77777777" w:rsidR="003405F8" w:rsidRPr="00C20D54" w:rsidRDefault="003405F8" w:rsidP="00966C9D">
      <w:pPr>
        <w:rPr>
          <w:color w:val="000000" w:themeColor="text1"/>
        </w:rPr>
        <w:sectPr w:rsidR="003405F8" w:rsidRPr="00C20D54" w:rsidSect="004E021D">
          <w:headerReference w:type="default" r:id="rId11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14:paraId="58C9DC99" w14:textId="26319157" w:rsidR="006C5557" w:rsidRDefault="006C5557" w:rsidP="00966C9D">
      <w:pPr>
        <w:pStyle w:val="1f0"/>
        <w:jc w:val="left"/>
        <w:rPr>
          <w:color w:val="000000" w:themeColor="text1"/>
        </w:rPr>
      </w:pPr>
      <w:bookmarkStart w:id="11" w:name="_Toc144992493"/>
      <w:bookmarkStart w:id="12" w:name="_Toc167559894"/>
      <w:bookmarkStart w:id="13" w:name="_Toc89079966"/>
      <w:r w:rsidRPr="00C20D54">
        <w:rPr>
          <w:color w:val="000000" w:themeColor="text1"/>
        </w:rPr>
        <w:t>Введение</w:t>
      </w:r>
      <w:bookmarkEnd w:id="11"/>
      <w:bookmarkEnd w:id="12"/>
    </w:p>
    <w:p w14:paraId="0A1351EF" w14:textId="68BE56FA" w:rsidR="00BF127D" w:rsidRDefault="00BF127D" w:rsidP="00BF127D">
      <w:pPr>
        <w:pStyle w:val="af2"/>
      </w:pPr>
      <w:r w:rsidRPr="00964A92">
        <w:t xml:space="preserve">Настоящий документ </w:t>
      </w:r>
      <w:r>
        <w:t xml:space="preserve">содержит информацию об операциях, выполняемых </w:t>
      </w:r>
      <w:r w:rsidR="003B5029">
        <w:t>пользователями</w:t>
      </w:r>
      <w:r>
        <w:t xml:space="preserve"> при работе с </w:t>
      </w:r>
      <w:r w:rsidR="007B536C">
        <w:t>п</w:t>
      </w:r>
      <w:r>
        <w:t>одсистемой ЕГИСЗ федеральный регистр медицинских и фармацевтических работников (далее – Подсистема)</w:t>
      </w:r>
      <w:r w:rsidRPr="00964A92">
        <w:t>.</w:t>
      </w:r>
    </w:p>
    <w:p w14:paraId="5320C002" w14:textId="7371AF6F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14" w:name="_Toc144992494"/>
      <w:bookmarkStart w:id="15" w:name="_Toc167559895"/>
      <w:r w:rsidRPr="00C20D54">
        <w:rPr>
          <w:color w:val="000000" w:themeColor="text1"/>
        </w:rPr>
        <w:t xml:space="preserve">Область применения </w:t>
      </w:r>
      <w:r w:rsidR="007E0B18" w:rsidRPr="00C20D54">
        <w:rPr>
          <w:color w:val="000000" w:themeColor="text1"/>
        </w:rPr>
        <w:t>Подсистемы</w:t>
      </w:r>
      <w:bookmarkEnd w:id="14"/>
      <w:bookmarkEnd w:id="15"/>
    </w:p>
    <w:p w14:paraId="36D21443" w14:textId="603E0C3B" w:rsidR="00DB275F" w:rsidRPr="00DB275F" w:rsidRDefault="00DB275F" w:rsidP="00DB275F">
      <w:pPr>
        <w:pStyle w:val="afffffff2"/>
        <w:rPr>
          <w:lang w:eastAsia="ru-RU"/>
        </w:rPr>
      </w:pPr>
      <w:bookmarkStart w:id="16" w:name="_Hlk160538211"/>
      <w:bookmarkStart w:id="17" w:name="_Toc144992495"/>
      <w:r w:rsidRPr="00531916">
        <w:t xml:space="preserve">Федеральный регистр медицинских и фармацевтических работников представляет собой подсистему </w:t>
      </w:r>
      <w:r w:rsidRPr="0087051D">
        <w:t>единой государственной информационной системы в сфере</w:t>
      </w:r>
      <w:r>
        <w:t xml:space="preserve"> </w:t>
      </w:r>
      <w:r w:rsidRPr="0087051D">
        <w:t>здравоохранения</w:t>
      </w:r>
      <w:r w:rsidRPr="00531916">
        <w:t xml:space="preserve"> и предназначен для ведения персонифицированного учета в сфере здравоохранения, в том числе учета сведений о кадровом обеспечении медицинских организаций и фармацевтических организаций (в части деятельности, осуществляемой в сфере обращения лекарственных средств для медицинского применения), трудоустройстве медицинских и фармацевтических работников в медицинские организации или фармацевтические организации, а также предоставления доступа к электронным сервисам медицинским и фармацевтическим работникам.</w:t>
      </w:r>
      <w:bookmarkEnd w:id="16"/>
    </w:p>
    <w:p w14:paraId="1E15BEC7" w14:textId="06C13D0B" w:rsidR="006C5557" w:rsidRPr="00C20D54" w:rsidRDefault="006C5557" w:rsidP="00F85416">
      <w:pPr>
        <w:pStyle w:val="2d"/>
      </w:pPr>
      <w:bookmarkStart w:id="18" w:name="_Toc167559896"/>
      <w:r w:rsidRPr="00C20D54">
        <w:t xml:space="preserve">Краткое описание возможностей </w:t>
      </w:r>
      <w:r w:rsidR="007E0B18" w:rsidRPr="00C20D54">
        <w:t>Подсистемы</w:t>
      </w:r>
      <w:bookmarkEnd w:id="17"/>
      <w:bookmarkEnd w:id="18"/>
    </w:p>
    <w:p w14:paraId="5361D346" w14:textId="15904757" w:rsidR="006535E4" w:rsidRDefault="00821F89" w:rsidP="00821F89">
      <w:pPr>
        <w:pStyle w:val="afffffff2"/>
      </w:pPr>
      <w:bookmarkStart w:id="19" w:name="_Toc149130396"/>
      <w:bookmarkStart w:id="20" w:name="_Toc149131680"/>
      <w:bookmarkStart w:id="21" w:name="_Hlk160538236"/>
      <w:bookmarkStart w:id="22" w:name="_Toc144992496"/>
      <w:bookmarkEnd w:id="19"/>
      <w:bookmarkEnd w:id="20"/>
      <w:r w:rsidRPr="001C6A64">
        <w:t xml:space="preserve">Подсистема </w:t>
      </w:r>
      <w:r w:rsidR="00616893">
        <w:t>предоставляет следующие основные функциональные возможности</w:t>
      </w:r>
      <w:r w:rsidR="006535E4" w:rsidRPr="006535E4">
        <w:t>:</w:t>
      </w:r>
    </w:p>
    <w:p w14:paraId="5A033476" w14:textId="3A695032" w:rsidR="005038AA" w:rsidRDefault="005038AA" w:rsidP="00B77B53">
      <w:pPr>
        <w:pStyle w:val="14"/>
        <w:numPr>
          <w:ilvl w:val="0"/>
          <w:numId w:val="184"/>
        </w:numPr>
      </w:pPr>
      <w:r w:rsidRPr="001C6A64">
        <w:t>сбор,</w:t>
      </w:r>
      <w:r>
        <w:t xml:space="preserve"> </w:t>
      </w:r>
      <w:r w:rsidRPr="001C6A64">
        <w:t>хранение, обработка и п</w:t>
      </w:r>
      <w:r>
        <w:t xml:space="preserve">редоставление </w:t>
      </w:r>
      <w:r w:rsidRPr="001C6A64">
        <w:t xml:space="preserve">указанных в статьях 93 и 93.1 Федерального </w:t>
      </w:r>
      <w:r w:rsidRPr="00B855B7">
        <w:t xml:space="preserve">закона </w:t>
      </w:r>
      <w:r>
        <w:t>о</w:t>
      </w:r>
      <w:r w:rsidRPr="00B855B7">
        <w:t>т</w:t>
      </w:r>
      <w:r w:rsidRPr="001C6A64">
        <w:t xml:space="preserve"> 21.11.2011 № 323-ФЗ </w:t>
      </w:r>
      <w:r w:rsidR="000D5E7E">
        <w:t xml:space="preserve">«Об основах охраны здоровья граждан в Российской Федерации» </w:t>
      </w:r>
      <w:r w:rsidRPr="001C6A64">
        <w:t xml:space="preserve">сведений о лицах, которые участвуют в осуществлении медицинской деятельности и фармацевтической деятельности (в части деятельности, осуществляемой в сфере обращения лекарственных средств для медицинского применения), а также о лицах, обучающихся по образовательным программам среднего профессионального и высшего медицинского образования, образовательным программам среднего профессионального и высшего фармацевтического образования, о лицах, прошедших аккредитацию специалиста, а также о лицах,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окружающих, в соответствии с постановлением Правительства </w:t>
      </w:r>
      <w:r>
        <w:t xml:space="preserve">Российской Федерации </w:t>
      </w:r>
      <w:r w:rsidRPr="001C6A64">
        <w:t>от 02.07.2020 № 973</w:t>
      </w:r>
      <w:r w:rsidR="00016DA4">
        <w:t xml:space="preserve"> «</w:t>
      </w:r>
      <w:r w:rsidR="00016DA4" w:rsidRPr="0091403C">
        <w:t>Об особенностях организации оказания медицинской помощи при угрозе распространения заболеваний, представляющих опасность для окружающих</w:t>
      </w:r>
      <w:r w:rsidR="00016DA4">
        <w:t>»</w:t>
      </w:r>
      <w:r w:rsidRPr="001C6A64">
        <w:t xml:space="preserve">, а также о работниках организаций, являющихся соискателями лицензии на осуществление медицинской деятельности и предоставляющих сведения в единую систему в соответствии с </w:t>
      </w:r>
      <w:r>
        <w:t xml:space="preserve">постановлением </w:t>
      </w:r>
      <w:r w:rsidRPr="001C6A64">
        <w:t xml:space="preserve">Правительства </w:t>
      </w:r>
      <w:r>
        <w:t xml:space="preserve">Российской Федерации от </w:t>
      </w:r>
      <w:r w:rsidRPr="001C6A64">
        <w:t>01.06.2021 № 852</w:t>
      </w:r>
      <w:r w:rsidR="000D5E7E">
        <w:t xml:space="preserve">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</w:t>
      </w:r>
      <w:r w:rsidRPr="001C6A64">
        <w:t>;</w:t>
      </w:r>
    </w:p>
    <w:p w14:paraId="4800874E" w14:textId="77777777" w:rsidR="005038AA" w:rsidRDefault="005038AA" w:rsidP="00B77B53">
      <w:pPr>
        <w:pStyle w:val="14"/>
        <w:numPr>
          <w:ilvl w:val="0"/>
          <w:numId w:val="184"/>
        </w:numPr>
      </w:pPr>
      <w:r w:rsidRPr="00A9385A">
        <w:t>ведение государственного реестра исследователей, осуществляющих клинические исследования биомедицинских клеточных продуктов, реестра исследователей, проводящих (проводивших) клинические исследования лекарственных препаратов для медицинского применения;</w:t>
      </w:r>
    </w:p>
    <w:p w14:paraId="5B0D8B60" w14:textId="6B25995D" w:rsidR="00C729C9" w:rsidRPr="00C729C9" w:rsidRDefault="005038AA" w:rsidP="00B77B53">
      <w:pPr>
        <w:pStyle w:val="14"/>
        <w:numPr>
          <w:ilvl w:val="0"/>
          <w:numId w:val="184"/>
        </w:numPr>
      </w:pPr>
      <w:r w:rsidRPr="001C6A64">
        <w:t>ведение личного кабинета медицинского и фармацевтического работника в целях обеспечения информационного взаимодействия медицинских и фармацевтических работников с ЕГИСЗ, реализации прав и обязанностей медицинских и фармацевтических работников, установленных нормативными правовыми актами.</w:t>
      </w:r>
      <w:bookmarkEnd w:id="21"/>
    </w:p>
    <w:p w14:paraId="38E94846" w14:textId="499B3466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23" w:name="_Toc167559897"/>
      <w:r w:rsidRPr="00C20D54">
        <w:rPr>
          <w:color w:val="000000" w:themeColor="text1"/>
        </w:rPr>
        <w:t xml:space="preserve">Уровень подготовки </w:t>
      </w:r>
      <w:r w:rsidR="002B6619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ользователей</w:t>
      </w:r>
      <w:bookmarkEnd w:id="22"/>
      <w:bookmarkEnd w:id="23"/>
    </w:p>
    <w:p w14:paraId="688667BD" w14:textId="4EF54261" w:rsidR="006C5557" w:rsidRPr="00C20D54" w:rsidRDefault="006C5557" w:rsidP="00966C9D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Для успешной работы с </w:t>
      </w:r>
      <w:r w:rsidR="006535E4">
        <w:rPr>
          <w:color w:val="000000" w:themeColor="text1"/>
        </w:rPr>
        <w:t>Подсистемой</w:t>
      </w:r>
      <w:r w:rsidRPr="00C20D54">
        <w:rPr>
          <w:color w:val="000000" w:themeColor="text1"/>
        </w:rPr>
        <w:t xml:space="preserve"> </w:t>
      </w:r>
      <w:r w:rsidR="002B6619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ользователи должны обладать следующими основными навыками работы:</w:t>
      </w:r>
    </w:p>
    <w:p w14:paraId="0746B45A" w14:textId="77777777" w:rsidR="006C5557" w:rsidRPr="00C20D54" w:rsidRDefault="006C555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обращаться с вычислительной техникой в соответствии с инструкциями для пользователей средств вычислительной техники;</w:t>
      </w:r>
    </w:p>
    <w:p w14:paraId="3E818962" w14:textId="77777777" w:rsidR="006C5557" w:rsidRPr="00C20D54" w:rsidRDefault="006C555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ориентироваться в среде, используемой на рабочем месте операционной системы, правильно пользоваться ее стандартными средствами и возможностями (использование мыши, знание особенностей интерфейса, обмен данными между приложениями);</w:t>
      </w:r>
    </w:p>
    <w:p w14:paraId="0A804048" w14:textId="77777777" w:rsidR="006C5557" w:rsidRPr="00C20D54" w:rsidRDefault="006C555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иметь опыт работы в современных веб-браузерах, в том числе с элементами веб-страниц;</w:t>
      </w:r>
    </w:p>
    <w:p w14:paraId="752ECF2A" w14:textId="172D60BB" w:rsidR="006C5557" w:rsidRPr="00C20D54" w:rsidRDefault="006C555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 xml:space="preserve">знать положения настоящего </w:t>
      </w:r>
      <w:r w:rsidR="00C669E0">
        <w:rPr>
          <w:color w:val="000000" w:themeColor="text1"/>
        </w:rPr>
        <w:t>ру</w:t>
      </w:r>
      <w:r w:rsidRPr="00C20D54">
        <w:rPr>
          <w:color w:val="000000" w:themeColor="text1"/>
        </w:rPr>
        <w:t>ководства пользователя в части своих функций.</w:t>
      </w:r>
    </w:p>
    <w:p w14:paraId="1FCE6343" w14:textId="52C05CC8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24" w:name="_Toc144992497"/>
      <w:bookmarkStart w:id="25" w:name="_Toc167559898"/>
      <w:r w:rsidRPr="00C20D54">
        <w:rPr>
          <w:color w:val="000000" w:themeColor="text1"/>
        </w:rPr>
        <w:t xml:space="preserve">Перечень эксплуатационной документации, с которой необходимо ознакомиться </w:t>
      </w:r>
      <w:r w:rsidR="002B6619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ользователю</w:t>
      </w:r>
      <w:bookmarkEnd w:id="24"/>
      <w:bookmarkEnd w:id="25"/>
    </w:p>
    <w:p w14:paraId="4BC2D57C" w14:textId="77D3C887" w:rsidR="006C5557" w:rsidRPr="00C20D54" w:rsidRDefault="006C5557" w:rsidP="00966C9D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Для успешной работы с </w:t>
      </w:r>
      <w:r w:rsidR="00AF1587">
        <w:rPr>
          <w:color w:val="000000" w:themeColor="text1"/>
        </w:rPr>
        <w:t>Подсистемой</w:t>
      </w:r>
      <w:r w:rsidRPr="00C20D54">
        <w:rPr>
          <w:color w:val="000000" w:themeColor="text1"/>
        </w:rPr>
        <w:t xml:space="preserve"> </w:t>
      </w:r>
      <w:r w:rsidR="002B6619">
        <w:rPr>
          <w:color w:val="000000" w:themeColor="text1"/>
        </w:rPr>
        <w:t>П</w:t>
      </w:r>
      <w:r w:rsidRPr="00C20D54">
        <w:rPr>
          <w:color w:val="000000" w:themeColor="text1"/>
        </w:rPr>
        <w:t xml:space="preserve">ользователю необходимо ознакомиться с </w:t>
      </w:r>
      <w:r w:rsidR="00C8714B">
        <w:rPr>
          <w:color w:val="000000" w:themeColor="text1"/>
        </w:rPr>
        <w:t>настоящим р</w:t>
      </w:r>
      <w:r w:rsidRPr="00C20D54">
        <w:rPr>
          <w:color w:val="000000" w:themeColor="text1"/>
        </w:rPr>
        <w:t>уководством пользователя.</w:t>
      </w:r>
    </w:p>
    <w:p w14:paraId="4ED59F9B" w14:textId="77777777" w:rsidR="006C5557" w:rsidRPr="00C20D54" w:rsidRDefault="006C5557" w:rsidP="00966C9D">
      <w:pPr>
        <w:pStyle w:val="1f0"/>
        <w:jc w:val="left"/>
        <w:rPr>
          <w:color w:val="000000" w:themeColor="text1"/>
        </w:rPr>
      </w:pPr>
      <w:bookmarkStart w:id="26" w:name="_Toc144992498"/>
      <w:bookmarkStart w:id="27" w:name="_Toc167559899"/>
      <w:r w:rsidRPr="00C20D54">
        <w:rPr>
          <w:color w:val="000000" w:themeColor="text1"/>
        </w:rPr>
        <w:t>Назначение и условия применения</w:t>
      </w:r>
      <w:bookmarkEnd w:id="26"/>
      <w:bookmarkEnd w:id="27"/>
    </w:p>
    <w:p w14:paraId="1A9A8EBB" w14:textId="77777777" w:rsidR="00993FA0" w:rsidRPr="009D2851" w:rsidRDefault="00993FA0" w:rsidP="00993FA0">
      <w:pPr>
        <w:pStyle w:val="2d"/>
        <w:ind w:left="992" w:hanging="283"/>
      </w:pPr>
      <w:bookmarkStart w:id="28" w:name="_Toc144992499"/>
      <w:bookmarkStart w:id="29" w:name="_Toc149129832"/>
      <w:bookmarkStart w:id="30" w:name="_Toc167559900"/>
      <w:bookmarkStart w:id="31" w:name="_Toc144992502"/>
      <w:r w:rsidRPr="009D2851">
        <w:t>Виды деятельности, функции, для автоматизации которых предназначена Подсистема</w:t>
      </w:r>
      <w:bookmarkEnd w:id="28"/>
      <w:bookmarkEnd w:id="29"/>
      <w:bookmarkEnd w:id="30"/>
    </w:p>
    <w:p w14:paraId="1941977C" w14:textId="1BFA5F71" w:rsidR="00CB35A3" w:rsidRPr="002F4521" w:rsidRDefault="00CB35A3" w:rsidP="00CB35A3">
      <w:pPr>
        <w:pStyle w:val="afffffff2"/>
      </w:pPr>
      <w:bookmarkStart w:id="32" w:name="_Hlk160533864"/>
      <w:bookmarkStart w:id="33" w:name="_Hlk160538274"/>
      <w:bookmarkStart w:id="34" w:name="_Toc148723902"/>
      <w:bookmarkStart w:id="35" w:name="_Toc149129833"/>
      <w:r w:rsidRPr="00C729C9">
        <w:t>Подсистема</w:t>
      </w:r>
      <w:r w:rsidRPr="002F4521">
        <w:t xml:space="preserve"> автоматизирует следующие виды деятельности</w:t>
      </w:r>
      <w:r w:rsidR="00BB5BDF">
        <w:t xml:space="preserve"> объекта автоматизации</w:t>
      </w:r>
      <w:r w:rsidRPr="002F4521">
        <w:t>:</w:t>
      </w:r>
      <w:bookmarkEnd w:id="32"/>
    </w:p>
    <w:p w14:paraId="72D2A0A2" w14:textId="77777777" w:rsidR="00C729C9" w:rsidRDefault="00C729C9" w:rsidP="002C0AC3">
      <w:pPr>
        <w:pStyle w:val="1d"/>
      </w:pPr>
      <w:bookmarkStart w:id="36" w:name="_Hlk157422441"/>
      <w:r>
        <w:t>проверка соответствия фамильно-именной группы, даты рождения, пола и СНИЛС с использованием сервиса СМЭВ 3 «Проверка соответствия фамильно-именной группы, даты рождения, пола и СНИЛС» (владелец – СФР);</w:t>
      </w:r>
    </w:p>
    <w:p w14:paraId="15696123" w14:textId="6303339C" w:rsidR="00C729C9" w:rsidRDefault="00C729C9" w:rsidP="00C729C9">
      <w:pPr>
        <w:pStyle w:val="1d"/>
      </w:pPr>
      <w:r>
        <w:t>подтверждение корректности ИНН медицинского работника, фармацевтического работника, соответствия его паспортных данных с использованием сервиса СМЭВ 3 «Сведения о соответствии паспортных данных и ИНН физического лица» (</w:t>
      </w:r>
      <w:r w:rsidR="002F57E6">
        <w:t>в</w:t>
      </w:r>
      <w:r>
        <w:t>ладелец – ФНС России);</w:t>
      </w:r>
    </w:p>
    <w:p w14:paraId="06C03FFA" w14:textId="77777777" w:rsidR="00C729C9" w:rsidRDefault="00C729C9" w:rsidP="00C729C9">
      <w:pPr>
        <w:pStyle w:val="1d"/>
      </w:pPr>
      <w:r>
        <w:t>внесение, корректировка сведений об участии медицинского работника в программе «Земский доктор/фельдшер»;</w:t>
      </w:r>
    </w:p>
    <w:p w14:paraId="18631F82" w14:textId="77777777" w:rsidR="00C729C9" w:rsidRDefault="00C729C9" w:rsidP="00C729C9">
      <w:pPr>
        <w:pStyle w:val="1d"/>
      </w:pPr>
      <w:r>
        <w:t>создание и согласование записи программного реестра единовременных компенсационных выплат;</w:t>
      </w:r>
    </w:p>
    <w:p w14:paraId="2DBC6EDB" w14:textId="77777777" w:rsidR="00C729C9" w:rsidRDefault="00C729C9" w:rsidP="00C729C9">
      <w:pPr>
        <w:pStyle w:val="1d"/>
      </w:pPr>
      <w:r>
        <w:t>получение с Портала НМФО сведений в образовательную часть портфолио медицинского работника, фармацевтического работника, а также сведений о краткосрочных дополнительных профессиональных программах, пройденных медицинским работником, фармацевтическим работником;</w:t>
      </w:r>
    </w:p>
    <w:p w14:paraId="30F59CFA" w14:textId="77777777" w:rsidR="00C729C9" w:rsidRDefault="00C729C9" w:rsidP="00C729C9">
      <w:pPr>
        <w:pStyle w:val="1d"/>
      </w:pPr>
      <w:r>
        <w:t>загрузка и подписание УКЭП (при наличии) сведений об аккредитации с электронных носителей;</w:t>
      </w:r>
    </w:p>
    <w:p w14:paraId="5993FF5B" w14:textId="77777777" w:rsidR="00C729C9" w:rsidRDefault="00C729C9" w:rsidP="00C729C9">
      <w:pPr>
        <w:pStyle w:val="1d"/>
      </w:pPr>
      <w:r>
        <w:t>обеспечение версионности хранимых данных;</w:t>
      </w:r>
    </w:p>
    <w:p w14:paraId="1DB82C6A" w14:textId="77777777" w:rsidR="00C729C9" w:rsidRDefault="00C729C9" w:rsidP="00C729C9">
      <w:pPr>
        <w:pStyle w:val="1d"/>
      </w:pPr>
      <w:r>
        <w:t>добавление медицинского работника, обучающегося;</w:t>
      </w:r>
    </w:p>
    <w:p w14:paraId="3D8C96A1" w14:textId="77777777" w:rsidR="00C729C9" w:rsidRDefault="00C729C9" w:rsidP="00C729C9">
      <w:pPr>
        <w:pStyle w:val="1d"/>
      </w:pPr>
      <w:r>
        <w:t xml:space="preserve">формирование цифрового досье медицинской организации в части сведений о медицинских работниках; </w:t>
      </w:r>
    </w:p>
    <w:p w14:paraId="557B7A33" w14:textId="77777777" w:rsidR="00C729C9" w:rsidRDefault="00C729C9" w:rsidP="00C729C9">
      <w:pPr>
        <w:pStyle w:val="1d"/>
      </w:pPr>
      <w:r>
        <w:t>передача цифрового досье медицинской организации в части сведений о медицинских и фармацевтических работниках на основании запроса от АИС «Росздравнадзор»;</w:t>
      </w:r>
    </w:p>
    <w:p w14:paraId="7D0BDCF3" w14:textId="77777777" w:rsidR="00C729C9" w:rsidRDefault="00C729C9" w:rsidP="00C729C9">
      <w:pPr>
        <w:pStyle w:val="1d"/>
      </w:pPr>
      <w:r>
        <w:t>внесение, корректировка сведений о медицинском работнике, обучающемся;</w:t>
      </w:r>
    </w:p>
    <w:p w14:paraId="4B286218" w14:textId="77777777" w:rsidR="00C729C9" w:rsidRDefault="00C729C9" w:rsidP="00C729C9">
      <w:pPr>
        <w:pStyle w:val="1d"/>
      </w:pPr>
      <w:r>
        <w:t>автоматическая генерация портфолио медицинского работника;</w:t>
      </w:r>
    </w:p>
    <w:p w14:paraId="67480A75" w14:textId="77777777" w:rsidR="00C729C9" w:rsidRDefault="00C729C9" w:rsidP="00C729C9">
      <w:pPr>
        <w:pStyle w:val="1d"/>
      </w:pPr>
      <w:r>
        <w:t>внесение сведений в портфолио медицинского работника, фармацевтического работника;</w:t>
      </w:r>
    </w:p>
    <w:p w14:paraId="51C61F3E" w14:textId="77777777" w:rsidR="00C729C9" w:rsidRDefault="00C729C9" w:rsidP="00C729C9">
      <w:pPr>
        <w:pStyle w:val="1d"/>
      </w:pPr>
      <w:r>
        <w:t>передача и согласование уполномоченным лицом портфолио медицинского работника, фармацевтического работника;</w:t>
      </w:r>
    </w:p>
    <w:p w14:paraId="38A96737" w14:textId="77777777" w:rsidR="00C729C9" w:rsidRDefault="00C729C9" w:rsidP="00C729C9">
      <w:pPr>
        <w:pStyle w:val="1d"/>
      </w:pPr>
      <w:r>
        <w:t>формирование и направление в ИС Аккредитация медицинским работником, фармацевтическим работником, обучающимся заявления о допуске к аккредитации специалиста;</w:t>
      </w:r>
    </w:p>
    <w:p w14:paraId="55E96CB7" w14:textId="77777777" w:rsidR="00C729C9" w:rsidRDefault="00C729C9" w:rsidP="00C729C9">
      <w:pPr>
        <w:pStyle w:val="1d"/>
      </w:pPr>
      <w:r>
        <w:t>получение от ИС Аккредитация уведомлений с перечнем ошибок в заявлении о допуске к аккредитации специалиста и прилагаемых документах;</w:t>
      </w:r>
    </w:p>
    <w:p w14:paraId="76FC8A1C" w14:textId="77777777" w:rsidR="00C729C9" w:rsidRDefault="00C729C9" w:rsidP="00C729C9">
      <w:pPr>
        <w:pStyle w:val="1d"/>
      </w:pPr>
      <w:r>
        <w:t>получение от ИС Аккредитация уведомлений со статусом заявления о допуске к аккредитации специалиста;</w:t>
      </w:r>
    </w:p>
    <w:p w14:paraId="514B4803" w14:textId="77777777" w:rsidR="00C729C9" w:rsidRDefault="00C729C9" w:rsidP="00C729C9">
      <w:pPr>
        <w:pStyle w:val="1d"/>
      </w:pPr>
      <w:r>
        <w:t>получение выписки о прохождении аккредитации специалиста;</w:t>
      </w:r>
    </w:p>
    <w:p w14:paraId="50166E09" w14:textId="77777777" w:rsidR="00C729C9" w:rsidRDefault="00C729C9" w:rsidP="00C729C9">
      <w:pPr>
        <w:pStyle w:val="1d"/>
      </w:pPr>
      <w:r>
        <w:t>получение юридически значимой выписки о прохождении аккредитации специалиста;</w:t>
      </w:r>
    </w:p>
    <w:p w14:paraId="07882C09" w14:textId="77777777" w:rsidR="00C729C9" w:rsidRDefault="00C729C9" w:rsidP="00C729C9">
      <w:pPr>
        <w:pStyle w:val="1d"/>
      </w:pPr>
      <w:r>
        <w:t>формирование отчетности;</w:t>
      </w:r>
    </w:p>
    <w:p w14:paraId="0E0E03CE" w14:textId="77777777" w:rsidR="00C729C9" w:rsidRDefault="00C729C9" w:rsidP="00C729C9">
      <w:pPr>
        <w:pStyle w:val="1d"/>
      </w:pPr>
      <w:r>
        <w:t>получение от ИС Аккредитация сведений об аккредитации специалиста;</w:t>
      </w:r>
    </w:p>
    <w:p w14:paraId="4AB4A198" w14:textId="77777777" w:rsidR="00C729C9" w:rsidRDefault="00C729C9" w:rsidP="00C729C9">
      <w:pPr>
        <w:pStyle w:val="1d"/>
      </w:pPr>
      <w:r>
        <w:t>получение от ФИС ФРДО сведений об образовании медицинского работника, фармацевтического работника, обучающегося;</w:t>
      </w:r>
    </w:p>
    <w:p w14:paraId="0EA8210F" w14:textId="77777777" w:rsidR="00C729C9" w:rsidRDefault="00C729C9" w:rsidP="00C729C9">
      <w:pPr>
        <w:pStyle w:val="1d"/>
      </w:pPr>
      <w:r>
        <w:t>получение от ГИС ОМС регулярной статистической отчетности с указанием кодов услуг, оказанных медицинским работником в рамках программы ОМС;</w:t>
      </w:r>
    </w:p>
    <w:p w14:paraId="6308F1F2" w14:textId="77777777" w:rsidR="00C729C9" w:rsidRDefault="00C729C9" w:rsidP="00C729C9">
      <w:pPr>
        <w:pStyle w:val="1d"/>
      </w:pPr>
      <w:r>
        <w:t>передача в ГИС ОМС сведений о медицинских работниках медицинских организаций, включенных в программу ОМС, сведений о технических датах изменения данных в Подсистеме;</w:t>
      </w:r>
    </w:p>
    <w:p w14:paraId="6936C547" w14:textId="77777777" w:rsidR="00C729C9" w:rsidRDefault="00C729C9" w:rsidP="00C729C9">
      <w:pPr>
        <w:pStyle w:val="1d"/>
      </w:pPr>
      <w:r>
        <w:t>предоставление информации о медицинском работнике, фармацевтическом работнике, обучающемся;</w:t>
      </w:r>
    </w:p>
    <w:p w14:paraId="753B1200" w14:textId="77777777" w:rsidR="00C729C9" w:rsidRDefault="00C729C9" w:rsidP="00C729C9">
      <w:pPr>
        <w:pStyle w:val="1d"/>
      </w:pPr>
      <w:r>
        <w:t>получение от АИС «Росздравнадзор» сведений о принятии в отношении медицинского работника, фармацевтического работника, обучающегося решения о соответствии полученных им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 на основании запроса;</w:t>
      </w:r>
    </w:p>
    <w:p w14:paraId="762E88B3" w14:textId="77777777" w:rsidR="00C729C9" w:rsidRDefault="00C729C9" w:rsidP="00C729C9">
      <w:pPr>
        <w:pStyle w:val="1d"/>
      </w:pPr>
      <w:r>
        <w:t>получение с ЕПГУ заявлений о допуске к первичной и первичной специализированной аккредитации специалиста и передача указанных заявлений в ИС Аккредитация;</w:t>
      </w:r>
    </w:p>
    <w:p w14:paraId="723F4139" w14:textId="77777777" w:rsidR="00C729C9" w:rsidRDefault="00C729C9" w:rsidP="00C729C9">
      <w:pPr>
        <w:pStyle w:val="1d"/>
      </w:pPr>
      <w:r>
        <w:t>получение от ИС Аккредитация сведений об аккредитационных подкомиссиях, о датах и времени приема заявлений о допуске к аккредитации специалиста;</w:t>
      </w:r>
    </w:p>
    <w:p w14:paraId="7FB60DD5" w14:textId="77777777" w:rsidR="00C729C9" w:rsidRDefault="00C729C9" w:rsidP="00C729C9">
      <w:pPr>
        <w:pStyle w:val="1d"/>
      </w:pPr>
      <w:r>
        <w:t>передача в ИС Аккредитация апелляции на решение аккредитационной комиссии/подкомиссии о признании аккредитуемого не прошедшим этап аккредитации специалиста;</w:t>
      </w:r>
    </w:p>
    <w:p w14:paraId="063D9467" w14:textId="77777777" w:rsidR="00C729C9" w:rsidRDefault="00C729C9" w:rsidP="00C729C9">
      <w:pPr>
        <w:pStyle w:val="1d"/>
      </w:pPr>
      <w:r>
        <w:t>получение от ИС Аккредитация уведомлений, содержащих решение об удовлетворении апелляции либо об отказе в удовлетворении апелляции;</w:t>
      </w:r>
    </w:p>
    <w:p w14:paraId="0372D5D0" w14:textId="77777777" w:rsidR="00C729C9" w:rsidRDefault="00C729C9" w:rsidP="00C729C9">
      <w:pPr>
        <w:pStyle w:val="1d"/>
      </w:pPr>
      <w:r>
        <w:t>получение и обработка заявок от медицинских работников, фармацевтических работников об исправлении их персональных и иных данных в Подсистеме;</w:t>
      </w:r>
    </w:p>
    <w:p w14:paraId="67814E59" w14:textId="77777777" w:rsidR="00C729C9" w:rsidRDefault="00C729C9" w:rsidP="00C729C9">
      <w:pPr>
        <w:pStyle w:val="1d"/>
      </w:pPr>
      <w:r>
        <w:t>направление медицинскому работнику, фармацевтическому работнику, обратившемуся с заявкой об исправлении в Подсистеме его персональных и иных данных, уведомления с указанием статуса обработки обращения;</w:t>
      </w:r>
    </w:p>
    <w:p w14:paraId="66A7989A" w14:textId="77777777" w:rsidR="00C729C9" w:rsidRDefault="00C729C9" w:rsidP="00C729C9">
      <w:pPr>
        <w:pStyle w:val="1d"/>
      </w:pPr>
      <w:r>
        <w:t>направление медицинскому работнику, фармацевтическому работнику уведомления о внесении работодателем изменений в сведения о его трудоустройстве;</w:t>
      </w:r>
    </w:p>
    <w:p w14:paraId="469637D8" w14:textId="77777777" w:rsidR="00C729C9" w:rsidRDefault="00C729C9" w:rsidP="00C729C9">
      <w:pPr>
        <w:pStyle w:val="1d"/>
      </w:pPr>
      <w:r>
        <w:t>передача на ЕПГУ полученных от ИС Аккредитация сведений о принятии/отклонении заявления о допуске к первичной и первичной специализированной аккредитации специалиста, поданного через ЕПГУ;</w:t>
      </w:r>
    </w:p>
    <w:p w14:paraId="0BE92287" w14:textId="77777777" w:rsidR="00C729C9" w:rsidRDefault="00C729C9" w:rsidP="00C729C9">
      <w:pPr>
        <w:pStyle w:val="1d"/>
      </w:pPr>
      <w:r>
        <w:t>добавление фармацевтического работника;</w:t>
      </w:r>
    </w:p>
    <w:p w14:paraId="09DE4C58" w14:textId="77777777" w:rsidR="00C729C9" w:rsidRDefault="00C729C9" w:rsidP="00C729C9">
      <w:pPr>
        <w:pStyle w:val="1d"/>
      </w:pPr>
      <w:r>
        <w:t>внесение, корректировка сведений о фармацевтическом работнике;</w:t>
      </w:r>
    </w:p>
    <w:p w14:paraId="40D3D28F" w14:textId="7FD47B6F" w:rsidR="00CB35A3" w:rsidRDefault="00C729C9" w:rsidP="00C729C9">
      <w:pPr>
        <w:pStyle w:val="1d"/>
      </w:pPr>
      <w:r>
        <w:t>автоматическая генерация портфолио фармацевтического работника.</w:t>
      </w:r>
      <w:bookmarkEnd w:id="33"/>
      <w:bookmarkEnd w:id="36"/>
    </w:p>
    <w:p w14:paraId="128787FE" w14:textId="1729FCCC" w:rsidR="00BF3303" w:rsidRPr="001C6A64" w:rsidRDefault="00BF3303" w:rsidP="00BF3303">
      <w:pPr>
        <w:pStyle w:val="af2"/>
      </w:pPr>
      <w:r w:rsidRPr="00390768">
        <w:t>Подсистема состо</w:t>
      </w:r>
      <w:r>
        <w:t xml:space="preserve">ит </w:t>
      </w:r>
      <w:r w:rsidRPr="00390768">
        <w:t>из следующих модулей</w:t>
      </w:r>
      <w:r w:rsidRPr="001C6A64">
        <w:t>:</w:t>
      </w:r>
    </w:p>
    <w:p w14:paraId="7478C77A" w14:textId="16635459" w:rsidR="00BF3303" w:rsidRPr="001C6A64" w:rsidRDefault="007B536C" w:rsidP="00B42280">
      <w:pPr>
        <w:pStyle w:val="17"/>
      </w:pPr>
      <w:bookmarkStart w:id="37" w:name="_Hlk161143184"/>
      <w:r>
        <w:t>«</w:t>
      </w:r>
      <w:r w:rsidR="00BF3303" w:rsidRPr="001C6A64">
        <w:t>Медицинские и фармацевтические работники</w:t>
      </w:r>
      <w:r>
        <w:t>»</w:t>
      </w:r>
      <w:r w:rsidR="00BF3303" w:rsidRPr="001C6A64">
        <w:t>,</w:t>
      </w:r>
    </w:p>
    <w:p w14:paraId="588999F7" w14:textId="66F0DB49" w:rsidR="00BF3303" w:rsidRPr="001C6A64" w:rsidRDefault="007B536C" w:rsidP="00B42280">
      <w:pPr>
        <w:pStyle w:val="17"/>
      </w:pPr>
      <w:r>
        <w:t>«</w:t>
      </w:r>
      <w:r w:rsidR="00BF3303" w:rsidRPr="001C6A64">
        <w:t>Личный кабинет медицинского и фармацевтического работника</w:t>
      </w:r>
      <w:r>
        <w:t>»</w:t>
      </w:r>
      <w:r w:rsidR="00BF3303" w:rsidRPr="001C6A64">
        <w:t xml:space="preserve">, </w:t>
      </w:r>
    </w:p>
    <w:p w14:paraId="31E4824E" w14:textId="42FBE997" w:rsidR="00BF3303" w:rsidRPr="001C6A64" w:rsidRDefault="007B536C" w:rsidP="00B42280">
      <w:pPr>
        <w:pStyle w:val="17"/>
      </w:pPr>
      <w:r>
        <w:t>«</w:t>
      </w:r>
      <w:r w:rsidR="00BF3303" w:rsidRPr="001C6A64">
        <w:t xml:space="preserve">Мобильное приложение </w:t>
      </w:r>
      <w:r w:rsidR="00BF3303" w:rsidRPr="009C4BB1">
        <w:rPr>
          <w:b/>
          <w:bCs/>
        </w:rPr>
        <w:t>«</w:t>
      </w:r>
      <w:r w:rsidR="00BF3303" w:rsidRPr="001C6A64">
        <w:t>Личный кабинет медицинского и фармацевтического работника</w:t>
      </w:r>
      <w:r w:rsidR="00BF3303" w:rsidRPr="009C4BB1">
        <w:rPr>
          <w:b/>
          <w:bCs/>
        </w:rPr>
        <w:t>»</w:t>
      </w:r>
      <w:r w:rsidR="00BF3303" w:rsidRPr="001C6A64">
        <w:t>,</w:t>
      </w:r>
    </w:p>
    <w:p w14:paraId="2667C18E" w14:textId="10AC2451" w:rsidR="00BF3303" w:rsidRPr="00FF2216" w:rsidRDefault="007B536C" w:rsidP="00B42280">
      <w:pPr>
        <w:pStyle w:val="17"/>
      </w:pPr>
      <w:r>
        <w:t>«</w:t>
      </w:r>
      <w:r w:rsidR="00BF3303" w:rsidRPr="00FF2216">
        <w:t>Программный реестр ЕКВ</w:t>
      </w:r>
      <w:r>
        <w:t>»</w:t>
      </w:r>
      <w:r w:rsidR="00BF3303" w:rsidRPr="00FF2216">
        <w:t xml:space="preserve">, </w:t>
      </w:r>
    </w:p>
    <w:p w14:paraId="7579288B" w14:textId="7C83D524" w:rsidR="00BF3303" w:rsidRPr="00FF2216" w:rsidRDefault="007B536C" w:rsidP="00B42280">
      <w:pPr>
        <w:pStyle w:val="17"/>
      </w:pPr>
      <w:r>
        <w:t>«</w:t>
      </w:r>
      <w:r w:rsidR="00BF3303" w:rsidRPr="00FF2216">
        <w:t>Земский доктор/фельдшер</w:t>
      </w:r>
      <w:r>
        <w:t>»</w:t>
      </w:r>
      <w:r w:rsidR="00BF3303" w:rsidRPr="00FF2216">
        <w:t>,</w:t>
      </w:r>
    </w:p>
    <w:p w14:paraId="44155308" w14:textId="49EA1BB0" w:rsidR="00BF3303" w:rsidRPr="00FF2216" w:rsidRDefault="007B536C" w:rsidP="00B42280">
      <w:pPr>
        <w:pStyle w:val="17"/>
      </w:pPr>
      <w:r>
        <w:t>«</w:t>
      </w:r>
      <w:r w:rsidR="00BF3303" w:rsidRPr="00FF2216">
        <w:t>Интеграционные профили</w:t>
      </w:r>
      <w:r>
        <w:t>»</w:t>
      </w:r>
      <w:r w:rsidR="00BF3303" w:rsidRPr="00FF2216">
        <w:t>,</w:t>
      </w:r>
    </w:p>
    <w:p w14:paraId="011F4189" w14:textId="7E9CF11C" w:rsidR="00BF3303" w:rsidRPr="00FF2216" w:rsidRDefault="007B536C" w:rsidP="00B42280">
      <w:pPr>
        <w:pStyle w:val="17"/>
      </w:pPr>
      <w:r>
        <w:t>«</w:t>
      </w:r>
      <w:r w:rsidR="00BF3303" w:rsidRPr="00FF2216">
        <w:t>Отчетные формы</w:t>
      </w:r>
      <w:r>
        <w:t>»</w:t>
      </w:r>
      <w:r w:rsidR="00BF3303" w:rsidRPr="00FF2216">
        <w:t xml:space="preserve">, </w:t>
      </w:r>
    </w:p>
    <w:p w14:paraId="2721E044" w14:textId="43770B33" w:rsidR="00BF3303" w:rsidRPr="00FF2216" w:rsidRDefault="007B536C" w:rsidP="00B42280">
      <w:pPr>
        <w:pStyle w:val="17"/>
      </w:pPr>
      <w:r>
        <w:t>«</w:t>
      </w:r>
      <w:r w:rsidR="00BF3303" w:rsidRPr="00FF2216">
        <w:t>Администрирование</w:t>
      </w:r>
      <w:r>
        <w:t>»</w:t>
      </w:r>
      <w:r w:rsidR="00BF3303" w:rsidRPr="00FF2216">
        <w:t>.</w:t>
      </w:r>
    </w:p>
    <w:p w14:paraId="2EF6A2E5" w14:textId="10EBD695" w:rsidR="00993FA0" w:rsidRPr="00C20D54" w:rsidRDefault="00BF18E8" w:rsidP="00993FA0">
      <w:pPr>
        <w:pStyle w:val="3f0"/>
        <w:rPr>
          <w:color w:val="000000" w:themeColor="text1"/>
        </w:rPr>
      </w:pPr>
      <w:bookmarkStart w:id="38" w:name="_Toc167559901"/>
      <w:bookmarkEnd w:id="37"/>
      <w:r>
        <w:rPr>
          <w:color w:val="000000" w:themeColor="text1"/>
        </w:rPr>
        <w:t>М</w:t>
      </w:r>
      <w:r w:rsidR="00BF3303" w:rsidRPr="00BF3303">
        <w:rPr>
          <w:color w:val="000000" w:themeColor="text1"/>
        </w:rPr>
        <w:t>одуль</w:t>
      </w:r>
      <w:r w:rsidR="00993FA0" w:rsidRPr="00C20D54">
        <w:rPr>
          <w:color w:val="000000" w:themeColor="text1"/>
        </w:rPr>
        <w:t xml:space="preserve"> «Медицинские и фармацевтические работники»</w:t>
      </w:r>
      <w:bookmarkEnd w:id="34"/>
      <w:bookmarkEnd w:id="35"/>
      <w:bookmarkEnd w:id="38"/>
    </w:p>
    <w:p w14:paraId="499442E3" w14:textId="0E2E2F4B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r>
        <w:rPr>
          <w:rStyle w:val="afffffff3"/>
        </w:rPr>
        <w:t>М</w:t>
      </w:r>
      <w:r w:rsidR="00BF3303" w:rsidRPr="00ED1A82">
        <w:rPr>
          <w:rStyle w:val="afffffff3"/>
        </w:rPr>
        <w:t>одуль</w:t>
      </w:r>
      <w:r w:rsidR="00BF3303" w:rsidRPr="00D152D7">
        <w:rPr>
          <w:rStyle w:val="afffffff3"/>
        </w:rPr>
        <w:t xml:space="preserve"> «Медицинские и фармацевтические работники» </w:t>
      </w:r>
      <w:r w:rsidR="00BF3303">
        <w:rPr>
          <w:rStyle w:val="afffffff3"/>
        </w:rPr>
        <w:t xml:space="preserve">предназначен для </w:t>
      </w:r>
      <w:r w:rsidR="00BF3303">
        <w:t>ведения персонифицированного учета медицинских (фармацевтических) работников и обучающихся</w:t>
      </w:r>
      <w:r w:rsidR="00BF3303" w:rsidRPr="00FF2216">
        <w:t>:</w:t>
      </w:r>
    </w:p>
    <w:p w14:paraId="57D6CB31" w14:textId="77777777" w:rsidR="00BF3303" w:rsidRPr="00FF2216" w:rsidRDefault="00BF3303" w:rsidP="005039DD">
      <w:pPr>
        <w:pStyle w:val="17"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 медицинском (фармацевтическом) работнике:</w:t>
      </w:r>
    </w:p>
    <w:p w14:paraId="663DF0A3" w14:textId="77777777" w:rsidR="00BF3303" w:rsidRPr="00390768" w:rsidRDefault="00BF3303" w:rsidP="00A25157">
      <w:pPr>
        <w:pStyle w:val="25"/>
      </w:pPr>
      <w:r w:rsidRPr="00390768">
        <w:t>персональные данные;</w:t>
      </w:r>
    </w:p>
    <w:p w14:paraId="7145953F" w14:textId="7FCB3C35" w:rsidR="00BF3303" w:rsidRPr="00390768" w:rsidRDefault="00BF3303" w:rsidP="00A25157">
      <w:pPr>
        <w:pStyle w:val="25"/>
      </w:pPr>
      <w:r w:rsidRPr="00390768">
        <w:t xml:space="preserve">сведения о </w:t>
      </w:r>
      <w:r>
        <w:t>документе, удостоверяющем личность</w:t>
      </w:r>
      <w:r w:rsidRPr="00390768">
        <w:t>;</w:t>
      </w:r>
    </w:p>
    <w:p w14:paraId="157B91A4" w14:textId="77777777" w:rsidR="00BF3303" w:rsidRPr="00390768" w:rsidRDefault="00BF3303" w:rsidP="00A25157">
      <w:pPr>
        <w:pStyle w:val="25"/>
      </w:pPr>
      <w:r w:rsidRPr="00390768">
        <w:t>адрес фактического проживания, адрес постоянной регистрации;</w:t>
      </w:r>
    </w:p>
    <w:p w14:paraId="408F0EE1" w14:textId="77777777" w:rsidR="00BF3303" w:rsidRPr="00390768" w:rsidRDefault="00BF3303" w:rsidP="00A25157">
      <w:pPr>
        <w:pStyle w:val="25"/>
      </w:pPr>
      <w:r w:rsidRPr="00390768">
        <w:t>сведения об образовании;</w:t>
      </w:r>
    </w:p>
    <w:p w14:paraId="4B3AA075" w14:textId="77777777" w:rsidR="00BF3303" w:rsidRDefault="00BF3303" w:rsidP="00A25157">
      <w:pPr>
        <w:pStyle w:val="25"/>
      </w:pPr>
      <w:r w:rsidRPr="00390768">
        <w:t>личное дело (сведения о трудоустройстве);</w:t>
      </w:r>
    </w:p>
    <w:p w14:paraId="232A96BA" w14:textId="77777777" w:rsidR="00BF3303" w:rsidRPr="00390768" w:rsidRDefault="00BF3303" w:rsidP="00A25157">
      <w:pPr>
        <w:pStyle w:val="25"/>
      </w:pPr>
      <w:r>
        <w:t xml:space="preserve">сведения </w:t>
      </w:r>
      <w:r w:rsidRPr="009B2891">
        <w:t>регулярн</w:t>
      </w:r>
      <w:r>
        <w:t>ой</w:t>
      </w:r>
      <w:r w:rsidRPr="009B2891">
        <w:t xml:space="preserve"> статистическ</w:t>
      </w:r>
      <w:r>
        <w:t>ой</w:t>
      </w:r>
      <w:r w:rsidRPr="009B2891">
        <w:t xml:space="preserve"> отчетност</w:t>
      </w:r>
      <w:r>
        <w:t>и</w:t>
      </w:r>
      <w:r w:rsidRPr="009B2891">
        <w:t xml:space="preserve"> ОМС</w:t>
      </w:r>
      <w:r>
        <w:t>;</w:t>
      </w:r>
    </w:p>
    <w:p w14:paraId="33E51877" w14:textId="77777777" w:rsidR="00BF3303" w:rsidRPr="00390768" w:rsidRDefault="00BF3303" w:rsidP="00A25157">
      <w:pPr>
        <w:pStyle w:val="25"/>
      </w:pPr>
      <w:r w:rsidRPr="00390768">
        <w:t>сведения о наградах</w:t>
      </w:r>
      <w:r>
        <w:t xml:space="preserve"> и званиях</w:t>
      </w:r>
      <w:r w:rsidRPr="00390768">
        <w:t>;</w:t>
      </w:r>
    </w:p>
    <w:p w14:paraId="76E85E3A" w14:textId="3546AD44" w:rsidR="00BF3303" w:rsidRPr="00FF2216" w:rsidRDefault="00BF3303" w:rsidP="00A25157">
      <w:pPr>
        <w:pStyle w:val="25"/>
      </w:pPr>
      <w:r w:rsidRPr="00390768">
        <w:t>сведения об участии в</w:t>
      </w:r>
      <w:r w:rsidRPr="00FF2216">
        <w:t xml:space="preserve"> профессиональных некоммерческих организациях</w:t>
      </w:r>
      <w:r>
        <w:t>;</w:t>
      </w:r>
    </w:p>
    <w:p w14:paraId="4B73BE79" w14:textId="77777777" w:rsidR="00BF3303" w:rsidRPr="00FF2216" w:rsidRDefault="00BF3303" w:rsidP="005039DD">
      <w:pPr>
        <w:pStyle w:val="17"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об обучающихся:</w:t>
      </w:r>
    </w:p>
    <w:p w14:paraId="325EF4E9" w14:textId="77777777" w:rsidR="00BF3303" w:rsidRPr="00FF2216" w:rsidRDefault="00BF3303" w:rsidP="00A25157">
      <w:pPr>
        <w:pStyle w:val="25"/>
      </w:pPr>
      <w:r w:rsidRPr="00FF2216">
        <w:t>персональные данные;</w:t>
      </w:r>
    </w:p>
    <w:p w14:paraId="7FE65706" w14:textId="3ED7DA48" w:rsidR="00BF3303" w:rsidRPr="00FF2216" w:rsidRDefault="00BF3303" w:rsidP="00A25157">
      <w:pPr>
        <w:pStyle w:val="25"/>
      </w:pPr>
      <w:r w:rsidRPr="00FF2216">
        <w:t xml:space="preserve">сведения о </w:t>
      </w:r>
      <w:r>
        <w:t>документе, удостоверяющем личность</w:t>
      </w:r>
      <w:r w:rsidRPr="00FF2216">
        <w:t>;</w:t>
      </w:r>
    </w:p>
    <w:p w14:paraId="42A56CDA" w14:textId="77777777" w:rsidR="00BF3303" w:rsidRPr="00FF2216" w:rsidRDefault="00BF3303" w:rsidP="00A25157">
      <w:pPr>
        <w:pStyle w:val="25"/>
      </w:pPr>
      <w:r w:rsidRPr="00FF2216">
        <w:t>адрес фактического проживания, адрес постоянной регистрации;</w:t>
      </w:r>
    </w:p>
    <w:p w14:paraId="5F4DC1C8" w14:textId="77777777" w:rsidR="00BF3303" w:rsidRPr="00FF2216" w:rsidRDefault="00BF3303" w:rsidP="00A25157">
      <w:pPr>
        <w:pStyle w:val="25"/>
      </w:pPr>
      <w:r w:rsidRPr="00FF2216">
        <w:t>сведения об обучении;</w:t>
      </w:r>
    </w:p>
    <w:p w14:paraId="451006A6" w14:textId="77777777" w:rsidR="00BF3303" w:rsidRPr="00FF2216" w:rsidRDefault="00BF3303" w:rsidP="005039DD">
      <w:pPr>
        <w:pStyle w:val="17"/>
      </w:pPr>
      <w:r w:rsidRPr="00FF2216">
        <w:t xml:space="preserve">подготовку и предоставление по запросу лицензирующего органа цифрового досье </w:t>
      </w:r>
      <w:r>
        <w:t xml:space="preserve">медицинской </w:t>
      </w:r>
      <w:r w:rsidRPr="00FF2216">
        <w:t>организации</w:t>
      </w:r>
      <w:r>
        <w:t xml:space="preserve"> в части сведений о ее работниках</w:t>
      </w:r>
      <w:r w:rsidRPr="00FF2216">
        <w:t>;</w:t>
      </w:r>
    </w:p>
    <w:p w14:paraId="12DBE4DA" w14:textId="77777777" w:rsidR="00BF3303" w:rsidRPr="00FF2216" w:rsidRDefault="00BF3303" w:rsidP="005039DD">
      <w:pPr>
        <w:pStyle w:val="17"/>
      </w:pPr>
      <w:r w:rsidRPr="00FF2216">
        <w:t>проверку данных медицинского (фармацевтического) работника;</w:t>
      </w:r>
    </w:p>
    <w:p w14:paraId="18E72ACE" w14:textId="77777777" w:rsidR="00BF3303" w:rsidRPr="00FF2216" w:rsidRDefault="00BF3303" w:rsidP="005039DD">
      <w:pPr>
        <w:pStyle w:val="17"/>
      </w:pPr>
      <w:r w:rsidRPr="00FF2216">
        <w:t>поддержку версионности и историчности данных;</w:t>
      </w:r>
    </w:p>
    <w:p w14:paraId="7761EFBB" w14:textId="77777777" w:rsidR="00BF3303" w:rsidRPr="00FF2216" w:rsidRDefault="00BF3303" w:rsidP="005039DD">
      <w:pPr>
        <w:pStyle w:val="17"/>
      </w:pPr>
      <w:r w:rsidRPr="00FF2216">
        <w:t>подписание данных УКЭП пользователя;</w:t>
      </w:r>
    </w:p>
    <w:p w14:paraId="0336E368" w14:textId="77777777" w:rsidR="00BF3303" w:rsidRPr="00FF2216" w:rsidRDefault="00BF3303" w:rsidP="005039DD">
      <w:pPr>
        <w:pStyle w:val="17"/>
      </w:pPr>
      <w:r w:rsidRPr="00FF2216">
        <w:t>получение сведений об аккредитации специалиста;</w:t>
      </w:r>
    </w:p>
    <w:p w14:paraId="6BBEB3AB" w14:textId="77777777" w:rsidR="00BF3303" w:rsidRDefault="00BF3303" w:rsidP="005039DD">
      <w:pPr>
        <w:pStyle w:val="17"/>
      </w:pPr>
      <w:r w:rsidRPr="00FF2216">
        <w:t>получение сведений об образовательных программах, пройденных медицинским (фармацевтическим) работником на Портале НМФО</w:t>
      </w:r>
      <w:r>
        <w:t>;</w:t>
      </w:r>
    </w:p>
    <w:p w14:paraId="0DFF8B62" w14:textId="66CCCD35" w:rsidR="00BF3303" w:rsidRDefault="00BF3303" w:rsidP="005039DD">
      <w:pPr>
        <w:pStyle w:val="17"/>
      </w:pPr>
      <w:r>
        <w:t xml:space="preserve">получение и обработка обращений </w:t>
      </w:r>
      <w:r w:rsidRPr="00800B3E">
        <w:t>медицински</w:t>
      </w:r>
      <w:r>
        <w:t>х</w:t>
      </w:r>
      <w:r w:rsidRPr="00800B3E">
        <w:t xml:space="preserve"> (фармацевтически</w:t>
      </w:r>
      <w:r>
        <w:t>х</w:t>
      </w:r>
      <w:r w:rsidRPr="00800B3E">
        <w:t>) работнико</w:t>
      </w:r>
      <w:r>
        <w:t>в и обучающихся, поступающих по форме обратной связи.</w:t>
      </w:r>
    </w:p>
    <w:p w14:paraId="59E9460A" w14:textId="05CC2076" w:rsidR="006535E4" w:rsidRDefault="00BF18E8" w:rsidP="006535E4">
      <w:pPr>
        <w:pStyle w:val="a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6535E4">
        <w:t xml:space="preserve"> </w:t>
      </w:r>
      <w:r w:rsidR="006535E4" w:rsidRPr="006535E4">
        <w:t>«Медицинские и фармацевтические работники»</w:t>
      </w:r>
      <w:r w:rsidR="006535E4">
        <w:t xml:space="preserve"> предоставляет следующие функциональные возможности:</w:t>
      </w:r>
    </w:p>
    <w:p w14:paraId="191335F4" w14:textId="77777777" w:rsidR="00C12D9A" w:rsidRPr="00EE3359" w:rsidRDefault="00C12D9A" w:rsidP="005039DD">
      <w:pPr>
        <w:pStyle w:val="17"/>
      </w:pPr>
      <w:r w:rsidRPr="00EE3359">
        <w:t>выполняемые только человеком:</w:t>
      </w:r>
    </w:p>
    <w:p w14:paraId="11098F2A" w14:textId="1FB09EFF" w:rsidR="00C12D9A" w:rsidRPr="00EE3359" w:rsidRDefault="00C12D9A" w:rsidP="00A25157">
      <w:pPr>
        <w:pStyle w:val="25"/>
      </w:pPr>
      <w:r w:rsidRPr="00EE3359">
        <w:t xml:space="preserve">ручной ввод сведений о </w:t>
      </w:r>
      <w:r w:rsidRPr="00C12D9A">
        <w:t>медицинск</w:t>
      </w:r>
      <w:r>
        <w:t>их</w:t>
      </w:r>
      <w:r w:rsidRPr="00C12D9A">
        <w:t xml:space="preserve"> (фармацевтическ</w:t>
      </w:r>
      <w:r>
        <w:t>их</w:t>
      </w:r>
      <w:r w:rsidRPr="00C12D9A">
        <w:t xml:space="preserve">) </w:t>
      </w:r>
      <w:r w:rsidRPr="00EE3359">
        <w:t>работниках и обучающихся;</w:t>
      </w:r>
    </w:p>
    <w:p w14:paraId="36C5E73F" w14:textId="1FC40BAC" w:rsidR="00C12D9A" w:rsidRPr="00EE3359" w:rsidRDefault="00C12D9A" w:rsidP="00A25157">
      <w:pPr>
        <w:pStyle w:val="25"/>
      </w:pPr>
      <w:r w:rsidRPr="00EE3359">
        <w:t xml:space="preserve">поиск и просмотр сведений о </w:t>
      </w:r>
      <w:r w:rsidRPr="00C12D9A">
        <w:t>медицинск</w:t>
      </w:r>
      <w:r>
        <w:t>их</w:t>
      </w:r>
      <w:r w:rsidRPr="00C12D9A">
        <w:t xml:space="preserve"> (фармацевтическ</w:t>
      </w:r>
      <w:r>
        <w:t>их</w:t>
      </w:r>
      <w:r w:rsidRPr="00C12D9A">
        <w:t xml:space="preserve">) </w:t>
      </w:r>
      <w:r w:rsidRPr="00EE3359">
        <w:t>работниках и обучающихся.</w:t>
      </w:r>
    </w:p>
    <w:p w14:paraId="61451D13" w14:textId="77777777" w:rsidR="00C12D9A" w:rsidRPr="00EE3359" w:rsidRDefault="00C12D9A" w:rsidP="005039DD">
      <w:pPr>
        <w:pStyle w:val="17"/>
      </w:pPr>
      <w:r w:rsidRPr="00EE3359">
        <w:t>выполняемые только техническими средствами (автоматически):</w:t>
      </w:r>
    </w:p>
    <w:p w14:paraId="33793CCB" w14:textId="11891765" w:rsidR="00C12D9A" w:rsidRPr="00EE3359" w:rsidRDefault="00C12D9A" w:rsidP="00A25157">
      <w:pPr>
        <w:pStyle w:val="25"/>
      </w:pPr>
      <w:r w:rsidRPr="00EE3359">
        <w:t xml:space="preserve">загрузка сведений о </w:t>
      </w:r>
      <w:r w:rsidRPr="00C12D9A">
        <w:t>медицинск</w:t>
      </w:r>
      <w:r>
        <w:t>их</w:t>
      </w:r>
      <w:r w:rsidRPr="00C12D9A">
        <w:t xml:space="preserve"> (фармацевтическ</w:t>
      </w:r>
      <w:r>
        <w:t>их</w:t>
      </w:r>
      <w:r w:rsidRPr="00C12D9A">
        <w:t xml:space="preserve">) </w:t>
      </w:r>
      <w:r w:rsidRPr="00EE3359">
        <w:t>работниках и обучающихся посредством интеграционных профилей;</w:t>
      </w:r>
    </w:p>
    <w:p w14:paraId="4D1DF7E2" w14:textId="1188ED62" w:rsidR="00C12D9A" w:rsidRPr="00EE3359" w:rsidRDefault="00C12D9A" w:rsidP="00A25157">
      <w:pPr>
        <w:pStyle w:val="25"/>
      </w:pPr>
      <w:r w:rsidRPr="00EE3359">
        <w:t xml:space="preserve">проверка актуальности сведений о СНИЛС </w:t>
      </w:r>
      <w:r w:rsidRPr="00C12D9A">
        <w:t>медицинск</w:t>
      </w:r>
      <w:r>
        <w:t xml:space="preserve">ого </w:t>
      </w:r>
      <w:r w:rsidRPr="00C12D9A">
        <w:t>(фармацевтическ</w:t>
      </w:r>
      <w:r>
        <w:t>ого</w:t>
      </w:r>
      <w:r w:rsidRPr="00C12D9A">
        <w:t xml:space="preserve">) </w:t>
      </w:r>
      <w:r w:rsidRPr="00EE3359">
        <w:t>работника по данным СФР посредством вида сведений СМЭВ;</w:t>
      </w:r>
    </w:p>
    <w:p w14:paraId="11BB8587" w14:textId="661EFF2F" w:rsidR="00C12D9A" w:rsidRPr="00EE3359" w:rsidRDefault="00C12D9A" w:rsidP="00A25157">
      <w:pPr>
        <w:pStyle w:val="25"/>
      </w:pPr>
      <w:r w:rsidRPr="00EE3359">
        <w:t xml:space="preserve">проверка актуальности сведений о ИНН </w:t>
      </w:r>
      <w:r w:rsidRPr="00C12D9A">
        <w:t>медицинск</w:t>
      </w:r>
      <w:r>
        <w:t xml:space="preserve">ого </w:t>
      </w:r>
      <w:r w:rsidRPr="00C12D9A">
        <w:t>(фармацевтическ</w:t>
      </w:r>
      <w:r>
        <w:t>ого</w:t>
      </w:r>
      <w:r w:rsidRPr="00C12D9A">
        <w:t>)</w:t>
      </w:r>
      <w:r w:rsidRPr="00EE3359">
        <w:t xml:space="preserve"> </w:t>
      </w:r>
      <w:r w:rsidR="003462C3">
        <w:t xml:space="preserve">работника </w:t>
      </w:r>
      <w:r w:rsidRPr="00EE3359">
        <w:t xml:space="preserve">по данным ФНС </w:t>
      </w:r>
      <w:r>
        <w:t xml:space="preserve">России </w:t>
      </w:r>
      <w:r w:rsidRPr="00EE3359">
        <w:t>посредством вида сведений СМЭВ.</w:t>
      </w:r>
    </w:p>
    <w:p w14:paraId="5E5EAADE" w14:textId="483F0781" w:rsidR="00993FA0" w:rsidRPr="00C20D54" w:rsidRDefault="00BF18E8" w:rsidP="00993FA0">
      <w:pPr>
        <w:pStyle w:val="3f0"/>
        <w:rPr>
          <w:color w:val="000000" w:themeColor="text1"/>
        </w:rPr>
      </w:pPr>
      <w:bookmarkStart w:id="39" w:name="_Toc148723903"/>
      <w:bookmarkStart w:id="40" w:name="_Toc149129834"/>
      <w:bookmarkStart w:id="41" w:name="_Toc167559902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«Личный кабинет медицинского и фармацевтического работника»</w:t>
      </w:r>
      <w:bookmarkEnd w:id="39"/>
      <w:bookmarkEnd w:id="40"/>
      <w:bookmarkEnd w:id="41"/>
    </w:p>
    <w:p w14:paraId="0674A626" w14:textId="49D54ACD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bookmarkStart w:id="42" w:name="_Toc148723904"/>
      <w:bookmarkStart w:id="43" w:name="_Toc149129835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D152D7">
        <w:rPr>
          <w:rStyle w:val="afffffff1"/>
        </w:rPr>
        <w:t xml:space="preserve"> </w:t>
      </w:r>
      <w:r w:rsidR="00BF3303" w:rsidRPr="00D152D7">
        <w:rPr>
          <w:rStyle w:val="afffffff1"/>
        </w:rPr>
        <w:t xml:space="preserve">«Личный кабинет медицинского и фармацевтического работника» </w:t>
      </w:r>
      <w:r w:rsidR="00BF3303">
        <w:rPr>
          <w:rStyle w:val="afffffff1"/>
        </w:rPr>
        <w:t>предназначен для</w:t>
      </w:r>
      <w:r w:rsidR="00BF3303" w:rsidRPr="00D152D7">
        <w:rPr>
          <w:rStyle w:val="afffffff1"/>
        </w:rPr>
        <w:t xml:space="preserve"> информационно</w:t>
      </w:r>
      <w:r w:rsidR="00BF3303">
        <w:rPr>
          <w:rStyle w:val="afffffff1"/>
        </w:rPr>
        <w:t>го</w:t>
      </w:r>
      <w:r w:rsidR="00BF3303" w:rsidRPr="00D152D7">
        <w:rPr>
          <w:rStyle w:val="afffffff1"/>
        </w:rPr>
        <w:t xml:space="preserve"> взаимодействи</w:t>
      </w:r>
      <w:r w:rsidR="00BF3303">
        <w:rPr>
          <w:rStyle w:val="afffffff1"/>
        </w:rPr>
        <w:t>я</w:t>
      </w:r>
      <w:r w:rsidR="00BF3303" w:rsidRPr="00D152D7">
        <w:rPr>
          <w:rStyle w:val="afffffff1"/>
        </w:rPr>
        <w:t xml:space="preserve"> медицинских </w:t>
      </w:r>
      <w:r w:rsidR="00BF3303">
        <w:rPr>
          <w:rStyle w:val="afffffff1"/>
        </w:rPr>
        <w:t>(</w:t>
      </w:r>
      <w:r w:rsidR="00BF3303" w:rsidRPr="00D152D7">
        <w:rPr>
          <w:rStyle w:val="afffffff1"/>
        </w:rPr>
        <w:t>фармацевтических</w:t>
      </w:r>
      <w:r w:rsidR="00BF3303">
        <w:rPr>
          <w:rStyle w:val="afffffff1"/>
        </w:rPr>
        <w:t>)</w:t>
      </w:r>
      <w:r w:rsidR="00BF3303" w:rsidRPr="00D152D7">
        <w:rPr>
          <w:rStyle w:val="afffffff1"/>
        </w:rPr>
        <w:t xml:space="preserve"> работников </w:t>
      </w:r>
      <w:r w:rsidR="00BF3303">
        <w:rPr>
          <w:rStyle w:val="afffffff1"/>
        </w:rPr>
        <w:t xml:space="preserve">и обучающихся </w:t>
      </w:r>
      <w:r w:rsidR="00BF3303" w:rsidRPr="00D152D7">
        <w:rPr>
          <w:rStyle w:val="afffffff1"/>
        </w:rPr>
        <w:t>с ЕГИСЗ и реализаци</w:t>
      </w:r>
      <w:r w:rsidR="00BF3303">
        <w:rPr>
          <w:rStyle w:val="afffffff1"/>
        </w:rPr>
        <w:t>и</w:t>
      </w:r>
      <w:r w:rsidR="00BF3303" w:rsidRPr="00D152D7">
        <w:rPr>
          <w:rStyle w:val="afffffff1"/>
        </w:rPr>
        <w:t xml:space="preserve"> их прав и обязанностей, установленных нормативными правовыми актами, путем решения следующих задач, выполнения групп функций</w:t>
      </w:r>
      <w:r w:rsidR="00BF3303" w:rsidRPr="00FF2216">
        <w:t>:</w:t>
      </w:r>
    </w:p>
    <w:p w14:paraId="4416C171" w14:textId="77777777" w:rsidR="00BF3303" w:rsidRPr="00C20D54" w:rsidRDefault="00BF3303" w:rsidP="005039DD">
      <w:pPr>
        <w:pStyle w:val="17"/>
      </w:pPr>
      <w:r w:rsidRPr="00C20D54">
        <w:t>формировани</w:t>
      </w:r>
      <w:r>
        <w:t>е</w:t>
      </w:r>
      <w:r w:rsidRPr="00C20D54">
        <w:t xml:space="preserve"> портфолио</w:t>
      </w:r>
      <w:r>
        <w:t xml:space="preserve"> </w:t>
      </w:r>
      <w:r w:rsidRPr="00C20D54">
        <w:t>медицинск</w:t>
      </w:r>
      <w:r>
        <w:t>ого</w:t>
      </w:r>
      <w:r w:rsidRPr="00C20D54">
        <w:t xml:space="preserve"> (фармацевтическо</w:t>
      </w:r>
      <w:r>
        <w:t>го</w:t>
      </w:r>
      <w:r w:rsidRPr="00C20D54">
        <w:t>) работник</w:t>
      </w:r>
      <w:r>
        <w:t>а</w:t>
      </w:r>
      <w:r w:rsidRPr="00C20D54">
        <w:t>;</w:t>
      </w:r>
    </w:p>
    <w:p w14:paraId="3807EA63" w14:textId="77777777" w:rsidR="00BF3303" w:rsidRPr="00C20D54" w:rsidRDefault="00BF3303" w:rsidP="005039DD">
      <w:pPr>
        <w:pStyle w:val="17"/>
      </w:pPr>
      <w:r w:rsidRPr="00C20D54">
        <w:t>согласовани</w:t>
      </w:r>
      <w:r>
        <w:t>е</w:t>
      </w:r>
      <w:r w:rsidRPr="00C20D54">
        <w:t xml:space="preserve"> профессиональной части портфолио с работодателем;</w:t>
      </w:r>
    </w:p>
    <w:p w14:paraId="22B7A5BE" w14:textId="77777777" w:rsidR="00BF3303" w:rsidRPr="00C20D54" w:rsidRDefault="00BF3303" w:rsidP="005039DD">
      <w:pPr>
        <w:pStyle w:val="17"/>
      </w:pPr>
      <w:r>
        <w:t xml:space="preserve">формирование и </w:t>
      </w:r>
      <w:r w:rsidRPr="00C20D54">
        <w:t>подач</w:t>
      </w:r>
      <w:r>
        <w:t>а</w:t>
      </w:r>
      <w:r w:rsidRPr="00C20D54">
        <w:t xml:space="preserve"> заявления </w:t>
      </w:r>
      <w:r>
        <w:t xml:space="preserve">о допуске </w:t>
      </w:r>
      <w:r w:rsidRPr="00C20D54">
        <w:t>к периодической аккредитации специалиста;</w:t>
      </w:r>
    </w:p>
    <w:p w14:paraId="7A5E3253" w14:textId="77777777" w:rsidR="00BF3303" w:rsidRPr="00C20D54" w:rsidRDefault="00BF3303" w:rsidP="005039DD">
      <w:pPr>
        <w:pStyle w:val="17"/>
      </w:pPr>
      <w:r>
        <w:t xml:space="preserve">формирование и </w:t>
      </w:r>
      <w:r w:rsidRPr="00C20D54">
        <w:t>подач</w:t>
      </w:r>
      <w:r>
        <w:t>а</w:t>
      </w:r>
      <w:r w:rsidRPr="00C20D54">
        <w:t xml:space="preserve"> заявления </w:t>
      </w:r>
      <w:r>
        <w:t>о допуске</w:t>
      </w:r>
      <w:r w:rsidRPr="00C20D54">
        <w:t xml:space="preserve"> к первичной и</w:t>
      </w:r>
      <w:r>
        <w:t>ли</w:t>
      </w:r>
      <w:r w:rsidRPr="00C20D54">
        <w:t xml:space="preserve"> первичной специализированной аккредитации специалиста;</w:t>
      </w:r>
    </w:p>
    <w:p w14:paraId="0ABDA539" w14:textId="77777777" w:rsidR="00BF3303" w:rsidRPr="00C20D54" w:rsidRDefault="00BF3303" w:rsidP="005039DD">
      <w:pPr>
        <w:pStyle w:val="17"/>
      </w:pPr>
      <w:r>
        <w:t xml:space="preserve">формирование и </w:t>
      </w:r>
      <w:r w:rsidRPr="00C20D54">
        <w:t>подач</w:t>
      </w:r>
      <w:r>
        <w:t>а</w:t>
      </w:r>
      <w:r w:rsidRPr="00C20D54">
        <w:t xml:space="preserve"> апелляции на </w:t>
      </w:r>
      <w:r>
        <w:t xml:space="preserve">решение аккредитационной подкомиссии, принятое по </w:t>
      </w:r>
      <w:r w:rsidRPr="00C20D54">
        <w:t>результат</w:t>
      </w:r>
      <w:r>
        <w:t>ам прохождения аккредитуемым</w:t>
      </w:r>
      <w:r w:rsidRPr="00C20D54">
        <w:t xml:space="preserve"> первичной и</w:t>
      </w:r>
      <w:r>
        <w:t>ли</w:t>
      </w:r>
      <w:r w:rsidRPr="00C20D54">
        <w:t xml:space="preserve"> первичной специализированной аккредитации</w:t>
      </w:r>
      <w:r>
        <w:t xml:space="preserve"> </w:t>
      </w:r>
      <w:r w:rsidRPr="00C20D54">
        <w:t>специалиста;</w:t>
      </w:r>
    </w:p>
    <w:p w14:paraId="287833FB" w14:textId="77777777" w:rsidR="00BF3303" w:rsidRPr="00C20D54" w:rsidRDefault="00BF3303" w:rsidP="005039DD">
      <w:pPr>
        <w:pStyle w:val="17"/>
      </w:pPr>
      <w:r w:rsidRPr="00C20D54">
        <w:t>получени</w:t>
      </w:r>
      <w:r>
        <w:t>е</w:t>
      </w:r>
      <w:r w:rsidRPr="00C20D54">
        <w:t xml:space="preserve"> выписки о прохождении аккредитации специалиста;</w:t>
      </w:r>
    </w:p>
    <w:p w14:paraId="266EE779" w14:textId="77777777" w:rsidR="00BF3303" w:rsidRPr="00C20D54" w:rsidRDefault="00BF3303" w:rsidP="005039DD">
      <w:pPr>
        <w:pStyle w:val="17"/>
      </w:pPr>
      <w:r w:rsidRPr="00C20D54">
        <w:t>отправк</w:t>
      </w:r>
      <w:r>
        <w:t>а</w:t>
      </w:r>
      <w:r w:rsidRPr="00C20D54">
        <w:t xml:space="preserve"> обращения </w:t>
      </w:r>
      <w:r>
        <w:t xml:space="preserve">о наличии ошибки в данных </w:t>
      </w:r>
      <w:r w:rsidRPr="000C03D4">
        <w:t xml:space="preserve">медицинского (фармацевтического) работника, обучающегося </w:t>
      </w:r>
      <w:r>
        <w:t xml:space="preserve">посредством </w:t>
      </w:r>
      <w:r w:rsidRPr="00C20D54">
        <w:t>формы обратной связи;</w:t>
      </w:r>
    </w:p>
    <w:p w14:paraId="07B2C4C8" w14:textId="77777777" w:rsidR="00BF3303" w:rsidRPr="00C20D54" w:rsidRDefault="00BF3303" w:rsidP="005039DD">
      <w:pPr>
        <w:pStyle w:val="17"/>
      </w:pPr>
      <w:r w:rsidRPr="00C20D54">
        <w:t>получени</w:t>
      </w:r>
      <w:r>
        <w:t>е</w:t>
      </w:r>
      <w:r w:rsidRPr="00C20D54">
        <w:t xml:space="preserve"> сведений об образовательных программах, пройденных медицинским (фармацевтическом) работником на Портале НМФО;</w:t>
      </w:r>
    </w:p>
    <w:p w14:paraId="7033EC7E" w14:textId="77777777" w:rsidR="00BF3303" w:rsidRPr="00C20D54" w:rsidRDefault="00BF3303" w:rsidP="005039DD">
      <w:pPr>
        <w:pStyle w:val="17"/>
      </w:pPr>
      <w:r w:rsidRPr="00C20D54">
        <w:t>проверк</w:t>
      </w:r>
      <w:r>
        <w:t>а</w:t>
      </w:r>
      <w:r w:rsidRPr="00C20D54">
        <w:t xml:space="preserve"> сведений об образовании </w:t>
      </w:r>
      <w:r w:rsidRPr="00407DA3">
        <w:t>медицинск</w:t>
      </w:r>
      <w:r>
        <w:t>ого</w:t>
      </w:r>
      <w:r w:rsidRPr="00407DA3">
        <w:t xml:space="preserve"> (фармацевтическо</w:t>
      </w:r>
      <w:r>
        <w:t>го</w:t>
      </w:r>
      <w:r w:rsidRPr="00407DA3">
        <w:t>) работник</w:t>
      </w:r>
      <w:r>
        <w:t xml:space="preserve">а, обучающегося </w:t>
      </w:r>
      <w:r w:rsidRPr="00C20D54">
        <w:t>в ФИС ФРДО;</w:t>
      </w:r>
    </w:p>
    <w:p w14:paraId="130494B0" w14:textId="77777777" w:rsidR="00BF3303" w:rsidRPr="00C20D54" w:rsidRDefault="00BF3303" w:rsidP="005039DD">
      <w:pPr>
        <w:pStyle w:val="17"/>
      </w:pPr>
      <w:r w:rsidRPr="00C20D54">
        <w:t>получени</w:t>
      </w:r>
      <w:r>
        <w:t>е</w:t>
      </w:r>
      <w:r w:rsidRPr="00C20D54">
        <w:t xml:space="preserve"> сведений о решении </w:t>
      </w:r>
      <w:r w:rsidRPr="003A5B0C">
        <w:t>о соответствии полученных 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</w:t>
      </w:r>
      <w:r w:rsidRPr="00C20D54">
        <w:t>;</w:t>
      </w:r>
    </w:p>
    <w:p w14:paraId="31C8E19B" w14:textId="2A0F5FB5" w:rsidR="00BF3303" w:rsidRDefault="00BF3303" w:rsidP="005039DD">
      <w:pPr>
        <w:pStyle w:val="17"/>
      </w:pPr>
      <w:r w:rsidRPr="00C20D54">
        <w:t xml:space="preserve">подтверждение медицинским </w:t>
      </w:r>
      <w:r>
        <w:t>(</w:t>
      </w:r>
      <w:r w:rsidRPr="00C20D54">
        <w:t>фармацевтическим</w:t>
      </w:r>
      <w:r>
        <w:t>)</w:t>
      </w:r>
      <w:r w:rsidRPr="00C20D54">
        <w:t xml:space="preserve"> работником</w:t>
      </w:r>
      <w:r>
        <w:t xml:space="preserve"> </w:t>
      </w:r>
      <w:r w:rsidRPr="00C20D54">
        <w:t>факта трудоустройства.</w:t>
      </w:r>
    </w:p>
    <w:p w14:paraId="2AD77C25" w14:textId="68740AB2" w:rsidR="006535E4" w:rsidRDefault="00BF18E8" w:rsidP="00BF18E8">
      <w:pPr>
        <w:pStyle w:val="affffff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D152D7">
        <w:rPr>
          <w:rStyle w:val="afffffff1"/>
        </w:rPr>
        <w:t xml:space="preserve"> «Личный кабинет медицинского и фармацевтического работника» </w:t>
      </w:r>
      <w:r w:rsidR="006535E4">
        <w:t>предоставляет следующие функциональные возможности:</w:t>
      </w:r>
    </w:p>
    <w:p w14:paraId="0038D0DA" w14:textId="77777777" w:rsidR="00C12D9A" w:rsidRPr="00EE3359" w:rsidRDefault="00C12D9A" w:rsidP="005039DD">
      <w:pPr>
        <w:pStyle w:val="17"/>
      </w:pPr>
      <w:r w:rsidRPr="00EE3359">
        <w:t>выполняемые только человеком:</w:t>
      </w:r>
    </w:p>
    <w:p w14:paraId="7BC34252" w14:textId="77777777" w:rsidR="00C12D9A" w:rsidRPr="00EE3359" w:rsidRDefault="00C12D9A" w:rsidP="00A25157">
      <w:pPr>
        <w:pStyle w:val="25"/>
      </w:pPr>
      <w:r w:rsidRPr="00EE3359">
        <w:t>согласование портфолио с работодателем;</w:t>
      </w:r>
    </w:p>
    <w:p w14:paraId="0CD4512F" w14:textId="5AA80D0D" w:rsidR="00C12D9A" w:rsidRPr="00EE3359" w:rsidRDefault="00C12D9A" w:rsidP="00A25157">
      <w:pPr>
        <w:pStyle w:val="25"/>
      </w:pPr>
      <w:r w:rsidRPr="00EE3359">
        <w:t xml:space="preserve">подачу заявления </w:t>
      </w:r>
      <w:r>
        <w:t>о</w:t>
      </w:r>
      <w:r w:rsidRPr="00EE3359">
        <w:t xml:space="preserve"> допуск</w:t>
      </w:r>
      <w:r>
        <w:t>е</w:t>
      </w:r>
      <w:r w:rsidRPr="00EE3359">
        <w:t xml:space="preserve"> к аккредитации специалиста;</w:t>
      </w:r>
    </w:p>
    <w:p w14:paraId="034E3ED8" w14:textId="14CE718E" w:rsidR="00C12D9A" w:rsidRPr="00EE3359" w:rsidRDefault="00C12D9A" w:rsidP="00A25157">
      <w:pPr>
        <w:pStyle w:val="25"/>
      </w:pPr>
      <w:r w:rsidRPr="00EE3359">
        <w:t>получение выписки о прохождении аккредитации специалиста</w:t>
      </w:r>
      <w:r>
        <w:t>;</w:t>
      </w:r>
    </w:p>
    <w:p w14:paraId="6BCDA069" w14:textId="77777777" w:rsidR="00C12D9A" w:rsidRPr="00EE3359" w:rsidRDefault="00C12D9A" w:rsidP="005039DD">
      <w:pPr>
        <w:pStyle w:val="17"/>
      </w:pPr>
      <w:r w:rsidRPr="00EE3359">
        <w:t>выполняемые только техническими средствами (автоматически):</w:t>
      </w:r>
    </w:p>
    <w:p w14:paraId="68E95563" w14:textId="77777777" w:rsidR="00C12D9A" w:rsidRPr="00EE3359" w:rsidRDefault="00C12D9A" w:rsidP="00A25157">
      <w:pPr>
        <w:pStyle w:val="25"/>
      </w:pPr>
      <w:r w:rsidRPr="00EE3359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5A7D99CB" w14:textId="77777777" w:rsidR="00C12D9A" w:rsidRPr="00EE3359" w:rsidRDefault="00C12D9A" w:rsidP="00A25157">
      <w:pPr>
        <w:pStyle w:val="25"/>
      </w:pPr>
      <w:r w:rsidRPr="00EE3359">
        <w:t>формирование портфолио медицинского (фармацевтического) работника.</w:t>
      </w:r>
    </w:p>
    <w:p w14:paraId="2F19B91C" w14:textId="33A1144E" w:rsidR="00993FA0" w:rsidRPr="00C20D54" w:rsidRDefault="00BF18E8" w:rsidP="00993FA0">
      <w:pPr>
        <w:pStyle w:val="3f0"/>
        <w:rPr>
          <w:color w:val="000000" w:themeColor="text1"/>
        </w:rPr>
      </w:pPr>
      <w:bookmarkStart w:id="44" w:name="_Toc167559903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«Мобильное приложение «Личный кабинет медицинского и фармацевтического работника»</w:t>
      </w:r>
      <w:bookmarkEnd w:id="42"/>
      <w:bookmarkEnd w:id="43"/>
      <w:bookmarkEnd w:id="44"/>
    </w:p>
    <w:p w14:paraId="3DBF96F6" w14:textId="1AE8EBF6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bookmarkStart w:id="45" w:name="_Toc148723905"/>
      <w:bookmarkStart w:id="46" w:name="_Toc149129836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D152D7">
        <w:rPr>
          <w:rStyle w:val="afffffff3"/>
        </w:rPr>
        <w:t xml:space="preserve"> </w:t>
      </w:r>
      <w:r w:rsidR="00BF3303" w:rsidRPr="00D152D7">
        <w:rPr>
          <w:rStyle w:val="afffffff3"/>
        </w:rPr>
        <w:t xml:space="preserve">«Мобильное приложение «Личный кабинет медицинского и фармацевтического работника» </w:t>
      </w:r>
      <w:r w:rsidR="00BF3303">
        <w:rPr>
          <w:rStyle w:val="afffffff1"/>
        </w:rPr>
        <w:t>предназначен для</w:t>
      </w:r>
      <w:r w:rsidR="00BF3303" w:rsidRPr="00D152D7">
        <w:rPr>
          <w:rStyle w:val="afffffff1"/>
        </w:rPr>
        <w:t xml:space="preserve"> </w:t>
      </w:r>
      <w:r w:rsidR="00BF3303" w:rsidRPr="00D152D7">
        <w:rPr>
          <w:rStyle w:val="afffffff3"/>
        </w:rPr>
        <w:t>информационно</w:t>
      </w:r>
      <w:r w:rsidR="00BF3303">
        <w:rPr>
          <w:rStyle w:val="afffffff3"/>
        </w:rPr>
        <w:t>го</w:t>
      </w:r>
      <w:r w:rsidR="00BF3303" w:rsidRPr="00D152D7">
        <w:rPr>
          <w:rStyle w:val="afffffff3"/>
        </w:rPr>
        <w:t xml:space="preserve"> взаимодействи</w:t>
      </w:r>
      <w:r w:rsidR="00BF3303">
        <w:rPr>
          <w:rStyle w:val="afffffff3"/>
        </w:rPr>
        <w:t>я</w:t>
      </w:r>
      <w:r w:rsidR="00BF3303" w:rsidRPr="00D152D7">
        <w:rPr>
          <w:rStyle w:val="afffffff3"/>
        </w:rPr>
        <w:t xml:space="preserve"> медицинских </w:t>
      </w:r>
      <w:r w:rsidR="00BF3303">
        <w:rPr>
          <w:rStyle w:val="afffffff3"/>
        </w:rPr>
        <w:t>(</w:t>
      </w:r>
      <w:r w:rsidR="00BF3303" w:rsidRPr="00D152D7">
        <w:rPr>
          <w:rStyle w:val="afffffff3"/>
        </w:rPr>
        <w:t>фармацевтических</w:t>
      </w:r>
      <w:r w:rsidR="00BF3303">
        <w:rPr>
          <w:rStyle w:val="afffffff3"/>
        </w:rPr>
        <w:t>)</w:t>
      </w:r>
      <w:r w:rsidR="00BF3303" w:rsidRPr="00D152D7">
        <w:rPr>
          <w:rStyle w:val="afffffff3"/>
        </w:rPr>
        <w:t xml:space="preserve"> работников с ЕГИСЗ и реализаци</w:t>
      </w:r>
      <w:r w:rsidR="00BF3303">
        <w:rPr>
          <w:rStyle w:val="afffffff3"/>
        </w:rPr>
        <w:t>и</w:t>
      </w:r>
      <w:r w:rsidR="00BF3303" w:rsidRPr="00D152D7">
        <w:rPr>
          <w:rStyle w:val="afffffff3"/>
        </w:rPr>
        <w:t xml:space="preserve"> их прав и обязанностей, установленных нормативными правовыми актами, через мобильные устройства путем решения следующих задач, выполнения групп функций</w:t>
      </w:r>
      <w:r w:rsidR="00BF3303" w:rsidRPr="00FF2216">
        <w:t>:</w:t>
      </w:r>
    </w:p>
    <w:p w14:paraId="7A0F2970" w14:textId="77777777" w:rsidR="00BF3303" w:rsidRPr="005F0E61" w:rsidRDefault="00BF3303" w:rsidP="005039DD">
      <w:pPr>
        <w:pStyle w:val="17"/>
      </w:pPr>
      <w:r w:rsidRPr="005F0E61">
        <w:t>формирование портфолио медицинского (фармацевтического) работника;</w:t>
      </w:r>
    </w:p>
    <w:p w14:paraId="32B5B83B" w14:textId="77777777" w:rsidR="00BF3303" w:rsidRPr="005F0E61" w:rsidRDefault="00BF3303" w:rsidP="005039DD">
      <w:pPr>
        <w:pStyle w:val="17"/>
      </w:pPr>
      <w:r w:rsidRPr="005F0E61">
        <w:t>согласование профессиональной части портфолио с работодателем;</w:t>
      </w:r>
    </w:p>
    <w:p w14:paraId="006983BB" w14:textId="0B1ED7CC" w:rsidR="00BF3303" w:rsidRPr="00B15C11" w:rsidRDefault="00BF3303" w:rsidP="005039DD">
      <w:pPr>
        <w:pStyle w:val="17"/>
      </w:pPr>
      <w:r w:rsidRPr="00B15C11">
        <w:t xml:space="preserve">формирование и подача заявления о допуске к </w:t>
      </w:r>
      <w:r w:rsidR="00B15C11" w:rsidRPr="00B15C11">
        <w:t xml:space="preserve">периодической </w:t>
      </w:r>
      <w:r w:rsidRPr="00B15C11">
        <w:t>аккредитации специалиста;</w:t>
      </w:r>
    </w:p>
    <w:p w14:paraId="6AEF5DAB" w14:textId="77777777" w:rsidR="00BF3303" w:rsidRPr="00B15C11" w:rsidRDefault="00BF3303" w:rsidP="005039DD">
      <w:pPr>
        <w:pStyle w:val="17"/>
      </w:pPr>
      <w:r w:rsidRPr="00B15C11">
        <w:t>получение выписки о прохождении аккредитации специалиста;</w:t>
      </w:r>
    </w:p>
    <w:p w14:paraId="7BE966ED" w14:textId="77777777" w:rsidR="00BF3303" w:rsidRPr="005F0E61" w:rsidRDefault="00BF3303" w:rsidP="005039DD">
      <w:pPr>
        <w:pStyle w:val="17"/>
      </w:pPr>
      <w:r w:rsidRPr="005F0E61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441E796D" w14:textId="77777777" w:rsidR="00BF3303" w:rsidRPr="005F0E61" w:rsidRDefault="00BF3303" w:rsidP="005039DD">
      <w:pPr>
        <w:pStyle w:val="17"/>
      </w:pPr>
      <w:r w:rsidRPr="005F0E61">
        <w:t>подтверждение медицинским (фармацевтическим) работником факта трудоустройства;</w:t>
      </w:r>
    </w:p>
    <w:p w14:paraId="602510A7" w14:textId="67C31CDF" w:rsidR="00BF3303" w:rsidRDefault="00BF3303" w:rsidP="005039DD">
      <w:pPr>
        <w:pStyle w:val="17"/>
      </w:pPr>
      <w:r w:rsidRPr="00C20D54">
        <w:t>отправк</w:t>
      </w:r>
      <w:r>
        <w:t>а</w:t>
      </w:r>
      <w:r w:rsidRPr="00C20D54">
        <w:t xml:space="preserve"> обращения </w:t>
      </w:r>
      <w:r>
        <w:t xml:space="preserve">о наличии ошибки в данных </w:t>
      </w:r>
      <w:r w:rsidRPr="000C03D4">
        <w:t xml:space="preserve">медицинского (фармацевтического) работника, обучающегося </w:t>
      </w:r>
      <w:r>
        <w:t xml:space="preserve">посредством </w:t>
      </w:r>
      <w:r w:rsidRPr="00C20D54">
        <w:t>формы обратной связи</w:t>
      </w:r>
      <w:r>
        <w:t>.</w:t>
      </w:r>
      <w:r w:rsidRPr="00FF2216">
        <w:t xml:space="preserve"> </w:t>
      </w:r>
    </w:p>
    <w:p w14:paraId="4337895A" w14:textId="0EC24016" w:rsidR="006535E4" w:rsidRDefault="00BF18E8" w:rsidP="00BF18E8">
      <w:pPr>
        <w:pStyle w:val="affffff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D152D7">
        <w:rPr>
          <w:rStyle w:val="afffffff3"/>
        </w:rPr>
        <w:t xml:space="preserve"> «Мобильное приложение «Личный кабинет медицинского и фармацевтического работника» </w:t>
      </w:r>
      <w:r w:rsidR="006535E4">
        <w:t>предоставляет следующие функциональные возможности:</w:t>
      </w:r>
    </w:p>
    <w:p w14:paraId="0FC62DAF" w14:textId="5FB93D1D" w:rsidR="003462C3" w:rsidRDefault="003462C3" w:rsidP="005039DD">
      <w:pPr>
        <w:pStyle w:val="17"/>
      </w:pPr>
      <w:r w:rsidRPr="00EE3359">
        <w:t>выполняемые только человеком:</w:t>
      </w:r>
    </w:p>
    <w:p w14:paraId="2071C602" w14:textId="77777777" w:rsidR="003462C3" w:rsidRPr="00EE3359" w:rsidRDefault="003462C3" w:rsidP="00A25157">
      <w:pPr>
        <w:pStyle w:val="25"/>
      </w:pPr>
      <w:r w:rsidRPr="00EE3359">
        <w:t>согласование портфолио с работодателем;</w:t>
      </w:r>
    </w:p>
    <w:p w14:paraId="47C5F82B" w14:textId="77777777" w:rsidR="003462C3" w:rsidRPr="00EE3359" w:rsidRDefault="003462C3" w:rsidP="00A25157">
      <w:pPr>
        <w:pStyle w:val="25"/>
      </w:pPr>
      <w:r w:rsidRPr="00EE3359">
        <w:t>подачу заявления о допуске к аккредитации специалиста;</w:t>
      </w:r>
    </w:p>
    <w:p w14:paraId="606A7B24" w14:textId="0C844599" w:rsidR="003462C3" w:rsidRPr="00EE3359" w:rsidRDefault="003462C3" w:rsidP="00A25157">
      <w:pPr>
        <w:pStyle w:val="25"/>
      </w:pPr>
      <w:r w:rsidRPr="00EE3359">
        <w:t>получение выписки о прохождении аккредитации специалиста</w:t>
      </w:r>
      <w:r>
        <w:t>;</w:t>
      </w:r>
    </w:p>
    <w:p w14:paraId="734D113A" w14:textId="77777777" w:rsidR="003462C3" w:rsidRPr="00EE3359" w:rsidRDefault="003462C3" w:rsidP="005039DD">
      <w:pPr>
        <w:pStyle w:val="17"/>
      </w:pPr>
      <w:r w:rsidRPr="00EE3359">
        <w:t>выполняемые только техническими средствами (автоматически):</w:t>
      </w:r>
    </w:p>
    <w:p w14:paraId="64FBD0BB" w14:textId="77777777" w:rsidR="003462C3" w:rsidRPr="00EE3359" w:rsidRDefault="003462C3" w:rsidP="00A25157">
      <w:pPr>
        <w:pStyle w:val="25"/>
      </w:pPr>
      <w:r w:rsidRPr="00EE3359">
        <w:t>получение сведений об образовательных программах, пройденных медицинским (фармацевтическим) работником на Портале НМФО;</w:t>
      </w:r>
    </w:p>
    <w:p w14:paraId="2B837D1D" w14:textId="0954186A" w:rsidR="003462C3" w:rsidRPr="00EE3359" w:rsidRDefault="003462C3" w:rsidP="00A25157">
      <w:pPr>
        <w:pStyle w:val="25"/>
      </w:pPr>
      <w:r w:rsidRPr="00EE3359">
        <w:t>формирование портфолио медицинского (фармацевтического) работника</w:t>
      </w:r>
      <w:r>
        <w:t>.</w:t>
      </w:r>
    </w:p>
    <w:p w14:paraId="7423716D" w14:textId="40BD91FE" w:rsidR="00993FA0" w:rsidRPr="00C20D54" w:rsidRDefault="00BF18E8" w:rsidP="00993FA0">
      <w:pPr>
        <w:pStyle w:val="3f0"/>
        <w:rPr>
          <w:color w:val="000000" w:themeColor="text1"/>
        </w:rPr>
      </w:pPr>
      <w:bookmarkStart w:id="47" w:name="_Toc167559904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«Программный реестр ЕКВ»</w:t>
      </w:r>
      <w:bookmarkEnd w:id="45"/>
      <w:bookmarkEnd w:id="46"/>
      <w:bookmarkEnd w:id="47"/>
    </w:p>
    <w:p w14:paraId="11C25011" w14:textId="30D71A60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bookmarkStart w:id="48" w:name="_Toc148723906"/>
      <w:bookmarkStart w:id="49" w:name="_Toc149129837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FF2216">
        <w:t xml:space="preserve"> </w:t>
      </w:r>
      <w:r w:rsidR="00BF3303" w:rsidRPr="00FF2216">
        <w:t xml:space="preserve">«Программный реестр ЕКВ» </w:t>
      </w:r>
      <w:r w:rsidR="00BF3303">
        <w:rPr>
          <w:rStyle w:val="afffffff1"/>
        </w:rPr>
        <w:t>предназначен для</w:t>
      </w:r>
      <w:r w:rsidR="00BF3303" w:rsidRPr="00FF2216">
        <w:t xml:space="preserve"> автоматизаци</w:t>
      </w:r>
      <w:r w:rsidR="00BF3303">
        <w:t>и</w:t>
      </w:r>
      <w:r w:rsidR="00BF3303" w:rsidRPr="00FF2216">
        <w:t xml:space="preserve"> процессов учета и актуализаци</w:t>
      </w:r>
      <w:r w:rsidR="00BF3303">
        <w:t>и</w:t>
      </w:r>
      <w:r w:rsidR="00BF3303" w:rsidRPr="00FF2216">
        <w:t xml:space="preserve"> сведений о потребности субъектов </w:t>
      </w:r>
      <w:r w:rsidR="001179C1" w:rsidRPr="00C20D54">
        <w:t>Российской Федерации</w:t>
      </w:r>
      <w:r w:rsidR="00BF3303" w:rsidRPr="00FF2216">
        <w:t xml:space="preserve"> в медицинских работниках для работы в сельских поселениях и малых городах в соответствии с программой ЕКВ «Земский доктор/фельдшер»: </w:t>
      </w:r>
    </w:p>
    <w:p w14:paraId="66864C5A" w14:textId="77777777" w:rsidR="00BF3303" w:rsidRPr="00FF2216" w:rsidRDefault="00BF3303" w:rsidP="005039DD">
      <w:pPr>
        <w:pStyle w:val="17"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 программах ЕКВ:</w:t>
      </w:r>
    </w:p>
    <w:p w14:paraId="492C1108" w14:textId="0C5530CB" w:rsidR="00BF3303" w:rsidRPr="00390768" w:rsidRDefault="00BF3303" w:rsidP="00A25157">
      <w:pPr>
        <w:pStyle w:val="25"/>
      </w:pPr>
      <w:r w:rsidRPr="00390768">
        <w:t xml:space="preserve">сведения о субъекте </w:t>
      </w:r>
      <w:r w:rsidR="001179C1" w:rsidRPr="00C20D54">
        <w:t>Российской Федерации</w:t>
      </w:r>
      <w:r w:rsidRPr="00390768">
        <w:t>, в котором реализуется программа ЕКВ;</w:t>
      </w:r>
    </w:p>
    <w:p w14:paraId="3A962ECE" w14:textId="77777777" w:rsidR="00BF3303" w:rsidRPr="00390768" w:rsidRDefault="00BF3303" w:rsidP="00A25157">
      <w:pPr>
        <w:pStyle w:val="25"/>
      </w:pPr>
      <w:r w:rsidRPr="00390768">
        <w:t>сведения о годе потребности;</w:t>
      </w:r>
    </w:p>
    <w:p w14:paraId="2E8E78F1" w14:textId="7D36DE3F" w:rsidR="00BF3303" w:rsidRPr="00390768" w:rsidRDefault="00BF3303" w:rsidP="00A25157">
      <w:pPr>
        <w:pStyle w:val="25"/>
      </w:pPr>
      <w:r w:rsidRPr="00390768">
        <w:t>сведения о количестве медицинских работников, требующихся на должность, включенную в программу ЕКВ;</w:t>
      </w:r>
      <w:r w:rsidR="0085136C">
        <w:t xml:space="preserve"> </w:t>
      </w:r>
    </w:p>
    <w:p w14:paraId="2AC282CE" w14:textId="3A3CC796" w:rsidR="00BF3303" w:rsidRPr="00390768" w:rsidRDefault="00BF3303" w:rsidP="00A25157">
      <w:pPr>
        <w:pStyle w:val="25"/>
      </w:pPr>
      <w:r w:rsidRPr="00390768">
        <w:t>сведения о количестве трудоустроенных медицинских работников на должность, включенную в программу ЕКВ;</w:t>
      </w:r>
      <w:r w:rsidR="0085136C">
        <w:t xml:space="preserve"> </w:t>
      </w:r>
    </w:p>
    <w:p w14:paraId="0320D6BB" w14:textId="77777777" w:rsidR="00BF3303" w:rsidRPr="00FF2216" w:rsidRDefault="00BF3303" w:rsidP="00A25157">
      <w:pPr>
        <w:pStyle w:val="25"/>
      </w:pPr>
      <w:r w:rsidRPr="00390768">
        <w:t>сведения</w:t>
      </w:r>
      <w:r w:rsidRPr="00FF2216">
        <w:t xml:space="preserve"> о медицинских организациях, участвующих в программе ЕКВ.</w:t>
      </w:r>
    </w:p>
    <w:p w14:paraId="1DDA78C3" w14:textId="5B445C49" w:rsidR="00BF3303" w:rsidRDefault="00BF3303" w:rsidP="005039DD">
      <w:pPr>
        <w:pStyle w:val="17"/>
      </w:pPr>
      <w:r w:rsidRPr="00FF2216">
        <w:t xml:space="preserve"> процесс согласования программ ЕКВ. </w:t>
      </w:r>
    </w:p>
    <w:p w14:paraId="68953229" w14:textId="7D738B0B" w:rsidR="006535E4" w:rsidRDefault="00BF18E8" w:rsidP="00BF18E8">
      <w:pPr>
        <w:pStyle w:val="affffff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FF2216">
        <w:t xml:space="preserve"> «Программный реестр ЕКВ» </w:t>
      </w:r>
      <w:r w:rsidR="006535E4">
        <w:t>предоставляет следующие функциональные возможности:</w:t>
      </w:r>
    </w:p>
    <w:p w14:paraId="1C8D5C48" w14:textId="77777777" w:rsidR="003462C3" w:rsidRDefault="003462C3" w:rsidP="005039DD">
      <w:pPr>
        <w:pStyle w:val="17"/>
      </w:pPr>
      <w:r w:rsidRPr="00EE3359">
        <w:t>выполняемые только человеком:</w:t>
      </w:r>
    </w:p>
    <w:p w14:paraId="0325BC0D" w14:textId="77777777" w:rsidR="003462C3" w:rsidRDefault="003462C3" w:rsidP="00A25157">
      <w:pPr>
        <w:pStyle w:val="25"/>
      </w:pPr>
      <w:r>
        <w:t>просмотр и поиск сведений о программах ЕКВ;</w:t>
      </w:r>
    </w:p>
    <w:p w14:paraId="7619FCBC" w14:textId="3EE31FC4" w:rsidR="003462C3" w:rsidRPr="00EE3359" w:rsidRDefault="003462C3" w:rsidP="00A25157">
      <w:pPr>
        <w:pStyle w:val="25"/>
      </w:pPr>
      <w:r>
        <w:t>процесс согласования программ ЕКВ;</w:t>
      </w:r>
    </w:p>
    <w:p w14:paraId="5E01BC8B" w14:textId="77777777" w:rsidR="003462C3" w:rsidRPr="00EE3359" w:rsidRDefault="003462C3" w:rsidP="005039DD">
      <w:pPr>
        <w:pStyle w:val="17"/>
      </w:pPr>
      <w:r w:rsidRPr="00EE3359">
        <w:t>выполняемые только техническими средствами (автоматически):</w:t>
      </w:r>
    </w:p>
    <w:p w14:paraId="0E01DC0E" w14:textId="77777777" w:rsidR="003462C3" w:rsidRPr="00EE3359" w:rsidRDefault="003462C3" w:rsidP="00A25157">
      <w:pPr>
        <w:pStyle w:val="25"/>
      </w:pPr>
      <w:r w:rsidRPr="00EE3359">
        <w:t>сбор, учет, хранение и представление сведений о программах ЕКВ:</w:t>
      </w:r>
    </w:p>
    <w:p w14:paraId="7863BFFA" w14:textId="44CBC272" w:rsidR="003462C3" w:rsidRPr="00EE3359" w:rsidRDefault="003462C3" w:rsidP="00A25157">
      <w:pPr>
        <w:pStyle w:val="38"/>
      </w:pPr>
      <w:r w:rsidRPr="00EE3359">
        <w:t xml:space="preserve">сведения о субъекте </w:t>
      </w:r>
      <w:r w:rsidR="001179C1" w:rsidRPr="00C20D54">
        <w:t>Российской Федерации</w:t>
      </w:r>
      <w:r w:rsidRPr="00EE3359">
        <w:t>, в котором реализуется программа ЕКВ;</w:t>
      </w:r>
    </w:p>
    <w:p w14:paraId="25C8D12F" w14:textId="77777777" w:rsidR="003462C3" w:rsidRPr="00EE3359" w:rsidRDefault="003462C3" w:rsidP="00A25157">
      <w:pPr>
        <w:pStyle w:val="38"/>
      </w:pPr>
      <w:r w:rsidRPr="00EE3359">
        <w:t>сведения о годе потребности;</w:t>
      </w:r>
    </w:p>
    <w:p w14:paraId="240DB930" w14:textId="43361DA7" w:rsidR="003462C3" w:rsidRPr="00EE3359" w:rsidRDefault="003462C3" w:rsidP="00A25157">
      <w:pPr>
        <w:pStyle w:val="38"/>
      </w:pPr>
      <w:r w:rsidRPr="00EE3359">
        <w:t>сведения о количестве медицинских работников, требующихся на должность, включенную в программу ЕКВ;</w:t>
      </w:r>
      <w:r w:rsidR="0085136C">
        <w:t xml:space="preserve"> </w:t>
      </w:r>
    </w:p>
    <w:p w14:paraId="3D863A5C" w14:textId="70D7EB1D" w:rsidR="003462C3" w:rsidRPr="00EE3359" w:rsidRDefault="003462C3" w:rsidP="00A25157">
      <w:pPr>
        <w:pStyle w:val="38"/>
      </w:pPr>
      <w:r w:rsidRPr="00EE3359">
        <w:t>сведения о количестве трудоустроенных медицинских работников на должность, включенную в программу ЕКВ;</w:t>
      </w:r>
      <w:r w:rsidR="0085136C">
        <w:t xml:space="preserve"> </w:t>
      </w:r>
    </w:p>
    <w:p w14:paraId="03AB1144" w14:textId="2F9E581C" w:rsidR="003462C3" w:rsidRPr="00EE3359" w:rsidRDefault="003462C3" w:rsidP="00A25157">
      <w:pPr>
        <w:pStyle w:val="38"/>
      </w:pPr>
      <w:r w:rsidRPr="003462C3">
        <w:t>сведения о медицинских организациях, участвующих в программе ЕКВ</w:t>
      </w:r>
      <w:r w:rsidRPr="00EE3359">
        <w:t>.</w:t>
      </w:r>
    </w:p>
    <w:p w14:paraId="1B175F96" w14:textId="54F26A2A" w:rsidR="00993FA0" w:rsidRPr="00C20D54" w:rsidRDefault="00BF18E8" w:rsidP="00993FA0">
      <w:pPr>
        <w:pStyle w:val="3f0"/>
        <w:rPr>
          <w:color w:val="000000" w:themeColor="text1"/>
        </w:rPr>
      </w:pPr>
      <w:bookmarkStart w:id="50" w:name="_Toc167559905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«Земский доктор/фельдшер»</w:t>
      </w:r>
      <w:bookmarkEnd w:id="48"/>
      <w:bookmarkEnd w:id="49"/>
      <w:bookmarkEnd w:id="50"/>
    </w:p>
    <w:p w14:paraId="65435399" w14:textId="4822F6DA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bookmarkStart w:id="51" w:name="_Toc148723907"/>
      <w:bookmarkStart w:id="52" w:name="_Toc149129838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FF2216">
        <w:t xml:space="preserve"> </w:t>
      </w:r>
      <w:r w:rsidR="00BF3303" w:rsidRPr="00FF2216">
        <w:t xml:space="preserve">«Земский доктор/фельдшер» </w:t>
      </w:r>
      <w:r w:rsidR="00BF3303">
        <w:rPr>
          <w:rStyle w:val="afffffff1"/>
        </w:rPr>
        <w:t>предназначен для</w:t>
      </w:r>
      <w:r w:rsidR="00BF3303" w:rsidRPr="00D152D7">
        <w:rPr>
          <w:rStyle w:val="afffffff1"/>
        </w:rPr>
        <w:t xml:space="preserve"> </w:t>
      </w:r>
      <w:r w:rsidR="00BF3303" w:rsidRPr="00FF2216">
        <w:t>ведени</w:t>
      </w:r>
      <w:r w:rsidR="00BF3303">
        <w:t>я</w:t>
      </w:r>
      <w:r w:rsidR="00BF3303" w:rsidRPr="00FF2216">
        <w:t xml:space="preserve"> персонифицированного</w:t>
      </w:r>
      <w:r w:rsidR="00BF3303">
        <w:t xml:space="preserve"> </w:t>
      </w:r>
      <w:r w:rsidR="00BF3303" w:rsidRPr="00FF2216">
        <w:t>учета участников программы ЕКВ «Земский доктор/фельдшер»:</w:t>
      </w:r>
    </w:p>
    <w:p w14:paraId="62EB03B3" w14:textId="77777777" w:rsidR="00BF3303" w:rsidRPr="00FF2216" w:rsidRDefault="00BF3303" w:rsidP="005039DD">
      <w:pPr>
        <w:pStyle w:val="17"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об участнике программы: </w:t>
      </w:r>
    </w:p>
    <w:p w14:paraId="6CF9D22D" w14:textId="77777777" w:rsidR="00BF3303" w:rsidRPr="00FF2216" w:rsidRDefault="00BF3303" w:rsidP="00A25157">
      <w:pPr>
        <w:pStyle w:val="25"/>
      </w:pPr>
      <w:r w:rsidRPr="00FF2216">
        <w:t>персональные данные;</w:t>
      </w:r>
    </w:p>
    <w:p w14:paraId="4700F49E" w14:textId="77777777" w:rsidR="00BF3303" w:rsidRPr="00FF2216" w:rsidRDefault="00BF3303" w:rsidP="00A25157">
      <w:pPr>
        <w:pStyle w:val="25"/>
      </w:pPr>
      <w:r w:rsidRPr="00FF2216">
        <w:t>сведения о записи из личного дела (сведения о трудоустройстве);</w:t>
      </w:r>
    </w:p>
    <w:p w14:paraId="0AB53D60" w14:textId="77777777" w:rsidR="00BF3303" w:rsidRPr="00FF2216" w:rsidRDefault="00BF3303" w:rsidP="00A25157">
      <w:pPr>
        <w:pStyle w:val="25"/>
      </w:pPr>
      <w:r w:rsidRPr="00FF2216">
        <w:t>сведения о проведенном анкетировании при заключении договора</w:t>
      </w:r>
      <w:r>
        <w:t xml:space="preserve"> о предоставлении единовременной компенсационной выплаты медицинскому работнику</w:t>
      </w:r>
      <w:r w:rsidRPr="00FF2216">
        <w:t>;</w:t>
      </w:r>
    </w:p>
    <w:p w14:paraId="66003588" w14:textId="4BB79A3E" w:rsidR="00BF3303" w:rsidRDefault="00BF3303" w:rsidP="005039DD">
      <w:pPr>
        <w:pStyle w:val="17"/>
      </w:pPr>
      <w:r w:rsidRPr="00FF2216">
        <w:t>сбор, хранение</w:t>
      </w:r>
      <w:r>
        <w:t>, обработку</w:t>
      </w:r>
      <w:r w:rsidRPr="00FF2216">
        <w:t xml:space="preserve"> и предоставление сведений о договоре </w:t>
      </w:r>
      <w:r>
        <w:t>о предоставлении единовременной компенсационной выплаты медицинскому работнику</w:t>
      </w:r>
      <w:r w:rsidRPr="00FF2216">
        <w:t xml:space="preserve"> (реквизиты, статус, </w:t>
      </w:r>
      <w:r w:rsidR="003462C3">
        <w:t>срок</w:t>
      </w:r>
      <w:r w:rsidRPr="00FF2216">
        <w:t xml:space="preserve"> договора, размер ЕКВ).</w:t>
      </w:r>
    </w:p>
    <w:p w14:paraId="58B1A00A" w14:textId="54C21F57" w:rsidR="006535E4" w:rsidRDefault="00BF18E8" w:rsidP="00BF18E8">
      <w:pPr>
        <w:pStyle w:val="affffff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BF18E8">
        <w:rPr>
          <w:rStyle w:val="afffffff3"/>
        </w:rPr>
        <w:t xml:space="preserve"> «Земский доктор/фельдшер» </w:t>
      </w:r>
      <w:r w:rsidR="006535E4" w:rsidRPr="00BF18E8">
        <w:rPr>
          <w:rStyle w:val="afffffff3"/>
        </w:rPr>
        <w:t>предоставляет следующие функциональные возможности</w:t>
      </w:r>
      <w:r w:rsidR="006535E4">
        <w:t>:</w:t>
      </w:r>
    </w:p>
    <w:p w14:paraId="4A312D53" w14:textId="77777777" w:rsidR="003462C3" w:rsidRDefault="003462C3" w:rsidP="005039DD">
      <w:pPr>
        <w:pStyle w:val="17"/>
      </w:pPr>
      <w:r w:rsidRPr="00EE3359">
        <w:t>выполняемые только человеком:</w:t>
      </w:r>
    </w:p>
    <w:p w14:paraId="1FE3F7C4" w14:textId="77777777" w:rsidR="003462C3" w:rsidRDefault="003462C3" w:rsidP="00A25157">
      <w:pPr>
        <w:pStyle w:val="25"/>
      </w:pPr>
      <w:r>
        <w:t>просмотр и поиск сведений об участниках программы ЕКВ;</w:t>
      </w:r>
    </w:p>
    <w:p w14:paraId="5BA4B7D2" w14:textId="693701A2" w:rsidR="003462C3" w:rsidRPr="00EE3359" w:rsidRDefault="003462C3" w:rsidP="00A25157">
      <w:pPr>
        <w:pStyle w:val="25"/>
      </w:pPr>
      <w:r>
        <w:t>просмотр и поиск сведений о договоре ЕКВ;</w:t>
      </w:r>
    </w:p>
    <w:p w14:paraId="592CD7FE" w14:textId="77777777" w:rsidR="003462C3" w:rsidRPr="00EE3359" w:rsidRDefault="003462C3" w:rsidP="005039DD">
      <w:pPr>
        <w:pStyle w:val="17"/>
      </w:pPr>
      <w:r w:rsidRPr="00EE3359">
        <w:t>выполняемые только техническими средствами (автоматически):</w:t>
      </w:r>
    </w:p>
    <w:p w14:paraId="2668C27F" w14:textId="733DA9FA" w:rsidR="003462C3" w:rsidRPr="00EE3359" w:rsidRDefault="003462C3" w:rsidP="00A25157">
      <w:pPr>
        <w:pStyle w:val="25"/>
      </w:pPr>
      <w:r w:rsidRPr="00EE3359">
        <w:t>сбор, учет, хранение и пред</w:t>
      </w:r>
      <w:r>
        <w:t>о</w:t>
      </w:r>
      <w:r w:rsidRPr="00EE3359">
        <w:t>ставление сведений об участнике программы</w:t>
      </w:r>
      <w:r>
        <w:t xml:space="preserve"> ЕКВ</w:t>
      </w:r>
      <w:r w:rsidRPr="00EE3359">
        <w:t xml:space="preserve">: </w:t>
      </w:r>
    </w:p>
    <w:p w14:paraId="1BFA5349" w14:textId="77777777" w:rsidR="003462C3" w:rsidRPr="00EE3359" w:rsidRDefault="003462C3" w:rsidP="00A25157">
      <w:pPr>
        <w:pStyle w:val="38"/>
      </w:pPr>
      <w:r w:rsidRPr="00EE3359">
        <w:t>персональные данные;</w:t>
      </w:r>
    </w:p>
    <w:p w14:paraId="6D59E67E" w14:textId="77777777" w:rsidR="003462C3" w:rsidRPr="00EE3359" w:rsidRDefault="003462C3" w:rsidP="00A25157">
      <w:pPr>
        <w:pStyle w:val="38"/>
      </w:pPr>
      <w:r w:rsidRPr="00EE3359">
        <w:t>сведения о записи из личного дела (сведения о трудоустройстве);</w:t>
      </w:r>
    </w:p>
    <w:p w14:paraId="2CEC5AD9" w14:textId="77777777" w:rsidR="003462C3" w:rsidRPr="00EE3359" w:rsidRDefault="003462C3" w:rsidP="00A25157">
      <w:pPr>
        <w:pStyle w:val="38"/>
      </w:pPr>
      <w:r w:rsidRPr="00EE3359">
        <w:t>сведения о проведенном анкетировании при заключении и расторжении договора ЕКВ;</w:t>
      </w:r>
    </w:p>
    <w:p w14:paraId="0266000B" w14:textId="1FAEDD60" w:rsidR="003462C3" w:rsidRPr="00EE3359" w:rsidRDefault="003462C3" w:rsidP="00A25157">
      <w:pPr>
        <w:pStyle w:val="25"/>
      </w:pPr>
      <w:r w:rsidRPr="00EE3359">
        <w:t>сбор, учет, хранение и пред</w:t>
      </w:r>
      <w:r>
        <w:t>о</w:t>
      </w:r>
      <w:r w:rsidRPr="00EE3359">
        <w:t xml:space="preserve">ставление сведений о договоре ЕКВ (реквизиты, статус, </w:t>
      </w:r>
      <w:r>
        <w:t>срок</w:t>
      </w:r>
      <w:r w:rsidRPr="00EE3359">
        <w:t xml:space="preserve"> договора, размер ЕКВ).</w:t>
      </w:r>
    </w:p>
    <w:p w14:paraId="18F49A82" w14:textId="433157D9" w:rsidR="00993FA0" w:rsidRPr="00C20D54" w:rsidRDefault="00BF18E8" w:rsidP="00993FA0">
      <w:pPr>
        <w:pStyle w:val="3f0"/>
        <w:rPr>
          <w:color w:val="000000" w:themeColor="text1"/>
        </w:rPr>
      </w:pPr>
      <w:bookmarkStart w:id="53" w:name="_Toc167559906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«Интеграционные профили»</w:t>
      </w:r>
      <w:bookmarkEnd w:id="51"/>
      <w:bookmarkEnd w:id="52"/>
      <w:bookmarkEnd w:id="53"/>
    </w:p>
    <w:p w14:paraId="1C1D76BC" w14:textId="058BE4EC" w:rsidR="00BF18E8" w:rsidRDefault="00BF18E8" w:rsidP="00BF18E8">
      <w:pPr>
        <w:pStyle w:val="af2"/>
      </w:pPr>
      <w:bookmarkStart w:id="54" w:name="_Toc148723908"/>
      <w:bookmarkStart w:id="55" w:name="_Toc149129839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="00BF3303" w:rsidRPr="00BF18E8">
        <w:t xml:space="preserve"> «Интеграционные профили» </w:t>
      </w:r>
      <w:r w:rsidR="00BF3303" w:rsidRPr="00BF18E8">
        <w:rPr>
          <w:rStyle w:val="afffffff1"/>
        </w:rPr>
        <w:t>предназначен для</w:t>
      </w:r>
      <w:r w:rsidR="00BF3303" w:rsidRPr="00BF18E8">
        <w:t xml:space="preserve"> интеграционного взаимодействия Подсистемы </w:t>
      </w:r>
      <w:r w:rsidR="005039DD">
        <w:t>с</w:t>
      </w:r>
      <w:r w:rsidR="00BF3303" w:rsidRPr="00BF18E8">
        <w:t xml:space="preserve"> внешними ИС.</w:t>
      </w:r>
      <w:r w:rsidR="006535E4" w:rsidRPr="00BF18E8">
        <w:t xml:space="preserve"> </w:t>
      </w:r>
    </w:p>
    <w:p w14:paraId="594F5168" w14:textId="77777777" w:rsidR="003462C3" w:rsidRPr="00EE3359" w:rsidRDefault="003462C3" w:rsidP="003462C3">
      <w:pPr>
        <w:pStyle w:val="afffffff2"/>
      </w:pPr>
      <w:r w:rsidRPr="00EE3359">
        <w:t>Модуль «Интеграционные профили» предоставляет следующие функциональные возможности, выполняемые только техническими средствами (автоматически):</w:t>
      </w:r>
    </w:p>
    <w:p w14:paraId="52F2D799" w14:textId="77777777" w:rsidR="003462C3" w:rsidRPr="00EE3359" w:rsidRDefault="003462C3" w:rsidP="003462C3">
      <w:pPr>
        <w:pStyle w:val="17"/>
      </w:pPr>
      <w:r w:rsidRPr="00EE3359">
        <w:t>прием сведений о медицинских и фармацевтических работниках от модулей Подсистемы;</w:t>
      </w:r>
    </w:p>
    <w:p w14:paraId="4945FA19" w14:textId="77777777" w:rsidR="003462C3" w:rsidRPr="00EE3359" w:rsidRDefault="003462C3" w:rsidP="003462C3">
      <w:pPr>
        <w:pStyle w:val="17"/>
      </w:pPr>
      <w:r w:rsidRPr="00EE3359">
        <w:t>передача сведений о медицинских и фармацевтических работниках модулям Подсистемы;</w:t>
      </w:r>
    </w:p>
    <w:p w14:paraId="1C98720B" w14:textId="62D9DE9D" w:rsidR="003462C3" w:rsidRPr="00EE3359" w:rsidRDefault="003462C3" w:rsidP="003462C3">
      <w:pPr>
        <w:pStyle w:val="17"/>
      </w:pPr>
      <w:r w:rsidRPr="00EE3359">
        <w:t xml:space="preserve">прием сведений о медицинских и фармацевтических работниках от </w:t>
      </w:r>
      <w:r w:rsidR="00B90B93" w:rsidRPr="00EE3359">
        <w:t xml:space="preserve">внешних </w:t>
      </w:r>
      <w:r w:rsidR="00B90B93">
        <w:t>ИС;</w:t>
      </w:r>
    </w:p>
    <w:p w14:paraId="1F5BC51F" w14:textId="5B3E25AB" w:rsidR="003462C3" w:rsidRPr="00EE3359" w:rsidRDefault="003462C3" w:rsidP="003462C3">
      <w:pPr>
        <w:pStyle w:val="17"/>
      </w:pPr>
      <w:r w:rsidRPr="00EE3359">
        <w:t xml:space="preserve">передача сведений о медицинских и фармацевтических работниках внешним </w:t>
      </w:r>
      <w:r w:rsidR="00B90B93">
        <w:t>ИС.</w:t>
      </w:r>
    </w:p>
    <w:p w14:paraId="5093A940" w14:textId="293A6034" w:rsidR="00993FA0" w:rsidRPr="00C20D54" w:rsidRDefault="00BF18E8" w:rsidP="00993FA0">
      <w:pPr>
        <w:pStyle w:val="3f0"/>
        <w:rPr>
          <w:color w:val="000000" w:themeColor="text1"/>
        </w:rPr>
      </w:pPr>
      <w:bookmarkStart w:id="56" w:name="_Toc167559907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C20D54">
        <w:rPr>
          <w:color w:val="000000" w:themeColor="text1"/>
        </w:rPr>
        <w:t xml:space="preserve"> </w:t>
      </w:r>
      <w:r w:rsidR="00993FA0" w:rsidRPr="00C20D54">
        <w:rPr>
          <w:color w:val="000000" w:themeColor="text1"/>
        </w:rPr>
        <w:t>«Отчетные формы»</w:t>
      </w:r>
      <w:bookmarkEnd w:id="54"/>
      <w:bookmarkEnd w:id="55"/>
      <w:bookmarkEnd w:id="56"/>
    </w:p>
    <w:p w14:paraId="5DB8B5F5" w14:textId="4D40FEF8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FF2216">
        <w:t xml:space="preserve"> </w:t>
      </w:r>
      <w:r w:rsidR="00BF3303" w:rsidRPr="00FF2216">
        <w:t xml:space="preserve">«Отчетные формы» </w:t>
      </w:r>
      <w:r w:rsidR="00BF3303">
        <w:rPr>
          <w:rStyle w:val="afffffff1"/>
        </w:rPr>
        <w:t>предназначен для</w:t>
      </w:r>
      <w:r w:rsidR="00BF3303" w:rsidRPr="00FF2216">
        <w:t>:</w:t>
      </w:r>
    </w:p>
    <w:p w14:paraId="122963C1" w14:textId="77777777" w:rsidR="00BF3303" w:rsidRPr="00FF2216" w:rsidRDefault="00BF3303" w:rsidP="00E702F5">
      <w:pPr>
        <w:pStyle w:val="17"/>
      </w:pPr>
      <w:r w:rsidRPr="00FF2216">
        <w:t>ввод</w:t>
      </w:r>
      <w:r>
        <w:t>а</w:t>
      </w:r>
      <w:r w:rsidRPr="00FF2216">
        <w:t xml:space="preserve"> параметров формирования и выгрузки отчета </w:t>
      </w:r>
      <w:r w:rsidRPr="00BF3303">
        <w:rPr>
          <w:rFonts w:eastAsia="Times New Roman"/>
          <w:lang w:eastAsia="ru-RU"/>
        </w:rPr>
        <w:t>посредством пользовательского интерфейса;</w:t>
      </w:r>
    </w:p>
    <w:p w14:paraId="58E49E3B" w14:textId="77777777" w:rsidR="00BF3303" w:rsidRPr="00FF2216" w:rsidRDefault="00BF3303" w:rsidP="00E702F5">
      <w:pPr>
        <w:pStyle w:val="17"/>
      </w:pPr>
      <w:r w:rsidRPr="00FF2216">
        <w:t>формировани</w:t>
      </w:r>
      <w:r>
        <w:t>я</w:t>
      </w:r>
      <w:r w:rsidRPr="00FF2216">
        <w:t xml:space="preserve"> отчета по заданным параметрам;</w:t>
      </w:r>
    </w:p>
    <w:p w14:paraId="55972356" w14:textId="77777777" w:rsidR="00BF3303" w:rsidRPr="00FF2216" w:rsidRDefault="00BF3303" w:rsidP="00E702F5">
      <w:pPr>
        <w:pStyle w:val="17"/>
      </w:pPr>
      <w:r w:rsidRPr="00FF2216">
        <w:t>выгрузк</w:t>
      </w:r>
      <w:r>
        <w:t>и</w:t>
      </w:r>
      <w:r w:rsidRPr="00FF2216">
        <w:t xml:space="preserve"> отчета в файл;</w:t>
      </w:r>
    </w:p>
    <w:p w14:paraId="22337548" w14:textId="78863341" w:rsidR="00BF3303" w:rsidRDefault="00BF3303" w:rsidP="00E702F5">
      <w:pPr>
        <w:pStyle w:val="17"/>
      </w:pPr>
      <w:r w:rsidRPr="00FF2216">
        <w:t>хранени</w:t>
      </w:r>
      <w:r>
        <w:t xml:space="preserve">я </w:t>
      </w:r>
      <w:r w:rsidRPr="00FF2216">
        <w:t>сформированных отчетов.</w:t>
      </w:r>
    </w:p>
    <w:p w14:paraId="4F694F9B" w14:textId="6FD53F28" w:rsidR="006535E4" w:rsidRDefault="00BF18E8" w:rsidP="00BF18E8">
      <w:pPr>
        <w:pStyle w:val="afffffff2"/>
      </w:pPr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="006535E4" w:rsidRPr="006535E4">
        <w:t xml:space="preserve"> «Отчетные формы» </w:t>
      </w:r>
      <w:r w:rsidR="006535E4">
        <w:t>предоставляет следующие функциональные возможности:</w:t>
      </w:r>
    </w:p>
    <w:p w14:paraId="01EB58AA" w14:textId="77777777" w:rsidR="003462C3" w:rsidRDefault="003462C3" w:rsidP="00E702F5">
      <w:pPr>
        <w:pStyle w:val="17"/>
      </w:pPr>
      <w:r w:rsidRPr="00EE3359">
        <w:t>выполняемые только человеком:</w:t>
      </w:r>
    </w:p>
    <w:p w14:paraId="2D99897A" w14:textId="77777777" w:rsidR="00B90B93" w:rsidRPr="00B90B93" w:rsidRDefault="00B90B93" w:rsidP="00A25157">
      <w:pPr>
        <w:pStyle w:val="25"/>
      </w:pPr>
      <w:r w:rsidRPr="00EE3359">
        <w:t xml:space="preserve">ввод параметров </w:t>
      </w:r>
      <w:r w:rsidRPr="00B90B93">
        <w:t>для формирования и выгрузка отчета посредством пользовательского интерфейса;</w:t>
      </w:r>
    </w:p>
    <w:p w14:paraId="3CB53126" w14:textId="3A5A19B8" w:rsidR="003462C3" w:rsidRPr="00EE3359" w:rsidRDefault="00B90B93" w:rsidP="00A25157">
      <w:pPr>
        <w:pStyle w:val="25"/>
      </w:pPr>
      <w:r w:rsidRPr="00B90B93">
        <w:t>формирование отчета п</w:t>
      </w:r>
      <w:r w:rsidRPr="00EE3359">
        <w:t>о заданным параметрам</w:t>
      </w:r>
      <w:r>
        <w:t>;</w:t>
      </w:r>
    </w:p>
    <w:p w14:paraId="0E2B4BE9" w14:textId="77777777" w:rsidR="003462C3" w:rsidRPr="00EE3359" w:rsidRDefault="003462C3" w:rsidP="00E702F5">
      <w:pPr>
        <w:pStyle w:val="17"/>
      </w:pPr>
      <w:r w:rsidRPr="00EE3359">
        <w:t>выполняемые только техническими средствами (автоматически):</w:t>
      </w:r>
    </w:p>
    <w:p w14:paraId="448EF5E4" w14:textId="77777777" w:rsidR="00B90B93" w:rsidRPr="00EE3359" w:rsidRDefault="00B90B93" w:rsidP="00A25157">
      <w:pPr>
        <w:pStyle w:val="25"/>
      </w:pPr>
      <w:r w:rsidRPr="00EE3359">
        <w:t>выгрузка отчета в файл;</w:t>
      </w:r>
    </w:p>
    <w:p w14:paraId="3B7C000C" w14:textId="77777777" w:rsidR="00B90B93" w:rsidRPr="00EE3359" w:rsidRDefault="00B90B93" w:rsidP="00A25157">
      <w:pPr>
        <w:pStyle w:val="25"/>
      </w:pPr>
      <w:r w:rsidRPr="00EE3359">
        <w:t>хранение сформированных отчетов.</w:t>
      </w:r>
    </w:p>
    <w:p w14:paraId="689DDD18" w14:textId="05496890" w:rsidR="00993FA0" w:rsidRDefault="001F0A02" w:rsidP="00993FA0">
      <w:pPr>
        <w:pStyle w:val="3f0"/>
      </w:pPr>
      <w:bookmarkStart w:id="57" w:name="_Toc149129840"/>
      <w:bookmarkStart w:id="58" w:name="_Toc167559908"/>
      <w:r>
        <w:rPr>
          <w:rStyle w:val="afffffff3"/>
        </w:rPr>
        <w:t>М</w:t>
      </w:r>
      <w:r w:rsidR="00BF3303" w:rsidRPr="00ED1A82">
        <w:rPr>
          <w:rStyle w:val="afffffff3"/>
        </w:rPr>
        <w:t>одуль</w:t>
      </w:r>
      <w:r w:rsidR="00BF3303" w:rsidRPr="00D152D7">
        <w:rPr>
          <w:rStyle w:val="afffffff3"/>
        </w:rPr>
        <w:t xml:space="preserve"> </w:t>
      </w:r>
      <w:r w:rsidR="00993FA0" w:rsidRPr="00FF2216">
        <w:t>«Администрирование»</w:t>
      </w:r>
      <w:bookmarkEnd w:id="57"/>
      <w:bookmarkEnd w:id="58"/>
      <w:r w:rsidR="00993FA0" w:rsidRPr="00FF2216">
        <w:t xml:space="preserve"> </w:t>
      </w:r>
    </w:p>
    <w:p w14:paraId="2F56763F" w14:textId="3915D0D1" w:rsidR="00BF3303" w:rsidRPr="00FF2216" w:rsidRDefault="00BF18E8" w:rsidP="00BF3303">
      <w:pPr>
        <w:pStyle w:val="17"/>
        <w:numPr>
          <w:ilvl w:val="0"/>
          <w:numId w:val="0"/>
        </w:numPr>
        <w:ind w:firstLine="709"/>
      </w:pPr>
      <w:bookmarkStart w:id="59" w:name="_Toc149130275"/>
      <w:bookmarkStart w:id="60" w:name="_Toc149130409"/>
      <w:bookmarkStart w:id="61" w:name="_Toc149131693"/>
      <w:bookmarkEnd w:id="59"/>
      <w:bookmarkEnd w:id="60"/>
      <w:bookmarkEnd w:id="61"/>
      <w:r>
        <w:rPr>
          <w:rStyle w:val="afffffff3"/>
        </w:rPr>
        <w:t>М</w:t>
      </w:r>
      <w:r w:rsidRPr="00ED1A82">
        <w:rPr>
          <w:rStyle w:val="afffffff3"/>
        </w:rPr>
        <w:t>одуль</w:t>
      </w:r>
      <w:r w:rsidRPr="00FF2216">
        <w:t xml:space="preserve"> </w:t>
      </w:r>
      <w:r w:rsidR="00BF3303" w:rsidRPr="00FF2216">
        <w:t xml:space="preserve">«Администрирование» </w:t>
      </w:r>
      <w:r w:rsidR="00BF3303">
        <w:rPr>
          <w:rStyle w:val="afffffff1"/>
        </w:rPr>
        <w:t>предназначен для</w:t>
      </w:r>
      <w:r w:rsidR="00BF3303" w:rsidRPr="00FF2216">
        <w:t>:</w:t>
      </w:r>
    </w:p>
    <w:p w14:paraId="23030F07" w14:textId="77777777" w:rsidR="00BF3303" w:rsidRPr="00FF2216" w:rsidRDefault="00BF3303" w:rsidP="00E702F5">
      <w:pPr>
        <w:pStyle w:val="17"/>
      </w:pPr>
      <w:r w:rsidRPr="00FF2216">
        <w:t>ведени</w:t>
      </w:r>
      <w:r>
        <w:t>я</w:t>
      </w:r>
      <w:r w:rsidRPr="00FF2216">
        <w:t xml:space="preserve"> журнала событий;</w:t>
      </w:r>
    </w:p>
    <w:p w14:paraId="4764511A" w14:textId="77777777" w:rsidR="00BF3303" w:rsidRPr="00FF2216" w:rsidRDefault="00BF3303" w:rsidP="00E702F5">
      <w:pPr>
        <w:pStyle w:val="17"/>
      </w:pPr>
      <w:r w:rsidRPr="00FF2216">
        <w:t>управлени</w:t>
      </w:r>
      <w:r>
        <w:t>я</w:t>
      </w:r>
      <w:r w:rsidRPr="00FF2216">
        <w:t xml:space="preserve"> внутренними сервисами;</w:t>
      </w:r>
    </w:p>
    <w:p w14:paraId="49F82852" w14:textId="77777777" w:rsidR="00BF127D" w:rsidRDefault="00BF3303" w:rsidP="00E702F5">
      <w:pPr>
        <w:pStyle w:val="17"/>
      </w:pPr>
      <w:r w:rsidRPr="001C6A64">
        <w:t>аудит</w:t>
      </w:r>
    </w:p>
    <w:p w14:paraId="6E883490" w14:textId="78C21DA4" w:rsidR="00BF3303" w:rsidRDefault="00BF3303" w:rsidP="00E702F5">
      <w:pPr>
        <w:pStyle w:val="17"/>
      </w:pPr>
      <w:r>
        <w:t>а</w:t>
      </w:r>
      <w:r w:rsidRPr="001C6A64">
        <w:t xml:space="preserve"> данных (просмотра информации об изменениях в данных логических блоков карточки медицинского</w:t>
      </w:r>
      <w:r>
        <w:t xml:space="preserve"> (</w:t>
      </w:r>
      <w:r w:rsidRPr="001C6A64">
        <w:t>фармацевтического</w:t>
      </w:r>
      <w:r>
        <w:t xml:space="preserve">) </w:t>
      </w:r>
      <w:r w:rsidRPr="001C6A64">
        <w:t>работника, обучающегося).</w:t>
      </w:r>
    </w:p>
    <w:p w14:paraId="664D3A5C" w14:textId="77777777" w:rsidR="00B90B93" w:rsidRPr="00EE3359" w:rsidRDefault="00B90B93" w:rsidP="00B90B93">
      <w:pPr>
        <w:pStyle w:val="afffffff2"/>
      </w:pPr>
      <w:r w:rsidRPr="00EE3359">
        <w:t>Модуль «Администрирование» предоставляет следующие функциональные возможности, выполняемые только техническими средствами (автоматически):</w:t>
      </w:r>
    </w:p>
    <w:p w14:paraId="3BC4C033" w14:textId="77777777" w:rsidR="00B90B93" w:rsidRPr="00EE3359" w:rsidRDefault="00B90B93" w:rsidP="00B90B93">
      <w:pPr>
        <w:pStyle w:val="17"/>
      </w:pPr>
      <w:r w:rsidRPr="00EE3359">
        <w:t>ведение журнала событий;</w:t>
      </w:r>
    </w:p>
    <w:p w14:paraId="060E4A22" w14:textId="77777777" w:rsidR="00B90B93" w:rsidRPr="00EE3359" w:rsidRDefault="00B90B93" w:rsidP="00B90B93">
      <w:pPr>
        <w:pStyle w:val="17"/>
      </w:pPr>
      <w:r w:rsidRPr="00EE3359">
        <w:t>управление внутренними сервисами;</w:t>
      </w:r>
    </w:p>
    <w:p w14:paraId="6D3EB984" w14:textId="5DDCCBB5" w:rsidR="00B90B93" w:rsidRPr="00EE3359" w:rsidRDefault="00B90B93" w:rsidP="00B90B93">
      <w:pPr>
        <w:pStyle w:val="17"/>
      </w:pPr>
      <w:r w:rsidRPr="00EE3359">
        <w:t xml:space="preserve">аудит данных (просмотр информации об изменениях в данных логических блоков карточки медицинского </w:t>
      </w:r>
      <w:r>
        <w:t>(</w:t>
      </w:r>
      <w:r w:rsidRPr="00EE3359">
        <w:t>фармацевтического</w:t>
      </w:r>
      <w:r>
        <w:t>)</w:t>
      </w:r>
      <w:r w:rsidRPr="00EE3359">
        <w:t xml:space="preserve"> работника, обучающегося).</w:t>
      </w:r>
    </w:p>
    <w:p w14:paraId="528F15EE" w14:textId="19F94512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62" w:name="_Toc167559909"/>
      <w:r w:rsidRPr="00C20D54">
        <w:rPr>
          <w:color w:val="000000" w:themeColor="text1"/>
        </w:rPr>
        <w:t xml:space="preserve">Условия, при соблюдении которых обеспечивается применение </w:t>
      </w:r>
      <w:r w:rsidR="007E0B18" w:rsidRPr="00C20D54">
        <w:rPr>
          <w:color w:val="000000" w:themeColor="text1"/>
        </w:rPr>
        <w:t>Подсистемы</w:t>
      </w:r>
      <w:bookmarkEnd w:id="31"/>
      <w:bookmarkEnd w:id="62"/>
    </w:p>
    <w:p w14:paraId="3466E9F4" w14:textId="0BBD9D7F" w:rsidR="00A30775" w:rsidRDefault="00A30775" w:rsidP="00A30775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bookmarkStart w:id="63" w:name="_Toc144992503"/>
      <w:r>
        <w:t xml:space="preserve">Для обеспечения корректной работы рабочего места </w:t>
      </w:r>
      <w:r w:rsidR="007B536C">
        <w:t>П</w:t>
      </w:r>
      <w:r>
        <w:t>ользователя с Подсистемой необходимо наличие следующих минимальных технических средств:</w:t>
      </w:r>
    </w:p>
    <w:p w14:paraId="46C8C193" w14:textId="77777777" w:rsidR="002D42F8" w:rsidRDefault="002D42F8" w:rsidP="00B77B53">
      <w:pPr>
        <w:pStyle w:val="17"/>
        <w:numPr>
          <w:ilvl w:val="0"/>
          <w:numId w:val="175"/>
        </w:numPr>
      </w:pPr>
      <w:r>
        <w:t xml:space="preserve">процессор </w:t>
      </w:r>
      <w:r>
        <w:rPr>
          <w:lang w:val="en-US"/>
        </w:rPr>
        <w:t>c</w:t>
      </w:r>
      <w:r w:rsidRPr="005F0C71">
        <w:t xml:space="preserve"> </w:t>
      </w:r>
      <w:r>
        <w:t>частотой не менее 2.4 ГГц</w:t>
      </w:r>
      <w:r w:rsidRPr="005F0C71">
        <w:t>;</w:t>
      </w:r>
    </w:p>
    <w:p w14:paraId="12621561" w14:textId="77777777" w:rsidR="001A74D8" w:rsidRDefault="001A74D8" w:rsidP="001A74D8">
      <w:pPr>
        <w:pStyle w:val="17"/>
      </w:pPr>
      <w:r>
        <w:t>оперативная память не менее 4 Гбайт;</w:t>
      </w:r>
    </w:p>
    <w:p w14:paraId="57DADE16" w14:textId="77777777" w:rsidR="001A74D8" w:rsidRDefault="001A74D8" w:rsidP="001A74D8">
      <w:pPr>
        <w:pStyle w:val="17"/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0286E682" w14:textId="77777777" w:rsidR="001A74D8" w:rsidRDefault="001A74D8" w:rsidP="001A74D8">
      <w:pPr>
        <w:pStyle w:val="17"/>
      </w:pPr>
      <w:r>
        <w:t>жесткий диск с памятью не менее 300 Гбайт;</w:t>
      </w:r>
    </w:p>
    <w:p w14:paraId="0C45CE04" w14:textId="6B833494" w:rsidR="001A74D8" w:rsidRDefault="001A74D8" w:rsidP="001A74D8">
      <w:pPr>
        <w:pStyle w:val="17"/>
      </w:pPr>
      <w:r>
        <w:t>сетевая карта с пропускной способностью не менее 10 Мбит/с</w:t>
      </w:r>
      <w:r w:rsidR="002D42F8">
        <w:t>.</w:t>
      </w:r>
    </w:p>
    <w:p w14:paraId="65B70541" w14:textId="062D6A92" w:rsidR="00A30775" w:rsidRDefault="00A30775" w:rsidP="00A30775">
      <w:pPr>
        <w:widowControl/>
        <w:tabs>
          <w:tab w:val="left" w:pos="708"/>
        </w:tabs>
        <w:autoSpaceDN/>
        <w:adjustRightInd/>
        <w:ind w:right="-2" w:firstLine="709"/>
        <w:textAlignment w:val="auto"/>
        <w:rPr>
          <w:highlight w:val="yellow"/>
        </w:rPr>
      </w:pPr>
      <w:r>
        <w:t xml:space="preserve">Рабочее месте </w:t>
      </w:r>
      <w:r w:rsidR="007B536C">
        <w:t>П</w:t>
      </w:r>
      <w:r>
        <w:t>ользователя должно иметь операционную систему, поддерживающую веб-браузер Яндекс</w:t>
      </w:r>
      <w:r w:rsidR="008926B3">
        <w:t xml:space="preserve"> </w:t>
      </w:r>
      <w:r>
        <w:t>Браузер версии не ниже 21.6.</w:t>
      </w:r>
      <w:r w:rsidRPr="00646423">
        <w:rPr>
          <w:highlight w:val="yellow"/>
        </w:rPr>
        <w:t xml:space="preserve"> </w:t>
      </w:r>
    </w:p>
    <w:p w14:paraId="06EC105D" w14:textId="0D707033" w:rsidR="00EC7112" w:rsidRPr="002E2A6C" w:rsidRDefault="00EC7112" w:rsidP="00A30775">
      <w:pPr>
        <w:widowControl/>
        <w:tabs>
          <w:tab w:val="left" w:pos="708"/>
        </w:tabs>
        <w:autoSpaceDN/>
        <w:adjustRightInd/>
        <w:ind w:right="-2" w:firstLine="709"/>
        <w:textAlignment w:val="auto"/>
      </w:pPr>
      <w:r w:rsidRPr="0092381C">
        <w:t xml:space="preserve">Использование учетной записи </w:t>
      </w:r>
      <w:r w:rsidR="007B536C">
        <w:t>П</w:t>
      </w:r>
      <w:r w:rsidRPr="0092381C">
        <w:t>ользователя Подсистемы другими лицами</w:t>
      </w:r>
      <w:r>
        <w:t xml:space="preserve"> недопустимо.</w:t>
      </w:r>
    </w:p>
    <w:p w14:paraId="28F08685" w14:textId="77777777" w:rsidR="006C5557" w:rsidRPr="00C20D54" w:rsidRDefault="006C5557" w:rsidP="00966C9D">
      <w:pPr>
        <w:pStyle w:val="1f0"/>
        <w:jc w:val="left"/>
        <w:rPr>
          <w:color w:val="000000" w:themeColor="text1"/>
        </w:rPr>
      </w:pPr>
      <w:bookmarkStart w:id="64" w:name="_Toc167559910"/>
      <w:r w:rsidRPr="00C20D54">
        <w:rPr>
          <w:color w:val="000000" w:themeColor="text1"/>
        </w:rPr>
        <w:t>Подготовка к работе</w:t>
      </w:r>
      <w:bookmarkEnd w:id="63"/>
      <w:bookmarkEnd w:id="64"/>
    </w:p>
    <w:p w14:paraId="2E6574E2" w14:textId="77777777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65" w:name="_Ref144986857"/>
      <w:bookmarkStart w:id="66" w:name="_Ref144990611"/>
      <w:bookmarkStart w:id="67" w:name="_Toc144992504"/>
      <w:bookmarkStart w:id="68" w:name="_Toc167559911"/>
      <w:r w:rsidRPr="00C20D54">
        <w:rPr>
          <w:color w:val="000000" w:themeColor="text1"/>
        </w:rPr>
        <w:t>Состав и содержание носителя данных, содержащего загружаемые программы и данные</w:t>
      </w:r>
      <w:bookmarkEnd w:id="65"/>
      <w:bookmarkEnd w:id="66"/>
      <w:bookmarkEnd w:id="67"/>
      <w:bookmarkEnd w:id="68"/>
    </w:p>
    <w:p w14:paraId="312E7E72" w14:textId="64B859FD" w:rsidR="007045E8" w:rsidRPr="00684F25" w:rsidRDefault="007045E8" w:rsidP="007045E8">
      <w:pPr>
        <w:pStyle w:val="af2"/>
      </w:pPr>
      <w:bookmarkStart w:id="69" w:name="_Hlk160528519"/>
      <w:bookmarkStart w:id="70" w:name="_Toc144992505"/>
      <w:r>
        <w:t xml:space="preserve">Для возможности работы Пользователя с </w:t>
      </w:r>
      <w:r w:rsidRPr="007045E8">
        <w:t>Подсистемой на рабочем месте пользователя должен быть настроен веб-браузер</w:t>
      </w:r>
      <w:r w:rsidR="00114018">
        <w:t xml:space="preserve">. </w:t>
      </w:r>
      <w:r w:rsidR="00114018" w:rsidRPr="00114018">
        <w:t xml:space="preserve">Интерфейс </w:t>
      </w:r>
      <w:r w:rsidR="00532F65">
        <w:t>П</w:t>
      </w:r>
      <w:r w:rsidR="00114018" w:rsidRPr="00114018">
        <w:t>ользователя Подсистемы поддерживает веб-браузер Яндекс</w:t>
      </w:r>
      <w:r w:rsidR="008926B3">
        <w:t xml:space="preserve"> </w:t>
      </w:r>
      <w:r w:rsidR="00114018" w:rsidRPr="00114018">
        <w:t>Браузер версии не ниже 21.6</w:t>
      </w:r>
      <w:bookmarkEnd w:id="69"/>
      <w:r w:rsidR="00114018">
        <w:t>.</w:t>
      </w:r>
    </w:p>
    <w:p w14:paraId="7C75469F" w14:textId="2E0574EC" w:rsidR="006C5557" w:rsidRPr="00C20D54" w:rsidRDefault="006C5557" w:rsidP="00966C9D">
      <w:pPr>
        <w:pStyle w:val="2d"/>
        <w:ind w:left="992" w:hanging="283"/>
        <w:rPr>
          <w:color w:val="000000" w:themeColor="text1"/>
        </w:rPr>
      </w:pPr>
      <w:bookmarkStart w:id="71" w:name="_Toc167559912"/>
      <w:r w:rsidRPr="00C20D54">
        <w:rPr>
          <w:color w:val="000000" w:themeColor="text1"/>
        </w:rPr>
        <w:t xml:space="preserve">Порядок загрузки </w:t>
      </w:r>
      <w:bookmarkEnd w:id="70"/>
      <w:r w:rsidR="00205F50">
        <w:t>программ и данных</w:t>
      </w:r>
      <w:bookmarkEnd w:id="71"/>
    </w:p>
    <w:p w14:paraId="7391DAC7" w14:textId="325883E6" w:rsidR="006C5557" w:rsidRPr="00B15C11" w:rsidRDefault="006C5557" w:rsidP="00B15C11">
      <w:pPr>
        <w:pStyle w:val="af2"/>
      </w:pPr>
      <w:r w:rsidRPr="00B15C11">
        <w:t xml:space="preserve">Для начала работы с </w:t>
      </w:r>
      <w:r w:rsidR="00051E6A" w:rsidRPr="00B15C11">
        <w:t>Подсистемой</w:t>
      </w:r>
      <w:r w:rsidRPr="00B15C11">
        <w:t xml:space="preserve"> на рабочем месте </w:t>
      </w:r>
      <w:r w:rsidR="00532F65">
        <w:t>П</w:t>
      </w:r>
      <w:r w:rsidRPr="00B15C11">
        <w:t xml:space="preserve">ользователя должен быть настроен постоянный доступ к </w:t>
      </w:r>
      <w:r w:rsidR="002222B8" w:rsidRPr="002222B8">
        <w:t>информационно-телекоммуникационной сети «Интернет»</w:t>
      </w:r>
      <w:r w:rsidR="00915BD1">
        <w:t>,</w:t>
      </w:r>
      <w:r w:rsidR="002222B8" w:rsidRPr="002222B8">
        <w:t xml:space="preserve"> </w:t>
      </w:r>
      <w:r w:rsidR="0037243C" w:rsidRPr="00B15C11">
        <w:t>и</w:t>
      </w:r>
      <w:r w:rsidRPr="00B15C11">
        <w:t xml:space="preserve"> установлено программное обеспечение, </w:t>
      </w:r>
      <w:r w:rsidR="00E8512E" w:rsidRPr="00B15C11">
        <w:t>указанное</w:t>
      </w:r>
      <w:r w:rsidRPr="00B15C11">
        <w:t xml:space="preserve"> в </w:t>
      </w:r>
      <w:r w:rsidR="00140C78">
        <w:t>под</w:t>
      </w:r>
      <w:r w:rsidRPr="00B15C11">
        <w:t xml:space="preserve">разделе </w:t>
      </w:r>
      <w:r w:rsidRPr="00B15C11">
        <w:fldChar w:fldCharType="begin"/>
      </w:r>
      <w:r w:rsidRPr="00B15C11">
        <w:instrText xml:space="preserve"> REF _Ref144986857 \r \h  \* MERGEFORMAT </w:instrText>
      </w:r>
      <w:r w:rsidRPr="00B15C11">
        <w:fldChar w:fldCharType="separate"/>
      </w:r>
      <w:r w:rsidR="00565CC3">
        <w:t>3.1</w:t>
      </w:r>
      <w:r w:rsidRPr="00B15C11">
        <w:fldChar w:fldCharType="end"/>
      </w:r>
      <w:r w:rsidRPr="00B15C11">
        <w:t xml:space="preserve"> настоящего </w:t>
      </w:r>
      <w:r w:rsidR="00B15C11">
        <w:t>р</w:t>
      </w:r>
      <w:r w:rsidRPr="00B15C11">
        <w:t>уководства пользователя.</w:t>
      </w:r>
    </w:p>
    <w:p w14:paraId="1B70436D" w14:textId="3DD1B25D" w:rsidR="00CA1548" w:rsidRPr="00A0213F" w:rsidRDefault="006C5557" w:rsidP="00CA1548">
      <w:pPr>
        <w:pStyle w:val="af2"/>
        <w:rPr>
          <w:rStyle w:val="afe"/>
          <w:color w:val="auto"/>
          <w:u w:val="none"/>
        </w:rPr>
      </w:pPr>
      <w:r w:rsidRPr="00B15C11">
        <w:t xml:space="preserve">Для получения доступа в </w:t>
      </w:r>
      <w:r w:rsidR="00051E6A" w:rsidRPr="00B15C11">
        <w:t>Подсистему</w:t>
      </w:r>
      <w:r w:rsidRPr="00B15C11">
        <w:t xml:space="preserve"> необходимо иметь подтвержденную учетную запись на </w:t>
      </w:r>
      <w:r w:rsidR="00E8512E" w:rsidRPr="00B15C11">
        <w:t>ЕПГУ</w:t>
      </w:r>
      <w:r w:rsidRPr="00B15C11">
        <w:t xml:space="preserve"> по адресу </w:t>
      </w:r>
      <w:hyperlink r:id="rId12" w:history="1">
        <w:r w:rsidRPr="00B15C11">
          <w:rPr>
            <w:rStyle w:val="afe"/>
            <w:color w:val="auto"/>
            <w:u w:val="none"/>
          </w:rPr>
          <w:t>https://www.gosuslugi.ru/</w:t>
        </w:r>
      </w:hyperlink>
      <w:r w:rsidR="00CA1548">
        <w:t xml:space="preserve"> </w:t>
      </w:r>
      <w:r w:rsidR="00CA1548" w:rsidRPr="00A0213F">
        <w:rPr>
          <w:rStyle w:val="afe"/>
          <w:color w:val="auto"/>
          <w:u w:val="none"/>
        </w:rPr>
        <w:t>(</w:t>
      </w:r>
      <w:r w:rsidR="00CA1548">
        <w:rPr>
          <w:rStyle w:val="afe"/>
          <w:color w:val="auto"/>
          <w:u w:val="none"/>
        </w:rPr>
        <w:t>см.</w:t>
      </w:r>
      <w:r w:rsidR="0085136C">
        <w:rPr>
          <w:rStyle w:val="afe"/>
          <w:color w:val="auto"/>
          <w:u w:val="none"/>
        </w:rPr>
        <w:t xml:space="preserve"> </w:t>
      </w:r>
      <w:r w:rsidR="00CA1548">
        <w:rPr>
          <w:rStyle w:val="afe"/>
          <w:color w:val="auto"/>
          <w:u w:val="none"/>
        </w:rPr>
        <w:fldChar w:fldCharType="begin"/>
      </w:r>
      <w:r w:rsidR="00CA1548">
        <w:rPr>
          <w:rStyle w:val="afe"/>
          <w:color w:val="auto"/>
          <w:u w:val="none"/>
        </w:rPr>
        <w:instrText xml:space="preserve"> REF _Ref149134914 \h </w:instrText>
      </w:r>
      <w:r w:rsidR="00CA1548">
        <w:rPr>
          <w:rStyle w:val="afe"/>
          <w:color w:val="auto"/>
          <w:u w:val="none"/>
        </w:rPr>
      </w:r>
      <w:r w:rsidR="00CA1548">
        <w:rPr>
          <w:rStyle w:val="afe"/>
          <w:color w:val="auto"/>
          <w:u w:val="none"/>
        </w:rPr>
        <w:fldChar w:fldCharType="separate"/>
      </w:r>
      <w:r w:rsidR="00565CC3">
        <w:t xml:space="preserve">Рисунок </w:t>
      </w:r>
      <w:r w:rsidR="00565CC3">
        <w:rPr>
          <w:noProof/>
        </w:rPr>
        <w:t>1</w:t>
      </w:r>
      <w:r w:rsidR="00CA1548">
        <w:rPr>
          <w:rStyle w:val="afe"/>
          <w:color w:val="auto"/>
          <w:u w:val="none"/>
        </w:rPr>
        <w:fldChar w:fldCharType="end"/>
      </w:r>
      <w:r w:rsidR="00CA1548" w:rsidRPr="00A0213F">
        <w:rPr>
          <w:rStyle w:val="afe"/>
          <w:color w:val="auto"/>
          <w:u w:val="none"/>
        </w:rPr>
        <w:t>).</w:t>
      </w:r>
    </w:p>
    <w:p w14:paraId="3CD77C79" w14:textId="30B46623" w:rsidR="00CA1548" w:rsidRPr="00902400" w:rsidRDefault="00CA1548" w:rsidP="00CA1548">
      <w:pPr>
        <w:pStyle w:val="af2"/>
      </w:pPr>
      <w:r w:rsidRPr="00902400">
        <w:t xml:space="preserve">Инструкция по подтверждению учетной записи на ЕПГУ размещена по адресу </w:t>
      </w:r>
      <w:hyperlink r:id="rId13" w:history="1">
        <w:r w:rsidRPr="00A0213F">
          <w:rPr>
            <w:rStyle w:val="afe"/>
            <w:color w:val="auto"/>
            <w:u w:val="none"/>
          </w:rPr>
          <w:t>https://www.gosuslugi.ru/help/faq/c-1/1</w:t>
        </w:r>
      </w:hyperlink>
    </w:p>
    <w:p w14:paraId="31CEF990" w14:textId="77777777" w:rsidR="00CA1548" w:rsidRDefault="00CA1548" w:rsidP="00CA1548">
      <w:pPr>
        <w:pStyle w:val="afffffff6"/>
      </w:pPr>
      <w:r w:rsidRPr="00C516CC">
        <w:rPr>
          <w:noProof/>
        </w:rPr>
        <w:drawing>
          <wp:inline distT="0" distB="0" distL="0" distR="0" wp14:anchorId="17D03C23" wp14:editId="2A9FC802">
            <wp:extent cx="3591673" cy="1511878"/>
            <wp:effectExtent l="19050" t="19050" r="8890" b="12700"/>
            <wp:docPr id="233302326" name="Рисунок 233302326" descr="Изображение выглядит как текст, Шрифт, снимок экран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Рисунок 173" descr="Изображение выглядит как текст, Шрифт, снимок экрана, диаграмма&#10;&#10;Автоматически созданное описание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69545" cy="15446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48C75A" w14:textId="017D5A28" w:rsidR="00CA1548" w:rsidRDefault="00CA1548" w:rsidP="00CA1548">
      <w:pPr>
        <w:pStyle w:val="afffffff8"/>
        <w:rPr>
          <w:color w:val="000000" w:themeColor="text1"/>
        </w:rPr>
      </w:pPr>
      <w:bookmarkStart w:id="72" w:name="_Ref149134914"/>
      <w:bookmarkStart w:id="73" w:name="_Ref149134909"/>
      <w:r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1</w:t>
      </w:r>
      <w:r w:rsidR="003B6A3D">
        <w:rPr>
          <w:noProof/>
        </w:rPr>
        <w:fldChar w:fldCharType="end"/>
      </w:r>
      <w:bookmarkEnd w:id="72"/>
      <w:r>
        <w:t xml:space="preserve"> </w:t>
      </w:r>
      <w:r w:rsidRPr="009D2851">
        <w:t>–</w:t>
      </w:r>
      <w:r>
        <w:t xml:space="preserve"> </w:t>
      </w:r>
      <w:r w:rsidRPr="009D2851">
        <w:t>Подтвержденная учетная запись на ЕПГУ</w:t>
      </w:r>
      <w:bookmarkEnd w:id="73"/>
    </w:p>
    <w:p w14:paraId="62ACF7C9" w14:textId="3436043A" w:rsidR="006C5557" w:rsidRPr="00B15C11" w:rsidRDefault="006C5557" w:rsidP="00CA1548">
      <w:pPr>
        <w:pStyle w:val="afffffff9"/>
      </w:pPr>
      <w:r w:rsidRPr="00B15C11">
        <w:t xml:space="preserve">При наличии подтвержденной учетной записи для получения доступа в </w:t>
      </w:r>
      <w:r w:rsidR="00051E6A" w:rsidRPr="00B15C11">
        <w:t>Подсистему</w:t>
      </w:r>
      <w:r w:rsidRPr="00B15C11">
        <w:t xml:space="preserve"> необходимо направить заявку в </w:t>
      </w:r>
      <w:r w:rsidR="00E8512E" w:rsidRPr="00B15C11">
        <w:t xml:space="preserve">СТП </w:t>
      </w:r>
      <w:r w:rsidRPr="00B15C11">
        <w:t xml:space="preserve">по адресу </w:t>
      </w:r>
      <w:hyperlink r:id="rId15" w:history="1">
        <w:r w:rsidRPr="00B15C11">
          <w:rPr>
            <w:rStyle w:val="afe"/>
            <w:color w:val="auto"/>
            <w:u w:val="none"/>
          </w:rPr>
          <w:t>egisz@stp-egisz.ru</w:t>
        </w:r>
      </w:hyperlink>
      <w:r w:rsidRPr="00B15C11">
        <w:t xml:space="preserve">, форма заявки </w:t>
      </w:r>
      <w:r w:rsidR="00E8512E" w:rsidRPr="00B15C11">
        <w:t xml:space="preserve">приведена </w:t>
      </w:r>
      <w:r w:rsidR="001C6FA7" w:rsidRPr="00B15C11">
        <w:t xml:space="preserve">в приложении к настоящему </w:t>
      </w:r>
      <w:r w:rsidR="001F0A02">
        <w:t>руководству пользователя</w:t>
      </w:r>
      <w:r w:rsidR="001C6FA7" w:rsidRPr="00B15C11">
        <w:t xml:space="preserve"> (</w:t>
      </w:r>
      <w:r w:rsidR="00E8512E" w:rsidRPr="00B15C11">
        <w:t xml:space="preserve">см. </w:t>
      </w:r>
      <w:r w:rsidR="001C6FA7" w:rsidRPr="00B15C11">
        <w:fldChar w:fldCharType="begin"/>
      </w:r>
      <w:r w:rsidR="001C6FA7" w:rsidRPr="00B15C11">
        <w:instrText xml:space="preserve"> REF _Ref514167333 \n \h </w:instrText>
      </w:r>
      <w:r w:rsidR="00B15C11">
        <w:instrText xml:space="preserve"> \* MERGEFORMAT </w:instrText>
      </w:r>
      <w:r w:rsidR="001C6FA7" w:rsidRPr="00B15C11">
        <w:fldChar w:fldCharType="separate"/>
      </w:r>
      <w:r w:rsidR="00565CC3">
        <w:t>Приложение А</w:t>
      </w:r>
      <w:r w:rsidR="001C6FA7" w:rsidRPr="00B15C11">
        <w:fldChar w:fldCharType="end"/>
      </w:r>
      <w:r w:rsidR="001C6FA7" w:rsidRPr="00B15C11">
        <w:t>)</w:t>
      </w:r>
      <w:r w:rsidR="00E8512E" w:rsidRPr="00B15C11">
        <w:t>.</w:t>
      </w:r>
    </w:p>
    <w:p w14:paraId="20AAB2E3" w14:textId="4134E97C" w:rsidR="006C5557" w:rsidRPr="00C20D54" w:rsidRDefault="006C5557" w:rsidP="00966C9D">
      <w:pPr>
        <w:pStyle w:val="3f0"/>
        <w:ind w:left="992" w:hanging="283"/>
        <w:rPr>
          <w:color w:val="000000" w:themeColor="text1"/>
        </w:rPr>
      </w:pPr>
      <w:bookmarkStart w:id="74" w:name="_Toc91691696"/>
      <w:bookmarkStart w:id="75" w:name="_Ref106090914"/>
      <w:bookmarkStart w:id="76" w:name="_Ref106090927"/>
      <w:bookmarkStart w:id="77" w:name="_Toc128489653"/>
      <w:bookmarkStart w:id="78" w:name="_Ref144988413"/>
      <w:bookmarkStart w:id="79" w:name="_Toc144992506"/>
      <w:bookmarkStart w:id="80" w:name="_Toc167559913"/>
      <w:r w:rsidRPr="00C20D54">
        <w:rPr>
          <w:color w:val="000000" w:themeColor="text1"/>
        </w:rPr>
        <w:t xml:space="preserve">Вход в </w:t>
      </w:r>
      <w:bookmarkEnd w:id="74"/>
      <w:bookmarkEnd w:id="75"/>
      <w:bookmarkEnd w:id="76"/>
      <w:bookmarkEnd w:id="77"/>
      <w:r w:rsidR="00051E6A" w:rsidRPr="00C20D54">
        <w:rPr>
          <w:color w:val="000000" w:themeColor="text1"/>
        </w:rPr>
        <w:t>Подсистему</w:t>
      </w:r>
      <w:bookmarkEnd w:id="78"/>
      <w:bookmarkEnd w:id="79"/>
      <w:bookmarkEnd w:id="80"/>
    </w:p>
    <w:p w14:paraId="4F9D7246" w14:textId="28EF729C" w:rsidR="006C5557" w:rsidRPr="00C20D54" w:rsidRDefault="006C5557" w:rsidP="00966C9D">
      <w:pPr>
        <w:pStyle w:val="af2"/>
        <w:rPr>
          <w:color w:val="000000" w:themeColor="text1"/>
        </w:rPr>
      </w:pPr>
      <w:r w:rsidRPr="001C6FA7">
        <w:rPr>
          <w:color w:val="000000" w:themeColor="text1"/>
        </w:rPr>
        <w:t xml:space="preserve">Для входа в </w:t>
      </w:r>
      <w:r w:rsidR="00051E6A" w:rsidRPr="001C6FA7">
        <w:rPr>
          <w:color w:val="000000" w:themeColor="text1"/>
        </w:rPr>
        <w:t>Подсистему</w:t>
      </w:r>
      <w:r w:rsidRPr="001C6FA7">
        <w:rPr>
          <w:color w:val="000000" w:themeColor="text1"/>
        </w:rPr>
        <w:t xml:space="preserve"> необходимо открыть веб-браузер и в адресной строке ввести </w:t>
      </w:r>
      <w:hyperlink r:id="rId16" w:history="1">
        <w:r w:rsidRPr="001C6FA7">
          <w:rPr>
            <w:rStyle w:val="afe"/>
            <w:color w:val="000000" w:themeColor="text1"/>
            <w:u w:val="none"/>
            <w:lang w:val="en-US"/>
          </w:rPr>
          <w:t>https</w:t>
        </w:r>
        <w:r w:rsidRPr="001C6FA7">
          <w:rPr>
            <w:rStyle w:val="afe"/>
            <w:color w:val="000000" w:themeColor="text1"/>
            <w:u w:val="none"/>
          </w:rPr>
          <w:t>://</w:t>
        </w:r>
        <w:r w:rsidRPr="001C6FA7">
          <w:rPr>
            <w:rStyle w:val="afe"/>
            <w:color w:val="000000" w:themeColor="text1"/>
            <w:u w:val="none"/>
            <w:lang w:val="en-US"/>
          </w:rPr>
          <w:t>portalmr</w:t>
        </w:r>
        <w:r w:rsidRPr="001C6FA7">
          <w:rPr>
            <w:rStyle w:val="afe"/>
            <w:color w:val="000000" w:themeColor="text1"/>
            <w:u w:val="none"/>
          </w:rPr>
          <w:t>.</w:t>
        </w:r>
        <w:r w:rsidRPr="001C6FA7">
          <w:rPr>
            <w:rStyle w:val="afe"/>
            <w:color w:val="000000" w:themeColor="text1"/>
            <w:u w:val="none"/>
            <w:lang w:val="en-US"/>
          </w:rPr>
          <w:t>egisz</w:t>
        </w:r>
        <w:r w:rsidRPr="001C6FA7">
          <w:rPr>
            <w:rStyle w:val="afe"/>
            <w:color w:val="000000" w:themeColor="text1"/>
            <w:u w:val="none"/>
          </w:rPr>
          <w:t>.</w:t>
        </w:r>
        <w:r w:rsidRPr="001C6FA7">
          <w:rPr>
            <w:rStyle w:val="afe"/>
            <w:color w:val="000000" w:themeColor="text1"/>
            <w:u w:val="none"/>
            <w:lang w:val="en-US"/>
          </w:rPr>
          <w:t>rosminzdrav</w:t>
        </w:r>
        <w:r w:rsidRPr="001C6FA7">
          <w:rPr>
            <w:rStyle w:val="afe"/>
            <w:color w:val="000000" w:themeColor="text1"/>
            <w:u w:val="none"/>
          </w:rPr>
          <w:t>.</w:t>
        </w:r>
        <w:r w:rsidRPr="001C6FA7">
          <w:rPr>
            <w:rStyle w:val="afe"/>
            <w:color w:val="000000" w:themeColor="text1"/>
            <w:u w:val="none"/>
            <w:lang w:val="en-US"/>
          </w:rPr>
          <w:t>ru</w:t>
        </w:r>
      </w:hyperlink>
      <w:r w:rsidRPr="001C6FA7">
        <w:rPr>
          <w:color w:val="000000" w:themeColor="text1"/>
        </w:rPr>
        <w:t>. На</w:t>
      </w:r>
      <w:r w:rsidRPr="00C20D54">
        <w:rPr>
          <w:color w:val="000000" w:themeColor="text1"/>
        </w:rPr>
        <w:t xml:space="preserve"> экране отобразится </w:t>
      </w:r>
      <w:r w:rsidR="00205F50" w:rsidRPr="000205A7">
        <w:t xml:space="preserve">страница авторизации </w:t>
      </w:r>
      <w:r w:rsidR="00C479C2">
        <w:t>ЕС</w:t>
      </w:r>
      <w:r w:rsidR="00205F50">
        <w:t>ИА</w:t>
      </w:r>
      <w:r w:rsidRPr="00C20D54">
        <w:rPr>
          <w:color w:val="000000" w:themeColor="text1"/>
        </w:rPr>
        <w:t xml:space="preserve"> (см.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_Ref90833376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C20D54">
        <w:rPr>
          <w:color w:val="000000" w:themeColor="text1"/>
        </w:rPr>
        <w:t xml:space="preserve">Рисунок </w:t>
      </w:r>
      <w:r w:rsidR="00565CC3">
        <w:rPr>
          <w:noProof/>
          <w:color w:val="000000" w:themeColor="text1"/>
        </w:rPr>
        <w:t>2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).</w:t>
      </w:r>
    </w:p>
    <w:p w14:paraId="6635D007" w14:textId="77777777" w:rsidR="006C5557" w:rsidRPr="00C20D54" w:rsidRDefault="006C5557" w:rsidP="00966C9D">
      <w:pPr>
        <w:pStyle w:val="afffffff6"/>
        <w:rPr>
          <w:color w:val="000000" w:themeColor="text1"/>
          <w:lang w:val="en-US"/>
        </w:rPr>
      </w:pPr>
      <w:r w:rsidRPr="00C20D54">
        <w:rPr>
          <w:noProof/>
          <w:color w:val="000000" w:themeColor="text1"/>
          <w:lang w:eastAsia="ru-RU"/>
        </w:rPr>
        <w:drawing>
          <wp:inline distT="0" distB="0" distL="0" distR="0" wp14:anchorId="20EB11A3" wp14:editId="61A54F63">
            <wp:extent cx="2429588" cy="3764280"/>
            <wp:effectExtent l="0" t="0" r="8890" b="7620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Снимок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88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A8C43" w14:textId="7B46EB45" w:rsidR="006C5557" w:rsidRPr="00C20D54" w:rsidRDefault="006C5557" w:rsidP="00966C9D">
      <w:pPr>
        <w:pStyle w:val="afffffff8"/>
        <w:rPr>
          <w:color w:val="000000" w:themeColor="text1"/>
        </w:rPr>
      </w:pPr>
      <w:bookmarkStart w:id="81" w:name="_Ref55294099"/>
      <w:bookmarkStart w:id="82" w:name="_Ref90833376"/>
      <w:bookmarkStart w:id="83" w:name="_Ref90833368"/>
      <w:r w:rsidRPr="00C20D54">
        <w:rPr>
          <w:color w:val="000000" w:themeColor="text1"/>
        </w:rPr>
        <w:t xml:space="preserve">Рисунок </w:t>
      </w:r>
      <w:r w:rsidR="00963F49" w:rsidRPr="00C20D54">
        <w:rPr>
          <w:color w:val="000000" w:themeColor="text1"/>
        </w:rPr>
        <w:fldChar w:fldCharType="begin"/>
      </w:r>
      <w:r w:rsidR="00963F49" w:rsidRPr="00C20D54">
        <w:rPr>
          <w:color w:val="000000" w:themeColor="text1"/>
        </w:rPr>
        <w:instrText xml:space="preserve"> SEQ Рисунок \* ARABIC </w:instrText>
      </w:r>
      <w:r w:rsidR="00963F49"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</w:t>
      </w:r>
      <w:r w:rsidR="00963F49" w:rsidRPr="00C20D54">
        <w:rPr>
          <w:noProof/>
          <w:color w:val="000000" w:themeColor="text1"/>
        </w:rPr>
        <w:fldChar w:fldCharType="end"/>
      </w:r>
      <w:bookmarkEnd w:id="81"/>
      <w:bookmarkEnd w:id="82"/>
      <w:r w:rsidRPr="00C20D54">
        <w:rPr>
          <w:color w:val="000000" w:themeColor="text1"/>
        </w:rPr>
        <w:t xml:space="preserve"> – Страница авторизации</w:t>
      </w:r>
      <w:bookmarkEnd w:id="83"/>
    </w:p>
    <w:p w14:paraId="2D63B983" w14:textId="0EBD596B" w:rsidR="006C5557" w:rsidRPr="00B15C11" w:rsidRDefault="006C5557" w:rsidP="00B15C11">
      <w:pPr>
        <w:pStyle w:val="afffffff9"/>
      </w:pPr>
      <w:r w:rsidRPr="00B15C11">
        <w:t xml:space="preserve">На форме авторизации необходимо ввести логин и пароль </w:t>
      </w:r>
      <w:r w:rsidR="00532F65">
        <w:t>П</w:t>
      </w:r>
      <w:r w:rsidRPr="00B15C11">
        <w:t xml:space="preserve">ользователя и нажать на кнопку «Войти». Произойдет переход на стартовую страницу </w:t>
      </w:r>
      <w:r w:rsidR="005E7264" w:rsidRPr="00B15C11">
        <w:t>Подс</w:t>
      </w:r>
      <w:r w:rsidRPr="00B15C11">
        <w:t>истемы.</w:t>
      </w:r>
    </w:p>
    <w:p w14:paraId="65D0A1E4" w14:textId="4C72110C" w:rsidR="006C5557" w:rsidRPr="00B15C11" w:rsidRDefault="006C5557" w:rsidP="00B15C11">
      <w:pPr>
        <w:pStyle w:val="af2"/>
      </w:pPr>
      <w:r w:rsidRPr="00B15C11">
        <w:t xml:space="preserve">Чтобы перейти в Подсистему, в верхнем (главном) меню необходимо выбрать </w:t>
      </w:r>
      <w:r w:rsidR="00E8512E" w:rsidRPr="00B15C11">
        <w:t>«</w:t>
      </w:r>
      <w:r w:rsidRPr="00B15C11">
        <w:t>ФРМР</w:t>
      </w:r>
      <w:r w:rsidR="00E8512E" w:rsidRPr="00B15C11">
        <w:t>»</w:t>
      </w:r>
      <w:r w:rsidRPr="00B15C11">
        <w:t xml:space="preserve"> (см. </w:t>
      </w:r>
      <w:r w:rsidRPr="00B15C11">
        <w:fldChar w:fldCharType="begin"/>
      </w:r>
      <w:r w:rsidRPr="00B15C11">
        <w:instrText xml:space="preserve"> REF _Ref44678597 \h  \* MERGEFORMAT </w:instrText>
      </w:r>
      <w:r w:rsidRPr="00B15C11">
        <w:fldChar w:fldCharType="separate"/>
      </w:r>
      <w:r w:rsidR="00565CC3" w:rsidRPr="00565CC3">
        <w:t>Рисунок 3</w:t>
      </w:r>
      <w:r w:rsidRPr="00B15C11">
        <w:fldChar w:fldCharType="end"/>
      </w:r>
      <w:r w:rsidRPr="00B15C11">
        <w:t>).</w:t>
      </w:r>
    </w:p>
    <w:p w14:paraId="0FDF96BA" w14:textId="77777777" w:rsidR="006C5557" w:rsidRPr="00C20D54" w:rsidRDefault="006C5557" w:rsidP="00966C9D">
      <w:pPr>
        <w:pStyle w:val="afffffff6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107B0EB4" wp14:editId="221B8FDF">
            <wp:extent cx="5939790" cy="331470"/>
            <wp:effectExtent l="0" t="0" r="381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12795" cy="33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60A75" w14:textId="0BEBCA2A" w:rsidR="006C5557" w:rsidRPr="00C20D54" w:rsidRDefault="006C5557" w:rsidP="00966C9D">
      <w:pPr>
        <w:pStyle w:val="afffffff8"/>
        <w:rPr>
          <w:color w:val="000000" w:themeColor="text1"/>
        </w:rPr>
      </w:pPr>
      <w:bookmarkStart w:id="84" w:name="_Ref44678597"/>
      <w:r w:rsidRPr="00C20D54">
        <w:rPr>
          <w:color w:val="000000" w:themeColor="text1"/>
        </w:rPr>
        <w:t xml:space="preserve">Рисунок </w:t>
      </w:r>
      <w:r w:rsidR="00963F49" w:rsidRPr="00C20D54">
        <w:rPr>
          <w:color w:val="000000" w:themeColor="text1"/>
        </w:rPr>
        <w:fldChar w:fldCharType="begin"/>
      </w:r>
      <w:r w:rsidR="00963F49" w:rsidRPr="00C20D54">
        <w:rPr>
          <w:color w:val="000000" w:themeColor="text1"/>
        </w:rPr>
        <w:instrText xml:space="preserve"> SEQ Рисунок \* ARABIC </w:instrText>
      </w:r>
      <w:r w:rsidR="00963F49"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</w:t>
      </w:r>
      <w:r w:rsidR="00963F49" w:rsidRPr="00C20D54">
        <w:rPr>
          <w:noProof/>
          <w:color w:val="000000" w:themeColor="text1"/>
        </w:rPr>
        <w:fldChar w:fldCharType="end"/>
      </w:r>
      <w:bookmarkEnd w:id="84"/>
      <w:r w:rsidRPr="00C20D54">
        <w:rPr>
          <w:color w:val="000000" w:themeColor="text1"/>
        </w:rPr>
        <w:t xml:space="preserve"> – Вход в ФРМР через верхнее (главное) меню</w:t>
      </w:r>
    </w:p>
    <w:p w14:paraId="6FEBD669" w14:textId="1C462828" w:rsidR="006C5557" w:rsidRPr="00C20D54" w:rsidRDefault="006C5557" w:rsidP="00B15C11">
      <w:pPr>
        <w:pStyle w:val="afffffff9"/>
      </w:pPr>
      <w:r w:rsidRPr="00C20D54">
        <w:t xml:space="preserve">Далее произойдет переход на главную страницу </w:t>
      </w:r>
      <w:r w:rsidR="005E7264" w:rsidRPr="00C20D54">
        <w:t>Подсистемы</w:t>
      </w:r>
      <w:r w:rsidRPr="00C20D54">
        <w:t xml:space="preserve"> (см. </w:t>
      </w:r>
      <w:r w:rsidR="00CA1548">
        <w:fldChar w:fldCharType="begin"/>
      </w:r>
      <w:r w:rsidR="00CA1548">
        <w:instrText xml:space="preserve"> REF _Ref156821889 \h </w:instrText>
      </w:r>
      <w:r w:rsidR="00CA1548">
        <w:fldChar w:fldCharType="separate"/>
      </w:r>
      <w:r w:rsidR="00565CC3" w:rsidRPr="00C20D54">
        <w:rPr>
          <w:color w:val="000000" w:themeColor="text1"/>
        </w:rPr>
        <w:t xml:space="preserve">Рисунок </w:t>
      </w:r>
      <w:r w:rsidR="00565CC3">
        <w:rPr>
          <w:noProof/>
          <w:color w:val="000000" w:themeColor="text1"/>
        </w:rPr>
        <w:t>4</w:t>
      </w:r>
      <w:r w:rsidR="00CA1548">
        <w:fldChar w:fldCharType="end"/>
      </w:r>
      <w:r w:rsidRPr="00C20D54">
        <w:t>).</w:t>
      </w:r>
    </w:p>
    <w:p w14:paraId="458D64EB" w14:textId="77777777" w:rsidR="006C5557" w:rsidRPr="00C20D54" w:rsidRDefault="006C5557" w:rsidP="00B15C11">
      <w:pPr>
        <w:pStyle w:val="afffffff6"/>
      </w:pPr>
      <w:r w:rsidRPr="00C20D54">
        <w:rPr>
          <w:noProof/>
        </w:rPr>
        <w:drawing>
          <wp:inline distT="0" distB="0" distL="0" distR="0" wp14:anchorId="1B15EDAA" wp14:editId="708F358F">
            <wp:extent cx="5918200" cy="4224937"/>
            <wp:effectExtent l="0" t="0" r="6350" b="444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612" cy="4249504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655F11" w14:textId="6DE160F0" w:rsidR="006C5557" w:rsidRPr="00C20D54" w:rsidRDefault="006C5557" w:rsidP="00966C9D">
      <w:pPr>
        <w:pStyle w:val="afffffff8"/>
        <w:rPr>
          <w:color w:val="000000" w:themeColor="text1"/>
        </w:rPr>
      </w:pPr>
      <w:bookmarkStart w:id="85" w:name="_Ref156821889"/>
      <w:r w:rsidRPr="00C20D54">
        <w:rPr>
          <w:color w:val="000000" w:themeColor="text1"/>
        </w:rPr>
        <w:t xml:space="preserve">Рисунок </w:t>
      </w:r>
      <w:r w:rsidR="00963F49" w:rsidRPr="00C20D54">
        <w:rPr>
          <w:color w:val="000000" w:themeColor="text1"/>
        </w:rPr>
        <w:fldChar w:fldCharType="begin"/>
      </w:r>
      <w:r w:rsidR="00963F49" w:rsidRPr="00C20D54">
        <w:rPr>
          <w:color w:val="000000" w:themeColor="text1"/>
        </w:rPr>
        <w:instrText xml:space="preserve"> SEQ Рисунок \* ARABIC </w:instrText>
      </w:r>
      <w:r w:rsidR="00963F49"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</w:t>
      </w:r>
      <w:r w:rsidR="00963F49" w:rsidRPr="00C20D54">
        <w:rPr>
          <w:noProof/>
          <w:color w:val="000000" w:themeColor="text1"/>
        </w:rPr>
        <w:fldChar w:fldCharType="end"/>
      </w:r>
      <w:bookmarkEnd w:id="85"/>
      <w:r w:rsidRPr="00C20D54">
        <w:rPr>
          <w:color w:val="000000" w:themeColor="text1"/>
        </w:rPr>
        <w:t xml:space="preserve"> – Главная страница</w:t>
      </w:r>
    </w:p>
    <w:p w14:paraId="7BE5F73C" w14:textId="409D90C8" w:rsidR="006C5557" w:rsidRPr="00C20D54" w:rsidRDefault="006C5557" w:rsidP="00966C9D">
      <w:pPr>
        <w:pStyle w:val="3f0"/>
        <w:ind w:left="992" w:hanging="283"/>
        <w:rPr>
          <w:color w:val="000000" w:themeColor="text1"/>
        </w:rPr>
      </w:pPr>
      <w:bookmarkStart w:id="86" w:name="_Toc91691697"/>
      <w:bookmarkStart w:id="87" w:name="_Toc128489654"/>
      <w:bookmarkStart w:id="88" w:name="_Toc144992507"/>
      <w:bookmarkStart w:id="89" w:name="_Toc167559914"/>
      <w:r w:rsidRPr="00C20D54">
        <w:rPr>
          <w:color w:val="000000" w:themeColor="text1"/>
        </w:rPr>
        <w:t xml:space="preserve">Выход из </w:t>
      </w:r>
      <w:bookmarkEnd w:id="86"/>
      <w:bookmarkEnd w:id="87"/>
      <w:r w:rsidR="007E0B18" w:rsidRPr="00C20D54">
        <w:rPr>
          <w:color w:val="000000" w:themeColor="text1"/>
        </w:rPr>
        <w:t>Подсистемы</w:t>
      </w:r>
      <w:bookmarkEnd w:id="88"/>
      <w:bookmarkEnd w:id="89"/>
    </w:p>
    <w:p w14:paraId="404AB507" w14:textId="7E08C709" w:rsidR="006C5557" w:rsidRDefault="006C5557" w:rsidP="00B15C11">
      <w:pPr>
        <w:pStyle w:val="af2"/>
      </w:pPr>
      <w:bookmarkStart w:id="90" w:name="_Hlk156821958"/>
      <w:r w:rsidRPr="00C20D54">
        <w:t xml:space="preserve">Для корректного </w:t>
      </w:r>
      <w:r w:rsidR="001F0A02">
        <w:t xml:space="preserve">завершения работы с </w:t>
      </w:r>
      <w:r w:rsidRPr="00C20D54">
        <w:t>Подсистем</w:t>
      </w:r>
      <w:r w:rsidR="001F0A02">
        <w:t>ой</w:t>
      </w:r>
      <w:r w:rsidRPr="00C20D54">
        <w:t xml:space="preserve"> </w:t>
      </w:r>
      <w:bookmarkEnd w:id="90"/>
      <w:r w:rsidRPr="00C20D54">
        <w:t xml:space="preserve">необходимо нажать на кнопку с ФИО </w:t>
      </w:r>
      <w:r w:rsidR="00532F65">
        <w:t>П</w:t>
      </w:r>
      <w:r w:rsidRPr="00C20D54">
        <w:t xml:space="preserve">ользователя в правом верхнем углу, затем в выпадающем списке </w:t>
      </w:r>
      <w:r w:rsidR="005E7264" w:rsidRPr="00C20D54">
        <w:t>нажать</w:t>
      </w:r>
      <w:r w:rsidRPr="00C20D54">
        <w:t xml:space="preserve"> кнопку </w:t>
      </w:r>
      <w:r w:rsidRPr="00C20D54">
        <w:rPr>
          <w:noProof/>
        </w:rPr>
        <w:drawing>
          <wp:inline distT="0" distB="0" distL="0" distR="0" wp14:anchorId="6AF77046" wp14:editId="319B2ED5">
            <wp:extent cx="690880" cy="287020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76A6C" w14:textId="77777777" w:rsidR="00E179D6" w:rsidRPr="00C20D54" w:rsidRDefault="00E179D6" w:rsidP="00E179D6">
      <w:pPr>
        <w:pStyle w:val="2d"/>
        <w:ind w:left="992" w:hanging="283"/>
        <w:rPr>
          <w:color w:val="000000" w:themeColor="text1"/>
        </w:rPr>
      </w:pPr>
      <w:bookmarkStart w:id="91" w:name="_Toc144992508"/>
      <w:bookmarkStart w:id="92" w:name="_Toc167559915"/>
      <w:r w:rsidRPr="00C20D54">
        <w:rPr>
          <w:color w:val="000000" w:themeColor="text1"/>
        </w:rPr>
        <w:t>Порядок проверки работоспособности</w:t>
      </w:r>
      <w:bookmarkEnd w:id="91"/>
      <w:bookmarkEnd w:id="92"/>
    </w:p>
    <w:p w14:paraId="769A800E" w14:textId="0F961CBF" w:rsidR="00E179D6" w:rsidRPr="00C20D54" w:rsidRDefault="00E179D6" w:rsidP="00E179D6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Программное обеспечение </w:t>
      </w:r>
      <w:r>
        <w:rPr>
          <w:color w:val="000000" w:themeColor="text1"/>
        </w:rPr>
        <w:t>Подсистемы</w:t>
      </w:r>
      <w:r w:rsidRPr="00C20D54">
        <w:rPr>
          <w:color w:val="000000" w:themeColor="text1"/>
        </w:rPr>
        <w:t xml:space="preserve"> работоспособно, если в результате действий Пользователя, изложенных в </w:t>
      </w:r>
      <w:r>
        <w:rPr>
          <w:color w:val="000000" w:themeColor="text1"/>
        </w:rPr>
        <w:t>пункте</w:t>
      </w:r>
      <w:r w:rsidRPr="00C20D54">
        <w:rPr>
          <w:color w:val="000000" w:themeColor="text1"/>
        </w:rPr>
        <w:t xml:space="preserve">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_Ref144988413 \r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>
        <w:rPr>
          <w:color w:val="000000" w:themeColor="text1"/>
        </w:rPr>
        <w:t>3.2.1</w:t>
      </w:r>
      <w:r w:rsidRPr="00C20D54">
        <w:rPr>
          <w:color w:val="000000" w:themeColor="text1"/>
        </w:rPr>
        <w:fldChar w:fldCharType="end"/>
      </w:r>
      <w:r>
        <w:rPr>
          <w:color w:val="000000" w:themeColor="text1"/>
        </w:rPr>
        <w:t xml:space="preserve"> </w:t>
      </w:r>
      <w:r>
        <w:t>настоящего руководства пользователя</w:t>
      </w:r>
      <w:r w:rsidRPr="00C20D54">
        <w:rPr>
          <w:color w:val="000000" w:themeColor="text1"/>
        </w:rPr>
        <w:t xml:space="preserve">, загрузилась страница главного окна </w:t>
      </w:r>
      <w:r>
        <w:rPr>
          <w:color w:val="000000" w:themeColor="text1"/>
        </w:rPr>
        <w:t>Подсистемы</w:t>
      </w:r>
      <w:r w:rsidRPr="00C20D54">
        <w:rPr>
          <w:color w:val="000000" w:themeColor="text1"/>
        </w:rPr>
        <w:t xml:space="preserve"> без выдачи сообщений об ошибке.</w:t>
      </w:r>
    </w:p>
    <w:p w14:paraId="0D9C1670" w14:textId="77777777" w:rsidR="00E179D6" w:rsidRPr="00C20D54" w:rsidRDefault="00E179D6" w:rsidP="00B15C11">
      <w:pPr>
        <w:pStyle w:val="af2"/>
      </w:pPr>
    </w:p>
    <w:p w14:paraId="1AB954A6" w14:textId="25156546" w:rsidR="00295F59" w:rsidRDefault="00F63B17" w:rsidP="00F63B17">
      <w:pPr>
        <w:pStyle w:val="1f0"/>
        <w:jc w:val="left"/>
        <w:rPr>
          <w:color w:val="000000" w:themeColor="text1"/>
        </w:rPr>
      </w:pPr>
      <w:bookmarkStart w:id="93" w:name="_Toc89079979"/>
      <w:bookmarkStart w:id="94" w:name="_Toc167559916"/>
      <w:bookmarkEnd w:id="13"/>
      <w:r w:rsidRPr="00F63B17">
        <w:rPr>
          <w:color w:val="000000" w:themeColor="text1"/>
        </w:rPr>
        <w:t xml:space="preserve">Описание </w:t>
      </w:r>
      <w:bookmarkEnd w:id="93"/>
      <w:r w:rsidRPr="00F63B17">
        <w:rPr>
          <w:color w:val="000000" w:themeColor="text1"/>
        </w:rPr>
        <w:t>операций</w:t>
      </w:r>
      <w:bookmarkEnd w:id="94"/>
    </w:p>
    <w:p w14:paraId="1E6DBDE7" w14:textId="2110BFF8" w:rsidR="00A40ACF" w:rsidRDefault="00A40ACF" w:rsidP="00A40ACF">
      <w:pPr>
        <w:pStyle w:val="afffffff2"/>
      </w:pPr>
      <w:r>
        <w:t xml:space="preserve">Для выполнения операций в Подсистеме Пользователь затрачивает время на заполнение форм, ожидание результата выполнения операций и последующего ознакомления с результатом выполнения. </w:t>
      </w:r>
      <w:r w:rsidRPr="001F0FBB">
        <w:t xml:space="preserve">Время отклика интерфейса на запрос </w:t>
      </w:r>
      <w:r>
        <w:t>не превышает 5 секунд.</w:t>
      </w:r>
    </w:p>
    <w:p w14:paraId="3A2AF0B3" w14:textId="05FCBCEA" w:rsidR="00E937FC" w:rsidRPr="00442B04" w:rsidRDefault="00E937FC" w:rsidP="00E937FC">
      <w:pPr>
        <w:pStyle w:val="af2"/>
      </w:pPr>
      <w:bookmarkStart w:id="95" w:name="_Hlk160528904"/>
      <w:r>
        <w:t>П</w:t>
      </w:r>
      <w:r w:rsidRPr="00FC16FF">
        <w:t xml:space="preserve">ри работе </w:t>
      </w:r>
      <w:r>
        <w:t xml:space="preserve">с </w:t>
      </w:r>
      <w:r w:rsidRPr="00E937FC">
        <w:t>Подсистемой неавторизованному пользователю (</w:t>
      </w:r>
      <w:r w:rsidR="005A36C4">
        <w:t xml:space="preserve">то есть </w:t>
      </w:r>
      <w:r w:rsidRPr="00E937FC">
        <w:t>в случае</w:t>
      </w:r>
      <w:r w:rsidR="00922315">
        <w:t>,</w:t>
      </w:r>
      <w:r w:rsidRPr="00E937FC">
        <w:t xml:space="preserve"> если не осуществлен вход Пользователя в Подсистему)</w:t>
      </w:r>
      <w:r>
        <w:t>, операции,</w:t>
      </w:r>
      <w:r w:rsidRPr="00DA0128">
        <w:t xml:space="preserve"> </w:t>
      </w:r>
      <w:r>
        <w:t>описанные в данном разделе, недоступны.</w:t>
      </w:r>
    </w:p>
    <w:p w14:paraId="3B98FEEC" w14:textId="1981A8F6" w:rsidR="00C63900" w:rsidRDefault="00C63900" w:rsidP="00C63900">
      <w:pPr>
        <w:pStyle w:val="2d"/>
        <w:rPr>
          <w:color w:val="000000" w:themeColor="text1"/>
        </w:rPr>
      </w:pPr>
      <w:bookmarkStart w:id="96" w:name="_Toc167559917"/>
      <w:bookmarkStart w:id="97" w:name="_Toc99404094"/>
      <w:bookmarkStart w:id="98" w:name="_Hlk156822589"/>
      <w:bookmarkEnd w:id="95"/>
      <w:r>
        <w:rPr>
          <w:color w:val="000000" w:themeColor="text1"/>
        </w:rPr>
        <w:t>Форма «</w:t>
      </w:r>
      <w:r w:rsidR="00BE3495">
        <w:rPr>
          <w:color w:val="000000" w:themeColor="text1"/>
        </w:rPr>
        <w:t>Федеральный р</w:t>
      </w:r>
      <w:r w:rsidRPr="00C20D54">
        <w:rPr>
          <w:color w:val="000000" w:themeColor="text1"/>
        </w:rPr>
        <w:t>егистр медицинских и фармацевтических работников</w:t>
      </w:r>
      <w:r>
        <w:rPr>
          <w:color w:val="000000" w:themeColor="text1"/>
        </w:rPr>
        <w:t>»</w:t>
      </w:r>
      <w:bookmarkEnd w:id="96"/>
    </w:p>
    <w:p w14:paraId="526C52F9" w14:textId="75D3F04F" w:rsidR="00370169" w:rsidRDefault="00370169" w:rsidP="00370169">
      <w:pPr>
        <w:pStyle w:val="af2"/>
      </w:pPr>
      <w:r w:rsidRPr="00370169">
        <w:t>Форма «</w:t>
      </w:r>
      <w:r w:rsidR="00BE3495">
        <w:t>Федеральный р</w:t>
      </w:r>
      <w:r w:rsidRPr="00370169">
        <w:t>егистр медицинских и фармацевтических работников»</w:t>
      </w:r>
      <w:r>
        <w:t xml:space="preserve"> предназначена для вывода записей </w:t>
      </w:r>
      <w:r w:rsidR="00BE3495">
        <w:t xml:space="preserve">о </w:t>
      </w:r>
      <w:r w:rsidRPr="00370169">
        <w:t>медицинских и фармацевтических работник</w:t>
      </w:r>
      <w:r w:rsidR="00BE3495">
        <w:t>ах, внесенных в Подсистему</w:t>
      </w:r>
      <w:r>
        <w:t xml:space="preserve">. Данная форма доступна только авторизованным </w:t>
      </w:r>
      <w:r w:rsidR="00532F65">
        <w:t>П</w:t>
      </w:r>
      <w:r>
        <w:t xml:space="preserve">ользователям </w:t>
      </w:r>
      <w:r w:rsidR="00BE3495">
        <w:t xml:space="preserve">Подсистемы </w:t>
      </w:r>
      <w:r>
        <w:t xml:space="preserve">с ролями: </w:t>
      </w:r>
    </w:p>
    <w:p w14:paraId="4CBEDDB3" w14:textId="77777777" w:rsidR="00370169" w:rsidRPr="00C20D54" w:rsidRDefault="00370169" w:rsidP="00370169">
      <w:pPr>
        <w:pStyle w:val="17"/>
      </w:pPr>
      <w:r w:rsidRPr="00C20D54">
        <w:t>Работник организации (ФРМР);</w:t>
      </w:r>
    </w:p>
    <w:p w14:paraId="514BFAA9" w14:textId="77777777" w:rsidR="00370169" w:rsidRPr="00C20D54" w:rsidRDefault="00370169" w:rsidP="00370169">
      <w:pPr>
        <w:pStyle w:val="17"/>
      </w:pPr>
      <w:r w:rsidRPr="00C20D54">
        <w:t>Работник ОУЗ (ФРМР);</w:t>
      </w:r>
    </w:p>
    <w:p w14:paraId="6ADC0F0B" w14:textId="77777777" w:rsidR="00370169" w:rsidRDefault="00370169" w:rsidP="00370169">
      <w:pPr>
        <w:pStyle w:val="17"/>
      </w:pPr>
      <w:r w:rsidRPr="00C20D54">
        <w:t>Работник МЗ (ФРМР)</w:t>
      </w:r>
      <w:r>
        <w:t>;</w:t>
      </w:r>
    </w:p>
    <w:p w14:paraId="1739F72F" w14:textId="77777777" w:rsidR="00370169" w:rsidRPr="00AB79C5" w:rsidRDefault="00370169" w:rsidP="00370169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</w:t>
      </w:r>
      <w:r>
        <w:rPr>
          <w:shd w:val="clear" w:color="auto" w:fill="FFFFFF"/>
        </w:rPr>
        <w:t>;</w:t>
      </w:r>
    </w:p>
    <w:p w14:paraId="25CC85FD" w14:textId="6F0EC794" w:rsidR="00370169" w:rsidRDefault="00370169" w:rsidP="00370169">
      <w:pPr>
        <w:pStyle w:val="17"/>
      </w:pPr>
      <w:r w:rsidRPr="00C20D54">
        <w:t>Работник ФОИВ (ФРМР)</w:t>
      </w:r>
      <w:r>
        <w:t>;</w:t>
      </w:r>
    </w:p>
    <w:p w14:paraId="250B7094" w14:textId="1F3ABB76" w:rsidR="00BE3495" w:rsidRDefault="00121CB7" w:rsidP="00370169">
      <w:pPr>
        <w:pStyle w:val="17"/>
      </w:pPr>
      <w:r>
        <w:t>Работник РЗН</w:t>
      </w:r>
      <w:r w:rsidR="00DD6A4F">
        <w:t xml:space="preserve"> </w:t>
      </w:r>
      <w:r w:rsidR="00BE3495">
        <w:t>(ФРМР);</w:t>
      </w:r>
    </w:p>
    <w:p w14:paraId="2DCFE470" w14:textId="70A2C57B" w:rsidR="00370169" w:rsidRPr="00C20D54" w:rsidRDefault="00370169" w:rsidP="00370169">
      <w:pPr>
        <w:pStyle w:val="17"/>
      </w:pPr>
      <w:r>
        <w:t>Администратор (ФРМР).</w:t>
      </w:r>
    </w:p>
    <w:p w14:paraId="18E73F4B" w14:textId="0CF08C77" w:rsidR="000F2E9B" w:rsidRDefault="000F2E9B" w:rsidP="001F0A02">
      <w:pPr>
        <w:pStyle w:val="af2"/>
        <w:rPr>
          <w:rFonts w:eastAsia="Times New Roman"/>
          <w:lang w:eastAsia="ru-RU"/>
        </w:rPr>
      </w:pPr>
      <w:r>
        <w:t>Описание прав пользователей приведено в приложении к настоящему руководству пользователя (</w:t>
      </w:r>
      <w:r w:rsidR="00AA2930">
        <w:t xml:space="preserve">см. </w:t>
      </w:r>
      <w:r>
        <w:fldChar w:fldCharType="begin"/>
      </w:r>
      <w:r>
        <w:instrText xml:space="preserve"> REF _Ref156768616 \r \h </w:instrText>
      </w:r>
      <w:r>
        <w:fldChar w:fldCharType="separate"/>
      </w:r>
      <w:r w:rsidR="00565CC3">
        <w:t>Приложение Б</w:t>
      </w:r>
      <w:r>
        <w:fldChar w:fldCharType="end"/>
      </w:r>
      <w:r>
        <w:t>).</w:t>
      </w:r>
      <w:r w:rsidRPr="00771476">
        <w:t xml:space="preserve"> </w:t>
      </w:r>
    </w:p>
    <w:p w14:paraId="37B17DBD" w14:textId="6728879B" w:rsidR="001F0A02" w:rsidRDefault="001F0A02" w:rsidP="001F0A02">
      <w:pPr>
        <w:pStyle w:val="af2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 xml:space="preserve">Для работы с информацией </w:t>
      </w:r>
      <w:r w:rsidR="00BE3495">
        <w:rPr>
          <w:rFonts w:eastAsia="Times New Roman"/>
          <w:lang w:eastAsia="ru-RU"/>
        </w:rPr>
        <w:t xml:space="preserve">указанной формы </w:t>
      </w:r>
      <w:r w:rsidRPr="001F0A02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2989FBA4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просмотр информации;</w:t>
      </w:r>
    </w:p>
    <w:p w14:paraId="2D877FCC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423E77F2" w14:textId="77777777" w:rsidR="00157F59" w:rsidRPr="00A370C1" w:rsidRDefault="00157F59" w:rsidP="00157F59">
      <w:pPr>
        <w:pStyle w:val="17"/>
        <w:rPr>
          <w:rFonts w:eastAsia="Times New Roman"/>
          <w:lang w:eastAsia="ru-RU"/>
        </w:rPr>
      </w:pPr>
      <w:r>
        <w:t>у</w:t>
      </w:r>
      <w:r w:rsidRPr="0072680C">
        <w:t>правление составом и способом вывода информации</w:t>
      </w:r>
      <w:r>
        <w:t>;</w:t>
      </w:r>
    </w:p>
    <w:p w14:paraId="718C59A6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фильтрация информации</w:t>
      </w:r>
      <w:r>
        <w:rPr>
          <w:rFonts w:eastAsia="Times New Roman"/>
          <w:lang w:eastAsia="ru-RU"/>
        </w:rPr>
        <w:t>;</w:t>
      </w:r>
    </w:p>
    <w:p w14:paraId="7CACDBBE" w14:textId="66E1F7DF" w:rsidR="00C63900" w:rsidRPr="00157F59" w:rsidRDefault="00157F59" w:rsidP="002D1977">
      <w:pPr>
        <w:pStyle w:val="17"/>
        <w:rPr>
          <w:rFonts w:eastAsia="Times New Roman"/>
          <w:lang w:eastAsia="ru-RU"/>
        </w:rPr>
      </w:pPr>
      <w:r w:rsidRPr="00157F59">
        <w:rPr>
          <w:rFonts w:eastAsia="Times New Roman"/>
          <w:lang w:eastAsia="ru-RU"/>
        </w:rPr>
        <w:t>выгрузка результатов поиска и фильтрации данных</w:t>
      </w:r>
      <w:bookmarkStart w:id="99" w:name="_Toc89079982"/>
      <w:bookmarkEnd w:id="97"/>
      <w:r w:rsidR="00A370C1" w:rsidRPr="00157F59">
        <w:rPr>
          <w:rFonts w:eastAsia="Times New Roman"/>
          <w:lang w:eastAsia="ru-RU"/>
        </w:rPr>
        <w:t>.</w:t>
      </w:r>
    </w:p>
    <w:p w14:paraId="33B745E7" w14:textId="519AB97B" w:rsidR="000404F7" w:rsidRPr="00C20D54" w:rsidRDefault="000404F7" w:rsidP="00BE3495">
      <w:pPr>
        <w:pStyle w:val="3f0"/>
      </w:pPr>
      <w:bookmarkStart w:id="100" w:name="_Ref156411632"/>
      <w:bookmarkStart w:id="101" w:name="_Toc167559918"/>
      <w:bookmarkEnd w:id="98"/>
      <w:r w:rsidRPr="00C20D54">
        <w:t xml:space="preserve">Просмотр </w:t>
      </w:r>
      <w:r w:rsidR="00C63900">
        <w:t>информации</w:t>
      </w:r>
      <w:bookmarkEnd w:id="100"/>
      <w:bookmarkEnd w:id="101"/>
    </w:p>
    <w:p w14:paraId="499FB6A3" w14:textId="3B0A5B65" w:rsidR="00003015" w:rsidRDefault="00BE3495" w:rsidP="00BE3495">
      <w:pPr>
        <w:pStyle w:val="af2"/>
      </w:pPr>
      <w:bookmarkStart w:id="102" w:name="_Hlk89770205"/>
      <w:r>
        <w:t>Д</w:t>
      </w:r>
      <w:r w:rsidR="00E94577" w:rsidRPr="00C20D54">
        <w:t xml:space="preserve">ля перехода к </w:t>
      </w:r>
      <w:r w:rsidR="00C63900">
        <w:t>списку</w:t>
      </w:r>
      <w:r w:rsidR="00E94577" w:rsidRPr="00C20D54">
        <w:t xml:space="preserve"> </w:t>
      </w:r>
      <w:r w:rsidRPr="00C20D54">
        <w:t xml:space="preserve">медицинских </w:t>
      </w:r>
      <w:r>
        <w:t xml:space="preserve">и фармацевтических </w:t>
      </w:r>
      <w:r w:rsidRPr="00C20D54">
        <w:t xml:space="preserve">работников </w:t>
      </w:r>
      <w:r w:rsidR="00CB1CA8" w:rsidRPr="00C20D54">
        <w:t>в</w:t>
      </w:r>
      <w:r w:rsidR="00D40AAF" w:rsidRPr="00C20D54">
        <w:t xml:space="preserve"> главном меню </w:t>
      </w:r>
      <w:r w:rsidR="00C63900">
        <w:t xml:space="preserve">Подсистемы необходимо выбрать </w:t>
      </w:r>
      <w:r w:rsidR="00D40AAF" w:rsidRPr="00C20D54">
        <w:t>«ФРМР» → «Федеральный регистр медицинских</w:t>
      </w:r>
      <w:r w:rsidR="004C3792" w:rsidRPr="00C20D54">
        <w:t xml:space="preserve"> и фармацевтических</w:t>
      </w:r>
      <w:r w:rsidR="00D40AAF" w:rsidRPr="00C20D54">
        <w:t xml:space="preserve"> работников»</w:t>
      </w:r>
      <w:r w:rsidRPr="00C20D54">
        <w:t>.</w:t>
      </w:r>
    </w:p>
    <w:p w14:paraId="36FB57A7" w14:textId="77777777" w:rsidR="00884A34" w:rsidRPr="00C20D54" w:rsidRDefault="00884A34" w:rsidP="00884A34">
      <w:pPr>
        <w:pStyle w:val="af2"/>
      </w:pPr>
      <w:r w:rsidRPr="00C20D54">
        <w:t>Страница содержит элементы:</w:t>
      </w:r>
    </w:p>
    <w:p w14:paraId="635E5FEE" w14:textId="0F21D032" w:rsidR="00884A34" w:rsidRPr="00C20D54" w:rsidRDefault="00884A34" w:rsidP="00B77B53">
      <w:pPr>
        <w:pStyle w:val="1d"/>
        <w:numPr>
          <w:ilvl w:val="0"/>
          <w:numId w:val="107"/>
        </w:numPr>
      </w:pPr>
      <w:r w:rsidRPr="00F25A1A">
        <w:rPr>
          <w:rStyle w:val="111"/>
        </w:rPr>
        <w:t>область фильтрации списка (</w:t>
      </w:r>
      <w:r>
        <w:t xml:space="preserve">см. </w:t>
      </w:r>
      <w:r w:rsidRPr="00C20D54">
        <w:fldChar w:fldCharType="begin"/>
      </w:r>
      <w:r w:rsidRPr="00C20D54">
        <w:instrText xml:space="preserve"> REF _Ref89425333 \h 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</w:t>
      </w:r>
      <w:r w:rsidRPr="00C20D54">
        <w:fldChar w:fldCharType="end"/>
      </w:r>
      <w:r>
        <w:t xml:space="preserve">, </w:t>
      </w:r>
      <w:r w:rsidRPr="00F25A1A">
        <w:rPr>
          <w:rStyle w:val="111"/>
        </w:rPr>
        <w:t>1). Возможен быстрый или расширенный поиск по</w:t>
      </w:r>
      <w:r w:rsidRPr="00C20D54">
        <w:t xml:space="preserve"> заданным параметрам (см. </w:t>
      </w:r>
      <w:r>
        <w:t>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</w:t>
      </w:r>
      <w:r>
        <w:t>;</w:t>
      </w:r>
    </w:p>
    <w:p w14:paraId="36932B7E" w14:textId="7592FF8A" w:rsidR="00884A34" w:rsidRPr="00C20D54" w:rsidRDefault="00884A34" w:rsidP="00884A34">
      <w:pPr>
        <w:pStyle w:val="1d"/>
      </w:pPr>
      <w:r w:rsidRPr="00C20D54">
        <w:t>таблица со списком медицинских</w:t>
      </w:r>
      <w:r>
        <w:t xml:space="preserve"> и фармацевтических</w:t>
      </w:r>
      <w:r w:rsidRPr="00C20D54">
        <w:t xml:space="preserve"> работников (</w:t>
      </w:r>
      <w:r>
        <w:t xml:space="preserve">см. </w:t>
      </w:r>
      <w:r w:rsidRPr="00C20D54">
        <w:fldChar w:fldCharType="begin"/>
      </w:r>
      <w:r w:rsidRPr="00C20D54">
        <w:instrText xml:space="preserve"> REF _Ref89425333 \h 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</w:t>
      </w:r>
      <w:r w:rsidRPr="00C20D54">
        <w:fldChar w:fldCharType="end"/>
      </w:r>
      <w:r>
        <w:t xml:space="preserve">, </w:t>
      </w:r>
      <w:r w:rsidRPr="00C20D54">
        <w:t>2). В таблице доступна настройка отображаемых столбцов, а также сортировка списка по возрастанию или убыванию параметров в выбранном столбце (</w:t>
      </w:r>
      <w:r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_Ref103254449 \r \h  \* MERGEFORMAT </w:instrText>
      </w:r>
      <w:r w:rsidRPr="00C20D54">
        <w:fldChar w:fldCharType="separate"/>
      </w:r>
      <w:r w:rsidR="00565CC3">
        <w:t>4.1.3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 Таблица содержит столбцы:</w:t>
      </w:r>
    </w:p>
    <w:p w14:paraId="46F8482E" w14:textId="77777777" w:rsidR="00884A34" w:rsidRPr="00C20D54" w:rsidRDefault="00884A34" w:rsidP="00884A34">
      <w:pPr>
        <w:pStyle w:val="25"/>
      </w:pPr>
      <w:r w:rsidRPr="00C20D54">
        <w:t>«СНИЛС</w:t>
      </w:r>
      <w:r>
        <w:t>»,</w:t>
      </w:r>
    </w:p>
    <w:p w14:paraId="3DF5EA86" w14:textId="77777777" w:rsidR="00884A34" w:rsidRPr="00C20D54" w:rsidRDefault="00884A34" w:rsidP="00884A34">
      <w:pPr>
        <w:pStyle w:val="25"/>
      </w:pPr>
      <w:r w:rsidRPr="00C20D54">
        <w:t>«ФИО»</w:t>
      </w:r>
      <w:r>
        <w:t>,</w:t>
      </w:r>
    </w:p>
    <w:p w14:paraId="1E32DA0B" w14:textId="77777777" w:rsidR="00884A34" w:rsidRPr="00C20D54" w:rsidRDefault="00884A34" w:rsidP="00884A34">
      <w:pPr>
        <w:pStyle w:val="25"/>
      </w:pPr>
      <w:r w:rsidRPr="00C20D54">
        <w:t>«Дата рождения»</w:t>
      </w:r>
      <w:r>
        <w:t>,</w:t>
      </w:r>
    </w:p>
    <w:p w14:paraId="1FE396CA" w14:textId="77777777" w:rsidR="00884A34" w:rsidRPr="00C20D54" w:rsidRDefault="00884A34" w:rsidP="00884A34">
      <w:pPr>
        <w:pStyle w:val="25"/>
      </w:pPr>
      <w:r w:rsidRPr="00C20D54">
        <w:t>«Возраст»</w:t>
      </w:r>
      <w:r>
        <w:t>,</w:t>
      </w:r>
    </w:p>
    <w:p w14:paraId="791C7F19" w14:textId="77777777" w:rsidR="00884A34" w:rsidRPr="00C20D54" w:rsidRDefault="00884A34" w:rsidP="00884A34">
      <w:pPr>
        <w:pStyle w:val="25"/>
      </w:pPr>
      <w:r w:rsidRPr="00C20D54">
        <w:t>«Пол»</w:t>
      </w:r>
      <w:r>
        <w:t>,</w:t>
      </w:r>
    </w:p>
    <w:p w14:paraId="5544D95E" w14:textId="77777777" w:rsidR="00884A34" w:rsidRPr="00C20D54" w:rsidRDefault="00884A34" w:rsidP="00884A34">
      <w:pPr>
        <w:pStyle w:val="25"/>
      </w:pPr>
      <w:r w:rsidRPr="00C20D54">
        <w:t>«Медицинская организация по основной должности»</w:t>
      </w:r>
      <w:r>
        <w:t>,</w:t>
      </w:r>
    </w:p>
    <w:p w14:paraId="4D53CB95" w14:textId="77777777" w:rsidR="00884A34" w:rsidRPr="00C20D54" w:rsidRDefault="00884A34" w:rsidP="00884A34">
      <w:pPr>
        <w:pStyle w:val="25"/>
      </w:pPr>
      <w:r w:rsidRPr="00C20D54">
        <w:t>«Основная должность</w:t>
      </w:r>
      <w:r>
        <w:t>»,</w:t>
      </w:r>
    </w:p>
    <w:p w14:paraId="22B5E434" w14:textId="7E984F5C" w:rsidR="00884A34" w:rsidRPr="00C20D54" w:rsidRDefault="00884A34" w:rsidP="00884A34">
      <w:pPr>
        <w:pStyle w:val="1d"/>
      </w:pPr>
      <w:bookmarkStart w:id="103" w:name="_Hlk156822893"/>
      <w:r w:rsidRPr="00C20D54">
        <w:t xml:space="preserve">кнопки управления </w:t>
      </w:r>
      <w:r>
        <w:t xml:space="preserve">данными </w:t>
      </w:r>
      <w:r w:rsidRPr="00C20D54">
        <w:t>(</w:t>
      </w:r>
      <w:r>
        <w:t xml:space="preserve">см. </w:t>
      </w:r>
      <w:r w:rsidRPr="00C20D54">
        <w:fldChar w:fldCharType="begin"/>
      </w:r>
      <w:r w:rsidRPr="00C20D54">
        <w:instrText xml:space="preserve"> REF _Ref89425333 \h 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</w:t>
      </w:r>
      <w:r w:rsidRPr="00C20D54">
        <w:fldChar w:fldCharType="end"/>
      </w:r>
      <w:r>
        <w:t xml:space="preserve">, </w:t>
      </w:r>
      <w:r w:rsidRPr="00C20D54">
        <w:t>3):</w:t>
      </w:r>
    </w:p>
    <w:p w14:paraId="370066E6" w14:textId="387642AA" w:rsidR="00884A34" w:rsidRPr="00B15C11" w:rsidRDefault="00467A77" w:rsidP="00884A34">
      <w:pPr>
        <w:pStyle w:val="25"/>
      </w:pPr>
      <w:r w:rsidRPr="00467A77">
        <w:t xml:space="preserve">кнопка выгрузки результатов поиска в табличный электронный документ </w:t>
      </w:r>
      <w:r w:rsidR="00884A34">
        <w:t>(см. пункт</w:t>
      </w:r>
      <w:r w:rsidR="00884A34" w:rsidRPr="00C20D54">
        <w:t xml:space="preserve"> </w:t>
      </w:r>
      <w:r w:rsidR="00884A34">
        <w:fldChar w:fldCharType="begin"/>
      </w:r>
      <w:r w:rsidR="00884A34">
        <w:instrText xml:space="preserve"> REF _Ref156772666 \r \h </w:instrText>
      </w:r>
      <w:r w:rsidR="00884A34">
        <w:fldChar w:fldCharType="separate"/>
      </w:r>
      <w:r w:rsidR="00565CC3">
        <w:t>4.1.5</w:t>
      </w:r>
      <w:r w:rsidR="00884A34">
        <w:fldChar w:fldCharType="end"/>
      </w:r>
      <w:r w:rsidR="00884A34">
        <w:t xml:space="preserve"> настоящего руководства пользователя</w:t>
      </w:r>
      <w:r w:rsidR="00884A34" w:rsidRPr="00C20D54">
        <w:t>)</w:t>
      </w:r>
      <w:r w:rsidR="00884A34" w:rsidRPr="00B15C11">
        <w:t>,</w:t>
      </w:r>
    </w:p>
    <w:bookmarkEnd w:id="103"/>
    <w:p w14:paraId="25784E63" w14:textId="076375E0" w:rsidR="00884A34" w:rsidRDefault="00884A34" w:rsidP="00884A34">
      <w:pPr>
        <w:pStyle w:val="25"/>
      </w:pPr>
      <w:r w:rsidRPr="00B15C11">
        <w:t>«Создат</w:t>
      </w:r>
      <w:r w:rsidRPr="00C20D54">
        <w:t>ь» (</w:t>
      </w:r>
      <w:r>
        <w:t>см. подпункт</w:t>
      </w:r>
      <w:r w:rsidRPr="00C20D54">
        <w:t xml:space="preserve"> </w:t>
      </w:r>
      <w:r>
        <w:fldChar w:fldCharType="begin"/>
      </w:r>
      <w:r>
        <w:instrText xml:space="preserve"> REF _Ref156768972 \r \h </w:instrText>
      </w:r>
      <w:r>
        <w:fldChar w:fldCharType="separate"/>
      </w:r>
      <w:r w:rsidR="00565CC3">
        <w:t>4.1.6.2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bookmarkEnd w:id="102"/>
    <w:p w14:paraId="027FF4E8" w14:textId="77777777" w:rsidR="00003015" w:rsidRPr="00C20D54" w:rsidRDefault="00003015" w:rsidP="00B15C11">
      <w:pPr>
        <w:pStyle w:val="afffffff6"/>
      </w:pPr>
      <w:r w:rsidRPr="00C20D54">
        <w:rPr>
          <w:noProof/>
        </w:rPr>
        <w:drawing>
          <wp:inline distT="0" distB="0" distL="0" distR="0" wp14:anchorId="6E589959" wp14:editId="5808973F">
            <wp:extent cx="5878221" cy="4196398"/>
            <wp:effectExtent l="19050" t="19050" r="27305" b="139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589" cy="421236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32713" w14:textId="1D9550E3" w:rsidR="00003015" w:rsidRPr="00C20D54" w:rsidRDefault="00003015" w:rsidP="00B15C11">
      <w:pPr>
        <w:pStyle w:val="afffffff8"/>
      </w:pPr>
      <w:bookmarkStart w:id="104" w:name="_Ref89425333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5</w:t>
      </w:r>
      <w:r w:rsidR="00EE3A8F" w:rsidRPr="00C20D54">
        <w:rPr>
          <w:noProof/>
        </w:rPr>
        <w:fldChar w:fldCharType="end"/>
      </w:r>
      <w:bookmarkEnd w:id="104"/>
      <w:r w:rsidRPr="00C20D54">
        <w:t xml:space="preserve"> – </w:t>
      </w:r>
      <w:r w:rsidR="005D3C73">
        <w:t>Форма «</w:t>
      </w:r>
      <w:r w:rsidR="005D3C73" w:rsidRPr="004761DF">
        <w:t>Федеральный регистр медицинских и фармацевтических работников</w:t>
      </w:r>
      <w:r w:rsidR="005D3C73">
        <w:t>»</w:t>
      </w:r>
    </w:p>
    <w:p w14:paraId="169329C4" w14:textId="77777777" w:rsidR="00A370C1" w:rsidRPr="00C20D54" w:rsidRDefault="00A370C1" w:rsidP="00A370C1">
      <w:pPr>
        <w:pStyle w:val="3f0"/>
      </w:pPr>
      <w:bookmarkStart w:id="105" w:name="_Toc167559919"/>
      <w:bookmarkStart w:id="106" w:name="_Hlk96296211"/>
      <w:bookmarkStart w:id="107" w:name="_Hlk156822985"/>
      <w:r>
        <w:t>У</w:t>
      </w:r>
      <w:r w:rsidRPr="00C63900">
        <w:t>порядочивание информации по содержимому столбцов</w:t>
      </w:r>
      <w:bookmarkEnd w:id="105"/>
    </w:p>
    <w:p w14:paraId="26B60DDC" w14:textId="4FB2CBED" w:rsidR="00A370C1" w:rsidRPr="00C20D54" w:rsidRDefault="00A370C1" w:rsidP="00A370C1">
      <w:pPr>
        <w:pStyle w:val="afffffff9"/>
      </w:pPr>
      <w:r>
        <w:t>Подс</w:t>
      </w:r>
      <w:r w:rsidRPr="0072680C">
        <w:t>истема позволяет задать порядок сортировки информации в форме.</w:t>
      </w:r>
      <w:r>
        <w:t xml:space="preserve"> Информация сортируется</w:t>
      </w:r>
      <w:r w:rsidRPr="00C20D54">
        <w:t xml:space="preserve"> по возрастанию или убыванию значений в выбранной колонке</w:t>
      </w:r>
      <w:r>
        <w:t xml:space="preserve"> таблицы</w:t>
      </w:r>
      <w:r w:rsidRPr="00C20D54">
        <w:t xml:space="preserve">. </w:t>
      </w:r>
      <w:r>
        <w:t xml:space="preserve">Для выбора колонки необходимо </w:t>
      </w:r>
      <w:r w:rsidRPr="00C20D54">
        <w:t>наж</w:t>
      </w:r>
      <w:r>
        <w:t xml:space="preserve">ать </w:t>
      </w:r>
      <w:r w:rsidRPr="00C20D54">
        <w:t>на нее. Отобразится значок:</w:t>
      </w:r>
    </w:p>
    <w:p w14:paraId="313E799B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5DE1BE04" wp14:editId="38438AFA">
            <wp:extent cx="135918" cy="180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возрастанию;</w:t>
      </w:r>
    </w:p>
    <w:p w14:paraId="44CBEA21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12376566" wp14:editId="7239C5F4">
            <wp:extent cx="135918" cy="180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убыванию.</w:t>
      </w:r>
    </w:p>
    <w:p w14:paraId="4F05C922" w14:textId="0DE5B16B" w:rsidR="00F70E95" w:rsidRPr="00C20D54" w:rsidRDefault="0072680C" w:rsidP="00BE3495">
      <w:pPr>
        <w:pStyle w:val="3f0"/>
      </w:pPr>
      <w:bookmarkStart w:id="108" w:name="_Ref103254449"/>
      <w:bookmarkStart w:id="109" w:name="_Toc167559920"/>
      <w:bookmarkStart w:id="110" w:name="_Hlk156823036"/>
      <w:bookmarkStart w:id="111" w:name="_Hlk89770358"/>
      <w:bookmarkEnd w:id="106"/>
      <w:bookmarkEnd w:id="107"/>
      <w:r w:rsidRPr="0072680C">
        <w:t>Управление составом и способом вывода информации</w:t>
      </w:r>
      <w:bookmarkEnd w:id="108"/>
      <w:bookmarkEnd w:id="109"/>
    </w:p>
    <w:p w14:paraId="2C02067A" w14:textId="6925D7CF" w:rsidR="00F70E95" w:rsidRPr="00C20D54" w:rsidRDefault="00090DAF" w:rsidP="00B15C11">
      <w:pPr>
        <w:pStyle w:val="af2"/>
      </w:pPr>
      <w:r w:rsidRPr="00C20D54">
        <w:t>Перечень о</w:t>
      </w:r>
      <w:r w:rsidR="00F70E95" w:rsidRPr="00C20D54">
        <w:t>тображаемы</w:t>
      </w:r>
      <w:r w:rsidRPr="00C20D54">
        <w:t>х</w:t>
      </w:r>
      <w:r w:rsidR="00F70E95" w:rsidRPr="00C20D54">
        <w:t xml:space="preserve"> колон</w:t>
      </w:r>
      <w:r w:rsidRPr="00C20D54">
        <w:t>ок</w:t>
      </w:r>
      <w:r w:rsidR="00F70E95" w:rsidRPr="00C20D54">
        <w:t xml:space="preserve"> в таблице </w:t>
      </w:r>
      <w:r w:rsidR="00BE3495">
        <w:t xml:space="preserve">настраивается по </w:t>
      </w:r>
      <w:r w:rsidR="00F70E95" w:rsidRPr="00C20D54">
        <w:t>нажат</w:t>
      </w:r>
      <w:r w:rsidR="00BE3495">
        <w:t xml:space="preserve">ию </w:t>
      </w:r>
      <w:r w:rsidR="00F70E95" w:rsidRPr="00C20D54">
        <w:t>кнопк</w:t>
      </w:r>
      <w:r w:rsidR="00BE3495">
        <w:t>и</w:t>
      </w:r>
      <w:r w:rsidR="00F70E95" w:rsidRPr="00C20D54">
        <w:t xml:space="preserve"> «Колонки» и выб</w:t>
      </w:r>
      <w:r w:rsidR="00BE3495">
        <w:t>ору т</w:t>
      </w:r>
      <w:r w:rsidR="00F70E95" w:rsidRPr="00C20D54">
        <w:t>ребуемы</w:t>
      </w:r>
      <w:r w:rsidR="00BE3495">
        <w:t xml:space="preserve">х </w:t>
      </w:r>
      <w:r w:rsidR="00F70E95" w:rsidRPr="00C20D54">
        <w:t>параметр</w:t>
      </w:r>
      <w:r w:rsidR="00BE3495">
        <w:t xml:space="preserve">ов </w:t>
      </w:r>
      <w:r w:rsidR="00F70E95" w:rsidRPr="00C20D54">
        <w:t>из списка (</w:t>
      </w:r>
      <w:r w:rsidR="00C63900">
        <w:t xml:space="preserve">см. </w:t>
      </w:r>
      <w:r w:rsidR="00F70E95" w:rsidRPr="00C20D54">
        <w:fldChar w:fldCharType="begin"/>
      </w:r>
      <w:r w:rsidR="00F70E95" w:rsidRPr="00C20D54">
        <w:instrText xml:space="preserve"> REF _Ref89428866 \h </w:instrText>
      </w:r>
      <w:r w:rsidR="00FC2FB7" w:rsidRPr="00C20D54">
        <w:instrText xml:space="preserve"> \* MERGEFORMAT </w:instrText>
      </w:r>
      <w:r w:rsidR="00F70E95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</w:t>
      </w:r>
      <w:r w:rsidR="00F70E95" w:rsidRPr="00C20D54">
        <w:fldChar w:fldCharType="end"/>
      </w:r>
      <w:r w:rsidR="00F70E95" w:rsidRPr="00C20D54">
        <w:t>).</w:t>
      </w:r>
      <w:r w:rsidR="001165D3" w:rsidRPr="00C20D54">
        <w:t xml:space="preserve"> </w:t>
      </w:r>
    </w:p>
    <w:p w14:paraId="0B6DAA3D" w14:textId="78B30BC3" w:rsidR="00466637" w:rsidRPr="00C20D54" w:rsidRDefault="00466637" w:rsidP="00B15C11">
      <w:pPr>
        <w:pStyle w:val="af2"/>
      </w:pPr>
      <w:r w:rsidRPr="00C20D54">
        <w:t>Для выбора доступны колонки:</w:t>
      </w:r>
    </w:p>
    <w:bookmarkEnd w:id="110"/>
    <w:p w14:paraId="33211C79" w14:textId="41C8F5BC" w:rsidR="00466637" w:rsidRPr="00C20D54" w:rsidRDefault="007F4F62" w:rsidP="00C20D54">
      <w:pPr>
        <w:pStyle w:val="17"/>
      </w:pPr>
      <w:r w:rsidRPr="00C20D54">
        <w:t>«</w:t>
      </w:r>
      <w:r w:rsidR="00466637" w:rsidRPr="00C20D54">
        <w:t>Дата рождения</w:t>
      </w:r>
      <w:r w:rsidRPr="00C20D54">
        <w:t>»</w:t>
      </w:r>
      <w:r w:rsidR="00466637" w:rsidRPr="00C20D54">
        <w:t>;</w:t>
      </w:r>
    </w:p>
    <w:p w14:paraId="1F00DB56" w14:textId="360A7855" w:rsidR="00466637" w:rsidRPr="00C20D54" w:rsidRDefault="007F4F62" w:rsidP="00C20D54">
      <w:pPr>
        <w:pStyle w:val="17"/>
      </w:pPr>
      <w:r w:rsidRPr="00C20D54">
        <w:t>«</w:t>
      </w:r>
      <w:r w:rsidR="00466637" w:rsidRPr="00C20D54">
        <w:t>Возраст</w:t>
      </w:r>
      <w:r w:rsidRPr="00C20D54">
        <w:t>»</w:t>
      </w:r>
      <w:r w:rsidR="00466637" w:rsidRPr="00C20D54">
        <w:t>;</w:t>
      </w:r>
    </w:p>
    <w:p w14:paraId="1E1C9EBC" w14:textId="1B05D237" w:rsidR="00466637" w:rsidRPr="00C20D54" w:rsidRDefault="007F4F62" w:rsidP="00C20D54">
      <w:pPr>
        <w:pStyle w:val="17"/>
      </w:pPr>
      <w:r w:rsidRPr="00C20D54">
        <w:t>«</w:t>
      </w:r>
      <w:r w:rsidR="00466637" w:rsidRPr="00C20D54">
        <w:t>Пол</w:t>
      </w:r>
      <w:r w:rsidRPr="00C20D54">
        <w:t>»</w:t>
      </w:r>
      <w:r w:rsidR="00466637" w:rsidRPr="00C20D54">
        <w:t>;</w:t>
      </w:r>
    </w:p>
    <w:p w14:paraId="41B5C124" w14:textId="004433F8" w:rsidR="00466637" w:rsidRPr="00C20D54" w:rsidRDefault="007F4F62" w:rsidP="00C20D54">
      <w:pPr>
        <w:pStyle w:val="17"/>
      </w:pPr>
      <w:r w:rsidRPr="00C20D54">
        <w:t>«</w:t>
      </w:r>
      <w:r w:rsidR="00466637" w:rsidRPr="00C20D54">
        <w:t>Медицинская организация по основной должности</w:t>
      </w:r>
      <w:r w:rsidRPr="00C20D54">
        <w:t>»</w:t>
      </w:r>
      <w:r w:rsidR="00466637" w:rsidRPr="00C20D54">
        <w:t>;</w:t>
      </w:r>
    </w:p>
    <w:p w14:paraId="1E7E9B9C" w14:textId="57AEA2EE" w:rsidR="00466637" w:rsidRPr="00C20D54" w:rsidRDefault="007F4F62" w:rsidP="00C20D54">
      <w:pPr>
        <w:pStyle w:val="17"/>
      </w:pPr>
      <w:r w:rsidRPr="00C20D54">
        <w:t>«</w:t>
      </w:r>
      <w:r w:rsidR="00466637" w:rsidRPr="00C20D54">
        <w:t>Основная должность</w:t>
      </w:r>
      <w:r w:rsidRPr="00C20D54">
        <w:t>»</w:t>
      </w:r>
      <w:r w:rsidR="00466637" w:rsidRPr="00C20D54">
        <w:t>.</w:t>
      </w:r>
    </w:p>
    <w:p w14:paraId="49ADC19C" w14:textId="77777777" w:rsidR="001165D3" w:rsidRPr="00C20D54" w:rsidRDefault="001165D3" w:rsidP="00F25A1A">
      <w:pPr>
        <w:pStyle w:val="afffffff6"/>
      </w:pPr>
      <w:r w:rsidRPr="00C20D54">
        <w:rPr>
          <w:noProof/>
        </w:rPr>
        <w:drawing>
          <wp:inline distT="0" distB="0" distL="0" distR="0" wp14:anchorId="768D1CBE" wp14:editId="3212C408">
            <wp:extent cx="5843788" cy="3841750"/>
            <wp:effectExtent l="19050" t="19050" r="24130" b="2540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244" cy="38828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94F1F" w14:textId="6FEC4E12" w:rsidR="001165D3" w:rsidRPr="00C20D54" w:rsidRDefault="001165D3" w:rsidP="00B15C11">
      <w:pPr>
        <w:pStyle w:val="afffffff8"/>
      </w:pPr>
      <w:bookmarkStart w:id="112" w:name="_Ref89428866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6</w:t>
      </w:r>
      <w:r w:rsidR="00EE3A8F" w:rsidRPr="00C20D54">
        <w:rPr>
          <w:noProof/>
        </w:rPr>
        <w:fldChar w:fldCharType="end"/>
      </w:r>
      <w:bookmarkEnd w:id="112"/>
      <w:r w:rsidRPr="00C20D54">
        <w:t xml:space="preserve"> – Настройка отображения колонок в </w:t>
      </w:r>
      <w:r w:rsidR="0072680C">
        <w:t>таблице</w:t>
      </w:r>
    </w:p>
    <w:p w14:paraId="60E69084" w14:textId="0A2667F6" w:rsidR="001165D3" w:rsidRPr="00B15C11" w:rsidRDefault="00E205CD" w:rsidP="00B15C11">
      <w:pPr>
        <w:pStyle w:val="af2"/>
      </w:pPr>
      <w:r w:rsidRPr="00B15C11">
        <w:t xml:space="preserve">Для списка доступна </w:t>
      </w:r>
      <w:r w:rsidR="00F674DA">
        <w:t xml:space="preserve">пагинация для </w:t>
      </w:r>
      <w:r w:rsidR="00F674DA" w:rsidRPr="00C20D54">
        <w:t xml:space="preserve">страниц </w:t>
      </w:r>
      <w:r w:rsidR="0083131A" w:rsidRPr="00B15C11">
        <w:t>результатов поиска и фильтрации</w:t>
      </w:r>
      <w:r w:rsidRPr="00B15C11">
        <w:t xml:space="preserve"> (</w:t>
      </w:r>
      <w:r w:rsidR="00C63900">
        <w:t xml:space="preserve">см. </w:t>
      </w:r>
      <w:r w:rsidRPr="00B15C11">
        <w:fldChar w:fldCharType="begin"/>
      </w:r>
      <w:r w:rsidRPr="00B15C11">
        <w:instrText xml:space="preserve"> REF _Ref89430164 \h </w:instrText>
      </w:r>
      <w:r w:rsidR="00783B3A" w:rsidRPr="00B15C11">
        <w:instrText xml:space="preserve"> \* MERGEFORMAT </w:instrText>
      </w:r>
      <w:r w:rsidRPr="00B15C11">
        <w:fldChar w:fldCharType="separate"/>
      </w:r>
      <w:r w:rsidR="00565CC3" w:rsidRPr="00B15C11">
        <w:t xml:space="preserve">Рисунок </w:t>
      </w:r>
      <w:r w:rsidR="00565CC3">
        <w:t>7</w:t>
      </w:r>
      <w:r w:rsidRPr="00B15C11">
        <w:fldChar w:fldCharType="end"/>
      </w:r>
      <w:r w:rsidRPr="00B15C11">
        <w:t xml:space="preserve">, 1). Возможно переключение между страницами, а также переход на первую </w:t>
      </w:r>
      <w:r w:rsidR="008C22E6" w:rsidRPr="00B15C11">
        <w:t xml:space="preserve">или последнюю </w:t>
      </w:r>
      <w:r w:rsidRPr="00B15C11">
        <w:t xml:space="preserve">страницу списка. </w:t>
      </w:r>
      <w:r w:rsidR="001165D3" w:rsidRPr="00B15C11">
        <w:t>Количество отображаемых на странице записей мен</w:t>
      </w:r>
      <w:r w:rsidR="00BE3495">
        <w:t xml:space="preserve">яется </w:t>
      </w:r>
      <w:r w:rsidR="001165D3" w:rsidRPr="00B15C11">
        <w:t>в настройках пагинации (</w:t>
      </w:r>
      <w:r w:rsidR="00C63900">
        <w:t xml:space="preserve">см. </w:t>
      </w:r>
      <w:r w:rsidR="00DE54A2" w:rsidRPr="00B15C11">
        <w:fldChar w:fldCharType="begin"/>
      </w:r>
      <w:r w:rsidR="00DE54A2" w:rsidRPr="00B15C11">
        <w:instrText xml:space="preserve"> REF _Ref89430164 \h </w:instrText>
      </w:r>
      <w:r w:rsidR="00783B3A" w:rsidRPr="00B15C11">
        <w:instrText xml:space="preserve"> \* MERGEFORMAT </w:instrText>
      </w:r>
      <w:r w:rsidR="00DE54A2" w:rsidRPr="00B15C11">
        <w:fldChar w:fldCharType="separate"/>
      </w:r>
      <w:r w:rsidR="00565CC3" w:rsidRPr="00B15C11">
        <w:t xml:space="preserve">Рисунок </w:t>
      </w:r>
      <w:r w:rsidR="00565CC3">
        <w:t>7</w:t>
      </w:r>
      <w:r w:rsidR="00DE54A2" w:rsidRPr="00B15C11">
        <w:fldChar w:fldCharType="end"/>
      </w:r>
      <w:r w:rsidR="00B9542C" w:rsidRPr="00B15C11">
        <w:t>, 2</w:t>
      </w:r>
      <w:r w:rsidR="001165D3" w:rsidRPr="00B15C11">
        <w:t>). Доступны</w:t>
      </w:r>
      <w:r w:rsidR="00B15C11" w:rsidRPr="00B15C11">
        <w:t>е</w:t>
      </w:r>
      <w:r w:rsidR="001165D3" w:rsidRPr="00B15C11">
        <w:t xml:space="preserve"> значения: 15, 30, 45 записей на странице.</w:t>
      </w:r>
    </w:p>
    <w:p w14:paraId="7FEFB61E" w14:textId="79674666" w:rsidR="001165D3" w:rsidRPr="00C20D54" w:rsidRDefault="003B57A7" w:rsidP="00B15C11">
      <w:pPr>
        <w:pStyle w:val="afffffff6"/>
      </w:pPr>
      <w:r w:rsidRPr="00C20D54">
        <w:rPr>
          <w:noProof/>
        </w:rPr>
        <w:drawing>
          <wp:inline distT="0" distB="0" distL="0" distR="0" wp14:anchorId="076BA0E1" wp14:editId="6ACA5E44">
            <wp:extent cx="5838669" cy="3296747"/>
            <wp:effectExtent l="19050" t="19050" r="10160" b="184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669" cy="32967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04BB88" w14:textId="6B6815CB" w:rsidR="003B57A7" w:rsidRPr="00B15C11" w:rsidRDefault="003B57A7" w:rsidP="00B15C11">
      <w:pPr>
        <w:pStyle w:val="afffffff8"/>
      </w:pPr>
      <w:bookmarkStart w:id="113" w:name="_Ref89430164"/>
      <w:r w:rsidRPr="00B15C11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7</w:t>
      </w:r>
      <w:r w:rsidR="003B6A3D">
        <w:rPr>
          <w:noProof/>
        </w:rPr>
        <w:fldChar w:fldCharType="end"/>
      </w:r>
      <w:bookmarkEnd w:id="113"/>
      <w:r w:rsidRPr="00B15C11">
        <w:t xml:space="preserve"> – </w:t>
      </w:r>
      <w:r w:rsidR="00423BE7" w:rsidRPr="00B15C11">
        <w:t>Настройка о</w:t>
      </w:r>
      <w:r w:rsidRPr="00B15C11">
        <w:t>тображени</w:t>
      </w:r>
      <w:r w:rsidR="00423BE7" w:rsidRPr="00B15C11">
        <w:t>я</w:t>
      </w:r>
      <w:r w:rsidRPr="00B15C11">
        <w:t xml:space="preserve"> количества записей</w:t>
      </w:r>
    </w:p>
    <w:p w14:paraId="025EBFA0" w14:textId="73D65CE8" w:rsidR="00003015" w:rsidRPr="00C20D54" w:rsidRDefault="00003015" w:rsidP="00BE3495">
      <w:pPr>
        <w:pStyle w:val="3f0"/>
      </w:pPr>
      <w:bookmarkStart w:id="114" w:name="_Ref89435160"/>
      <w:bookmarkStart w:id="115" w:name="_Toc167559921"/>
      <w:bookmarkEnd w:id="111"/>
      <w:r w:rsidRPr="00C20D54">
        <w:t xml:space="preserve">Фильтрация </w:t>
      </w:r>
      <w:bookmarkEnd w:id="114"/>
      <w:r w:rsidR="00C63900" w:rsidRPr="001F0A02">
        <w:rPr>
          <w:rFonts w:eastAsia="Times New Roman"/>
          <w:lang w:eastAsia="ru-RU"/>
        </w:rPr>
        <w:t>информации</w:t>
      </w:r>
      <w:bookmarkEnd w:id="115"/>
    </w:p>
    <w:p w14:paraId="79AA2399" w14:textId="10E1C8C3" w:rsidR="0068205E" w:rsidRDefault="00702DC8" w:rsidP="00B15C11">
      <w:pPr>
        <w:pStyle w:val="af2"/>
      </w:pPr>
      <w:bookmarkStart w:id="116" w:name="_Hlk89771339"/>
      <w:bookmarkStart w:id="117" w:name="_Hlk89785169"/>
      <w:r w:rsidRPr="00C20D54">
        <w:t xml:space="preserve">В Подсистеме существует возможность гибко настроить отображение списка медицинских </w:t>
      </w:r>
      <w:r>
        <w:t xml:space="preserve">и фармацевтических </w:t>
      </w:r>
      <w:r w:rsidRPr="00C20D54">
        <w:t>работников и найти определенную карточку</w:t>
      </w:r>
      <w:r>
        <w:t xml:space="preserve">. </w:t>
      </w:r>
      <w:r w:rsidR="00003015" w:rsidRPr="00C20D54">
        <w:t xml:space="preserve">В </w:t>
      </w:r>
      <w:r w:rsidR="00BE3495">
        <w:t>форме</w:t>
      </w:r>
      <w:r w:rsidR="00C63900">
        <w:t xml:space="preserve"> д</w:t>
      </w:r>
      <w:r w:rsidR="00A84709" w:rsidRPr="00C63900">
        <w:t xml:space="preserve">оступны </w:t>
      </w:r>
      <w:r w:rsidR="0068205E">
        <w:t xml:space="preserve">следующие </w:t>
      </w:r>
      <w:r w:rsidR="00A84709" w:rsidRPr="00C63900">
        <w:t xml:space="preserve">варианты фильтрации: </w:t>
      </w:r>
    </w:p>
    <w:p w14:paraId="0931E308" w14:textId="2FA0BD57" w:rsidR="0068205E" w:rsidRDefault="00A84709" w:rsidP="0068205E">
      <w:pPr>
        <w:pStyle w:val="17"/>
      </w:pPr>
      <w:r w:rsidRPr="00C63900">
        <w:t>быстрый фильтр</w:t>
      </w:r>
      <w:r w:rsidR="0068205E">
        <w:t>;</w:t>
      </w:r>
      <w:r w:rsidRPr="00C63900">
        <w:t xml:space="preserve"> </w:t>
      </w:r>
    </w:p>
    <w:p w14:paraId="2E11CE80" w14:textId="77777777" w:rsidR="0068205E" w:rsidRDefault="00A84709" w:rsidP="0068205E">
      <w:pPr>
        <w:pStyle w:val="17"/>
      </w:pPr>
      <w:r w:rsidRPr="00C63900">
        <w:t>расширенный фильтр.</w:t>
      </w:r>
      <w:r w:rsidR="00B63053" w:rsidRPr="00C63900">
        <w:t xml:space="preserve"> </w:t>
      </w:r>
    </w:p>
    <w:p w14:paraId="5F58BBAD" w14:textId="343C530F" w:rsidR="00127669" w:rsidRPr="0068205E" w:rsidRDefault="00B63053" w:rsidP="00B15C11">
      <w:pPr>
        <w:pStyle w:val="af2"/>
      </w:pPr>
      <w:r w:rsidRPr="00C63900">
        <w:t xml:space="preserve">Перечень полей, по которым осуществляется поиск, представлен в таблице </w:t>
      </w:r>
      <w:r w:rsidR="007119D8" w:rsidRPr="00C63900">
        <w:t xml:space="preserve">ниже </w:t>
      </w:r>
      <w:r w:rsidRPr="00C63900">
        <w:t>(</w:t>
      </w:r>
      <w:r w:rsidR="007119D8" w:rsidRPr="00C63900">
        <w:t xml:space="preserve">см. </w:t>
      </w:r>
      <w:r w:rsidR="00BB200E" w:rsidRPr="00C63900">
        <w:fldChar w:fldCharType="begin"/>
      </w:r>
      <w:r w:rsidR="00BB200E" w:rsidRPr="00C63900">
        <w:instrText xml:space="preserve"> REF _Ref89771007 \h </w:instrText>
      </w:r>
      <w:r w:rsidR="00783B3A" w:rsidRPr="00C63900">
        <w:instrText xml:space="preserve"> \* MERGEFORMAT </w:instrText>
      </w:r>
      <w:r w:rsidR="00BB200E" w:rsidRPr="00C63900">
        <w:fldChar w:fldCharType="separate"/>
      </w:r>
      <w:r w:rsidR="00565CC3" w:rsidRPr="00C20D54">
        <w:t xml:space="preserve">Таблица </w:t>
      </w:r>
      <w:r w:rsidR="00565CC3">
        <w:t>2</w:t>
      </w:r>
      <w:r w:rsidR="00BB200E" w:rsidRPr="00C63900">
        <w:fldChar w:fldCharType="end"/>
      </w:r>
      <w:r w:rsidRPr="00C63900">
        <w:t>).</w:t>
      </w:r>
      <w:r w:rsidR="00A44C2D" w:rsidRPr="00C63900">
        <w:t xml:space="preserve"> В полях с текстовым и числовым форматом ввода поиск осуществляется при вводе тре</w:t>
      </w:r>
      <w:r w:rsidR="00A44C2D" w:rsidRPr="00C20D54">
        <w:rPr>
          <w:color w:val="000000" w:themeColor="text1"/>
        </w:rPr>
        <w:t xml:space="preserve">х символов и более. </w:t>
      </w:r>
      <w:r w:rsidR="00BE3495">
        <w:t>Для</w:t>
      </w:r>
      <w:r w:rsidR="00127669" w:rsidRPr="00C20D54">
        <w:t xml:space="preserve"> фильтраци</w:t>
      </w:r>
      <w:r w:rsidR="00BE3495">
        <w:t xml:space="preserve">и </w:t>
      </w:r>
      <w:r w:rsidR="00127669" w:rsidRPr="00C20D54">
        <w:t>списка</w:t>
      </w:r>
      <w:r w:rsidR="00B15C11">
        <w:t xml:space="preserve"> </w:t>
      </w:r>
      <w:r w:rsidR="00C63900">
        <w:t xml:space="preserve">необходимо </w:t>
      </w:r>
      <w:r w:rsidR="00B15C11">
        <w:t>в</w:t>
      </w:r>
      <w:r w:rsidR="00127669" w:rsidRPr="00C20D54">
        <w:t>ве</w:t>
      </w:r>
      <w:r w:rsidR="00C63900">
        <w:t xml:space="preserve">сти </w:t>
      </w:r>
      <w:r w:rsidR="00127669" w:rsidRPr="00C20D54">
        <w:t>параметры поиска и наж</w:t>
      </w:r>
      <w:r w:rsidR="00BE3495">
        <w:t xml:space="preserve">ать </w:t>
      </w:r>
      <w:r w:rsidR="00127669" w:rsidRPr="00C20D54">
        <w:t xml:space="preserve">кнопку «Применить». </w:t>
      </w:r>
      <w:r w:rsidR="00BE3495">
        <w:t>Для о</w:t>
      </w:r>
      <w:r w:rsidR="00127669" w:rsidRPr="00C20D54">
        <w:rPr>
          <w:color w:val="000000" w:themeColor="text1"/>
        </w:rPr>
        <w:t>ткрыт</w:t>
      </w:r>
      <w:r w:rsidR="00BE3495">
        <w:rPr>
          <w:color w:val="000000" w:themeColor="text1"/>
        </w:rPr>
        <w:t xml:space="preserve">ия </w:t>
      </w:r>
      <w:r w:rsidR="00127669" w:rsidRPr="00C20D54">
        <w:rPr>
          <w:color w:val="000000" w:themeColor="text1"/>
        </w:rPr>
        <w:t>полн</w:t>
      </w:r>
      <w:r w:rsidR="00BE3495">
        <w:rPr>
          <w:color w:val="000000" w:themeColor="text1"/>
        </w:rPr>
        <w:t xml:space="preserve">ого </w:t>
      </w:r>
      <w:r w:rsidR="00127669" w:rsidRPr="00C20D54">
        <w:rPr>
          <w:color w:val="000000" w:themeColor="text1"/>
        </w:rPr>
        <w:t>списк</w:t>
      </w:r>
      <w:r w:rsidR="00BE3495">
        <w:rPr>
          <w:color w:val="000000" w:themeColor="text1"/>
        </w:rPr>
        <w:t>а</w:t>
      </w:r>
      <w:r w:rsidR="00127669" w:rsidRPr="00C20D54">
        <w:rPr>
          <w:color w:val="000000" w:themeColor="text1"/>
        </w:rPr>
        <w:t xml:space="preserve"> полей фильтрации</w:t>
      </w:r>
      <w:r w:rsidR="00C63900">
        <w:rPr>
          <w:color w:val="000000" w:themeColor="text1"/>
        </w:rPr>
        <w:t xml:space="preserve"> </w:t>
      </w:r>
      <w:r w:rsidR="0068205E">
        <w:rPr>
          <w:color w:val="000000" w:themeColor="text1"/>
        </w:rPr>
        <w:t>требуется</w:t>
      </w:r>
      <w:r w:rsidR="00C63900">
        <w:rPr>
          <w:color w:val="000000" w:themeColor="text1"/>
        </w:rPr>
        <w:t xml:space="preserve"> </w:t>
      </w:r>
      <w:r w:rsidR="00127669" w:rsidRPr="00C20D54">
        <w:rPr>
          <w:color w:val="000000" w:themeColor="text1"/>
        </w:rPr>
        <w:t>наж</w:t>
      </w:r>
      <w:r w:rsidR="00C63900">
        <w:rPr>
          <w:color w:val="000000" w:themeColor="text1"/>
        </w:rPr>
        <w:t xml:space="preserve">ать </w:t>
      </w:r>
      <w:r w:rsidR="00127669" w:rsidRPr="00C20D54">
        <w:rPr>
          <w:color w:val="000000" w:themeColor="text1"/>
        </w:rPr>
        <w:t>кнопку «Расширенный фильтр».</w:t>
      </w:r>
      <w:r w:rsidR="00B15C11">
        <w:rPr>
          <w:color w:val="000000" w:themeColor="text1"/>
        </w:rPr>
        <w:t xml:space="preserve"> </w:t>
      </w:r>
      <w:r w:rsidR="00127669" w:rsidRPr="00C20D54">
        <w:rPr>
          <w:color w:val="000000" w:themeColor="text1"/>
        </w:rPr>
        <w:t xml:space="preserve">Отфильтрованный список будет отображен в нижней части страницы. </w:t>
      </w:r>
      <w:r w:rsidR="00BE3495">
        <w:rPr>
          <w:color w:val="000000" w:themeColor="text1"/>
        </w:rPr>
        <w:t xml:space="preserve">Для </w:t>
      </w:r>
      <w:r w:rsidR="00127669" w:rsidRPr="00C20D54">
        <w:rPr>
          <w:color w:val="000000" w:themeColor="text1"/>
        </w:rPr>
        <w:t>сброс</w:t>
      </w:r>
      <w:r w:rsidR="00BE3495">
        <w:rPr>
          <w:color w:val="000000" w:themeColor="text1"/>
        </w:rPr>
        <w:t xml:space="preserve">а </w:t>
      </w:r>
      <w:r w:rsidR="00127669" w:rsidRPr="0068205E">
        <w:t>фильтр</w:t>
      </w:r>
      <w:r w:rsidR="00BE3495">
        <w:t xml:space="preserve">ов </w:t>
      </w:r>
      <w:r w:rsidR="0068205E" w:rsidRPr="0068205E">
        <w:t xml:space="preserve">следует нажать на </w:t>
      </w:r>
      <w:r w:rsidR="00127669" w:rsidRPr="0068205E">
        <w:t xml:space="preserve">кнопку «Очистить». В списке будут отображены записи </w:t>
      </w:r>
      <w:r w:rsidR="007119D8" w:rsidRPr="0068205E">
        <w:t xml:space="preserve">всех </w:t>
      </w:r>
      <w:r w:rsidR="00E8195B" w:rsidRPr="0068205E">
        <w:t>медицинских и фармацевтических работник</w:t>
      </w:r>
      <w:r w:rsidR="00BE3495">
        <w:t>ов</w:t>
      </w:r>
      <w:r w:rsidR="00127669" w:rsidRPr="0068205E">
        <w:t>,</w:t>
      </w:r>
      <w:r w:rsidR="00BE3495">
        <w:t xml:space="preserve"> внесенных</w:t>
      </w:r>
      <w:r w:rsidR="00127669" w:rsidRPr="0068205E">
        <w:t xml:space="preserve"> в </w:t>
      </w:r>
      <w:r w:rsidR="0068205E">
        <w:t>Подсистем</w:t>
      </w:r>
      <w:r w:rsidR="00BE3495">
        <w:t>у</w:t>
      </w:r>
      <w:r w:rsidR="00127669" w:rsidRPr="0068205E">
        <w:t>.</w:t>
      </w:r>
    </w:p>
    <w:p w14:paraId="2C6E9FDA" w14:textId="3B4DDEBF" w:rsidR="00A44C2D" w:rsidRPr="00C20D54" w:rsidRDefault="00BB200E" w:rsidP="00B15C11">
      <w:pPr>
        <w:pStyle w:val="afffffffff4"/>
      </w:pPr>
      <w:bookmarkStart w:id="118" w:name="_Ref89771007"/>
      <w:bookmarkStart w:id="119" w:name="_Ref104247521"/>
      <w:bookmarkStart w:id="120" w:name="_Hlk89772382"/>
      <w:bookmarkEnd w:id="116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</w:t>
      </w:r>
      <w:r w:rsidR="00EE3A8F" w:rsidRPr="00C20D54">
        <w:rPr>
          <w:noProof/>
        </w:rPr>
        <w:fldChar w:fldCharType="end"/>
      </w:r>
      <w:bookmarkEnd w:id="118"/>
      <w:r w:rsidRPr="00C20D54">
        <w:t xml:space="preserve"> </w:t>
      </w:r>
      <w:r w:rsidR="00A44C2D" w:rsidRPr="00456476">
        <w:t xml:space="preserve">– </w:t>
      </w:r>
      <w:r w:rsidR="00A44C2D" w:rsidRPr="00C20D54">
        <w:t>Поля</w:t>
      </w:r>
      <w:r w:rsidR="00456476">
        <w:t xml:space="preserve"> поиска и </w:t>
      </w:r>
      <w:r w:rsidR="00A44C2D" w:rsidRPr="00C20D54">
        <w:t>фильтрации списка</w:t>
      </w:r>
      <w:bookmarkEnd w:id="119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845"/>
        <w:gridCol w:w="2282"/>
        <w:gridCol w:w="3244"/>
        <w:gridCol w:w="2973"/>
      </w:tblGrid>
      <w:tr w:rsidR="00950CD2" w:rsidRPr="00C20D54" w14:paraId="0ED44ABA" w14:textId="77777777" w:rsidTr="0068205E">
        <w:trPr>
          <w:tblHeader/>
        </w:trPr>
        <w:tc>
          <w:tcPr>
            <w:tcW w:w="452" w:type="pct"/>
          </w:tcPr>
          <w:bookmarkEnd w:id="120"/>
          <w:p w14:paraId="505C14D1" w14:textId="046B201A" w:rsidR="00950CD2" w:rsidRPr="00AA2930" w:rsidRDefault="00950CD2" w:rsidP="0066452F">
            <w:pPr>
              <w:pStyle w:val="108"/>
              <w:ind w:left="57"/>
              <w:rPr>
                <w:rFonts w:eastAsia="Times New Roman"/>
              </w:rPr>
            </w:pPr>
            <w:r w:rsidRPr="00AA2930">
              <w:rPr>
                <w:rFonts w:eastAsia="Times New Roman"/>
              </w:rPr>
              <w:t>№</w:t>
            </w:r>
          </w:p>
        </w:tc>
        <w:tc>
          <w:tcPr>
            <w:tcW w:w="1221" w:type="pct"/>
          </w:tcPr>
          <w:p w14:paraId="7F1997C3" w14:textId="649C0441" w:rsidR="00950CD2" w:rsidRPr="00C20D54" w:rsidRDefault="00950CD2" w:rsidP="006103FE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Наименование фильтра</w:t>
            </w:r>
          </w:p>
        </w:tc>
        <w:tc>
          <w:tcPr>
            <w:tcW w:w="1736" w:type="pct"/>
          </w:tcPr>
          <w:p w14:paraId="13E00FB3" w14:textId="753B517F" w:rsidR="00950CD2" w:rsidRPr="00C20D54" w:rsidRDefault="00950CD2" w:rsidP="006103FE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Описание</w:t>
            </w:r>
          </w:p>
        </w:tc>
        <w:tc>
          <w:tcPr>
            <w:tcW w:w="1591" w:type="pct"/>
          </w:tcPr>
          <w:p w14:paraId="15C7033F" w14:textId="5892F447" w:rsidR="00950CD2" w:rsidRPr="00C20D54" w:rsidRDefault="00950CD2" w:rsidP="006103FE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Формат ввода</w:t>
            </w:r>
          </w:p>
        </w:tc>
      </w:tr>
      <w:tr w:rsidR="00950CD2" w:rsidRPr="00C20D54" w14:paraId="26D24A0D" w14:textId="77777777" w:rsidTr="0068205E">
        <w:tc>
          <w:tcPr>
            <w:tcW w:w="452" w:type="pct"/>
          </w:tcPr>
          <w:p w14:paraId="0A7BE34A" w14:textId="77777777" w:rsidR="00950CD2" w:rsidRPr="00AA2930" w:rsidRDefault="00950CD2" w:rsidP="0066452F">
            <w:pPr>
              <w:pStyle w:val="101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0875B5F6" w14:textId="779782A5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Быстрый фильтр</w:t>
            </w:r>
          </w:p>
        </w:tc>
      </w:tr>
      <w:tr w:rsidR="00950CD2" w:rsidRPr="00C20D54" w14:paraId="741E9181" w14:textId="77777777" w:rsidTr="0068205E">
        <w:tc>
          <w:tcPr>
            <w:tcW w:w="452" w:type="pct"/>
          </w:tcPr>
          <w:p w14:paraId="09243D45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65420608" w14:textId="4DCB3E5C" w:rsidR="00950CD2" w:rsidRPr="00C20D54" w:rsidRDefault="00950CD2" w:rsidP="006103FE">
            <w:pPr>
              <w:pStyle w:val="104"/>
            </w:pPr>
            <w:r w:rsidRPr="00C20D54">
              <w:t>Фамилия</w:t>
            </w:r>
          </w:p>
        </w:tc>
        <w:tc>
          <w:tcPr>
            <w:tcW w:w="1736" w:type="pct"/>
          </w:tcPr>
          <w:p w14:paraId="30EE5246" w14:textId="4DCBB770" w:rsidR="00950CD2" w:rsidRPr="00C20D54" w:rsidRDefault="00950CD2" w:rsidP="006103FE">
            <w:pPr>
              <w:pStyle w:val="104"/>
            </w:pPr>
            <w:r w:rsidRPr="00C20D54">
              <w:t>Фамилия работника</w:t>
            </w:r>
          </w:p>
        </w:tc>
        <w:tc>
          <w:tcPr>
            <w:tcW w:w="1591" w:type="pct"/>
          </w:tcPr>
          <w:p w14:paraId="41D71A73" w14:textId="2698DCBB" w:rsidR="00950CD2" w:rsidRPr="00C20D54" w:rsidRDefault="00950CD2" w:rsidP="006103FE">
            <w:pPr>
              <w:pStyle w:val="104"/>
            </w:pPr>
            <w:r w:rsidRPr="00C20D54">
              <w:t>Текстовый</w:t>
            </w:r>
          </w:p>
        </w:tc>
      </w:tr>
      <w:tr w:rsidR="00950CD2" w:rsidRPr="00C20D54" w14:paraId="100D792F" w14:textId="77777777" w:rsidTr="0068205E">
        <w:tc>
          <w:tcPr>
            <w:tcW w:w="452" w:type="pct"/>
          </w:tcPr>
          <w:p w14:paraId="511CDA49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53C0F900" w14:textId="4E4F3E7B" w:rsidR="00950CD2" w:rsidRPr="00C20D54" w:rsidRDefault="00950CD2" w:rsidP="006103FE">
            <w:pPr>
              <w:pStyle w:val="104"/>
            </w:pPr>
            <w:r w:rsidRPr="00C20D54">
              <w:t>Имя</w:t>
            </w:r>
          </w:p>
        </w:tc>
        <w:tc>
          <w:tcPr>
            <w:tcW w:w="1736" w:type="pct"/>
          </w:tcPr>
          <w:p w14:paraId="2D1D47A6" w14:textId="41654396" w:rsidR="00950CD2" w:rsidRPr="00C20D54" w:rsidRDefault="00950CD2" w:rsidP="006103FE">
            <w:pPr>
              <w:pStyle w:val="104"/>
            </w:pPr>
            <w:r w:rsidRPr="00C20D54">
              <w:t>Имя работника</w:t>
            </w:r>
          </w:p>
        </w:tc>
        <w:tc>
          <w:tcPr>
            <w:tcW w:w="1591" w:type="pct"/>
          </w:tcPr>
          <w:p w14:paraId="57526C31" w14:textId="5BA3B561" w:rsidR="00950CD2" w:rsidRPr="00C20D54" w:rsidRDefault="00950CD2" w:rsidP="006103FE">
            <w:pPr>
              <w:pStyle w:val="104"/>
            </w:pPr>
            <w:r w:rsidRPr="00C20D54">
              <w:t>Текстовый</w:t>
            </w:r>
          </w:p>
        </w:tc>
      </w:tr>
      <w:tr w:rsidR="00950CD2" w:rsidRPr="00C20D54" w14:paraId="0EE6D557" w14:textId="77777777" w:rsidTr="0068205E">
        <w:tc>
          <w:tcPr>
            <w:tcW w:w="452" w:type="pct"/>
          </w:tcPr>
          <w:p w14:paraId="1F1492EC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2079D854" w14:textId="5AEF080C" w:rsidR="00950CD2" w:rsidRPr="00C20D54" w:rsidRDefault="00950CD2" w:rsidP="006103FE">
            <w:pPr>
              <w:pStyle w:val="104"/>
            </w:pPr>
            <w:r w:rsidRPr="00C20D54">
              <w:t>Отчество</w:t>
            </w:r>
          </w:p>
        </w:tc>
        <w:tc>
          <w:tcPr>
            <w:tcW w:w="1736" w:type="pct"/>
          </w:tcPr>
          <w:p w14:paraId="7D6CC356" w14:textId="14091C3D" w:rsidR="00950CD2" w:rsidRPr="00C20D54" w:rsidRDefault="00950CD2" w:rsidP="006103FE">
            <w:pPr>
              <w:pStyle w:val="104"/>
            </w:pPr>
            <w:r w:rsidRPr="00C20D54">
              <w:t>Отчество работника</w:t>
            </w:r>
          </w:p>
        </w:tc>
        <w:tc>
          <w:tcPr>
            <w:tcW w:w="1591" w:type="pct"/>
          </w:tcPr>
          <w:p w14:paraId="508EBC9E" w14:textId="5F108DE9" w:rsidR="00950CD2" w:rsidRPr="00C20D54" w:rsidRDefault="00950CD2" w:rsidP="006103FE">
            <w:pPr>
              <w:pStyle w:val="104"/>
            </w:pPr>
            <w:r w:rsidRPr="00C20D54">
              <w:t>Текстовый</w:t>
            </w:r>
          </w:p>
        </w:tc>
      </w:tr>
      <w:tr w:rsidR="00950CD2" w:rsidRPr="00C20D54" w14:paraId="59DEC89F" w14:textId="77777777" w:rsidTr="0068205E">
        <w:tc>
          <w:tcPr>
            <w:tcW w:w="452" w:type="pct"/>
          </w:tcPr>
          <w:p w14:paraId="2454E908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741B29F3" w14:textId="034D979E" w:rsidR="00950CD2" w:rsidRPr="00C20D54" w:rsidRDefault="00950CD2" w:rsidP="006103FE">
            <w:pPr>
              <w:pStyle w:val="104"/>
            </w:pPr>
            <w:r w:rsidRPr="00C20D54">
              <w:t>OID работника</w:t>
            </w:r>
          </w:p>
        </w:tc>
        <w:tc>
          <w:tcPr>
            <w:tcW w:w="1736" w:type="pct"/>
          </w:tcPr>
          <w:p w14:paraId="51253B66" w14:textId="79A6ADC7" w:rsidR="00950CD2" w:rsidRPr="00C20D54" w:rsidRDefault="00950CD2" w:rsidP="006103FE">
            <w:pPr>
              <w:pStyle w:val="104"/>
            </w:pPr>
            <w:r w:rsidRPr="00C20D54">
              <w:t>Идентификационный номер работника</w:t>
            </w:r>
            <w:r>
              <w:t xml:space="preserve"> в Подсистеме</w:t>
            </w:r>
          </w:p>
        </w:tc>
        <w:tc>
          <w:tcPr>
            <w:tcW w:w="1591" w:type="pct"/>
          </w:tcPr>
          <w:p w14:paraId="1C649618" w14:textId="77777777" w:rsidR="00950CD2" w:rsidRPr="00C20D54" w:rsidRDefault="00950CD2" w:rsidP="006103FE">
            <w:pPr>
              <w:pStyle w:val="104"/>
            </w:pPr>
            <w:r w:rsidRPr="00C20D54">
              <w:t>Числовой</w:t>
            </w:r>
          </w:p>
        </w:tc>
      </w:tr>
      <w:tr w:rsidR="00950CD2" w:rsidRPr="00C20D54" w14:paraId="441325C6" w14:textId="77777777" w:rsidTr="0068205E">
        <w:tc>
          <w:tcPr>
            <w:tcW w:w="452" w:type="pct"/>
          </w:tcPr>
          <w:p w14:paraId="0EC7EB96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5C2E2DCC" w14:textId="5099BFB9" w:rsidR="00950CD2" w:rsidRPr="00C20D54" w:rsidRDefault="00950CD2" w:rsidP="006103FE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736" w:type="pct"/>
          </w:tcPr>
          <w:p w14:paraId="729FE264" w14:textId="6D45FB0C" w:rsidR="00950CD2" w:rsidRPr="00C20D54" w:rsidRDefault="00950CD2" w:rsidP="006103FE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, в котором на данный момент </w:t>
            </w:r>
            <w:r w:rsidR="0072680C">
              <w:t>трудоустроен</w:t>
            </w:r>
            <w:r>
              <w:t xml:space="preserve"> работник</w:t>
            </w:r>
          </w:p>
        </w:tc>
        <w:tc>
          <w:tcPr>
            <w:tcW w:w="1591" w:type="pct"/>
          </w:tcPr>
          <w:p w14:paraId="7ABD1D1F" w14:textId="308A367D" w:rsidR="00950CD2" w:rsidRPr="00C20D54" w:rsidRDefault="00950CD2" w:rsidP="006103FE">
            <w:pPr>
              <w:pStyle w:val="104"/>
            </w:pPr>
            <w:r w:rsidRPr="00C20D54">
              <w:t xml:space="preserve">Выбор из списка </w:t>
            </w:r>
            <w:r>
              <w:t>(</w:t>
            </w:r>
            <w:r w:rsidRPr="00C20D54">
              <w:t>доступно одно значение)</w:t>
            </w:r>
          </w:p>
        </w:tc>
      </w:tr>
      <w:tr w:rsidR="00950CD2" w:rsidRPr="00C20D54" w14:paraId="05AC3C4A" w14:textId="77777777" w:rsidTr="0068205E">
        <w:tc>
          <w:tcPr>
            <w:tcW w:w="452" w:type="pct"/>
          </w:tcPr>
          <w:p w14:paraId="36F8A4F5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6FEEAA55" w14:textId="26A58554" w:rsidR="00950CD2" w:rsidRPr="00C20D54" w:rsidRDefault="00950CD2" w:rsidP="006103FE">
            <w:pPr>
              <w:pStyle w:val="104"/>
            </w:pPr>
            <w:r w:rsidRPr="00C20D54">
              <w:t>Организация</w:t>
            </w:r>
          </w:p>
        </w:tc>
        <w:tc>
          <w:tcPr>
            <w:tcW w:w="1736" w:type="pct"/>
          </w:tcPr>
          <w:p w14:paraId="320969CE" w14:textId="4FEA257C" w:rsidR="00950CD2" w:rsidRPr="00C20D54" w:rsidRDefault="00950CD2" w:rsidP="006103FE">
            <w:pPr>
              <w:pStyle w:val="104"/>
            </w:pPr>
            <w:r w:rsidRPr="00C20D54">
              <w:t xml:space="preserve">Организация, в которой на данный момент </w:t>
            </w:r>
            <w:r w:rsidR="0072680C">
              <w:t>трудоустроен</w:t>
            </w:r>
            <w:r>
              <w:t xml:space="preserve"> работник</w:t>
            </w:r>
          </w:p>
        </w:tc>
        <w:tc>
          <w:tcPr>
            <w:tcW w:w="1591" w:type="pct"/>
          </w:tcPr>
          <w:p w14:paraId="2E2CBF1B" w14:textId="4628CF66" w:rsidR="00950CD2" w:rsidRPr="00C20D54" w:rsidRDefault="00950CD2" w:rsidP="006103FE">
            <w:pPr>
              <w:pStyle w:val="104"/>
            </w:pPr>
            <w:r w:rsidRPr="00C20D54">
              <w:t>Выбор из списка (</w:t>
            </w:r>
            <w:r>
              <w:t xml:space="preserve">доступно </w:t>
            </w:r>
            <w:r w:rsidRPr="00C20D54">
              <w:t>несколько значений)</w:t>
            </w:r>
          </w:p>
        </w:tc>
      </w:tr>
      <w:tr w:rsidR="00950CD2" w:rsidRPr="00C20D54" w14:paraId="3CC8EFD4" w14:textId="77777777" w:rsidTr="0068205E">
        <w:tc>
          <w:tcPr>
            <w:tcW w:w="452" w:type="pct"/>
          </w:tcPr>
          <w:p w14:paraId="6D8AC7C2" w14:textId="77777777" w:rsidR="00950CD2" w:rsidRPr="00AA2930" w:rsidRDefault="00950CD2" w:rsidP="0066452F">
            <w:pPr>
              <w:pStyle w:val="101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74109FA2" w14:textId="7BDD22BE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Расширенный фильтр</w:t>
            </w:r>
          </w:p>
        </w:tc>
      </w:tr>
      <w:tr w:rsidR="00950CD2" w:rsidRPr="00C20D54" w14:paraId="4832A02C" w14:textId="77777777" w:rsidTr="0068205E">
        <w:trPr>
          <w:hidden/>
        </w:trPr>
        <w:tc>
          <w:tcPr>
            <w:tcW w:w="452" w:type="pct"/>
          </w:tcPr>
          <w:p w14:paraId="76F1A887" w14:textId="77777777" w:rsidR="006103FE" w:rsidRPr="00AA2930" w:rsidRDefault="006103FE" w:rsidP="00977327">
            <w:pPr>
              <w:pStyle w:val="afc"/>
              <w:numPr>
                <w:ilvl w:val="0"/>
                <w:numId w:val="23"/>
              </w:numPr>
              <w:ind w:left="57"/>
              <w:contextualSpacing w:val="0"/>
              <w:jc w:val="center"/>
              <w:rPr>
                <w:rFonts w:eastAsia="Times New Roman"/>
                <w:vanish/>
                <w:sz w:val="20"/>
                <w:szCs w:val="20"/>
              </w:rPr>
            </w:pPr>
          </w:p>
          <w:p w14:paraId="44C8BB01" w14:textId="4B7C345D" w:rsidR="006103FE" w:rsidRPr="00AA2930" w:rsidRDefault="006103FE" w:rsidP="0066452F">
            <w:pPr>
              <w:pStyle w:val="20"/>
              <w:ind w:left="57"/>
              <w:rPr>
                <w:rFonts w:eastAsia="Times New Roman"/>
                <w:sz w:val="20"/>
                <w:szCs w:val="20"/>
              </w:rPr>
            </w:pPr>
          </w:p>
          <w:p w14:paraId="27FCADF6" w14:textId="5165ADC8" w:rsidR="00950CD2" w:rsidRPr="00AA2930" w:rsidRDefault="00950CD2" w:rsidP="0066452F">
            <w:pPr>
              <w:pStyle w:val="1022"/>
              <w:numPr>
                <w:ilvl w:val="0"/>
                <w:numId w:val="0"/>
              </w:numPr>
              <w:ind w:left="57"/>
              <w:jc w:val="both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3808E47F" w14:textId="001E5DAF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«Персональные данные»</w:t>
            </w:r>
          </w:p>
        </w:tc>
      </w:tr>
      <w:tr w:rsidR="00950CD2" w:rsidRPr="00C20D54" w14:paraId="73E34AE3" w14:textId="77777777" w:rsidTr="0068205E">
        <w:tc>
          <w:tcPr>
            <w:tcW w:w="452" w:type="pct"/>
          </w:tcPr>
          <w:p w14:paraId="5CA57846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2D2E5EEE" w14:textId="23AA705D" w:rsidR="00950CD2" w:rsidRPr="00C20D54" w:rsidRDefault="00950CD2" w:rsidP="006103FE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736" w:type="pct"/>
          </w:tcPr>
          <w:p w14:paraId="66FCA5CD" w14:textId="77974E7F" w:rsidR="00950CD2" w:rsidRPr="00C20D54" w:rsidRDefault="00950CD2" w:rsidP="006103FE">
            <w:pPr>
              <w:pStyle w:val="104"/>
            </w:pPr>
            <w:r w:rsidRPr="00C20D54">
              <w:t xml:space="preserve">Гражданство </w:t>
            </w:r>
            <w:r>
              <w:t>работника</w:t>
            </w:r>
          </w:p>
        </w:tc>
        <w:tc>
          <w:tcPr>
            <w:tcW w:w="1591" w:type="pct"/>
          </w:tcPr>
          <w:p w14:paraId="0571A568" w14:textId="5EF73AD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4F138653" w14:textId="77777777" w:rsidTr="0068205E">
        <w:tc>
          <w:tcPr>
            <w:tcW w:w="452" w:type="pct"/>
          </w:tcPr>
          <w:p w14:paraId="5BF8B977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02051073" w14:textId="53040320" w:rsidR="00950CD2" w:rsidRPr="00C20D54" w:rsidRDefault="00950CD2" w:rsidP="006103FE">
            <w:pPr>
              <w:pStyle w:val="104"/>
            </w:pPr>
            <w:r w:rsidRPr="00C20D54">
              <w:t>Тип документа</w:t>
            </w:r>
          </w:p>
        </w:tc>
        <w:tc>
          <w:tcPr>
            <w:tcW w:w="1736" w:type="pct"/>
          </w:tcPr>
          <w:p w14:paraId="1754AB1A" w14:textId="0E62841D" w:rsidR="00950CD2" w:rsidRPr="00C20D54" w:rsidRDefault="00950CD2" w:rsidP="006103FE">
            <w:pPr>
              <w:pStyle w:val="104"/>
            </w:pPr>
            <w:r w:rsidRPr="00C20D54">
              <w:t xml:space="preserve">Тип документа </w:t>
            </w:r>
            <w:r>
              <w:t>работника</w:t>
            </w:r>
          </w:p>
        </w:tc>
        <w:tc>
          <w:tcPr>
            <w:tcW w:w="1591" w:type="pct"/>
          </w:tcPr>
          <w:p w14:paraId="2634B514" w14:textId="40F112F0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49DB5335" w14:textId="77777777" w:rsidTr="0068205E">
        <w:tc>
          <w:tcPr>
            <w:tcW w:w="452" w:type="pct"/>
          </w:tcPr>
          <w:p w14:paraId="640CD5AE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05C5BCAC" w14:textId="6FEFF813" w:rsidR="00950CD2" w:rsidRPr="00C20D54" w:rsidRDefault="00950CD2" w:rsidP="006103FE">
            <w:pPr>
              <w:pStyle w:val="104"/>
            </w:pPr>
            <w:r w:rsidRPr="00C20D54">
              <w:t>Серия и номер документа</w:t>
            </w:r>
          </w:p>
        </w:tc>
        <w:tc>
          <w:tcPr>
            <w:tcW w:w="1736" w:type="pct"/>
          </w:tcPr>
          <w:p w14:paraId="0DE3C477" w14:textId="5648BE2E" w:rsidR="00950CD2" w:rsidRPr="00C20D54" w:rsidRDefault="00950CD2" w:rsidP="006103FE">
            <w:pPr>
              <w:pStyle w:val="104"/>
            </w:pPr>
            <w:r w:rsidRPr="00C20D54">
              <w:t>Серия и номер документа, выбранного в поле «Тип документа»</w:t>
            </w:r>
          </w:p>
        </w:tc>
        <w:tc>
          <w:tcPr>
            <w:tcW w:w="1591" w:type="pct"/>
          </w:tcPr>
          <w:p w14:paraId="75F4C29F" w14:textId="1C706AA7" w:rsidR="00950CD2" w:rsidRPr="00C20D54" w:rsidRDefault="00950CD2" w:rsidP="006103FE">
            <w:pPr>
              <w:pStyle w:val="104"/>
            </w:pPr>
            <w:r w:rsidRPr="00C20D54">
              <w:t>Число. В качестве разделителя используется символ «/»</w:t>
            </w:r>
          </w:p>
        </w:tc>
      </w:tr>
      <w:tr w:rsidR="00950CD2" w:rsidRPr="00C20D54" w14:paraId="6F92A38A" w14:textId="77777777" w:rsidTr="0068205E">
        <w:trPr>
          <w:trHeight w:val="224"/>
        </w:trPr>
        <w:tc>
          <w:tcPr>
            <w:tcW w:w="452" w:type="pct"/>
          </w:tcPr>
          <w:p w14:paraId="337B45F6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04A724BD" w14:textId="5B6E59E3" w:rsidR="00950CD2" w:rsidRPr="00C20D54" w:rsidRDefault="00950CD2" w:rsidP="006103FE">
            <w:pPr>
              <w:pStyle w:val="104"/>
            </w:pPr>
            <w:r w:rsidRPr="00C20D54">
              <w:t>Дата рождения от</w:t>
            </w:r>
          </w:p>
        </w:tc>
        <w:tc>
          <w:tcPr>
            <w:tcW w:w="1736" w:type="pct"/>
            <w:vMerge w:val="restart"/>
          </w:tcPr>
          <w:p w14:paraId="1B3918A4" w14:textId="471926B7" w:rsidR="00950CD2" w:rsidRPr="00C20D54" w:rsidRDefault="00950CD2" w:rsidP="006103FE">
            <w:pPr>
              <w:pStyle w:val="104"/>
            </w:pPr>
            <w:r w:rsidRPr="00C20D54">
              <w:t xml:space="preserve">Период, в который попадает дата рождения </w:t>
            </w:r>
            <w:r>
              <w:t>работника</w:t>
            </w:r>
          </w:p>
        </w:tc>
        <w:tc>
          <w:tcPr>
            <w:tcW w:w="1591" w:type="pct"/>
            <w:vMerge w:val="restart"/>
          </w:tcPr>
          <w:p w14:paraId="787304F8" w14:textId="1CD8AA46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20D54" w14:paraId="63826263" w14:textId="77777777" w:rsidTr="0068205E">
        <w:tc>
          <w:tcPr>
            <w:tcW w:w="452" w:type="pct"/>
          </w:tcPr>
          <w:p w14:paraId="461F69E4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1C003C99" w14:textId="1B37C8CF" w:rsidR="00950CD2" w:rsidRPr="00C20D54" w:rsidRDefault="00950CD2" w:rsidP="006103FE">
            <w:pPr>
              <w:pStyle w:val="104"/>
            </w:pPr>
            <w:r w:rsidRPr="00C20D54">
              <w:t>Дата рождения до</w:t>
            </w:r>
          </w:p>
        </w:tc>
        <w:tc>
          <w:tcPr>
            <w:tcW w:w="1736" w:type="pct"/>
            <w:vMerge/>
          </w:tcPr>
          <w:p w14:paraId="50216FFB" w14:textId="4FC638CF" w:rsidR="00950CD2" w:rsidRPr="00C20D54" w:rsidRDefault="00950CD2" w:rsidP="006103FE">
            <w:pPr>
              <w:pStyle w:val="104"/>
            </w:pPr>
          </w:p>
        </w:tc>
        <w:tc>
          <w:tcPr>
            <w:tcW w:w="1591" w:type="pct"/>
            <w:vMerge/>
          </w:tcPr>
          <w:p w14:paraId="2DD1C514" w14:textId="2B031A3C" w:rsidR="00950CD2" w:rsidRPr="00C20D54" w:rsidRDefault="00950CD2" w:rsidP="006103FE">
            <w:pPr>
              <w:pStyle w:val="104"/>
            </w:pPr>
          </w:p>
        </w:tc>
      </w:tr>
      <w:tr w:rsidR="00950CD2" w:rsidRPr="00C20D54" w14:paraId="314E715B" w14:textId="77777777" w:rsidTr="0068205E">
        <w:tc>
          <w:tcPr>
            <w:tcW w:w="452" w:type="pct"/>
          </w:tcPr>
          <w:p w14:paraId="0CBF0E43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1957F6B8" w14:textId="3E2E2E9D" w:rsidR="00950CD2" w:rsidRPr="00C20D54" w:rsidRDefault="00950CD2" w:rsidP="006103FE">
            <w:pPr>
              <w:pStyle w:val="104"/>
            </w:pPr>
            <w:r w:rsidRPr="00C20D54">
              <w:t>СНИЛС</w:t>
            </w:r>
          </w:p>
        </w:tc>
        <w:tc>
          <w:tcPr>
            <w:tcW w:w="1736" w:type="pct"/>
          </w:tcPr>
          <w:p w14:paraId="5EA0A85D" w14:textId="3DB497AB" w:rsidR="00950CD2" w:rsidRPr="00C20D54" w:rsidRDefault="00950CD2" w:rsidP="006103FE">
            <w:pPr>
              <w:pStyle w:val="104"/>
            </w:pPr>
            <w:r w:rsidRPr="00C20D54">
              <w:t>СНИЛС работника</w:t>
            </w:r>
          </w:p>
        </w:tc>
        <w:tc>
          <w:tcPr>
            <w:tcW w:w="1591" w:type="pct"/>
          </w:tcPr>
          <w:p w14:paraId="5467E87A" w14:textId="083423BB" w:rsidR="00950CD2" w:rsidRPr="00C20D54" w:rsidRDefault="00950CD2" w:rsidP="006103FE">
            <w:pPr>
              <w:pStyle w:val="104"/>
            </w:pPr>
            <w:r w:rsidRPr="00C20D54">
              <w:t xml:space="preserve">Числовой (в формате </w:t>
            </w:r>
            <w:r w:rsidRPr="00C20D54">
              <w:br/>
              <w:t>ХХХ-ХХХ-ХХХ ХХ)</w:t>
            </w:r>
          </w:p>
        </w:tc>
      </w:tr>
      <w:tr w:rsidR="00950CD2" w:rsidRPr="00C20D54" w14:paraId="19E1792B" w14:textId="77777777" w:rsidTr="0068205E">
        <w:tc>
          <w:tcPr>
            <w:tcW w:w="452" w:type="pct"/>
          </w:tcPr>
          <w:p w14:paraId="533F5152" w14:textId="77777777" w:rsidR="00950CD2" w:rsidRPr="00AA2930" w:rsidRDefault="00950CD2" w:rsidP="0066452F">
            <w:pPr>
              <w:pStyle w:val="1022"/>
              <w:ind w:left="57"/>
            </w:pPr>
          </w:p>
        </w:tc>
        <w:tc>
          <w:tcPr>
            <w:tcW w:w="1221" w:type="pct"/>
          </w:tcPr>
          <w:p w14:paraId="692E3B17" w14:textId="1892CFEC" w:rsidR="00950CD2" w:rsidRPr="00C20D54" w:rsidRDefault="00950CD2" w:rsidP="006103FE">
            <w:pPr>
              <w:pStyle w:val="104"/>
            </w:pPr>
            <w:r w:rsidRPr="00C20D54">
              <w:t>Пол</w:t>
            </w:r>
          </w:p>
        </w:tc>
        <w:tc>
          <w:tcPr>
            <w:tcW w:w="1736" w:type="pct"/>
          </w:tcPr>
          <w:p w14:paraId="2D9DDD70" w14:textId="0C23788B" w:rsidR="00950CD2" w:rsidRPr="00C20D54" w:rsidRDefault="00950CD2" w:rsidP="006103FE">
            <w:pPr>
              <w:pStyle w:val="104"/>
            </w:pPr>
            <w:r w:rsidRPr="00C20D54">
              <w:t xml:space="preserve">Пол </w:t>
            </w:r>
            <w:r>
              <w:t>работника</w:t>
            </w:r>
          </w:p>
        </w:tc>
        <w:tc>
          <w:tcPr>
            <w:tcW w:w="1591" w:type="pct"/>
          </w:tcPr>
          <w:p w14:paraId="1C44E3BD" w14:textId="529E576B" w:rsidR="00950CD2" w:rsidRPr="00C20D54" w:rsidRDefault="00950CD2" w:rsidP="006103FE">
            <w:pPr>
              <w:pStyle w:val="104"/>
            </w:pPr>
            <w:r w:rsidRPr="00C20D54">
              <w:t xml:space="preserve">Установка </w:t>
            </w:r>
            <w:r>
              <w:t>флажка</w:t>
            </w:r>
            <w:r w:rsidRPr="00C20D54">
              <w:t xml:space="preserve"> напротив нужного значения </w:t>
            </w:r>
          </w:p>
        </w:tc>
      </w:tr>
      <w:tr w:rsidR="00950CD2" w:rsidRPr="00C20D54" w14:paraId="28F30BF3" w14:textId="77777777" w:rsidTr="0068205E">
        <w:tc>
          <w:tcPr>
            <w:tcW w:w="452" w:type="pct"/>
          </w:tcPr>
          <w:p w14:paraId="3C495C24" w14:textId="26B17A04" w:rsidR="00950CD2" w:rsidRPr="00AA2930" w:rsidRDefault="00950CD2" w:rsidP="0066452F">
            <w:pPr>
              <w:pStyle w:val="20"/>
              <w:ind w:left="57"/>
              <w:rPr>
                <w:rFonts w:eastAsia="Times New Roman"/>
                <w:sz w:val="20"/>
                <w:szCs w:val="20"/>
              </w:rPr>
            </w:pPr>
          </w:p>
        </w:tc>
        <w:tc>
          <w:tcPr>
            <w:tcW w:w="4548" w:type="pct"/>
            <w:gridSpan w:val="3"/>
          </w:tcPr>
          <w:p w14:paraId="5C50F5D0" w14:textId="3F1FA6A8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«Должность»</w:t>
            </w:r>
          </w:p>
        </w:tc>
      </w:tr>
      <w:tr w:rsidR="00950CD2" w:rsidRPr="00C20D54" w14:paraId="4E1AC474" w14:textId="77777777" w:rsidTr="0068205E">
        <w:tc>
          <w:tcPr>
            <w:tcW w:w="452" w:type="pct"/>
          </w:tcPr>
          <w:p w14:paraId="451FF25C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4C6C4E3C" w14:textId="65609423" w:rsidR="00950CD2" w:rsidRPr="00C20D54" w:rsidRDefault="00950CD2" w:rsidP="006103FE">
            <w:pPr>
              <w:pStyle w:val="104"/>
            </w:pPr>
            <w:r w:rsidRPr="00C20D54">
              <w:t>Статус работника</w:t>
            </w:r>
          </w:p>
        </w:tc>
        <w:tc>
          <w:tcPr>
            <w:tcW w:w="1736" w:type="pct"/>
          </w:tcPr>
          <w:p w14:paraId="720238DF" w14:textId="1F3BBDF6" w:rsidR="00950CD2" w:rsidRPr="00C20D54" w:rsidRDefault="00950CD2" w:rsidP="006103FE">
            <w:pPr>
              <w:pStyle w:val="104"/>
            </w:pPr>
            <w:r w:rsidRPr="00C20D54">
              <w:t xml:space="preserve">Статус трудоустройства работника </w:t>
            </w:r>
          </w:p>
        </w:tc>
        <w:tc>
          <w:tcPr>
            <w:tcW w:w="1591" w:type="pct"/>
          </w:tcPr>
          <w:p w14:paraId="5A4CC47D" w14:textId="3A2FFA04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5AE5CAEA" w14:textId="77777777" w:rsidTr="0068205E">
        <w:tc>
          <w:tcPr>
            <w:tcW w:w="452" w:type="pct"/>
          </w:tcPr>
          <w:p w14:paraId="4FA9EC8C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276296BC" w14:textId="75A17F9F" w:rsidR="00950CD2" w:rsidRPr="00C20D54" w:rsidRDefault="00950CD2" w:rsidP="006103FE">
            <w:pPr>
              <w:pStyle w:val="104"/>
            </w:pPr>
            <w:r w:rsidRPr="00C20D54">
              <w:t>Тип занятия должности</w:t>
            </w:r>
          </w:p>
        </w:tc>
        <w:tc>
          <w:tcPr>
            <w:tcW w:w="1736" w:type="pct"/>
          </w:tcPr>
          <w:p w14:paraId="0C3D8470" w14:textId="31E32D55" w:rsidR="00950CD2" w:rsidRPr="00C20D54" w:rsidRDefault="00950CD2" w:rsidP="006103FE">
            <w:pPr>
              <w:pStyle w:val="104"/>
            </w:pPr>
            <w:r w:rsidRPr="00C20D54">
              <w:t xml:space="preserve">Вид работы по трудовому договору </w:t>
            </w:r>
          </w:p>
        </w:tc>
        <w:tc>
          <w:tcPr>
            <w:tcW w:w="1591" w:type="pct"/>
          </w:tcPr>
          <w:p w14:paraId="2F0E83DF" w14:textId="6AA23BC0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03351A23" w14:textId="77777777" w:rsidTr="0068205E">
        <w:tc>
          <w:tcPr>
            <w:tcW w:w="452" w:type="pct"/>
          </w:tcPr>
          <w:p w14:paraId="12A95102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3FBC9790" w14:textId="44E4A561" w:rsidR="00950CD2" w:rsidRPr="00C20D54" w:rsidRDefault="00950CD2" w:rsidP="006103FE">
            <w:pPr>
              <w:pStyle w:val="104"/>
            </w:pPr>
            <w:r w:rsidRPr="00C20D54">
              <w:t>Трудоустроен после целевой подготовки</w:t>
            </w:r>
          </w:p>
        </w:tc>
        <w:tc>
          <w:tcPr>
            <w:tcW w:w="1736" w:type="pct"/>
          </w:tcPr>
          <w:p w14:paraId="410F433C" w14:textId="18AFA5C1" w:rsidR="00950CD2" w:rsidRPr="00C20D54" w:rsidRDefault="00950CD2" w:rsidP="006103FE">
            <w:pPr>
              <w:pStyle w:val="104"/>
            </w:pPr>
            <w:r w:rsidRPr="00C20D54">
              <w:t>Признак трудоустройства после целевой подготовки</w:t>
            </w:r>
          </w:p>
        </w:tc>
        <w:tc>
          <w:tcPr>
            <w:tcW w:w="1591" w:type="pct"/>
          </w:tcPr>
          <w:p w14:paraId="01931910" w14:textId="6D6F9F6A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79D73602" w14:textId="77777777" w:rsidTr="0068205E">
        <w:tc>
          <w:tcPr>
            <w:tcW w:w="452" w:type="pct"/>
          </w:tcPr>
          <w:p w14:paraId="757F5F0F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64008F17" w14:textId="04957A3E" w:rsidR="00950CD2" w:rsidRPr="00C20D54" w:rsidRDefault="00950CD2" w:rsidP="006103FE">
            <w:pPr>
              <w:pStyle w:val="104"/>
            </w:pPr>
            <w:r w:rsidRPr="00C20D54">
              <w:t>Должность</w:t>
            </w:r>
          </w:p>
        </w:tc>
        <w:tc>
          <w:tcPr>
            <w:tcW w:w="1736" w:type="pct"/>
          </w:tcPr>
          <w:p w14:paraId="047E620A" w14:textId="204A2CE3" w:rsidR="00950CD2" w:rsidRPr="00C20D54" w:rsidRDefault="00950CD2" w:rsidP="006103FE">
            <w:pPr>
              <w:pStyle w:val="104"/>
            </w:pPr>
            <w:r w:rsidRPr="00C20D54">
              <w:t xml:space="preserve">Должность </w:t>
            </w:r>
            <w:r>
              <w:t>работника</w:t>
            </w:r>
          </w:p>
        </w:tc>
        <w:tc>
          <w:tcPr>
            <w:tcW w:w="1591" w:type="pct"/>
          </w:tcPr>
          <w:p w14:paraId="7F83D6B2" w14:textId="77777777" w:rsidR="00950CD2" w:rsidRPr="00C20D54" w:rsidRDefault="00950CD2" w:rsidP="006103FE">
            <w:pPr>
              <w:pStyle w:val="104"/>
            </w:pPr>
            <w:r w:rsidRPr="00C20D54">
              <w:t xml:space="preserve">По нажатию на поле открывается окно для поиска должности. </w:t>
            </w:r>
          </w:p>
          <w:p w14:paraId="7FD06C49" w14:textId="77777777" w:rsidR="00950CD2" w:rsidRPr="00C20D54" w:rsidRDefault="00950CD2" w:rsidP="006103FE">
            <w:pPr>
              <w:pStyle w:val="104"/>
            </w:pPr>
            <w:r w:rsidRPr="00C20D54">
              <w:t>Выбор значения в окне</w:t>
            </w:r>
          </w:p>
        </w:tc>
      </w:tr>
      <w:tr w:rsidR="00950CD2" w:rsidRPr="00C20D54" w14:paraId="1F194C96" w14:textId="77777777" w:rsidTr="0068205E">
        <w:trPr>
          <w:trHeight w:val="296"/>
        </w:trPr>
        <w:tc>
          <w:tcPr>
            <w:tcW w:w="452" w:type="pct"/>
          </w:tcPr>
          <w:p w14:paraId="5A2380F9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503FF6EB" w14:textId="326EA7AE" w:rsidR="00950CD2" w:rsidRPr="00C20D54" w:rsidRDefault="00950CD2" w:rsidP="006103FE">
            <w:pPr>
              <w:pStyle w:val="104"/>
            </w:pPr>
            <w:r w:rsidRPr="00C20D54">
              <w:t>Начало от</w:t>
            </w:r>
          </w:p>
        </w:tc>
        <w:tc>
          <w:tcPr>
            <w:tcW w:w="1736" w:type="pct"/>
            <w:vMerge w:val="restart"/>
          </w:tcPr>
          <w:p w14:paraId="40F06984" w14:textId="0241FE8C" w:rsidR="00950CD2" w:rsidRPr="00C20D54" w:rsidRDefault="00950CD2" w:rsidP="006103FE">
            <w:pPr>
              <w:pStyle w:val="104"/>
            </w:pPr>
            <w:r w:rsidRPr="00C20D54">
              <w:t>Период, в который попадает дата начала работы</w:t>
            </w:r>
          </w:p>
        </w:tc>
        <w:tc>
          <w:tcPr>
            <w:tcW w:w="1591" w:type="pct"/>
            <w:vMerge w:val="restart"/>
          </w:tcPr>
          <w:p w14:paraId="620CC61E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20D54" w14:paraId="228EB8EF" w14:textId="77777777" w:rsidTr="0068205E">
        <w:tc>
          <w:tcPr>
            <w:tcW w:w="452" w:type="pct"/>
          </w:tcPr>
          <w:p w14:paraId="690421C1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289BC83F" w14:textId="1F17A43B" w:rsidR="00950CD2" w:rsidRPr="00C20D54" w:rsidRDefault="00950CD2" w:rsidP="006103FE">
            <w:pPr>
              <w:pStyle w:val="104"/>
            </w:pPr>
            <w:r w:rsidRPr="00C20D54">
              <w:t>Начало до</w:t>
            </w:r>
          </w:p>
        </w:tc>
        <w:tc>
          <w:tcPr>
            <w:tcW w:w="1736" w:type="pct"/>
            <w:vMerge/>
          </w:tcPr>
          <w:p w14:paraId="7B5DE3BD" w14:textId="77777777" w:rsidR="00950CD2" w:rsidRPr="00C20D54" w:rsidRDefault="00950CD2" w:rsidP="006103FE">
            <w:pPr>
              <w:pStyle w:val="104"/>
            </w:pPr>
          </w:p>
        </w:tc>
        <w:tc>
          <w:tcPr>
            <w:tcW w:w="1591" w:type="pct"/>
            <w:vMerge/>
          </w:tcPr>
          <w:p w14:paraId="5BF6B51B" w14:textId="77777777" w:rsidR="00950CD2" w:rsidRPr="00C20D54" w:rsidRDefault="00950CD2" w:rsidP="006103FE">
            <w:pPr>
              <w:pStyle w:val="104"/>
            </w:pPr>
          </w:p>
        </w:tc>
      </w:tr>
      <w:tr w:rsidR="00950CD2" w:rsidRPr="00C20D54" w14:paraId="44E46C42" w14:textId="77777777" w:rsidTr="0068205E">
        <w:trPr>
          <w:trHeight w:val="252"/>
        </w:trPr>
        <w:tc>
          <w:tcPr>
            <w:tcW w:w="452" w:type="pct"/>
          </w:tcPr>
          <w:p w14:paraId="502D8EA9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5859606B" w14:textId="5E8FDD67" w:rsidR="00950CD2" w:rsidRPr="00C20D54" w:rsidRDefault="00950CD2" w:rsidP="006103FE">
            <w:pPr>
              <w:pStyle w:val="104"/>
            </w:pPr>
            <w:r w:rsidRPr="00C20D54">
              <w:t>Окончание от</w:t>
            </w:r>
          </w:p>
        </w:tc>
        <w:tc>
          <w:tcPr>
            <w:tcW w:w="1736" w:type="pct"/>
            <w:vMerge w:val="restart"/>
          </w:tcPr>
          <w:p w14:paraId="77D4E087" w14:textId="23FD142F" w:rsidR="00950CD2" w:rsidRPr="00C20D54" w:rsidRDefault="00950CD2" w:rsidP="006103FE">
            <w:pPr>
              <w:pStyle w:val="104"/>
            </w:pPr>
            <w:r w:rsidRPr="00C20D54">
              <w:t>Период, в который попадает дата увольнения</w:t>
            </w:r>
          </w:p>
        </w:tc>
        <w:tc>
          <w:tcPr>
            <w:tcW w:w="1591" w:type="pct"/>
            <w:vMerge w:val="restart"/>
          </w:tcPr>
          <w:p w14:paraId="3CB69E51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669E0" w14:paraId="489EA97E" w14:textId="77777777" w:rsidTr="0068205E">
        <w:tc>
          <w:tcPr>
            <w:tcW w:w="452" w:type="pct"/>
          </w:tcPr>
          <w:p w14:paraId="2AA141F2" w14:textId="77777777" w:rsidR="00950CD2" w:rsidRPr="00C669E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0A19E9DC" w14:textId="7EC6C5DA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  <w:r w:rsidRPr="00C669E0">
              <w:rPr>
                <w:sz w:val="20"/>
                <w:szCs w:val="20"/>
              </w:rPr>
              <w:t>Окончание до</w:t>
            </w:r>
          </w:p>
        </w:tc>
        <w:tc>
          <w:tcPr>
            <w:tcW w:w="1736" w:type="pct"/>
            <w:vMerge/>
          </w:tcPr>
          <w:p w14:paraId="1F2D5425" w14:textId="77777777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  <w:tc>
          <w:tcPr>
            <w:tcW w:w="1591" w:type="pct"/>
            <w:vMerge/>
          </w:tcPr>
          <w:p w14:paraId="2901E443" w14:textId="77777777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</w:tr>
      <w:tr w:rsidR="00950CD2" w:rsidRPr="00C20D54" w14:paraId="4DEB1597" w14:textId="77777777" w:rsidTr="0068205E">
        <w:tc>
          <w:tcPr>
            <w:tcW w:w="452" w:type="pct"/>
          </w:tcPr>
          <w:p w14:paraId="467BC2BD" w14:textId="77777777" w:rsidR="00950CD2" w:rsidRPr="00AA2930" w:rsidRDefault="00950CD2" w:rsidP="0066452F">
            <w:pPr>
              <w:pStyle w:val="1022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60B65516" w14:textId="076B9D3C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«Временное неисполнение»</w:t>
            </w:r>
          </w:p>
        </w:tc>
      </w:tr>
      <w:tr w:rsidR="00950CD2" w:rsidRPr="00C20D54" w14:paraId="0A73F03E" w14:textId="77777777" w:rsidTr="0068205E">
        <w:tc>
          <w:tcPr>
            <w:tcW w:w="452" w:type="pct"/>
          </w:tcPr>
          <w:p w14:paraId="0ACE397C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4BCE7CE3" w14:textId="14EAB27E" w:rsidR="00950CD2" w:rsidRPr="00C20D54" w:rsidRDefault="00950CD2" w:rsidP="006103FE">
            <w:pPr>
              <w:pStyle w:val="104"/>
            </w:pPr>
            <w:r w:rsidRPr="00C20D54">
              <w:t>Причина временного неисполнения</w:t>
            </w:r>
          </w:p>
        </w:tc>
        <w:tc>
          <w:tcPr>
            <w:tcW w:w="1736" w:type="pct"/>
          </w:tcPr>
          <w:p w14:paraId="4B99E61C" w14:textId="18D027CA" w:rsidR="00950CD2" w:rsidRPr="00C20D54" w:rsidRDefault="00950CD2" w:rsidP="006103FE">
            <w:pPr>
              <w:pStyle w:val="104"/>
            </w:pPr>
            <w:r w:rsidRPr="00C20D54">
              <w:t xml:space="preserve">Причина временного неисполнения </w:t>
            </w:r>
            <w:r>
              <w:t xml:space="preserve">работником функциональных </w:t>
            </w:r>
            <w:r w:rsidRPr="00C20D54">
              <w:t>обязанностей</w:t>
            </w:r>
          </w:p>
        </w:tc>
        <w:tc>
          <w:tcPr>
            <w:tcW w:w="1591" w:type="pct"/>
          </w:tcPr>
          <w:p w14:paraId="6A1D8B3F" w14:textId="7777777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12364137" w14:textId="77777777" w:rsidTr="0068205E">
        <w:trPr>
          <w:trHeight w:val="685"/>
        </w:trPr>
        <w:tc>
          <w:tcPr>
            <w:tcW w:w="452" w:type="pct"/>
          </w:tcPr>
          <w:p w14:paraId="5C089C8B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1CD433C5" w14:textId="247FF5E2" w:rsidR="00950CD2" w:rsidRPr="00C20D54" w:rsidRDefault="00950CD2" w:rsidP="006103FE">
            <w:pPr>
              <w:pStyle w:val="104"/>
            </w:pPr>
            <w:r w:rsidRPr="00C20D54">
              <w:t>Начало от</w:t>
            </w:r>
          </w:p>
        </w:tc>
        <w:tc>
          <w:tcPr>
            <w:tcW w:w="1736" w:type="pct"/>
            <w:vMerge w:val="restart"/>
          </w:tcPr>
          <w:p w14:paraId="13D2DDB7" w14:textId="164FC292" w:rsidR="00950CD2" w:rsidRPr="00C20D54" w:rsidRDefault="00950CD2" w:rsidP="006103FE">
            <w:pPr>
              <w:pStyle w:val="104"/>
            </w:pPr>
            <w:r w:rsidRPr="00C20D54">
              <w:t xml:space="preserve">Период, в который попадает дата начала периода временного неисполнения </w:t>
            </w:r>
            <w:r>
              <w:t xml:space="preserve">функциональных </w:t>
            </w:r>
            <w:r w:rsidRPr="00C20D54">
              <w:t xml:space="preserve">обязанностей </w:t>
            </w:r>
          </w:p>
        </w:tc>
        <w:tc>
          <w:tcPr>
            <w:tcW w:w="1591" w:type="pct"/>
            <w:vMerge w:val="restart"/>
          </w:tcPr>
          <w:p w14:paraId="1B908475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20D54" w14:paraId="4540F67C" w14:textId="77777777" w:rsidTr="0068205E">
        <w:tc>
          <w:tcPr>
            <w:tcW w:w="452" w:type="pct"/>
          </w:tcPr>
          <w:p w14:paraId="77C7EA88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4670A41C" w14:textId="516A583D" w:rsidR="00950CD2" w:rsidRPr="00C20D54" w:rsidRDefault="00950CD2" w:rsidP="006103FE">
            <w:pPr>
              <w:pStyle w:val="104"/>
            </w:pPr>
            <w:r w:rsidRPr="00C20D54">
              <w:t>Начало до</w:t>
            </w:r>
          </w:p>
        </w:tc>
        <w:tc>
          <w:tcPr>
            <w:tcW w:w="1736" w:type="pct"/>
            <w:vMerge/>
          </w:tcPr>
          <w:p w14:paraId="6A54AACC" w14:textId="77777777" w:rsidR="00950CD2" w:rsidRPr="00C20D54" w:rsidRDefault="00950CD2" w:rsidP="006103FE">
            <w:pPr>
              <w:pStyle w:val="104"/>
            </w:pPr>
          </w:p>
        </w:tc>
        <w:tc>
          <w:tcPr>
            <w:tcW w:w="1591" w:type="pct"/>
            <w:vMerge/>
          </w:tcPr>
          <w:p w14:paraId="4D295223" w14:textId="77777777" w:rsidR="00950CD2" w:rsidRPr="00C20D54" w:rsidRDefault="00950CD2" w:rsidP="006103FE">
            <w:pPr>
              <w:pStyle w:val="104"/>
            </w:pPr>
          </w:p>
        </w:tc>
      </w:tr>
      <w:tr w:rsidR="00950CD2" w:rsidRPr="00C20D54" w14:paraId="11542EC9" w14:textId="77777777" w:rsidTr="0068205E">
        <w:trPr>
          <w:trHeight w:val="577"/>
        </w:trPr>
        <w:tc>
          <w:tcPr>
            <w:tcW w:w="452" w:type="pct"/>
          </w:tcPr>
          <w:p w14:paraId="245D69AE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683CD0DB" w14:textId="4B7D6375" w:rsidR="00950CD2" w:rsidRPr="00C20D54" w:rsidRDefault="00950CD2" w:rsidP="006103FE">
            <w:pPr>
              <w:pStyle w:val="104"/>
            </w:pPr>
            <w:r w:rsidRPr="00C20D54">
              <w:t>Окончание от</w:t>
            </w:r>
          </w:p>
        </w:tc>
        <w:tc>
          <w:tcPr>
            <w:tcW w:w="1736" w:type="pct"/>
            <w:vMerge w:val="restart"/>
          </w:tcPr>
          <w:p w14:paraId="00254B49" w14:textId="167EE956" w:rsidR="00950CD2" w:rsidRPr="00C20D54" w:rsidRDefault="00950CD2" w:rsidP="006103FE">
            <w:pPr>
              <w:pStyle w:val="104"/>
            </w:pPr>
            <w:r w:rsidRPr="00C20D54">
              <w:t xml:space="preserve">Период, в который попадает дата окончания периода временного неисполнения </w:t>
            </w:r>
            <w:r>
              <w:t xml:space="preserve">функциональных </w:t>
            </w:r>
            <w:r w:rsidRPr="00C20D54">
              <w:t>обязанностей</w:t>
            </w:r>
          </w:p>
        </w:tc>
        <w:tc>
          <w:tcPr>
            <w:tcW w:w="1591" w:type="pct"/>
            <w:vMerge w:val="restart"/>
          </w:tcPr>
          <w:p w14:paraId="31C5EE50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669E0" w14:paraId="7A21FCE1" w14:textId="77777777" w:rsidTr="0068205E">
        <w:tc>
          <w:tcPr>
            <w:tcW w:w="452" w:type="pct"/>
          </w:tcPr>
          <w:p w14:paraId="16B3D723" w14:textId="77777777" w:rsidR="00950CD2" w:rsidRPr="00C669E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65938DF7" w14:textId="2EABFA73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  <w:r w:rsidRPr="00C669E0">
              <w:rPr>
                <w:sz w:val="20"/>
                <w:szCs w:val="20"/>
              </w:rPr>
              <w:t>Окончание до</w:t>
            </w:r>
          </w:p>
        </w:tc>
        <w:tc>
          <w:tcPr>
            <w:tcW w:w="1736" w:type="pct"/>
            <w:vMerge/>
          </w:tcPr>
          <w:p w14:paraId="68BA185E" w14:textId="77777777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  <w:tc>
          <w:tcPr>
            <w:tcW w:w="1591" w:type="pct"/>
            <w:vMerge/>
          </w:tcPr>
          <w:p w14:paraId="4645AD9B" w14:textId="77777777" w:rsidR="00950CD2" w:rsidRPr="00C669E0" w:rsidRDefault="00950CD2" w:rsidP="00B15C11">
            <w:pPr>
              <w:pStyle w:val="afffffffff"/>
              <w:rPr>
                <w:sz w:val="20"/>
                <w:szCs w:val="20"/>
              </w:rPr>
            </w:pPr>
          </w:p>
        </w:tc>
      </w:tr>
      <w:tr w:rsidR="00950CD2" w:rsidRPr="00C20D54" w14:paraId="32A3ADBD" w14:textId="77777777" w:rsidTr="0068205E">
        <w:tc>
          <w:tcPr>
            <w:tcW w:w="452" w:type="pct"/>
          </w:tcPr>
          <w:p w14:paraId="1B740DFC" w14:textId="77777777" w:rsidR="00950CD2" w:rsidRPr="00AA2930" w:rsidRDefault="00950CD2" w:rsidP="0066452F">
            <w:pPr>
              <w:pStyle w:val="1022"/>
              <w:ind w:left="57"/>
              <w:jc w:val="left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5C4DE053" w14:textId="0C510687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«Образование»</w:t>
            </w:r>
          </w:p>
        </w:tc>
      </w:tr>
      <w:tr w:rsidR="00950CD2" w:rsidRPr="00C20D54" w14:paraId="7F479E86" w14:textId="77777777" w:rsidTr="0068205E">
        <w:tc>
          <w:tcPr>
            <w:tcW w:w="452" w:type="pct"/>
          </w:tcPr>
          <w:p w14:paraId="6BEBE382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1EF21867" w14:textId="4E494514" w:rsidR="00950CD2" w:rsidRPr="00C20D54" w:rsidRDefault="00950CD2" w:rsidP="006103FE">
            <w:pPr>
              <w:pStyle w:val="104"/>
            </w:pPr>
            <w:r w:rsidRPr="00C20D54">
              <w:t>Место получения образования</w:t>
            </w:r>
          </w:p>
        </w:tc>
        <w:tc>
          <w:tcPr>
            <w:tcW w:w="1736" w:type="pct"/>
          </w:tcPr>
          <w:p w14:paraId="489EEC21" w14:textId="77777777" w:rsidR="00950CD2" w:rsidRPr="00C20D54" w:rsidRDefault="00950CD2" w:rsidP="006103FE">
            <w:pPr>
              <w:pStyle w:val="104"/>
            </w:pPr>
            <w:r w:rsidRPr="00C20D54">
              <w:t xml:space="preserve">Страна получения образования </w:t>
            </w:r>
          </w:p>
        </w:tc>
        <w:tc>
          <w:tcPr>
            <w:tcW w:w="1591" w:type="pct"/>
          </w:tcPr>
          <w:p w14:paraId="13D5771F" w14:textId="23CC4047" w:rsidR="00950CD2" w:rsidRPr="00C20D54" w:rsidRDefault="00950CD2" w:rsidP="006103FE">
            <w:pPr>
              <w:pStyle w:val="104"/>
            </w:pPr>
            <w:r w:rsidRPr="00C20D54">
              <w:t>Выбор из списка (</w:t>
            </w:r>
            <w:r>
              <w:t xml:space="preserve">доступно </w:t>
            </w:r>
            <w:r w:rsidRPr="00C20D54">
              <w:t>одно значение)</w:t>
            </w:r>
          </w:p>
        </w:tc>
      </w:tr>
      <w:tr w:rsidR="00950CD2" w:rsidRPr="00C20D54" w14:paraId="58F933CD" w14:textId="77777777" w:rsidTr="0068205E">
        <w:tc>
          <w:tcPr>
            <w:tcW w:w="452" w:type="pct"/>
          </w:tcPr>
          <w:p w14:paraId="06D5E4D9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799978B5" w14:textId="5383EADC" w:rsidR="00950CD2" w:rsidRPr="00C20D54" w:rsidRDefault="00950CD2" w:rsidP="006103FE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736" w:type="pct"/>
          </w:tcPr>
          <w:p w14:paraId="0FB8A5AD" w14:textId="1AAAD785" w:rsidR="00950CD2" w:rsidRPr="00C20D54" w:rsidRDefault="00950CD2" w:rsidP="006103FE">
            <w:pPr>
              <w:pStyle w:val="104"/>
            </w:pPr>
            <w:r w:rsidRPr="00C20D54">
              <w:t>Наименование образовательно</w:t>
            </w:r>
            <w:r>
              <w:t>й организации</w:t>
            </w:r>
          </w:p>
        </w:tc>
        <w:tc>
          <w:tcPr>
            <w:tcW w:w="1591" w:type="pct"/>
          </w:tcPr>
          <w:p w14:paraId="39B8A34F" w14:textId="6F9ED823" w:rsidR="00950CD2" w:rsidRPr="00C20D54" w:rsidRDefault="00950CD2" w:rsidP="006103FE">
            <w:pPr>
              <w:pStyle w:val="104"/>
            </w:pPr>
            <w:r w:rsidRPr="00C20D54">
              <w:t xml:space="preserve">По нажатию на поле открывается окно для поиска образовательной организации по наименованию или субъекту </w:t>
            </w:r>
            <w:r w:rsidR="001179C1" w:rsidRPr="00C20D54">
              <w:t>Российской Федерации</w:t>
            </w:r>
            <w:r w:rsidRPr="00C20D54">
              <w:t xml:space="preserve">, в котором она расположена. </w:t>
            </w:r>
          </w:p>
          <w:p w14:paraId="7B5DCFC8" w14:textId="77777777" w:rsidR="00950CD2" w:rsidRPr="00C20D54" w:rsidRDefault="00950CD2" w:rsidP="006103FE">
            <w:pPr>
              <w:pStyle w:val="104"/>
            </w:pPr>
            <w:r w:rsidRPr="00C20D54">
              <w:t>Выбор одного или нескольких значений в окне</w:t>
            </w:r>
          </w:p>
        </w:tc>
      </w:tr>
      <w:tr w:rsidR="00950CD2" w:rsidRPr="00C20D54" w14:paraId="4FCC1E9F" w14:textId="77777777" w:rsidTr="0068205E">
        <w:tc>
          <w:tcPr>
            <w:tcW w:w="452" w:type="pct"/>
          </w:tcPr>
          <w:p w14:paraId="1542170E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6B451AF5" w14:textId="56B91406" w:rsidR="00950CD2" w:rsidRPr="00C20D54" w:rsidRDefault="00950CD2" w:rsidP="006103FE">
            <w:pPr>
              <w:pStyle w:val="104"/>
            </w:pPr>
            <w:r w:rsidRPr="00C20D54">
              <w:t>Уровень профессионального образования</w:t>
            </w:r>
          </w:p>
        </w:tc>
        <w:tc>
          <w:tcPr>
            <w:tcW w:w="1736" w:type="pct"/>
          </w:tcPr>
          <w:p w14:paraId="552820E3" w14:textId="5DAD570C" w:rsidR="00950CD2" w:rsidRPr="00C20D54" w:rsidRDefault="00950CD2" w:rsidP="006103FE">
            <w:pPr>
              <w:pStyle w:val="104"/>
            </w:pPr>
            <w:r w:rsidRPr="00C20D54">
              <w:t>Уровень профессионального образования</w:t>
            </w:r>
            <w:r>
              <w:t xml:space="preserve"> </w:t>
            </w:r>
            <w:r w:rsidRPr="00C20D54">
              <w:t>работника</w:t>
            </w:r>
          </w:p>
        </w:tc>
        <w:tc>
          <w:tcPr>
            <w:tcW w:w="1591" w:type="pct"/>
          </w:tcPr>
          <w:p w14:paraId="7F829647" w14:textId="7777777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53E89E07" w14:textId="77777777" w:rsidTr="0068205E">
        <w:tc>
          <w:tcPr>
            <w:tcW w:w="452" w:type="pct"/>
          </w:tcPr>
          <w:p w14:paraId="46397607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64BFAB47" w14:textId="237B24A4" w:rsidR="00950CD2" w:rsidRPr="00C20D54" w:rsidRDefault="00950CD2" w:rsidP="006103FE">
            <w:pPr>
              <w:pStyle w:val="104"/>
            </w:pPr>
            <w:r w:rsidRPr="00C20D54">
              <w:t>Специальность по диплому</w:t>
            </w:r>
          </w:p>
        </w:tc>
        <w:tc>
          <w:tcPr>
            <w:tcW w:w="1736" w:type="pct"/>
          </w:tcPr>
          <w:p w14:paraId="281AA3C1" w14:textId="1C555ED5" w:rsidR="00950CD2" w:rsidRPr="00C20D54" w:rsidRDefault="00950CD2" w:rsidP="006103FE">
            <w:pPr>
              <w:pStyle w:val="104"/>
            </w:pPr>
            <w:r w:rsidRPr="00C20D54">
              <w:t>Специальност</w:t>
            </w:r>
            <w:r>
              <w:t>ь</w:t>
            </w:r>
            <w:r w:rsidRPr="00C20D54">
              <w:t xml:space="preserve"> работника</w:t>
            </w:r>
            <w:r>
              <w:t>, указанная в документе об образовании</w:t>
            </w:r>
          </w:p>
        </w:tc>
        <w:tc>
          <w:tcPr>
            <w:tcW w:w="1591" w:type="pct"/>
          </w:tcPr>
          <w:p w14:paraId="2108D83D" w14:textId="77777777" w:rsidR="00950CD2" w:rsidRPr="00C20D54" w:rsidRDefault="00950CD2" w:rsidP="006103FE">
            <w:pPr>
              <w:pStyle w:val="104"/>
            </w:pPr>
            <w:r w:rsidRPr="00C20D54">
              <w:t xml:space="preserve">По нажатию на поле открывается окно для поиска специальности. </w:t>
            </w:r>
          </w:p>
          <w:p w14:paraId="6B5C6DAE" w14:textId="77777777" w:rsidR="00950CD2" w:rsidRPr="00C20D54" w:rsidRDefault="00950CD2" w:rsidP="006103FE">
            <w:pPr>
              <w:pStyle w:val="104"/>
            </w:pPr>
            <w:r w:rsidRPr="00C20D54">
              <w:t>Выбор одного или нескольких значений в окне</w:t>
            </w:r>
          </w:p>
        </w:tc>
      </w:tr>
      <w:tr w:rsidR="00950CD2" w:rsidRPr="00C20D54" w14:paraId="7B9280AA" w14:textId="77777777" w:rsidTr="0068205E">
        <w:tc>
          <w:tcPr>
            <w:tcW w:w="452" w:type="pct"/>
          </w:tcPr>
          <w:p w14:paraId="198D4982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1E034916" w14:textId="2571CB34" w:rsidR="00950CD2" w:rsidRPr="00C20D54" w:rsidRDefault="00950CD2" w:rsidP="006103FE">
            <w:pPr>
              <w:pStyle w:val="104"/>
            </w:pPr>
            <w:r w:rsidRPr="00C20D54">
              <w:t>Тип послевузовского образования</w:t>
            </w:r>
          </w:p>
        </w:tc>
        <w:tc>
          <w:tcPr>
            <w:tcW w:w="1736" w:type="pct"/>
          </w:tcPr>
          <w:p w14:paraId="7F17A2F6" w14:textId="77777777" w:rsidR="00950CD2" w:rsidRPr="00C20D54" w:rsidRDefault="00950CD2" w:rsidP="006103FE">
            <w:pPr>
              <w:pStyle w:val="104"/>
            </w:pPr>
            <w:r w:rsidRPr="00C20D54">
              <w:t>Тип профессиональной образовательной программы послевузовского образования</w:t>
            </w:r>
          </w:p>
        </w:tc>
        <w:tc>
          <w:tcPr>
            <w:tcW w:w="1591" w:type="pct"/>
          </w:tcPr>
          <w:p w14:paraId="48D3ACA1" w14:textId="7777777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57B6CE32" w14:textId="77777777" w:rsidTr="0068205E">
        <w:tc>
          <w:tcPr>
            <w:tcW w:w="452" w:type="pct"/>
          </w:tcPr>
          <w:p w14:paraId="13B923F8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3E5EF457" w14:textId="5C49BBDE" w:rsidR="00950CD2" w:rsidRPr="00C20D54" w:rsidRDefault="00950CD2" w:rsidP="006103FE">
            <w:pPr>
              <w:pStyle w:val="104"/>
            </w:pPr>
            <w:r w:rsidRPr="00C20D54">
              <w:t>Ученая степень</w:t>
            </w:r>
          </w:p>
        </w:tc>
        <w:tc>
          <w:tcPr>
            <w:tcW w:w="1736" w:type="pct"/>
          </w:tcPr>
          <w:p w14:paraId="5BD08DBD" w14:textId="4486037A" w:rsidR="00950CD2" w:rsidRPr="00C20D54" w:rsidRDefault="00950CD2" w:rsidP="006103FE">
            <w:pPr>
              <w:pStyle w:val="104"/>
            </w:pPr>
            <w:r w:rsidRPr="00C20D54">
              <w:t>Ученая степень работника</w:t>
            </w:r>
          </w:p>
        </w:tc>
        <w:tc>
          <w:tcPr>
            <w:tcW w:w="1591" w:type="pct"/>
          </w:tcPr>
          <w:p w14:paraId="6ADA6738" w14:textId="7777777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5E9D1B0D" w14:textId="77777777" w:rsidTr="0068205E">
        <w:tc>
          <w:tcPr>
            <w:tcW w:w="452" w:type="pct"/>
          </w:tcPr>
          <w:p w14:paraId="2CDC8438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1B1141F0" w14:textId="40A59F49" w:rsidR="00950CD2" w:rsidRPr="00C20D54" w:rsidRDefault="00950CD2" w:rsidP="006103FE">
            <w:pPr>
              <w:pStyle w:val="104"/>
            </w:pPr>
            <w:r w:rsidRPr="00C20D54">
              <w:t>Специальность по сертификату</w:t>
            </w:r>
          </w:p>
        </w:tc>
        <w:tc>
          <w:tcPr>
            <w:tcW w:w="1736" w:type="pct"/>
          </w:tcPr>
          <w:p w14:paraId="001B4BA3" w14:textId="644040E0" w:rsidR="00950CD2" w:rsidRPr="00C20D54" w:rsidRDefault="00950CD2" w:rsidP="006103FE">
            <w:pPr>
              <w:pStyle w:val="104"/>
            </w:pPr>
            <w:r w:rsidRPr="00C20D54">
              <w:t>Специальность работника</w:t>
            </w:r>
          </w:p>
        </w:tc>
        <w:tc>
          <w:tcPr>
            <w:tcW w:w="1591" w:type="pct"/>
          </w:tcPr>
          <w:p w14:paraId="32316F94" w14:textId="77777777" w:rsidR="00950CD2" w:rsidRPr="00C20D54" w:rsidRDefault="00950CD2" w:rsidP="006103FE">
            <w:pPr>
              <w:pStyle w:val="104"/>
            </w:pPr>
            <w:r w:rsidRPr="00C20D54">
              <w:t xml:space="preserve">По нажатию на поле открывается окно для поиска специальности. </w:t>
            </w:r>
          </w:p>
          <w:p w14:paraId="2D923F8F" w14:textId="77777777" w:rsidR="00950CD2" w:rsidRPr="00C20D54" w:rsidRDefault="00950CD2" w:rsidP="006103FE">
            <w:pPr>
              <w:pStyle w:val="104"/>
            </w:pPr>
            <w:r w:rsidRPr="00C20D54">
              <w:t>Выбор одного или нескольких значений в окне</w:t>
            </w:r>
          </w:p>
        </w:tc>
      </w:tr>
      <w:tr w:rsidR="00950CD2" w:rsidRPr="00C20D54" w14:paraId="592AD81F" w14:textId="77777777" w:rsidTr="0068205E">
        <w:tc>
          <w:tcPr>
            <w:tcW w:w="452" w:type="pct"/>
          </w:tcPr>
          <w:p w14:paraId="1971FF73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4C23B436" w14:textId="22C923E0" w:rsidR="00950CD2" w:rsidRPr="00C20D54" w:rsidRDefault="00950CD2" w:rsidP="006103FE">
            <w:pPr>
              <w:pStyle w:val="104"/>
            </w:pPr>
            <w:r w:rsidRPr="00C20D54">
              <w:t>Квалификационная категория</w:t>
            </w:r>
          </w:p>
        </w:tc>
        <w:tc>
          <w:tcPr>
            <w:tcW w:w="1736" w:type="pct"/>
          </w:tcPr>
          <w:p w14:paraId="10C56A70" w14:textId="1005BE40" w:rsidR="00950CD2" w:rsidRPr="00C20D54" w:rsidRDefault="00950CD2" w:rsidP="006103FE">
            <w:pPr>
              <w:pStyle w:val="104"/>
            </w:pPr>
            <w:r w:rsidRPr="00C20D54">
              <w:t>Квалификационная категория работника</w:t>
            </w:r>
          </w:p>
        </w:tc>
        <w:tc>
          <w:tcPr>
            <w:tcW w:w="1591" w:type="pct"/>
          </w:tcPr>
          <w:p w14:paraId="009116F8" w14:textId="77777777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4D17E531" w14:textId="77777777" w:rsidTr="0068205E">
        <w:trPr>
          <w:trHeight w:val="377"/>
        </w:trPr>
        <w:tc>
          <w:tcPr>
            <w:tcW w:w="452" w:type="pct"/>
          </w:tcPr>
          <w:p w14:paraId="4E1D17CA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5BB207A9" w14:textId="4561A5A9" w:rsidR="00950CD2" w:rsidRPr="00C20D54" w:rsidRDefault="00950CD2" w:rsidP="006103FE">
            <w:pPr>
              <w:pStyle w:val="104"/>
            </w:pPr>
            <w:r w:rsidRPr="00C20D54">
              <w:t>Присвоена от</w:t>
            </w:r>
          </w:p>
        </w:tc>
        <w:tc>
          <w:tcPr>
            <w:tcW w:w="1736" w:type="pct"/>
            <w:vMerge w:val="restart"/>
          </w:tcPr>
          <w:p w14:paraId="57DCC100" w14:textId="7580E072" w:rsidR="00950CD2" w:rsidRPr="00C20D54" w:rsidRDefault="00950CD2" w:rsidP="006103FE">
            <w:pPr>
              <w:pStyle w:val="104"/>
            </w:pPr>
            <w:r w:rsidRPr="00C20D54">
              <w:t xml:space="preserve">Период, в который попадает дата присвоения </w:t>
            </w:r>
            <w:r>
              <w:t xml:space="preserve">работнику </w:t>
            </w:r>
            <w:r w:rsidRPr="00C20D54">
              <w:t>квалификационной категории</w:t>
            </w:r>
          </w:p>
        </w:tc>
        <w:tc>
          <w:tcPr>
            <w:tcW w:w="1591" w:type="pct"/>
            <w:vMerge w:val="restart"/>
          </w:tcPr>
          <w:p w14:paraId="4AE4F856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</w:tc>
      </w:tr>
      <w:tr w:rsidR="00950CD2" w:rsidRPr="00C20D54" w14:paraId="5DB99840" w14:textId="77777777" w:rsidTr="0068205E">
        <w:tc>
          <w:tcPr>
            <w:tcW w:w="452" w:type="pct"/>
          </w:tcPr>
          <w:p w14:paraId="59200363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28C05C7F" w14:textId="4D268097" w:rsidR="00950CD2" w:rsidRPr="00C20D54" w:rsidRDefault="00950CD2" w:rsidP="006103FE">
            <w:pPr>
              <w:pStyle w:val="104"/>
            </w:pPr>
            <w:r w:rsidRPr="00C20D54">
              <w:t>Присвоена до</w:t>
            </w:r>
          </w:p>
        </w:tc>
        <w:tc>
          <w:tcPr>
            <w:tcW w:w="1736" w:type="pct"/>
            <w:vMerge/>
          </w:tcPr>
          <w:p w14:paraId="76A949DA" w14:textId="77777777" w:rsidR="00950CD2" w:rsidRPr="00C20D54" w:rsidRDefault="00950CD2" w:rsidP="006103FE">
            <w:pPr>
              <w:pStyle w:val="104"/>
            </w:pPr>
          </w:p>
        </w:tc>
        <w:tc>
          <w:tcPr>
            <w:tcW w:w="1591" w:type="pct"/>
            <w:vMerge/>
          </w:tcPr>
          <w:p w14:paraId="5783289B" w14:textId="77777777" w:rsidR="00950CD2" w:rsidRPr="00C20D54" w:rsidRDefault="00950CD2" w:rsidP="006103FE">
            <w:pPr>
              <w:pStyle w:val="104"/>
            </w:pPr>
          </w:p>
        </w:tc>
      </w:tr>
      <w:tr w:rsidR="00950CD2" w:rsidRPr="00C20D54" w14:paraId="03EBD521" w14:textId="77777777" w:rsidTr="0068205E">
        <w:tc>
          <w:tcPr>
            <w:tcW w:w="452" w:type="pct"/>
          </w:tcPr>
          <w:p w14:paraId="68BBC7F2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3412B634" w14:textId="3C2EC156" w:rsidR="00950CD2" w:rsidRPr="00C20D54" w:rsidRDefault="00950CD2" w:rsidP="006103FE">
            <w:pPr>
              <w:pStyle w:val="104"/>
            </w:pPr>
            <w:r w:rsidRPr="00C20D54">
              <w:t>COVID-19</w:t>
            </w:r>
          </w:p>
        </w:tc>
        <w:tc>
          <w:tcPr>
            <w:tcW w:w="1736" w:type="pct"/>
          </w:tcPr>
          <w:p w14:paraId="4CE4B265" w14:textId="1D506D3B" w:rsidR="00950CD2" w:rsidRPr="00C20D54" w:rsidRDefault="00950CD2" w:rsidP="006103FE">
            <w:pPr>
              <w:pStyle w:val="104"/>
            </w:pPr>
            <w:r w:rsidRPr="00C20D54">
              <w:t>Признак пройденного обучения</w:t>
            </w:r>
            <w:r>
              <w:t xml:space="preserve"> </w:t>
            </w:r>
            <w:r w:rsidRPr="007119D8">
              <w:t>по противодействию COVID-19</w:t>
            </w:r>
          </w:p>
        </w:tc>
        <w:tc>
          <w:tcPr>
            <w:tcW w:w="1591" w:type="pct"/>
          </w:tcPr>
          <w:p w14:paraId="21C45489" w14:textId="23CF43BA" w:rsidR="00950CD2" w:rsidRPr="00C20D54" w:rsidRDefault="00950CD2" w:rsidP="006103FE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950CD2" w:rsidRPr="00C20D54" w14:paraId="63852E33" w14:textId="77777777" w:rsidTr="0068205E">
        <w:tc>
          <w:tcPr>
            <w:tcW w:w="452" w:type="pct"/>
          </w:tcPr>
          <w:p w14:paraId="216F2ED3" w14:textId="77777777" w:rsidR="00950CD2" w:rsidRPr="00AA2930" w:rsidRDefault="00950CD2" w:rsidP="0066452F">
            <w:pPr>
              <w:pStyle w:val="1022"/>
              <w:ind w:left="57"/>
              <w:rPr>
                <w:rFonts w:eastAsia="Times New Roman"/>
              </w:rPr>
            </w:pPr>
          </w:p>
        </w:tc>
        <w:tc>
          <w:tcPr>
            <w:tcW w:w="4548" w:type="pct"/>
            <w:gridSpan w:val="3"/>
          </w:tcPr>
          <w:p w14:paraId="7DCAAE14" w14:textId="06F2889A" w:rsidR="00950CD2" w:rsidRPr="00C20D54" w:rsidRDefault="00950CD2" w:rsidP="006103FE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«Аккредитация»</w:t>
            </w:r>
          </w:p>
        </w:tc>
      </w:tr>
      <w:tr w:rsidR="00950CD2" w:rsidRPr="00C20D54" w14:paraId="04B02B08" w14:textId="77777777" w:rsidTr="0068205E">
        <w:tc>
          <w:tcPr>
            <w:tcW w:w="452" w:type="pct"/>
          </w:tcPr>
          <w:p w14:paraId="3784358C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210F3628" w14:textId="416414F1" w:rsidR="00950CD2" w:rsidRPr="00C20D54" w:rsidRDefault="00950CD2" w:rsidP="006103FE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736" w:type="pct"/>
          </w:tcPr>
          <w:p w14:paraId="5F9D5A92" w14:textId="45BC8889" w:rsidR="00950CD2" w:rsidRPr="00C20D54" w:rsidRDefault="00950CD2" w:rsidP="006103FE">
            <w:pPr>
              <w:pStyle w:val="104"/>
            </w:pPr>
            <w:r w:rsidRPr="00C20D54">
              <w:t>Специальность, по которой проводилась аккредитация</w:t>
            </w:r>
            <w:r>
              <w:t xml:space="preserve"> специалиста</w:t>
            </w:r>
          </w:p>
        </w:tc>
        <w:tc>
          <w:tcPr>
            <w:tcW w:w="1591" w:type="pct"/>
          </w:tcPr>
          <w:p w14:paraId="32A87C2A" w14:textId="0A0EE8A1" w:rsidR="00950CD2" w:rsidRPr="00C20D54" w:rsidRDefault="00950CD2" w:rsidP="006103FE">
            <w:pPr>
              <w:pStyle w:val="104"/>
            </w:pPr>
            <w:r w:rsidRPr="00C20D54">
              <w:t>Выбор из списка (несколько значений)</w:t>
            </w:r>
          </w:p>
        </w:tc>
      </w:tr>
      <w:tr w:rsidR="00950CD2" w:rsidRPr="00C20D54" w14:paraId="46A94E38" w14:textId="77777777" w:rsidTr="0068205E">
        <w:tc>
          <w:tcPr>
            <w:tcW w:w="452" w:type="pct"/>
          </w:tcPr>
          <w:p w14:paraId="36A7BEEB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756F883A" w14:textId="66070716" w:rsidR="00950CD2" w:rsidRPr="00C20D54" w:rsidRDefault="00950CD2" w:rsidP="006103FE">
            <w:pPr>
              <w:pStyle w:val="104"/>
            </w:pPr>
            <w:r w:rsidRPr="00C20D54">
              <w:t>Должность</w:t>
            </w:r>
          </w:p>
        </w:tc>
        <w:tc>
          <w:tcPr>
            <w:tcW w:w="1736" w:type="pct"/>
          </w:tcPr>
          <w:p w14:paraId="52CA0D5C" w14:textId="77A24585" w:rsidR="00950CD2" w:rsidRPr="00C20D54" w:rsidRDefault="00950CD2" w:rsidP="006103FE">
            <w:pPr>
              <w:pStyle w:val="104"/>
            </w:pPr>
            <w:r w:rsidRPr="00C20D54">
              <w:t>Должность, по которой проводилась аккредитация</w:t>
            </w:r>
            <w:r>
              <w:t xml:space="preserve"> специалиста</w:t>
            </w:r>
          </w:p>
        </w:tc>
        <w:tc>
          <w:tcPr>
            <w:tcW w:w="1591" w:type="pct"/>
          </w:tcPr>
          <w:p w14:paraId="2C6F58AA" w14:textId="52FE8A5D" w:rsidR="00950CD2" w:rsidRPr="00C20D54" w:rsidRDefault="00950CD2" w:rsidP="006103FE">
            <w:pPr>
              <w:pStyle w:val="104"/>
            </w:pPr>
            <w:r w:rsidRPr="00C20D54">
              <w:t>Выбор из списка (несколько значений)</w:t>
            </w:r>
          </w:p>
        </w:tc>
      </w:tr>
      <w:tr w:rsidR="00950CD2" w:rsidRPr="00C20D54" w14:paraId="6E9A7C27" w14:textId="77777777" w:rsidTr="0068205E">
        <w:tc>
          <w:tcPr>
            <w:tcW w:w="452" w:type="pct"/>
          </w:tcPr>
          <w:p w14:paraId="20AC688F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54622A6E" w14:textId="5C5414BC" w:rsidR="00950CD2" w:rsidRPr="00C20D54" w:rsidRDefault="00950CD2" w:rsidP="006103FE">
            <w:pPr>
              <w:pStyle w:val="104"/>
            </w:pPr>
            <w:r w:rsidRPr="00C20D54">
              <w:t>Профессиональный стандарт аккредитации</w:t>
            </w:r>
          </w:p>
        </w:tc>
        <w:tc>
          <w:tcPr>
            <w:tcW w:w="1736" w:type="pct"/>
          </w:tcPr>
          <w:p w14:paraId="5502AEE0" w14:textId="2751FB40" w:rsidR="00950CD2" w:rsidRPr="00C20D54" w:rsidRDefault="00950CD2" w:rsidP="006103FE">
            <w:pPr>
              <w:pStyle w:val="104"/>
            </w:pPr>
            <w:r w:rsidRPr="00C20D54">
              <w:t xml:space="preserve">Профессиональный стандарт аккредитации </w:t>
            </w:r>
          </w:p>
        </w:tc>
        <w:tc>
          <w:tcPr>
            <w:tcW w:w="1591" w:type="pct"/>
          </w:tcPr>
          <w:p w14:paraId="62FBBD4F" w14:textId="7E9DDCE8" w:rsidR="00950CD2" w:rsidRPr="00C20D54" w:rsidRDefault="00950CD2" w:rsidP="006103FE">
            <w:pPr>
              <w:pStyle w:val="104"/>
            </w:pPr>
            <w:r w:rsidRPr="00C20D54">
              <w:t>Выбор из списка (несколько значений)</w:t>
            </w:r>
          </w:p>
        </w:tc>
      </w:tr>
      <w:tr w:rsidR="00950CD2" w:rsidRPr="00C20D54" w14:paraId="6C27462D" w14:textId="77777777" w:rsidTr="0068205E">
        <w:tc>
          <w:tcPr>
            <w:tcW w:w="452" w:type="pct"/>
          </w:tcPr>
          <w:p w14:paraId="129F88F7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0D67BE29" w14:textId="1133FDE2" w:rsidR="00950CD2" w:rsidRPr="00C20D54" w:rsidRDefault="00950CD2" w:rsidP="006103FE">
            <w:pPr>
              <w:pStyle w:val="104"/>
            </w:pPr>
            <w:r w:rsidRPr="00C20D54">
              <w:t>Серия и номер свидетельства об аккредитации</w:t>
            </w:r>
          </w:p>
        </w:tc>
        <w:tc>
          <w:tcPr>
            <w:tcW w:w="1736" w:type="pct"/>
          </w:tcPr>
          <w:p w14:paraId="5FF6D23B" w14:textId="71FF0FD3" w:rsidR="00950CD2" w:rsidRPr="00C20D54" w:rsidRDefault="00950CD2" w:rsidP="006103FE">
            <w:pPr>
              <w:pStyle w:val="104"/>
            </w:pPr>
            <w:r w:rsidRPr="00C20D54">
              <w:t xml:space="preserve">Реквизиты документа об аккредитации </w:t>
            </w:r>
            <w:r>
              <w:t>специалиста</w:t>
            </w:r>
          </w:p>
        </w:tc>
        <w:tc>
          <w:tcPr>
            <w:tcW w:w="1591" w:type="pct"/>
          </w:tcPr>
          <w:p w14:paraId="1AEC0923" w14:textId="39F37A1A" w:rsidR="00950CD2" w:rsidRPr="00C20D54" w:rsidRDefault="00950CD2" w:rsidP="006103FE">
            <w:pPr>
              <w:pStyle w:val="104"/>
            </w:pPr>
            <w:r w:rsidRPr="00C20D54">
              <w:t>Числовой</w:t>
            </w:r>
          </w:p>
        </w:tc>
      </w:tr>
      <w:tr w:rsidR="00950CD2" w:rsidRPr="00C20D54" w14:paraId="09E7008B" w14:textId="77777777" w:rsidTr="0066452F">
        <w:trPr>
          <w:trHeight w:val="251"/>
        </w:trPr>
        <w:tc>
          <w:tcPr>
            <w:tcW w:w="452" w:type="pct"/>
          </w:tcPr>
          <w:p w14:paraId="3FC67A16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5CE6B78B" w14:textId="0D56389C" w:rsidR="00950CD2" w:rsidRPr="00C20D54" w:rsidRDefault="00950CD2" w:rsidP="006103FE">
            <w:pPr>
              <w:pStyle w:val="104"/>
            </w:pPr>
            <w:r w:rsidRPr="00C20D54">
              <w:t>Присвоена от</w:t>
            </w:r>
          </w:p>
        </w:tc>
        <w:tc>
          <w:tcPr>
            <w:tcW w:w="1736" w:type="pct"/>
            <w:vMerge w:val="restart"/>
          </w:tcPr>
          <w:p w14:paraId="1A1C2F68" w14:textId="141EB832" w:rsidR="00950CD2" w:rsidRPr="00C20D54" w:rsidRDefault="00950CD2" w:rsidP="006103FE">
            <w:pPr>
              <w:pStyle w:val="104"/>
            </w:pPr>
            <w:r w:rsidRPr="00C20D54">
              <w:t xml:space="preserve">Период, в который </w:t>
            </w:r>
            <w:r>
              <w:t>работником была</w:t>
            </w:r>
            <w:r w:rsidRPr="00C20D54">
              <w:t xml:space="preserve"> получена аккредитация</w:t>
            </w:r>
            <w:r>
              <w:t xml:space="preserve"> специалиста</w:t>
            </w:r>
          </w:p>
        </w:tc>
        <w:tc>
          <w:tcPr>
            <w:tcW w:w="1591" w:type="pct"/>
            <w:vMerge w:val="restart"/>
          </w:tcPr>
          <w:p w14:paraId="5E89BD57" w14:textId="77777777" w:rsidR="00950CD2" w:rsidRPr="00C20D54" w:rsidRDefault="00950CD2" w:rsidP="006103FE">
            <w:pPr>
              <w:pStyle w:val="104"/>
            </w:pPr>
            <w:r w:rsidRPr="00C20D54">
              <w:t>Выбор даты в календаре</w:t>
            </w:r>
          </w:p>
          <w:p w14:paraId="46536F70" w14:textId="2BA1ADC7" w:rsidR="00950CD2" w:rsidRPr="00C20D54" w:rsidRDefault="00950CD2" w:rsidP="006103FE">
            <w:pPr>
              <w:pStyle w:val="104"/>
            </w:pPr>
          </w:p>
        </w:tc>
      </w:tr>
      <w:tr w:rsidR="00950CD2" w:rsidRPr="00C20D54" w14:paraId="74ED40A8" w14:textId="77777777" w:rsidTr="0068205E">
        <w:tc>
          <w:tcPr>
            <w:tcW w:w="452" w:type="pct"/>
          </w:tcPr>
          <w:p w14:paraId="73FA745F" w14:textId="77777777" w:rsidR="00950CD2" w:rsidRPr="00AA2930" w:rsidRDefault="00950CD2" w:rsidP="0066452F">
            <w:pPr>
              <w:pStyle w:val="1032"/>
              <w:ind w:left="57"/>
            </w:pPr>
          </w:p>
        </w:tc>
        <w:tc>
          <w:tcPr>
            <w:tcW w:w="1221" w:type="pct"/>
          </w:tcPr>
          <w:p w14:paraId="3ECDCC7A" w14:textId="3C46676C" w:rsidR="00950CD2" w:rsidRPr="00C20D54" w:rsidRDefault="00950CD2" w:rsidP="006103FE">
            <w:pPr>
              <w:pStyle w:val="104"/>
            </w:pPr>
            <w:r w:rsidRPr="00C20D54">
              <w:t>Присвоена до</w:t>
            </w:r>
          </w:p>
        </w:tc>
        <w:tc>
          <w:tcPr>
            <w:tcW w:w="1736" w:type="pct"/>
            <w:vMerge/>
          </w:tcPr>
          <w:p w14:paraId="782A3B02" w14:textId="38F640F5" w:rsidR="00950CD2" w:rsidRPr="00C20D54" w:rsidRDefault="00950CD2" w:rsidP="00B15C11">
            <w:pPr>
              <w:pStyle w:val="afffffffff"/>
            </w:pPr>
          </w:p>
        </w:tc>
        <w:tc>
          <w:tcPr>
            <w:tcW w:w="1591" w:type="pct"/>
            <w:vMerge/>
          </w:tcPr>
          <w:p w14:paraId="0726C200" w14:textId="0177732A" w:rsidR="00950CD2" w:rsidRPr="00C20D54" w:rsidRDefault="00950CD2" w:rsidP="00B15C11">
            <w:pPr>
              <w:pStyle w:val="afffffffff"/>
            </w:pPr>
          </w:p>
        </w:tc>
      </w:tr>
    </w:tbl>
    <w:p w14:paraId="4FD610C7" w14:textId="659782FD" w:rsidR="007F2BCD" w:rsidRDefault="007F2BCD" w:rsidP="007F2BCD">
      <w:pPr>
        <w:pStyle w:val="3f0"/>
      </w:pPr>
      <w:bookmarkStart w:id="121" w:name="_Toc167559922"/>
      <w:bookmarkStart w:id="122" w:name="_Ref156772666"/>
      <w:bookmarkEnd w:id="117"/>
      <w:r>
        <w:t>В</w:t>
      </w:r>
      <w:r w:rsidRPr="007F2BCD">
        <w:t>ыгрузк</w:t>
      </w:r>
      <w:r>
        <w:t>а</w:t>
      </w:r>
      <w:r w:rsidRPr="007F2BCD">
        <w:t xml:space="preserve"> результатов поиска и фильтрации данных</w:t>
      </w:r>
      <w:bookmarkEnd w:id="121"/>
      <w:r w:rsidRPr="007F2BCD">
        <w:t xml:space="preserve"> </w:t>
      </w:r>
      <w:bookmarkEnd w:id="122"/>
    </w:p>
    <w:p w14:paraId="50E2668F" w14:textId="78874101" w:rsidR="00397B4E" w:rsidRDefault="007F2BCD" w:rsidP="00397B4E">
      <w:pPr>
        <w:pStyle w:val="afffffff9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 xml:space="preserve">поиска и фильтрации данных по параметрам, указанным </w:t>
      </w:r>
      <w:r w:rsidR="00532F65">
        <w:t>П</w:t>
      </w:r>
      <w:r w:rsidRPr="00D524E9">
        <w:t>ользователем</w:t>
      </w:r>
      <w:r>
        <w:t xml:space="preserve">, предусмотрена </w:t>
      </w:r>
      <w:r w:rsidRPr="00266006">
        <w:t>кнопк</w:t>
      </w:r>
      <w:r>
        <w:t>а</w:t>
      </w:r>
      <w:r w:rsidR="00467A77">
        <w:t xml:space="preserve"> </w:t>
      </w:r>
      <w:r w:rsidR="00467A77" w:rsidRPr="00C20D54">
        <w:t>(</w:t>
      </w:r>
      <w:r w:rsidR="00467A77">
        <w:t xml:space="preserve">см. </w:t>
      </w:r>
      <w:r w:rsidR="00467A77" w:rsidRPr="00C20D54">
        <w:fldChar w:fldCharType="begin"/>
      </w:r>
      <w:r w:rsidR="00467A77" w:rsidRPr="00C20D54">
        <w:instrText xml:space="preserve"> REF _Ref89425333 \h  \* MERGEFORMAT </w:instrText>
      </w:r>
      <w:r w:rsidR="00467A77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</w:t>
      </w:r>
      <w:r w:rsidR="00467A77" w:rsidRPr="00C20D54">
        <w:fldChar w:fldCharType="end"/>
      </w:r>
      <w:r w:rsidR="00467A77">
        <w:t xml:space="preserve">, </w:t>
      </w:r>
      <w:r w:rsidR="00467A77" w:rsidRPr="00C20D54">
        <w:t>3)</w:t>
      </w:r>
      <w:r>
        <w:t>. Данные выгружаются в фо</w:t>
      </w:r>
      <w:r w:rsidRPr="00D524E9">
        <w:t>рмате табличного документа.</w:t>
      </w:r>
      <w:r w:rsidRPr="00D524E9">
        <w:rPr>
          <w:color w:val="000000" w:themeColor="text1"/>
        </w:rPr>
        <w:t xml:space="preserve"> </w:t>
      </w:r>
      <w:r w:rsidRPr="00266006">
        <w:t xml:space="preserve">Файл загружается на устройство </w:t>
      </w:r>
      <w:r w:rsidR="00532F65">
        <w:t>П</w:t>
      </w:r>
      <w:r w:rsidRPr="00266006">
        <w:t>ользователя в папку для загрузок по умолчанию</w:t>
      </w:r>
      <w:r>
        <w:t xml:space="preserve">. </w:t>
      </w:r>
      <w:r w:rsidRPr="00AB668B">
        <w:t xml:space="preserve">Количество записей, выгружаемых в файл, </w:t>
      </w:r>
      <w:r w:rsidR="00397B4E">
        <w:t>составляет не более</w:t>
      </w:r>
      <w:r w:rsidRPr="00AB668B">
        <w:t xml:space="preserve"> 15 000 единиц.</w:t>
      </w:r>
      <w:r w:rsidR="00397B4E">
        <w:t xml:space="preserve"> </w:t>
      </w:r>
      <w:r w:rsidR="00397B4E" w:rsidRPr="00467A77">
        <w:t>Если количество записей, предназначенных для выгрузки, превысит 15 000, то все записи, начиная с 15 001, не будут выгружены.</w:t>
      </w:r>
    </w:p>
    <w:p w14:paraId="160B2120" w14:textId="06683B17" w:rsidR="007F2BCD" w:rsidRPr="006C6752" w:rsidRDefault="00C468AD" w:rsidP="00C468AD">
      <w:pPr>
        <w:pStyle w:val="af2"/>
        <w:rPr>
          <w:rStyle w:val="3f8"/>
        </w:rPr>
      </w:pPr>
      <w:r w:rsidRPr="00C468AD">
        <w:rPr>
          <w:rStyle w:val="3f8"/>
        </w:rPr>
        <w:t xml:space="preserve">Перечень столбцов с признаком обязательности их наличия </w:t>
      </w:r>
      <w:r>
        <w:rPr>
          <w:rStyle w:val="3f8"/>
        </w:rPr>
        <w:t xml:space="preserve">в файле выгрузки </w:t>
      </w:r>
      <w:r w:rsidRPr="00C468AD">
        <w:rPr>
          <w:rStyle w:val="3f8"/>
        </w:rPr>
        <w:t xml:space="preserve">приведен в таблице </w:t>
      </w:r>
      <w:r>
        <w:rPr>
          <w:rStyle w:val="3f8"/>
        </w:rPr>
        <w:t xml:space="preserve">ниже </w:t>
      </w:r>
      <w:r w:rsidR="007F2BCD" w:rsidRPr="006C6752">
        <w:rPr>
          <w:rStyle w:val="3f8"/>
        </w:rPr>
        <w:t xml:space="preserve">(см. </w:t>
      </w:r>
      <w:r w:rsidR="006C6752" w:rsidRPr="006C6752">
        <w:rPr>
          <w:rStyle w:val="3f8"/>
        </w:rPr>
        <w:fldChar w:fldCharType="begin"/>
      </w:r>
      <w:r w:rsidR="006C6752" w:rsidRPr="006C6752">
        <w:rPr>
          <w:rStyle w:val="3f8"/>
        </w:rPr>
        <w:instrText xml:space="preserve"> REF _Ref155957570 \h </w:instrText>
      </w:r>
      <w:r w:rsidR="006C6752">
        <w:rPr>
          <w:rStyle w:val="3f8"/>
        </w:rPr>
        <w:instrText xml:space="preserve"> \* MERGEFORMAT </w:instrText>
      </w:r>
      <w:r w:rsidR="006C6752" w:rsidRPr="006C6752">
        <w:rPr>
          <w:rStyle w:val="3f8"/>
        </w:rPr>
      </w:r>
      <w:r w:rsidR="006C6752" w:rsidRPr="006C6752">
        <w:rPr>
          <w:rStyle w:val="3f8"/>
        </w:rPr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3</w:t>
      </w:r>
      <w:r w:rsidR="006C6752" w:rsidRPr="006C6752">
        <w:rPr>
          <w:rStyle w:val="3f8"/>
        </w:rPr>
        <w:fldChar w:fldCharType="end"/>
      </w:r>
      <w:r w:rsidR="007F2BCD" w:rsidRPr="006C6752">
        <w:rPr>
          <w:rStyle w:val="3f8"/>
        </w:rPr>
        <w:t>)</w:t>
      </w:r>
      <w:r>
        <w:rPr>
          <w:rStyle w:val="3f8"/>
        </w:rPr>
        <w:t xml:space="preserve">. </w:t>
      </w:r>
    </w:p>
    <w:p w14:paraId="71867544" w14:textId="23A00060" w:rsidR="00AC24E4" w:rsidRPr="00532283" w:rsidRDefault="00AC24E4" w:rsidP="00AC24E4">
      <w:pPr>
        <w:pStyle w:val="afffffffff4"/>
      </w:pPr>
      <w:bookmarkStart w:id="123" w:name="_Ref155957570"/>
      <w:r w:rsidRPr="00532283"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3</w:t>
      </w:r>
      <w:r w:rsidR="003B6A3D">
        <w:rPr>
          <w:noProof/>
        </w:rPr>
        <w:fldChar w:fldCharType="end"/>
      </w:r>
      <w:bookmarkEnd w:id="123"/>
      <w:r w:rsidRPr="00532283">
        <w:t xml:space="preserve"> </w:t>
      </w:r>
      <w:r>
        <w:t>–</w:t>
      </w:r>
      <w:r w:rsidRPr="00532283">
        <w:t xml:space="preserve"> </w:t>
      </w:r>
      <w:r w:rsidRPr="00F01766">
        <w:t>Перечень данных, выгрузка которых доступна через пользовательский интерфейс</w:t>
      </w:r>
      <w:r>
        <w:t xml:space="preserve"> федерального регистра </w:t>
      </w:r>
      <w:r w:rsidRPr="00AC24E4">
        <w:t>медицинск</w:t>
      </w:r>
      <w:r>
        <w:t xml:space="preserve">их и </w:t>
      </w:r>
      <w:r w:rsidRPr="00AC24E4">
        <w:t>фармацевтическ</w:t>
      </w:r>
      <w:r>
        <w:t xml:space="preserve">их </w:t>
      </w:r>
      <w:r w:rsidRPr="00AC24E4">
        <w:t>работник</w:t>
      </w:r>
      <w:r>
        <w:t>ов после поиска и фильтрации по параметрам, указанным пользователем</w:t>
      </w:r>
    </w:p>
    <w:tbl>
      <w:tblPr>
        <w:tblStyle w:val="af6"/>
        <w:tblW w:w="9351" w:type="dxa"/>
        <w:tblLayout w:type="fixed"/>
        <w:tblLook w:val="04A0" w:firstRow="1" w:lastRow="0" w:firstColumn="1" w:lastColumn="0" w:noHBand="0" w:noVBand="1"/>
      </w:tblPr>
      <w:tblGrid>
        <w:gridCol w:w="1701"/>
        <w:gridCol w:w="1701"/>
        <w:gridCol w:w="4106"/>
        <w:gridCol w:w="1843"/>
      </w:tblGrid>
      <w:tr w:rsidR="006C6752" w:rsidRPr="00F01766" w14:paraId="68F7FC5F" w14:textId="77777777" w:rsidTr="006C6752">
        <w:trPr>
          <w:tblHeader/>
        </w:trPr>
        <w:tc>
          <w:tcPr>
            <w:tcW w:w="1701" w:type="dxa"/>
          </w:tcPr>
          <w:p w14:paraId="3C7D6C54" w14:textId="09E47B2C" w:rsidR="006C6752" w:rsidRDefault="006C6752" w:rsidP="002D1977">
            <w:pPr>
              <w:pStyle w:val="108"/>
              <w:rPr>
                <w:lang w:val="ru-RU"/>
              </w:rPr>
            </w:pPr>
            <w:r w:rsidRPr="006C6752">
              <w:rPr>
                <w:lang w:val="ru-RU"/>
              </w:rPr>
              <w:t>Наименование модуля</w:t>
            </w:r>
          </w:p>
        </w:tc>
        <w:tc>
          <w:tcPr>
            <w:tcW w:w="1701" w:type="dxa"/>
          </w:tcPr>
          <w:p w14:paraId="1247EA24" w14:textId="7BC12A37" w:rsidR="006C6752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Объект учета</w:t>
            </w:r>
          </w:p>
        </w:tc>
        <w:tc>
          <w:tcPr>
            <w:tcW w:w="4106" w:type="dxa"/>
          </w:tcPr>
          <w:p w14:paraId="6BEE2F28" w14:textId="77777777" w:rsidR="006C6752" w:rsidRPr="00202D23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43" w:type="dxa"/>
          </w:tcPr>
          <w:p w14:paraId="2B9407B2" w14:textId="77777777" w:rsidR="006C6752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6C6752" w:rsidRPr="00202D23" w14:paraId="1DE74032" w14:textId="77777777" w:rsidTr="006C6752">
        <w:tc>
          <w:tcPr>
            <w:tcW w:w="1701" w:type="dxa"/>
            <w:vMerge w:val="restart"/>
          </w:tcPr>
          <w:p w14:paraId="6334077D" w14:textId="21A05A87" w:rsidR="006C6752" w:rsidRDefault="006C6752" w:rsidP="006C6752">
            <w:pPr>
              <w:pStyle w:val="104"/>
            </w:pPr>
            <w:r w:rsidRPr="00771E78">
              <w:t>Медицинские и фармацевтические работники</w:t>
            </w:r>
          </w:p>
        </w:tc>
        <w:tc>
          <w:tcPr>
            <w:tcW w:w="1701" w:type="dxa"/>
            <w:vMerge w:val="restart"/>
          </w:tcPr>
          <w:p w14:paraId="0034E2FF" w14:textId="32B19F2B" w:rsidR="006C6752" w:rsidRDefault="006C6752" w:rsidP="006C6752">
            <w:pPr>
              <w:pStyle w:val="104"/>
            </w:pPr>
            <w:r>
              <w:t>М</w:t>
            </w:r>
            <w:r w:rsidRPr="00C91CE0">
              <w:t>едицински</w:t>
            </w:r>
            <w:r>
              <w:t>е</w:t>
            </w:r>
            <w:r w:rsidRPr="00C91CE0">
              <w:t xml:space="preserve"> и фармацевтически</w:t>
            </w:r>
            <w:r>
              <w:t>е</w:t>
            </w:r>
            <w:r w:rsidRPr="00C91CE0">
              <w:t xml:space="preserve"> работник</w:t>
            </w:r>
            <w:r>
              <w:t>и</w:t>
            </w:r>
          </w:p>
        </w:tc>
        <w:tc>
          <w:tcPr>
            <w:tcW w:w="4106" w:type="dxa"/>
          </w:tcPr>
          <w:p w14:paraId="07F501F1" w14:textId="77777777" w:rsidR="006C6752" w:rsidRPr="00202D23" w:rsidRDefault="006C6752" w:rsidP="006C6752">
            <w:pPr>
              <w:pStyle w:val="104"/>
            </w:pPr>
            <w:r>
              <w:t>СНИЛС</w:t>
            </w:r>
          </w:p>
        </w:tc>
        <w:tc>
          <w:tcPr>
            <w:tcW w:w="1843" w:type="dxa"/>
          </w:tcPr>
          <w:p w14:paraId="5D5841F5" w14:textId="77777777" w:rsidR="006C6752" w:rsidRDefault="006C6752" w:rsidP="006C6752">
            <w:pPr>
              <w:pStyle w:val="104"/>
            </w:pPr>
            <w:r>
              <w:t>Да</w:t>
            </w:r>
          </w:p>
        </w:tc>
      </w:tr>
      <w:tr w:rsidR="006C6752" w:rsidRPr="00202D23" w14:paraId="5130F4ED" w14:textId="77777777" w:rsidTr="006C6752">
        <w:tc>
          <w:tcPr>
            <w:tcW w:w="1701" w:type="dxa"/>
            <w:vMerge/>
          </w:tcPr>
          <w:p w14:paraId="30D68DB1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64F1797E" w14:textId="5E104291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1ECEB0C4" w14:textId="77777777" w:rsidR="006C6752" w:rsidRDefault="006C6752" w:rsidP="006C6752">
            <w:pPr>
              <w:pStyle w:val="104"/>
            </w:pPr>
            <w:r>
              <w:t>ФИО</w:t>
            </w:r>
          </w:p>
        </w:tc>
        <w:tc>
          <w:tcPr>
            <w:tcW w:w="1843" w:type="dxa"/>
          </w:tcPr>
          <w:p w14:paraId="7A600872" w14:textId="77777777" w:rsidR="006C6752" w:rsidRDefault="006C6752" w:rsidP="006C6752">
            <w:pPr>
              <w:pStyle w:val="104"/>
            </w:pPr>
            <w:r>
              <w:t>Да</w:t>
            </w:r>
          </w:p>
        </w:tc>
      </w:tr>
      <w:tr w:rsidR="006C6752" w:rsidRPr="00202D23" w14:paraId="39A54E80" w14:textId="77777777" w:rsidTr="006C6752">
        <w:tc>
          <w:tcPr>
            <w:tcW w:w="1701" w:type="dxa"/>
            <w:vMerge/>
          </w:tcPr>
          <w:p w14:paraId="40F759B8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1786387C" w14:textId="3206910C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1331B20F" w14:textId="77777777" w:rsidR="006C6752" w:rsidRDefault="006C6752" w:rsidP="006C6752">
            <w:pPr>
              <w:pStyle w:val="104"/>
            </w:pPr>
            <w:r>
              <w:t>Дата рождения</w:t>
            </w:r>
          </w:p>
        </w:tc>
        <w:tc>
          <w:tcPr>
            <w:tcW w:w="1843" w:type="dxa"/>
          </w:tcPr>
          <w:p w14:paraId="7488A816" w14:textId="77777777" w:rsidR="006C6752" w:rsidRDefault="006C6752" w:rsidP="006C6752">
            <w:pPr>
              <w:pStyle w:val="104"/>
            </w:pPr>
            <w:r>
              <w:t>Нет</w:t>
            </w:r>
          </w:p>
        </w:tc>
      </w:tr>
      <w:tr w:rsidR="006C6752" w:rsidRPr="00202D23" w14:paraId="198099C7" w14:textId="77777777" w:rsidTr="006C6752">
        <w:tc>
          <w:tcPr>
            <w:tcW w:w="1701" w:type="dxa"/>
            <w:vMerge/>
          </w:tcPr>
          <w:p w14:paraId="7C6C8367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36360250" w14:textId="6C39B1F2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51038B0E" w14:textId="77777777" w:rsidR="006C6752" w:rsidRDefault="006C6752" w:rsidP="006C6752">
            <w:pPr>
              <w:pStyle w:val="104"/>
            </w:pPr>
            <w:r>
              <w:t>Возраст</w:t>
            </w:r>
          </w:p>
        </w:tc>
        <w:tc>
          <w:tcPr>
            <w:tcW w:w="1843" w:type="dxa"/>
          </w:tcPr>
          <w:p w14:paraId="0FFA89AE" w14:textId="77777777" w:rsidR="006C6752" w:rsidRDefault="006C6752" w:rsidP="006C6752">
            <w:pPr>
              <w:pStyle w:val="104"/>
            </w:pPr>
            <w:r>
              <w:t>Нет</w:t>
            </w:r>
          </w:p>
        </w:tc>
      </w:tr>
      <w:tr w:rsidR="006C6752" w:rsidRPr="00202D23" w14:paraId="1AF2133F" w14:textId="77777777" w:rsidTr="006C6752">
        <w:tc>
          <w:tcPr>
            <w:tcW w:w="1701" w:type="dxa"/>
            <w:vMerge/>
          </w:tcPr>
          <w:p w14:paraId="3541F183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66E8ED81" w14:textId="69F9F53C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10EC5C3C" w14:textId="77777777" w:rsidR="006C6752" w:rsidRDefault="006C6752" w:rsidP="006C6752">
            <w:pPr>
              <w:pStyle w:val="104"/>
            </w:pPr>
            <w:r>
              <w:t>Пол</w:t>
            </w:r>
          </w:p>
        </w:tc>
        <w:tc>
          <w:tcPr>
            <w:tcW w:w="1843" w:type="dxa"/>
          </w:tcPr>
          <w:p w14:paraId="569B32A0" w14:textId="77777777" w:rsidR="006C6752" w:rsidRDefault="006C6752" w:rsidP="006C6752">
            <w:pPr>
              <w:pStyle w:val="104"/>
            </w:pPr>
            <w:r>
              <w:t>Нет</w:t>
            </w:r>
          </w:p>
        </w:tc>
      </w:tr>
      <w:tr w:rsidR="006C6752" w:rsidRPr="00202D23" w14:paraId="2C39B02E" w14:textId="77777777" w:rsidTr="006C6752">
        <w:tc>
          <w:tcPr>
            <w:tcW w:w="1701" w:type="dxa"/>
            <w:vMerge/>
          </w:tcPr>
          <w:p w14:paraId="17664F8F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4ABAC7C1" w14:textId="3DDB0BF3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7A8E2302" w14:textId="77777777" w:rsidR="006C6752" w:rsidRDefault="006C6752" w:rsidP="006C6752">
            <w:pPr>
              <w:pStyle w:val="104"/>
            </w:pPr>
            <w:r>
              <w:t>Медицинская организация по основной должности</w:t>
            </w:r>
          </w:p>
        </w:tc>
        <w:tc>
          <w:tcPr>
            <w:tcW w:w="1843" w:type="dxa"/>
          </w:tcPr>
          <w:p w14:paraId="39E1F325" w14:textId="77777777" w:rsidR="006C6752" w:rsidRDefault="006C6752" w:rsidP="006C6752">
            <w:pPr>
              <w:pStyle w:val="104"/>
            </w:pPr>
            <w:r>
              <w:t>Нет</w:t>
            </w:r>
          </w:p>
        </w:tc>
      </w:tr>
      <w:tr w:rsidR="006C6752" w:rsidRPr="00202D23" w14:paraId="3EFAEACC" w14:textId="77777777" w:rsidTr="006C6752">
        <w:tc>
          <w:tcPr>
            <w:tcW w:w="1701" w:type="dxa"/>
            <w:vMerge/>
          </w:tcPr>
          <w:p w14:paraId="5FB70F47" w14:textId="77777777" w:rsidR="006C6752" w:rsidRDefault="006C6752" w:rsidP="006C6752">
            <w:pPr>
              <w:pStyle w:val="104"/>
            </w:pPr>
          </w:p>
        </w:tc>
        <w:tc>
          <w:tcPr>
            <w:tcW w:w="1701" w:type="dxa"/>
            <w:vMerge/>
          </w:tcPr>
          <w:p w14:paraId="7B537BB7" w14:textId="4B06D21A" w:rsidR="006C6752" w:rsidRDefault="006C6752" w:rsidP="006C6752">
            <w:pPr>
              <w:pStyle w:val="104"/>
            </w:pPr>
          </w:p>
        </w:tc>
        <w:tc>
          <w:tcPr>
            <w:tcW w:w="4106" w:type="dxa"/>
          </w:tcPr>
          <w:p w14:paraId="4CBE238D" w14:textId="77777777" w:rsidR="006C6752" w:rsidRDefault="006C6752" w:rsidP="006C6752">
            <w:pPr>
              <w:pStyle w:val="104"/>
            </w:pPr>
            <w:r>
              <w:t>Основная должность</w:t>
            </w:r>
          </w:p>
        </w:tc>
        <w:tc>
          <w:tcPr>
            <w:tcW w:w="1843" w:type="dxa"/>
          </w:tcPr>
          <w:p w14:paraId="3566ACAB" w14:textId="77777777" w:rsidR="006C6752" w:rsidRDefault="006C6752" w:rsidP="006C6752">
            <w:pPr>
              <w:pStyle w:val="104"/>
            </w:pPr>
            <w:r>
              <w:t>Нет</w:t>
            </w:r>
          </w:p>
        </w:tc>
      </w:tr>
    </w:tbl>
    <w:p w14:paraId="3494BB9D" w14:textId="4D51A28E" w:rsidR="00003015" w:rsidRDefault="0068205E" w:rsidP="00B40440">
      <w:pPr>
        <w:pStyle w:val="3f0"/>
      </w:pPr>
      <w:bookmarkStart w:id="124" w:name="_Toc167559923"/>
      <w:r>
        <w:t>Форма «Ка</w:t>
      </w:r>
      <w:r w:rsidR="00003015" w:rsidRPr="00C20D54">
        <w:t>рточк</w:t>
      </w:r>
      <w:r>
        <w:t>а</w:t>
      </w:r>
      <w:r w:rsidR="00003015" w:rsidRPr="00C20D54">
        <w:t xml:space="preserve"> медицинского</w:t>
      </w:r>
      <w:r w:rsidR="00666666">
        <w:t xml:space="preserve"> (фармацевтического)</w:t>
      </w:r>
      <w:r w:rsidR="00003015" w:rsidRPr="00C20D54">
        <w:t xml:space="preserve"> работника</w:t>
      </w:r>
      <w:r>
        <w:t>»</w:t>
      </w:r>
      <w:bookmarkEnd w:id="124"/>
    </w:p>
    <w:p w14:paraId="0D11B592" w14:textId="599B6D2A" w:rsidR="00FC423F" w:rsidRDefault="00FC423F" w:rsidP="00B40440">
      <w:pPr>
        <w:pStyle w:val="49"/>
      </w:pPr>
      <w:r>
        <w:t xml:space="preserve">Просмотр формы </w:t>
      </w:r>
      <w:r w:rsidRPr="00370169">
        <w:t>«Карточка медицинского (фармацевтического) работника»</w:t>
      </w:r>
    </w:p>
    <w:p w14:paraId="37C79364" w14:textId="7C2D4AD5" w:rsidR="0068205E" w:rsidRDefault="00370169" w:rsidP="0068205E">
      <w:pPr>
        <w:pStyle w:val="af2"/>
      </w:pPr>
      <w:r w:rsidRPr="00370169">
        <w:t>Форма «Карточка медицинского (фармацевтического) работника»</w:t>
      </w:r>
      <w:r w:rsidR="006F7178">
        <w:t xml:space="preserve"> предназначена для вывода сведений о </w:t>
      </w:r>
      <w:r w:rsidR="006F7178" w:rsidRPr="00370169">
        <w:t>медицинско</w:t>
      </w:r>
      <w:r w:rsidR="006F7178">
        <w:t>м</w:t>
      </w:r>
      <w:r w:rsidR="006F7178" w:rsidRPr="00370169">
        <w:t xml:space="preserve"> (фармацевтическо</w:t>
      </w:r>
      <w:r w:rsidR="006F7178">
        <w:t>м</w:t>
      </w:r>
      <w:r w:rsidR="006F7178" w:rsidRPr="00370169">
        <w:t>) работник</w:t>
      </w:r>
      <w:r w:rsidR="006F7178">
        <w:t xml:space="preserve">е. </w:t>
      </w:r>
    </w:p>
    <w:p w14:paraId="488AD5D7" w14:textId="77777777" w:rsidR="00FC423F" w:rsidRPr="00C20D54" w:rsidRDefault="00FC423F" w:rsidP="00FC423F">
      <w:pPr>
        <w:pStyle w:val="af2"/>
      </w:pPr>
      <w:r>
        <w:t>Для перехода в к</w:t>
      </w:r>
      <w:r w:rsidRPr="00370169">
        <w:t>арточк</w:t>
      </w:r>
      <w:r>
        <w:t>у</w:t>
      </w:r>
      <w:r w:rsidRPr="00370169">
        <w:t xml:space="preserve"> медицинского (фармацевтического) работника</w:t>
      </w:r>
      <w:r w:rsidRPr="00C20D54">
        <w:t>:</w:t>
      </w:r>
    </w:p>
    <w:p w14:paraId="113A8109" w14:textId="05F062FF" w:rsidR="00FC423F" w:rsidRPr="00C20D54" w:rsidRDefault="00FC423F" w:rsidP="00B77B53">
      <w:pPr>
        <w:pStyle w:val="1d"/>
        <w:numPr>
          <w:ilvl w:val="0"/>
          <w:numId w:val="24"/>
        </w:numPr>
      </w:pPr>
      <w:r w:rsidRPr="00C20D54">
        <w:t xml:space="preserve">Перейдите в </w:t>
      </w:r>
      <w:r w:rsidR="00EF6D6C">
        <w:t xml:space="preserve">форму </w:t>
      </w:r>
      <w:r>
        <w:t>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</w:t>
      </w:r>
      <w:r w:rsidR="00EF6D6C">
        <w:t xml:space="preserve">: </w:t>
      </w:r>
      <w:r w:rsidR="00256959" w:rsidRPr="00516C30">
        <w:t xml:space="preserve">в главном меню Подсистемы выберите </w:t>
      </w:r>
      <w:r w:rsidR="00EF6D6C" w:rsidRPr="00C20D54">
        <w:t>«ФРМР» → «Федеральный регистр медицинских и фармацевтических работников»</w:t>
      </w:r>
      <w:r w:rsidRPr="00C20D54">
        <w:t>.</w:t>
      </w:r>
    </w:p>
    <w:p w14:paraId="0C74E747" w14:textId="582C672F" w:rsidR="00FC423F" w:rsidRPr="00C20D54" w:rsidRDefault="00FC423F" w:rsidP="00FC423F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 w:rsidR="00140C78"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7BD93A53" w14:textId="77777777" w:rsidR="00FC423F" w:rsidRDefault="00FC423F" w:rsidP="00FC423F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</w:p>
    <w:p w14:paraId="43CD9BBC" w14:textId="5F6A5C81" w:rsidR="00D104EC" w:rsidRPr="00C20D54" w:rsidRDefault="00D104EC" w:rsidP="00D104EC">
      <w:pPr>
        <w:pStyle w:val="af2"/>
      </w:pPr>
      <w:r w:rsidRPr="00C20D54">
        <w:t>Карточка</w:t>
      </w:r>
      <w:r>
        <w:t xml:space="preserve"> </w:t>
      </w:r>
      <w:r w:rsidRPr="00C20D54">
        <w:t xml:space="preserve">медицинского </w:t>
      </w:r>
      <w:r>
        <w:t xml:space="preserve">(фармацевтического) </w:t>
      </w:r>
      <w:r w:rsidRPr="00C20D54">
        <w:t>работника</w:t>
      </w:r>
      <w:r>
        <w:t xml:space="preserve"> </w:t>
      </w:r>
      <w:r w:rsidRPr="00C20D54">
        <w:t xml:space="preserve">содержит </w:t>
      </w:r>
      <w:r>
        <w:t xml:space="preserve">следующие </w:t>
      </w:r>
      <w:r w:rsidRPr="00C20D54">
        <w:t>элементы</w:t>
      </w:r>
      <w:r>
        <w:t>:</w:t>
      </w:r>
    </w:p>
    <w:p w14:paraId="20E4A97D" w14:textId="71CD5C96" w:rsidR="0015196C" w:rsidRPr="00C20D54" w:rsidRDefault="00D104EC" w:rsidP="00D104EC">
      <w:pPr>
        <w:pStyle w:val="17"/>
      </w:pPr>
      <w:r>
        <w:t>с</w:t>
      </w:r>
      <w:r w:rsidR="0015196C" w:rsidRPr="00C20D54">
        <w:t xml:space="preserve">писок </w:t>
      </w:r>
      <w:r w:rsidR="001519D6">
        <w:t>форм</w:t>
      </w:r>
      <w:r w:rsidR="0015196C" w:rsidRPr="00C20D54">
        <w:t xml:space="preserve"> </w:t>
      </w:r>
      <w:r w:rsidR="0015196C">
        <w:t xml:space="preserve">(см. </w:t>
      </w:r>
      <w:r w:rsidR="0015196C" w:rsidRPr="00C20D54">
        <w:fldChar w:fldCharType="begin"/>
      </w:r>
      <w:r w:rsidR="0015196C" w:rsidRPr="00C20D54">
        <w:instrText xml:space="preserve"> REF _Ref89435632 \h  \* MERGEFORMAT </w:instrText>
      </w:r>
      <w:r w:rsidR="0015196C" w:rsidRPr="00C20D54">
        <w:fldChar w:fldCharType="separate"/>
      </w:r>
      <w:r w:rsidR="00565CC3" w:rsidRPr="00C20D54">
        <w:t>Рисунок </w:t>
      </w:r>
      <w:r w:rsidR="00565CC3">
        <w:t>8</w:t>
      </w:r>
      <w:r w:rsidR="0015196C" w:rsidRPr="00C20D54">
        <w:fldChar w:fldCharType="end"/>
      </w:r>
      <w:r w:rsidR="00F63CE1">
        <w:t>)</w:t>
      </w:r>
      <w:r w:rsidR="0015196C" w:rsidRPr="00C20D54">
        <w:t>:</w:t>
      </w:r>
    </w:p>
    <w:p w14:paraId="7F46E0EB" w14:textId="612FEBA0" w:rsidR="0015196C" w:rsidRPr="00C20D54" w:rsidRDefault="0015196C" w:rsidP="00A25157">
      <w:pPr>
        <w:pStyle w:val="25"/>
      </w:pPr>
      <w:r w:rsidRPr="00C20D54">
        <w:t>«Карточка»</w:t>
      </w:r>
      <w:r>
        <w:t xml:space="preserve">: персональные, контактные и иные данные, сведения о </w:t>
      </w:r>
      <w:r w:rsidRPr="00C20D54">
        <w:t>документ</w:t>
      </w:r>
      <w:r>
        <w:t xml:space="preserve">ах, удостоверяющих личность; </w:t>
      </w:r>
    </w:p>
    <w:p w14:paraId="5D2FA6A2" w14:textId="77777777" w:rsidR="0015196C" w:rsidRPr="00C20D54" w:rsidRDefault="0015196C" w:rsidP="00A25157">
      <w:pPr>
        <w:pStyle w:val="25"/>
      </w:pPr>
      <w:r w:rsidRPr="00C20D54">
        <w:t>«Личное дело»</w:t>
      </w:r>
      <w:r>
        <w:t>: с</w:t>
      </w:r>
      <w:r w:rsidRPr="00C20D54">
        <w:t>ведения о трудовой деятельности</w:t>
      </w:r>
      <w:r>
        <w:t>;</w:t>
      </w:r>
    </w:p>
    <w:p w14:paraId="08187A15" w14:textId="77777777" w:rsidR="0015196C" w:rsidRPr="00C20D54" w:rsidRDefault="0015196C" w:rsidP="00A25157">
      <w:pPr>
        <w:pStyle w:val="25"/>
      </w:pPr>
      <w:r w:rsidRPr="00C20D54">
        <w:t>«Адреса»</w:t>
      </w:r>
      <w:r>
        <w:t>: а</w:t>
      </w:r>
      <w:r w:rsidRPr="00C20D54">
        <w:t>дреса регистрации и проживания</w:t>
      </w:r>
      <w:r>
        <w:t xml:space="preserve">; </w:t>
      </w:r>
    </w:p>
    <w:p w14:paraId="2E103A51" w14:textId="77777777" w:rsidR="0015196C" w:rsidRPr="00C20D54" w:rsidRDefault="0015196C" w:rsidP="00A25157">
      <w:pPr>
        <w:pStyle w:val="25"/>
      </w:pPr>
      <w:r w:rsidRPr="00C20D54">
        <w:t>«Образование»</w:t>
      </w:r>
      <w:r>
        <w:t>: с</w:t>
      </w:r>
      <w:r w:rsidRPr="00C20D54">
        <w:t>ведения об образовании</w:t>
      </w:r>
      <w:r>
        <w:t>, сертификате специалиста/аккредитации специалиста;</w:t>
      </w:r>
    </w:p>
    <w:p w14:paraId="3F9A023A" w14:textId="77777777" w:rsidR="0015196C" w:rsidRPr="00C20D54" w:rsidRDefault="0015196C" w:rsidP="00A25157">
      <w:pPr>
        <w:pStyle w:val="25"/>
      </w:pPr>
      <w:r w:rsidRPr="00C20D54">
        <w:t>«Награды»</w:t>
      </w:r>
      <w:r>
        <w:t>: с</w:t>
      </w:r>
      <w:r w:rsidRPr="00C20D54">
        <w:t xml:space="preserve">писок полученных наград </w:t>
      </w:r>
      <w:r>
        <w:t xml:space="preserve">и присвоенных званий; </w:t>
      </w:r>
    </w:p>
    <w:p w14:paraId="12544BE1" w14:textId="77777777" w:rsidR="0015196C" w:rsidRPr="00C20D54" w:rsidRDefault="0015196C" w:rsidP="00A25157">
      <w:pPr>
        <w:pStyle w:val="25"/>
      </w:pPr>
      <w:r w:rsidRPr="00C20D54">
        <w:t>«Некоммерческие организации»</w:t>
      </w:r>
      <w:r>
        <w:t>: с</w:t>
      </w:r>
      <w:r w:rsidRPr="00C20D54">
        <w:t>ведения об участии работника в профессиональных некоммерческих организациях</w:t>
      </w:r>
      <w:r>
        <w:t>;</w:t>
      </w:r>
    </w:p>
    <w:p w14:paraId="46EFC44A" w14:textId="7F5788B7" w:rsidR="0015196C" w:rsidRPr="00C20D54" w:rsidRDefault="00D104EC" w:rsidP="0015196C">
      <w:pPr>
        <w:pStyle w:val="17"/>
      </w:pPr>
      <w:r>
        <w:t>о</w:t>
      </w:r>
      <w:r w:rsidR="0015196C" w:rsidRPr="00C20D54">
        <w:t>бласть данных выбранного раздела карточки</w:t>
      </w:r>
      <w:r w:rsidR="0015196C">
        <w:t>;</w:t>
      </w:r>
    </w:p>
    <w:p w14:paraId="774A24A5" w14:textId="0AD51CC6" w:rsidR="0015196C" w:rsidRPr="00C20D54" w:rsidRDefault="00D104EC" w:rsidP="0015196C">
      <w:pPr>
        <w:pStyle w:val="17"/>
      </w:pPr>
      <w:r>
        <w:t>к</w:t>
      </w:r>
      <w:r w:rsidR="0015196C" w:rsidRPr="00C20D54">
        <w:t>нопки управления данными выбранного раздела:</w:t>
      </w:r>
    </w:p>
    <w:p w14:paraId="726CBF01" w14:textId="55D1921A" w:rsidR="0015196C" w:rsidRPr="00F25A1A" w:rsidRDefault="0015196C" w:rsidP="00A25157">
      <w:pPr>
        <w:pStyle w:val="25"/>
        <w:rPr>
          <w:color w:val="000000" w:themeColor="text1"/>
        </w:rPr>
      </w:pPr>
      <w:r w:rsidRPr="00C20D54">
        <w:t>«Редактировать»</w:t>
      </w:r>
      <w:r>
        <w:t xml:space="preserve"> </w:t>
      </w:r>
      <w:r w:rsidRPr="00F25A1A">
        <w:rPr>
          <w:rStyle w:val="2f7"/>
        </w:rPr>
        <w:t>(</w:t>
      </w:r>
      <w:r w:rsidR="00140C78">
        <w:rPr>
          <w:rStyle w:val="2f7"/>
        </w:rPr>
        <w:t>см. подпункт</w:t>
      </w:r>
      <w:r w:rsidRPr="00F25A1A">
        <w:rPr>
          <w:rStyle w:val="2f7"/>
        </w:rPr>
        <w:t xml:space="preserve"> </w:t>
      </w:r>
      <w:r>
        <w:rPr>
          <w:rStyle w:val="2f7"/>
        </w:rPr>
        <w:fldChar w:fldCharType="begin"/>
      </w:r>
      <w:r>
        <w:rPr>
          <w:rStyle w:val="2f7"/>
        </w:rPr>
        <w:instrText xml:space="preserve"> REF _Ref156412124 \r \h </w:instrText>
      </w:r>
      <w:r>
        <w:rPr>
          <w:rStyle w:val="2f7"/>
        </w:rPr>
      </w:r>
      <w:r>
        <w:rPr>
          <w:rStyle w:val="2f7"/>
        </w:rPr>
        <w:fldChar w:fldCharType="separate"/>
      </w:r>
      <w:r w:rsidR="00565CC3">
        <w:rPr>
          <w:rStyle w:val="2f7"/>
        </w:rPr>
        <w:t>4.1.6.4</w:t>
      </w:r>
      <w:r>
        <w:rPr>
          <w:rStyle w:val="2f7"/>
        </w:rPr>
        <w:fldChar w:fldCharType="end"/>
      </w:r>
      <w:r>
        <w:rPr>
          <w:rStyle w:val="2f7"/>
        </w:rPr>
        <w:t xml:space="preserve"> </w:t>
      </w:r>
      <w:r w:rsidRPr="00F25A1A">
        <w:rPr>
          <w:rStyle w:val="2f7"/>
        </w:rPr>
        <w:t>настоящего руководства пользовател</w:t>
      </w:r>
      <w:r>
        <w:t>я</w:t>
      </w:r>
      <w:r w:rsidRPr="00F25A1A">
        <w:rPr>
          <w:color w:val="000000" w:themeColor="text1"/>
        </w:rPr>
        <w:t>)</w:t>
      </w:r>
      <w:r>
        <w:rPr>
          <w:color w:val="000000" w:themeColor="text1"/>
        </w:rPr>
        <w:t>;</w:t>
      </w:r>
    </w:p>
    <w:p w14:paraId="04820AF6" w14:textId="74474DEA" w:rsidR="0015196C" w:rsidRPr="00F25A1A" w:rsidRDefault="00D104EC" w:rsidP="0015196C">
      <w:pPr>
        <w:pStyle w:val="17"/>
        <w:rPr>
          <w:color w:val="000000" w:themeColor="text1"/>
        </w:rPr>
      </w:pPr>
      <w:r>
        <w:rPr>
          <w:rStyle w:val="2f7"/>
        </w:rPr>
        <w:t>к</w:t>
      </w:r>
      <w:r w:rsidR="0015196C" w:rsidRPr="00F25A1A">
        <w:rPr>
          <w:rStyle w:val="2f7"/>
        </w:rPr>
        <w:t>нопка «Создать обучающегося» (</w:t>
      </w:r>
      <w:r w:rsidR="00140C78">
        <w:rPr>
          <w:rStyle w:val="2f7"/>
        </w:rPr>
        <w:t>см. подпункт</w:t>
      </w:r>
      <w:r w:rsidR="0015196C" w:rsidRPr="00F25A1A">
        <w:rPr>
          <w:rStyle w:val="2f7"/>
        </w:rPr>
        <w:t xml:space="preserve"> </w:t>
      </w:r>
      <w:r w:rsidR="0015196C" w:rsidRPr="00F25A1A">
        <w:rPr>
          <w:rStyle w:val="2f7"/>
        </w:rPr>
        <w:fldChar w:fldCharType="begin"/>
      </w:r>
      <w:r w:rsidR="0015196C" w:rsidRPr="00F25A1A">
        <w:rPr>
          <w:rStyle w:val="2f7"/>
        </w:rPr>
        <w:instrText xml:space="preserve"> REF _Ref148273020 \r \h  \* MERGEFORMAT </w:instrText>
      </w:r>
      <w:r w:rsidR="0015196C" w:rsidRPr="00F25A1A">
        <w:rPr>
          <w:rStyle w:val="2f7"/>
        </w:rPr>
      </w:r>
      <w:r w:rsidR="0015196C" w:rsidRPr="00F25A1A">
        <w:rPr>
          <w:rStyle w:val="2f7"/>
        </w:rPr>
        <w:fldChar w:fldCharType="separate"/>
      </w:r>
      <w:r w:rsidR="00565CC3">
        <w:rPr>
          <w:rStyle w:val="2f7"/>
        </w:rPr>
        <w:t>4.2.6.3.1</w:t>
      </w:r>
      <w:r w:rsidR="0015196C" w:rsidRPr="00F25A1A">
        <w:rPr>
          <w:rStyle w:val="2f7"/>
        </w:rPr>
        <w:fldChar w:fldCharType="end"/>
      </w:r>
      <w:r w:rsidR="0015196C" w:rsidRPr="00F25A1A">
        <w:rPr>
          <w:rStyle w:val="2f7"/>
        </w:rPr>
        <w:t xml:space="preserve"> настоящего руководства пользовател</w:t>
      </w:r>
      <w:r w:rsidR="0015196C">
        <w:t>я</w:t>
      </w:r>
      <w:r w:rsidR="0015196C" w:rsidRPr="00F25A1A">
        <w:rPr>
          <w:color w:val="000000" w:themeColor="text1"/>
        </w:rPr>
        <w:t xml:space="preserve">). </w:t>
      </w:r>
    </w:p>
    <w:p w14:paraId="1151E92F" w14:textId="3D81A937" w:rsidR="00920EFA" w:rsidRPr="00C20D54" w:rsidRDefault="00920EFA" w:rsidP="00666666">
      <w:pPr>
        <w:pStyle w:val="afffffff6"/>
      </w:pPr>
      <w:r w:rsidRPr="00C20D54">
        <w:rPr>
          <w:noProof/>
        </w:rPr>
        <w:drawing>
          <wp:inline distT="0" distB="0" distL="0" distR="0" wp14:anchorId="713A0325" wp14:editId="3837E1E6">
            <wp:extent cx="5888619" cy="5168900"/>
            <wp:effectExtent l="19050" t="19050" r="17145" b="1270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0466" cy="51792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45757A" w14:textId="19DF6F7D" w:rsidR="00920EFA" w:rsidRPr="00C20D54" w:rsidRDefault="00920EFA" w:rsidP="00666666">
      <w:pPr>
        <w:pStyle w:val="afffffff8"/>
      </w:pPr>
      <w:bookmarkStart w:id="125" w:name="_Ref89435632"/>
      <w:r w:rsidRPr="00C20D54">
        <w:t>Рисунок</w:t>
      </w:r>
      <w:r w:rsidR="00355C9B" w:rsidRPr="00C20D54">
        <w:t>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8</w:t>
      </w:r>
      <w:r w:rsidR="00EE3A8F" w:rsidRPr="00C20D54">
        <w:rPr>
          <w:noProof/>
        </w:rPr>
        <w:fldChar w:fldCharType="end"/>
      </w:r>
      <w:bookmarkEnd w:id="125"/>
      <w:r w:rsidRPr="00C20D54">
        <w:t xml:space="preserve"> –</w:t>
      </w:r>
      <w:r w:rsidR="0015196C">
        <w:t xml:space="preserve"> Форма «</w:t>
      </w:r>
      <w:r w:rsidRPr="00C20D54">
        <w:t xml:space="preserve">Карточка медицинского </w:t>
      </w:r>
      <w:r w:rsidR="00666666">
        <w:t xml:space="preserve">(фармацевтического) </w:t>
      </w:r>
      <w:r w:rsidRPr="00C20D54">
        <w:t>работника</w:t>
      </w:r>
      <w:r w:rsidR="0015196C">
        <w:t>»</w:t>
      </w:r>
    </w:p>
    <w:p w14:paraId="55A59B47" w14:textId="3727DE08" w:rsidR="00295F59" w:rsidRPr="00C20D54" w:rsidRDefault="00BE5395" w:rsidP="00B40440">
      <w:pPr>
        <w:pStyle w:val="49"/>
        <w:rPr>
          <w:color w:val="000000" w:themeColor="text1"/>
        </w:rPr>
      </w:pPr>
      <w:bookmarkStart w:id="126" w:name="_Ввод_персональных_данных"/>
      <w:bookmarkStart w:id="127" w:name="_Ref156768972"/>
      <w:bookmarkEnd w:id="99"/>
      <w:bookmarkEnd w:id="126"/>
      <w:r w:rsidRPr="00FC423F">
        <w:rPr>
          <w:rStyle w:val="58"/>
          <w:b/>
        </w:rPr>
        <w:t>Создание формы «Карточка медицинского (фармацевтического)</w:t>
      </w:r>
      <w:r w:rsidRPr="00C20D54">
        <w:t xml:space="preserve"> работника</w:t>
      </w:r>
      <w:r>
        <w:t>»</w:t>
      </w:r>
      <w:bookmarkEnd w:id="127"/>
    </w:p>
    <w:p w14:paraId="7A31848D" w14:textId="2F286263" w:rsidR="005E501E" w:rsidRPr="00C20D54" w:rsidRDefault="00336FE0" w:rsidP="00A63069">
      <w:pPr>
        <w:ind w:firstLine="709"/>
        <w:rPr>
          <w:color w:val="000000" w:themeColor="text1"/>
        </w:rPr>
      </w:pPr>
      <w:r>
        <w:rPr>
          <w:color w:val="000000" w:themeColor="text1"/>
        </w:rPr>
        <w:t>Для добавления записи</w:t>
      </w:r>
      <w:r w:rsidR="00FC423F">
        <w:rPr>
          <w:color w:val="000000" w:themeColor="text1"/>
        </w:rPr>
        <w:t xml:space="preserve"> о медицинском (фармацевтическом) работнике в Подсистему</w:t>
      </w:r>
      <w:r w:rsidR="005E501E" w:rsidRPr="00C20D54">
        <w:rPr>
          <w:color w:val="000000" w:themeColor="text1"/>
        </w:rPr>
        <w:t>:</w:t>
      </w:r>
    </w:p>
    <w:p w14:paraId="3A458D6B" w14:textId="4CBEFA0E" w:rsidR="005E501E" w:rsidRPr="00C20D54" w:rsidRDefault="00EF6D6C" w:rsidP="00B77B53">
      <w:pPr>
        <w:pStyle w:val="1d"/>
        <w:numPr>
          <w:ilvl w:val="0"/>
          <w:numId w:val="26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»:</w:t>
      </w:r>
      <w:r w:rsidR="00256959">
        <w:t xml:space="preserve"> </w:t>
      </w:r>
      <w:r w:rsidR="00256959" w:rsidRPr="00516C30">
        <w:t>в главном меню Подсистемы выберите</w:t>
      </w:r>
      <w:r>
        <w:t xml:space="preserve">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19321D">
        <w:t>.</w:t>
      </w:r>
    </w:p>
    <w:p w14:paraId="12435A6E" w14:textId="50678F48" w:rsidR="00F053CD" w:rsidRPr="00C20D54" w:rsidRDefault="00F053CD" w:rsidP="000235A4">
      <w:pPr>
        <w:pStyle w:val="1d"/>
      </w:pPr>
      <w:r w:rsidRPr="00C20D54">
        <w:t xml:space="preserve">Нажмите кнопку «Создать» на главной странице </w:t>
      </w:r>
      <w:r w:rsidR="000235A4">
        <w:t xml:space="preserve">Подсистемы </w:t>
      </w:r>
      <w:r w:rsidRPr="00C20D54">
        <w:t xml:space="preserve">(см. </w:t>
      </w:r>
      <w:r w:rsidRPr="00C20D54">
        <w:fldChar w:fldCharType="begin"/>
      </w:r>
      <w:r w:rsidRPr="00C20D54">
        <w:instrText xml:space="preserve"> REF _Ref89425333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</w:t>
      </w:r>
      <w:r w:rsidRPr="00C20D54">
        <w:fldChar w:fldCharType="end"/>
      </w:r>
      <w:r w:rsidRPr="00C20D54">
        <w:t>)</w:t>
      </w:r>
      <w:r w:rsidR="000235A4">
        <w:t xml:space="preserve">. </w:t>
      </w:r>
      <w:r w:rsidRPr="00C20D54">
        <w:t>Откроется форма «Новый сотрудник» (</w:t>
      </w:r>
      <w:r w:rsidR="000235A4">
        <w:t xml:space="preserve">см. </w:t>
      </w:r>
      <w:r w:rsidR="00C029F8" w:rsidRPr="00C20D54">
        <w:fldChar w:fldCharType="begin"/>
      </w:r>
      <w:r w:rsidR="00C029F8" w:rsidRPr="00C20D54">
        <w:instrText xml:space="preserve"> REF _Ref104252112 \h </w:instrText>
      </w:r>
      <w:r w:rsidR="00783B3A" w:rsidRPr="00C20D54">
        <w:instrText xml:space="preserve"> \* MERGEFORMAT </w:instrText>
      </w:r>
      <w:r w:rsidR="00C029F8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9</w:t>
      </w:r>
      <w:r w:rsidR="00C029F8" w:rsidRPr="00C20D54">
        <w:fldChar w:fldCharType="end"/>
      </w:r>
      <w:r w:rsidRPr="00C20D54">
        <w:t xml:space="preserve">). </w:t>
      </w:r>
    </w:p>
    <w:p w14:paraId="3CF0E2C9" w14:textId="77777777" w:rsidR="00F053CD" w:rsidRPr="00C20D54" w:rsidRDefault="00F053CD" w:rsidP="000235A4">
      <w:pPr>
        <w:pStyle w:val="afffffff6"/>
      </w:pPr>
      <w:r w:rsidRPr="00C20D54">
        <w:rPr>
          <w:noProof/>
        </w:rPr>
        <w:drawing>
          <wp:inline distT="0" distB="0" distL="0" distR="0" wp14:anchorId="28E8AFD8" wp14:editId="38DA99C3">
            <wp:extent cx="5853965" cy="4187378"/>
            <wp:effectExtent l="19050" t="19050" r="13970" b="2286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21"/>
                    <a:stretch/>
                  </pic:blipFill>
                  <pic:spPr bwMode="auto">
                    <a:xfrm>
                      <a:off x="0" y="0"/>
                      <a:ext cx="5859212" cy="41911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391509" w14:textId="1A6A7676" w:rsidR="00F053CD" w:rsidRPr="00C20D54" w:rsidRDefault="00F053CD" w:rsidP="000235A4">
      <w:pPr>
        <w:pStyle w:val="afffffff8"/>
      </w:pPr>
      <w:bookmarkStart w:id="128" w:name="_Ref10425211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</w:t>
      </w:r>
      <w:r w:rsidR="00EE3A8F" w:rsidRPr="00C20D54">
        <w:rPr>
          <w:noProof/>
        </w:rPr>
        <w:fldChar w:fldCharType="end"/>
      </w:r>
      <w:bookmarkEnd w:id="128"/>
      <w:r w:rsidRPr="00C20D54">
        <w:t xml:space="preserve"> – </w:t>
      </w:r>
      <w:r w:rsidR="00B974E5">
        <w:t>Форма «</w:t>
      </w:r>
      <w:r w:rsidRPr="00C20D54">
        <w:t>Новый сотрудник</w:t>
      </w:r>
      <w:r w:rsidR="00B974E5">
        <w:t>»</w:t>
      </w:r>
    </w:p>
    <w:p w14:paraId="470D0C24" w14:textId="78D008FB" w:rsidR="003C3472" w:rsidRPr="00C20D54" w:rsidRDefault="003C3472" w:rsidP="000235A4">
      <w:pPr>
        <w:pStyle w:val="1d"/>
      </w:pPr>
      <w:r w:rsidRPr="00C20D54">
        <w:t xml:space="preserve">На форме </w:t>
      </w:r>
      <w:r w:rsidR="00D3248C" w:rsidRPr="00D3248C">
        <w:t xml:space="preserve">«Новый сотрудник» </w:t>
      </w:r>
      <w:r w:rsidRPr="00C20D54">
        <w:t>заполните поля</w:t>
      </w:r>
      <w:r w:rsidR="00B602A3">
        <w:t xml:space="preserve"> в разделах</w:t>
      </w:r>
      <w:r w:rsidRPr="00C20D54">
        <w:t xml:space="preserve"> (поля, обязательные для заполнения, отмечены звездочкой):</w:t>
      </w:r>
    </w:p>
    <w:p w14:paraId="5A9796CB" w14:textId="5D6F8B5F" w:rsidR="003C3472" w:rsidRPr="000235A4" w:rsidRDefault="003C3472" w:rsidP="00A25157">
      <w:pPr>
        <w:pStyle w:val="25"/>
      </w:pPr>
      <w:r w:rsidRPr="000235A4">
        <w:t>«</w:t>
      </w:r>
      <w:r w:rsidR="00D3248C">
        <w:t xml:space="preserve">1. </w:t>
      </w:r>
      <w:r w:rsidRPr="000235A4">
        <w:t xml:space="preserve">Документы». </w:t>
      </w:r>
      <w:r w:rsidR="00A57B83" w:rsidRPr="000235A4">
        <w:t xml:space="preserve">Набор полей </w:t>
      </w:r>
      <w:r w:rsidR="00D3248C">
        <w:t xml:space="preserve">раздела </w:t>
      </w:r>
      <w:r w:rsidR="00A57B83" w:rsidRPr="000235A4">
        <w:t xml:space="preserve">зависит от выбранного значения в </w:t>
      </w:r>
      <w:r w:rsidR="00D3248C">
        <w:t>поле</w:t>
      </w:r>
      <w:r w:rsidR="00A57B83" w:rsidRPr="000235A4">
        <w:t xml:space="preserve"> «Гражданство»</w:t>
      </w:r>
      <w:r w:rsidR="000235A4">
        <w:t>;</w:t>
      </w:r>
    </w:p>
    <w:p w14:paraId="0480E229" w14:textId="6F9F3D29" w:rsidR="003C3472" w:rsidRPr="000235A4" w:rsidRDefault="003C3472" w:rsidP="00A25157">
      <w:pPr>
        <w:pStyle w:val="25"/>
      </w:pPr>
      <w:r w:rsidRPr="000235A4">
        <w:t>«</w:t>
      </w:r>
      <w:r w:rsidR="00D3248C">
        <w:t xml:space="preserve">2. </w:t>
      </w:r>
      <w:r w:rsidRPr="000235A4">
        <w:t>Основные данные».</w:t>
      </w:r>
    </w:p>
    <w:p w14:paraId="0C182C65" w14:textId="7C5A7C48" w:rsidR="00B40440" w:rsidRDefault="00C029F8" w:rsidP="00B40440">
      <w:pPr>
        <w:pStyle w:val="1d"/>
        <w:numPr>
          <w:ilvl w:val="0"/>
          <w:numId w:val="0"/>
        </w:numPr>
        <w:ind w:left="1134"/>
        <w:rPr>
          <w:rStyle w:val="111"/>
        </w:rPr>
      </w:pPr>
      <w:r w:rsidRPr="00C20D54">
        <w:t xml:space="preserve">Описание полей представлено в таблице </w:t>
      </w:r>
      <w:r w:rsidR="00D3248C">
        <w:t>(</w:t>
      </w:r>
      <w:r w:rsidR="000235A4">
        <w:t>см.</w:t>
      </w:r>
      <w:r w:rsidR="00121CB7">
        <w:t xml:space="preserve"> </w:t>
      </w:r>
      <w:r w:rsidR="00121CB7">
        <w:fldChar w:fldCharType="begin"/>
      </w:r>
      <w:r w:rsidR="00121CB7">
        <w:instrText xml:space="preserve"> REF _Ref160560424 \h </w:instrText>
      </w:r>
      <w:r w:rsidR="00121CB7"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4</w:t>
      </w:r>
      <w:r w:rsidR="00121CB7">
        <w:fldChar w:fldCharType="end"/>
      </w:r>
      <w:r w:rsidRPr="00C20D54">
        <w:t>).</w:t>
      </w:r>
    </w:p>
    <w:p w14:paraId="3D44E714" w14:textId="4328B798" w:rsidR="004078E9" w:rsidRPr="00B40440" w:rsidRDefault="004078E9" w:rsidP="00B40440">
      <w:pPr>
        <w:pStyle w:val="1d"/>
        <w:rPr>
          <w:rStyle w:val="111"/>
        </w:rPr>
      </w:pPr>
      <w:r w:rsidRPr="00B40440">
        <w:rPr>
          <w:rStyle w:val="111"/>
        </w:rPr>
        <w:t xml:space="preserve">Нажмите кнопку «Сохранить и подписать» и выберите способ сохранения (с использованием УКЭП или без УКЭП). Сохраненные данные будут отображены в карточке работника в разделе «Карточка». </w:t>
      </w:r>
    </w:p>
    <w:p w14:paraId="2696A223" w14:textId="3F233254" w:rsidR="00DC172F" w:rsidRPr="00C20D54" w:rsidRDefault="00DC172F" w:rsidP="00B40440">
      <w:pPr>
        <w:pStyle w:val="af2"/>
      </w:pPr>
      <w:r w:rsidRPr="00B40440">
        <w:rPr>
          <w:rStyle w:val="afffffff1"/>
        </w:rPr>
        <w:t xml:space="preserve">Если </w:t>
      </w:r>
      <w:r w:rsidR="004078E9" w:rsidRPr="00B40440">
        <w:rPr>
          <w:rStyle w:val="afffffff1"/>
        </w:rPr>
        <w:t>вв</w:t>
      </w:r>
      <w:r w:rsidR="004078E9" w:rsidRPr="0015196C">
        <w:rPr>
          <w:rStyle w:val="afffffff1"/>
        </w:rPr>
        <w:t xml:space="preserve">еденные данные </w:t>
      </w:r>
      <w:r w:rsidR="00D3248C" w:rsidRPr="0015196C">
        <w:rPr>
          <w:rStyle w:val="afffffff1"/>
        </w:rPr>
        <w:t>ранее были сохранены</w:t>
      </w:r>
      <w:r w:rsidR="004078E9" w:rsidRPr="0015196C">
        <w:rPr>
          <w:rStyle w:val="afffffff1"/>
        </w:rPr>
        <w:t xml:space="preserve"> в Подсистеме,</w:t>
      </w:r>
      <w:r w:rsidR="00D3248C" w:rsidRPr="0015196C">
        <w:rPr>
          <w:rStyle w:val="afffffff1"/>
        </w:rPr>
        <w:t xml:space="preserve"> б</w:t>
      </w:r>
      <w:r w:rsidR="00FD54CF" w:rsidRPr="0015196C">
        <w:rPr>
          <w:rStyle w:val="afffffff1"/>
        </w:rPr>
        <w:t xml:space="preserve">удет </w:t>
      </w:r>
      <w:r w:rsidR="00D3248C" w:rsidRPr="0015196C">
        <w:rPr>
          <w:rStyle w:val="afffffff1"/>
        </w:rPr>
        <w:t>выведено</w:t>
      </w:r>
      <w:r w:rsidR="00FD54CF" w:rsidRPr="0015196C">
        <w:rPr>
          <w:rStyle w:val="afffffff1"/>
        </w:rPr>
        <w:t xml:space="preserve"> сообщение об ошибке</w:t>
      </w:r>
      <w:r w:rsidRPr="0015196C">
        <w:rPr>
          <w:rStyle w:val="afffffff1"/>
        </w:rPr>
        <w:t xml:space="preserve"> (</w:t>
      </w:r>
      <w:r w:rsidR="00D3248C" w:rsidRPr="0015196C">
        <w:rPr>
          <w:rStyle w:val="afffffff1"/>
        </w:rPr>
        <w:t xml:space="preserve">см. </w:t>
      </w:r>
      <w:r w:rsidR="00A1634F" w:rsidRPr="0015196C">
        <w:rPr>
          <w:rStyle w:val="afffffff1"/>
        </w:rPr>
        <w:fldChar w:fldCharType="begin"/>
      </w:r>
      <w:r w:rsidR="00A1634F" w:rsidRPr="0015196C">
        <w:rPr>
          <w:rStyle w:val="afffffff1"/>
        </w:rPr>
        <w:instrText xml:space="preserve"> REF _Ref37765780 \h </w:instrText>
      </w:r>
      <w:r w:rsidR="00783B3A" w:rsidRPr="0015196C">
        <w:rPr>
          <w:rStyle w:val="afffffff1"/>
        </w:rPr>
        <w:instrText xml:space="preserve"> \* MERGEFORMAT </w:instrText>
      </w:r>
      <w:r w:rsidR="00A1634F" w:rsidRPr="0015196C">
        <w:rPr>
          <w:rStyle w:val="afffffff1"/>
        </w:rPr>
      </w:r>
      <w:r w:rsidR="00A1634F" w:rsidRPr="0015196C">
        <w:rPr>
          <w:rStyle w:val="afffffff1"/>
        </w:rPr>
        <w:fldChar w:fldCharType="separate"/>
      </w:r>
      <w:r w:rsidR="00565CC3" w:rsidRPr="00565CC3">
        <w:rPr>
          <w:rStyle w:val="afffffff1"/>
        </w:rPr>
        <w:t>Рисунок 10</w:t>
      </w:r>
      <w:r w:rsidR="00A1634F" w:rsidRPr="0015196C">
        <w:rPr>
          <w:rStyle w:val="afffffff1"/>
        </w:rPr>
        <w:fldChar w:fldCharType="end"/>
      </w:r>
      <w:r w:rsidR="00A1634F" w:rsidRPr="00C20D54">
        <w:t xml:space="preserve">, </w:t>
      </w:r>
      <w:r w:rsidR="00A1634F" w:rsidRPr="00C20D54">
        <w:fldChar w:fldCharType="begin"/>
      </w:r>
      <w:r w:rsidR="00A1634F" w:rsidRPr="00C20D54">
        <w:instrText xml:space="preserve"> REF _Ref89949176 \h </w:instrText>
      </w:r>
      <w:r w:rsidR="00783B3A" w:rsidRPr="00C20D54">
        <w:instrText xml:space="preserve"> \* MERGEFORMAT </w:instrText>
      </w:r>
      <w:r w:rsidR="00A1634F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11</w:t>
      </w:r>
      <w:r w:rsidR="00A1634F" w:rsidRPr="00C20D54">
        <w:fldChar w:fldCharType="end"/>
      </w:r>
      <w:r w:rsidRPr="00C20D54">
        <w:t>).</w:t>
      </w:r>
      <w:r w:rsidR="004078E9" w:rsidRPr="00C20D54">
        <w:t xml:space="preserve"> </w:t>
      </w:r>
    </w:p>
    <w:p w14:paraId="726F2D45" w14:textId="78A5305A" w:rsidR="00976E42" w:rsidRPr="00C20D54" w:rsidRDefault="00E7196A" w:rsidP="00D3248C">
      <w:pPr>
        <w:pStyle w:val="afffffff6"/>
      </w:pPr>
      <w:r w:rsidRPr="00C20D54">
        <w:rPr>
          <w:noProof/>
        </w:rPr>
        <w:drawing>
          <wp:inline distT="0" distB="0" distL="0" distR="0" wp14:anchorId="743CE031" wp14:editId="04100B1B">
            <wp:extent cx="4401519" cy="32004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6222" cy="324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894EC" w14:textId="26335E2F" w:rsidR="00976E42" w:rsidRPr="00C20D54" w:rsidRDefault="00976E42" w:rsidP="00D3248C">
      <w:pPr>
        <w:pStyle w:val="afffffff8"/>
      </w:pPr>
      <w:bookmarkStart w:id="129" w:name="_Ref37765780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10</w:t>
      </w:r>
      <w:r w:rsidR="00EE3A8F" w:rsidRPr="00C20D54">
        <w:rPr>
          <w:noProof/>
        </w:rPr>
        <w:fldChar w:fldCharType="end"/>
      </w:r>
      <w:bookmarkEnd w:id="129"/>
      <w:r w:rsidRPr="00C20D54">
        <w:t xml:space="preserve"> –</w:t>
      </w:r>
      <w:r w:rsidR="00FD54CF" w:rsidRPr="00C20D54">
        <w:t xml:space="preserve"> </w:t>
      </w:r>
      <w:r w:rsidR="00D3248C">
        <w:t>Сообщение об ошибке (</w:t>
      </w:r>
      <w:r w:rsidRPr="00C20D54">
        <w:t xml:space="preserve">СНИЛС </w:t>
      </w:r>
      <w:r w:rsidR="00FD54CF" w:rsidRPr="00C20D54">
        <w:t xml:space="preserve">уже зарегистрирован в </w:t>
      </w:r>
      <w:r w:rsidR="00D3248C">
        <w:t>ФРМР)</w:t>
      </w:r>
    </w:p>
    <w:p w14:paraId="60BF448C" w14:textId="1BFAD359" w:rsidR="00A1634F" w:rsidRPr="00C20D54" w:rsidRDefault="00A1634F" w:rsidP="00D3248C">
      <w:pPr>
        <w:pStyle w:val="afffffff6"/>
      </w:pPr>
      <w:r w:rsidRPr="00C20D54">
        <w:rPr>
          <w:noProof/>
        </w:rPr>
        <w:drawing>
          <wp:inline distT="0" distB="0" distL="0" distR="0" wp14:anchorId="12048E39" wp14:editId="23D8E6D5">
            <wp:extent cx="4216253" cy="3811011"/>
            <wp:effectExtent l="19050" t="19050" r="13335" b="1841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5199" cy="381909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44F0495" w14:textId="36482FD3" w:rsidR="00A1634F" w:rsidRPr="00C20D54" w:rsidRDefault="00A1634F" w:rsidP="00D3248C">
      <w:pPr>
        <w:pStyle w:val="afffffff8"/>
      </w:pPr>
      <w:bookmarkStart w:id="130" w:name="_Ref89949176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11</w:t>
      </w:r>
      <w:r w:rsidR="00EE3A8F" w:rsidRPr="00C20D54">
        <w:rPr>
          <w:noProof/>
        </w:rPr>
        <w:fldChar w:fldCharType="end"/>
      </w:r>
      <w:bookmarkEnd w:id="130"/>
      <w:r w:rsidRPr="00C20D54">
        <w:t xml:space="preserve"> – </w:t>
      </w:r>
      <w:r w:rsidR="00D3248C">
        <w:t>Сообщение об ошибке (д</w:t>
      </w:r>
      <w:r w:rsidRPr="00C20D54">
        <w:t xml:space="preserve">окумент с таким номером уже зарегистрирован в </w:t>
      </w:r>
      <w:r w:rsidR="00D3248C">
        <w:t>ФРМР)</w:t>
      </w:r>
    </w:p>
    <w:p w14:paraId="18F0ECB3" w14:textId="567E081F" w:rsidR="00424FCA" w:rsidRPr="00C20D54" w:rsidRDefault="00424FCA" w:rsidP="00D3248C">
      <w:pPr>
        <w:pStyle w:val="af2"/>
      </w:pPr>
      <w:r w:rsidRPr="00C20D54">
        <w:t>После</w:t>
      </w:r>
      <w:r w:rsidR="00DC7268" w:rsidRPr="00C20D54">
        <w:t xml:space="preserve"> </w:t>
      </w:r>
      <w:r w:rsidRPr="00C20D54">
        <w:t>сохранения</w:t>
      </w:r>
      <w:r w:rsidR="00DC7268" w:rsidRPr="00C20D54">
        <w:t xml:space="preserve"> карточки работника </w:t>
      </w:r>
      <w:r w:rsidR="00D3248C" w:rsidRPr="00D3248C">
        <w:t xml:space="preserve">в </w:t>
      </w:r>
      <w:r w:rsidR="00B602A3">
        <w:t xml:space="preserve">ее </w:t>
      </w:r>
      <w:r w:rsidR="00D3248C">
        <w:t>разделе «Л</w:t>
      </w:r>
      <w:r w:rsidR="00D3248C" w:rsidRPr="00D3248C">
        <w:t>ично</w:t>
      </w:r>
      <w:r w:rsidR="00D3248C">
        <w:t>е</w:t>
      </w:r>
      <w:r w:rsidR="00D3248C" w:rsidRPr="00D3248C">
        <w:t xml:space="preserve"> дел</w:t>
      </w:r>
      <w:r w:rsidR="00D3248C">
        <w:t xml:space="preserve">о» </w:t>
      </w:r>
      <w:r w:rsidR="00DC7268" w:rsidRPr="00C20D54">
        <w:t>создается временная запись о трудоустройстве, относящаяся к организации, к которой имеется доступ у пользователя с ролью «Работник организации</w:t>
      </w:r>
      <w:r w:rsidR="00D3248C">
        <w:t xml:space="preserve"> (ФРМР)</w:t>
      </w:r>
      <w:r w:rsidR="00DC7268" w:rsidRPr="00C20D54">
        <w:t>» (</w:t>
      </w:r>
      <w:r w:rsidR="00D3248C">
        <w:t xml:space="preserve">см. </w:t>
      </w:r>
      <w:r w:rsidR="00441E59" w:rsidRPr="00C20D54">
        <w:fldChar w:fldCharType="begin"/>
      </w:r>
      <w:r w:rsidR="00441E59" w:rsidRPr="00C20D54">
        <w:instrText xml:space="preserve"> REF _Ref147424687 \h </w:instrText>
      </w:r>
      <w:r w:rsidR="00966C9D" w:rsidRPr="00C20D54">
        <w:instrText xml:space="preserve"> \* MERGEFORMAT </w:instrText>
      </w:r>
      <w:r w:rsidR="00441E59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12</w:t>
      </w:r>
      <w:r w:rsidR="00441E59" w:rsidRPr="00C20D54">
        <w:fldChar w:fldCharType="end"/>
      </w:r>
      <w:r w:rsidR="00DC7268" w:rsidRPr="00C20D54">
        <w:t xml:space="preserve">). </w:t>
      </w:r>
      <w:r w:rsidR="00441E59" w:rsidRPr="00C20D54">
        <w:t xml:space="preserve">Временная запись </w:t>
      </w:r>
      <w:r w:rsidR="00B602A3" w:rsidRPr="00B602A3">
        <w:t xml:space="preserve">о трудоустройстве </w:t>
      </w:r>
      <w:r w:rsidR="00441E59" w:rsidRPr="00C20D54">
        <w:t>будет действовать в течение 4 часов</w:t>
      </w:r>
      <w:r w:rsidR="00D3248C">
        <w:t>.</w:t>
      </w:r>
      <w:r w:rsidR="00A80D97">
        <w:t xml:space="preserve"> Необходимо отредактировать запись о трудоустройстве (</w:t>
      </w:r>
      <w:r w:rsidR="00A80D97" w:rsidRPr="00AA2930">
        <w:t>см. подпункт</w:t>
      </w:r>
      <w:r w:rsidR="00A80D97">
        <w:t xml:space="preserve"> </w:t>
      </w:r>
      <w:r w:rsidR="00A80D97">
        <w:fldChar w:fldCharType="begin"/>
      </w:r>
      <w:r w:rsidR="00A80D97">
        <w:instrText xml:space="preserve"> REF _Ref159341698 \r \h </w:instrText>
      </w:r>
      <w:r w:rsidR="00A80D97">
        <w:fldChar w:fldCharType="separate"/>
      </w:r>
      <w:r w:rsidR="00565CC3">
        <w:t>4.1.6.6.4</w:t>
      </w:r>
      <w:r w:rsidR="00A80D97">
        <w:fldChar w:fldCharType="end"/>
      </w:r>
      <w:r w:rsidR="00A80D97">
        <w:t xml:space="preserve"> </w:t>
      </w:r>
      <w:r w:rsidR="00A80D97" w:rsidRPr="00AA2930">
        <w:t>настоящего руководства пользователя</w:t>
      </w:r>
      <w:r w:rsidR="00A80D97">
        <w:t>), заполнив обязательные незаполненные поля. В случае, если в течение 4 часов изменения не будут внесены</w:t>
      </w:r>
      <w:r w:rsidR="00532F65">
        <w:t>,</w:t>
      </w:r>
      <w:r w:rsidR="00A80D97">
        <w:t xml:space="preserve"> временная запись о трудоустройстве будет удалена, </w:t>
      </w:r>
      <w:r w:rsidR="00532F65">
        <w:t xml:space="preserve">и </w:t>
      </w:r>
      <w:r w:rsidR="00A80D97">
        <w:t xml:space="preserve">доступ к карточке </w:t>
      </w:r>
      <w:r w:rsidR="006A1656">
        <w:t>работника</w:t>
      </w:r>
      <w:r w:rsidR="00A80D97">
        <w:t xml:space="preserve"> будет ог</w:t>
      </w:r>
      <w:r w:rsidR="00532F65">
        <w:t>р</w:t>
      </w:r>
      <w:r w:rsidR="00A80D97">
        <w:t>аничен.</w:t>
      </w:r>
    </w:p>
    <w:p w14:paraId="130624B1" w14:textId="77777777" w:rsidR="00441E59" w:rsidRPr="00C20D54" w:rsidRDefault="00441E59" w:rsidP="00D3248C">
      <w:pPr>
        <w:pStyle w:val="afffffff6"/>
      </w:pPr>
      <w:r w:rsidRPr="00C20D54">
        <w:rPr>
          <w:noProof/>
        </w:rPr>
        <w:drawing>
          <wp:inline distT="0" distB="0" distL="0" distR="0" wp14:anchorId="6E566AED" wp14:editId="2EE1627F">
            <wp:extent cx="5939790" cy="2639548"/>
            <wp:effectExtent l="0" t="0" r="381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39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02C8C" w14:textId="20B6B13E" w:rsidR="00441E59" w:rsidRPr="00C20D54" w:rsidRDefault="00441E59" w:rsidP="00D3248C">
      <w:pPr>
        <w:pStyle w:val="afffffff8"/>
      </w:pPr>
      <w:bookmarkStart w:id="131" w:name="_Ref147424687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12</w:t>
      </w:r>
      <w:r w:rsidR="003B6A3D">
        <w:rPr>
          <w:noProof/>
        </w:rPr>
        <w:fldChar w:fldCharType="end"/>
      </w:r>
      <w:bookmarkEnd w:id="131"/>
      <w:r w:rsidRPr="00C20D54">
        <w:t xml:space="preserve"> </w:t>
      </w:r>
      <w:r w:rsidR="00D3248C">
        <w:t>–</w:t>
      </w:r>
      <w:r w:rsidRPr="00C20D54">
        <w:t xml:space="preserve"> Временная запись </w:t>
      </w:r>
      <w:r w:rsidR="00A80D97">
        <w:t>о трудоустройстве</w:t>
      </w:r>
    </w:p>
    <w:p w14:paraId="31BFBF38" w14:textId="6E0992BA" w:rsidR="008559EC" w:rsidRPr="00C20D54" w:rsidRDefault="00950CD2" w:rsidP="00B974E5">
      <w:pPr>
        <w:pStyle w:val="af2"/>
        <w:rPr>
          <w:color w:val="000000" w:themeColor="text1"/>
        </w:rPr>
      </w:pPr>
      <w:r w:rsidRPr="00B974E5">
        <w:rPr>
          <w:rStyle w:val="afffffff1"/>
        </w:rPr>
        <w:t>После сохранения карточки работника п</w:t>
      </w:r>
      <w:r w:rsidR="008559EC" w:rsidRPr="00B974E5">
        <w:rPr>
          <w:rStyle w:val="afffffff1"/>
        </w:rPr>
        <w:t xml:space="preserve">ользователю </w:t>
      </w:r>
      <w:r w:rsidR="00B602A3" w:rsidRPr="00B974E5">
        <w:rPr>
          <w:rStyle w:val="afffffff1"/>
        </w:rPr>
        <w:t>Подсистемы</w:t>
      </w:r>
      <w:r w:rsidR="008559EC" w:rsidRPr="00B974E5">
        <w:rPr>
          <w:rStyle w:val="afffffff1"/>
        </w:rPr>
        <w:t xml:space="preserve"> доступны для заполнения</w:t>
      </w:r>
      <w:r w:rsidR="008559EC" w:rsidRPr="00C20D54">
        <w:rPr>
          <w:color w:val="000000" w:themeColor="text1"/>
        </w:rPr>
        <w:t xml:space="preserve"> разделы</w:t>
      </w:r>
      <w:r w:rsidR="00B602A3">
        <w:rPr>
          <w:color w:val="000000" w:themeColor="text1"/>
        </w:rPr>
        <w:t xml:space="preserve"> карточки</w:t>
      </w:r>
      <w:r w:rsidR="00DC484F">
        <w:rPr>
          <w:color w:val="000000" w:themeColor="text1"/>
        </w:rPr>
        <w:t xml:space="preserve"> медицинского (фармацевтического) работника</w:t>
      </w:r>
      <w:r w:rsidR="008559EC" w:rsidRPr="00C20D54">
        <w:rPr>
          <w:color w:val="000000" w:themeColor="text1"/>
        </w:rPr>
        <w:t>:</w:t>
      </w:r>
    </w:p>
    <w:p w14:paraId="118C8085" w14:textId="7A639119" w:rsidR="0024037A" w:rsidRPr="00AA2930" w:rsidRDefault="0024037A" w:rsidP="00061751">
      <w:pPr>
        <w:pStyle w:val="17"/>
      </w:pPr>
      <w:r w:rsidRPr="00AA2930">
        <w:t>раздел «Карточка»</w:t>
      </w:r>
      <w:r w:rsidR="00336FE0" w:rsidRPr="00AA2930">
        <w:t xml:space="preserve"> (</w:t>
      </w:r>
      <w:r w:rsidR="00140C78" w:rsidRPr="00AA2930">
        <w:t xml:space="preserve">см. </w:t>
      </w:r>
      <w:r w:rsidR="00AA2930">
        <w:fldChar w:fldCharType="begin"/>
      </w:r>
      <w:r w:rsidR="00AA2930">
        <w:instrText xml:space="preserve"> REF _Ref156769149 \r \h </w:instrText>
      </w:r>
      <w:r w:rsidR="00AA2930">
        <w:fldChar w:fldCharType="separate"/>
      </w:r>
      <w:r w:rsidR="00565CC3">
        <w:t>4.1.6.5</w:t>
      </w:r>
      <w:r w:rsidR="00AA2930">
        <w:fldChar w:fldCharType="end"/>
      </w:r>
      <w:r w:rsidR="00AA2930">
        <w:t xml:space="preserve"> </w:t>
      </w:r>
      <w:r w:rsidR="00140C78" w:rsidRPr="00AA2930">
        <w:t>подпункт</w:t>
      </w:r>
      <w:r w:rsidR="006B6E66">
        <w:t xml:space="preserve"> н</w:t>
      </w:r>
      <w:r w:rsidR="00997265" w:rsidRPr="00AA2930">
        <w:t>астоящего руководства пользователя</w:t>
      </w:r>
      <w:r w:rsidRPr="00AA2930">
        <w:t>)</w:t>
      </w:r>
      <w:r w:rsidR="00B602A3" w:rsidRPr="00AA2930">
        <w:t>;</w:t>
      </w:r>
    </w:p>
    <w:p w14:paraId="562B1880" w14:textId="37564BF5" w:rsidR="0024037A" w:rsidRPr="00AA2930" w:rsidRDefault="00336FE0" w:rsidP="00061751">
      <w:pPr>
        <w:pStyle w:val="17"/>
      </w:pPr>
      <w:r w:rsidRPr="00AA2930">
        <w:t xml:space="preserve">раздел </w:t>
      </w:r>
      <w:r w:rsidR="0024037A" w:rsidRPr="00AA2930">
        <w:t>«Личное дело»</w:t>
      </w:r>
      <w:r w:rsidRPr="00AA2930">
        <w:t xml:space="preserve"> </w:t>
      </w:r>
      <w:r w:rsidR="0024037A" w:rsidRPr="00AA2930">
        <w:t>(</w:t>
      </w:r>
      <w:r w:rsidR="00140C78" w:rsidRPr="00AA2930">
        <w:t>см. подпункт</w:t>
      </w:r>
      <w:r w:rsidR="0024037A" w:rsidRPr="00AA2930">
        <w:t xml:space="preserve"> </w:t>
      </w:r>
      <w:r w:rsidR="00950CD2" w:rsidRPr="00AA2930">
        <w:fldChar w:fldCharType="begin"/>
      </w:r>
      <w:r w:rsidR="00950CD2" w:rsidRPr="00AA2930">
        <w:instrText xml:space="preserve"> REF _Ref156393925 \r \h </w:instrText>
      </w:r>
      <w:r w:rsidR="0066452F" w:rsidRPr="00AA2930">
        <w:instrText xml:space="preserve"> \* MERGEFORMAT </w:instrText>
      </w:r>
      <w:r w:rsidR="00950CD2" w:rsidRPr="00AA2930">
        <w:fldChar w:fldCharType="separate"/>
      </w:r>
      <w:r w:rsidR="00565CC3">
        <w:t>4.1.6.6</w:t>
      </w:r>
      <w:r w:rsidR="00950CD2" w:rsidRPr="00AA2930">
        <w:fldChar w:fldCharType="end"/>
      </w:r>
      <w:r w:rsidR="00950CD2" w:rsidRPr="00AA2930">
        <w:t xml:space="preserve"> </w:t>
      </w:r>
      <w:r w:rsidR="00997265" w:rsidRPr="00AA2930">
        <w:t>настоящего руководства пользователя</w:t>
      </w:r>
      <w:r w:rsidR="0024037A" w:rsidRPr="00AA2930">
        <w:t>)</w:t>
      </w:r>
      <w:r w:rsidR="00B602A3" w:rsidRPr="00AA2930">
        <w:t>;</w:t>
      </w:r>
    </w:p>
    <w:p w14:paraId="4E57CA74" w14:textId="73C58D9D" w:rsidR="0024037A" w:rsidRPr="00AA2930" w:rsidRDefault="00336FE0" w:rsidP="00061751">
      <w:pPr>
        <w:pStyle w:val="17"/>
      </w:pPr>
      <w:r w:rsidRPr="00AA2930">
        <w:t xml:space="preserve">раздел </w:t>
      </w:r>
      <w:r w:rsidR="0024037A" w:rsidRPr="00AA2930">
        <w:t>«Адреса»</w:t>
      </w:r>
      <w:r w:rsidRPr="00AA2930">
        <w:t xml:space="preserve"> </w:t>
      </w:r>
      <w:r w:rsidR="0024037A" w:rsidRPr="00AA2930">
        <w:t>(</w:t>
      </w:r>
      <w:r w:rsidR="00140C78" w:rsidRPr="00AA2930">
        <w:t>см. подпункт</w:t>
      </w:r>
      <w:r w:rsidR="0024037A" w:rsidRPr="00AA2930">
        <w:t xml:space="preserve"> </w:t>
      </w:r>
      <w:r w:rsidR="00AA2930">
        <w:fldChar w:fldCharType="begin"/>
      </w:r>
      <w:r w:rsidR="00AA2930">
        <w:instrText xml:space="preserve"> REF _Ref156769073 \r \h </w:instrText>
      </w:r>
      <w:r w:rsidR="00AA2930">
        <w:fldChar w:fldCharType="separate"/>
      </w:r>
      <w:r w:rsidR="00565CC3">
        <w:t>4.1.6.7</w:t>
      </w:r>
      <w:r w:rsidR="00AA2930">
        <w:fldChar w:fldCharType="end"/>
      </w:r>
      <w:r w:rsidR="00AA2930">
        <w:t xml:space="preserve"> н</w:t>
      </w:r>
      <w:r w:rsidR="00997265" w:rsidRPr="00AA2930">
        <w:t>астоящего руководства пользователя</w:t>
      </w:r>
      <w:r w:rsidR="0024037A" w:rsidRPr="00AA2930">
        <w:t>)</w:t>
      </w:r>
      <w:r w:rsidR="00B602A3" w:rsidRPr="00AA2930">
        <w:t>;</w:t>
      </w:r>
    </w:p>
    <w:p w14:paraId="18FEA9D2" w14:textId="53D0AA65" w:rsidR="0024037A" w:rsidRPr="00AA2930" w:rsidRDefault="00336FE0" w:rsidP="00061751">
      <w:pPr>
        <w:pStyle w:val="17"/>
      </w:pPr>
      <w:r w:rsidRPr="00AA2930">
        <w:t xml:space="preserve">раздел </w:t>
      </w:r>
      <w:r w:rsidR="0024037A" w:rsidRPr="00AA2930">
        <w:t>«Образование»</w:t>
      </w:r>
      <w:r w:rsidRPr="00AA2930">
        <w:t xml:space="preserve"> </w:t>
      </w:r>
      <w:r w:rsidR="0024037A" w:rsidRPr="00AA2930">
        <w:t>(</w:t>
      </w:r>
      <w:r w:rsidR="00140C78" w:rsidRPr="00AA2930">
        <w:t>см. подпункт</w:t>
      </w:r>
      <w:r w:rsidR="0024037A" w:rsidRPr="00AA2930">
        <w:t> </w:t>
      </w:r>
      <w:r w:rsidR="00AA2930">
        <w:fldChar w:fldCharType="begin"/>
      </w:r>
      <w:r w:rsidR="00AA2930">
        <w:instrText xml:space="preserve"> REF _Ref156769089 \r \h </w:instrText>
      </w:r>
      <w:r w:rsidR="00AA2930">
        <w:fldChar w:fldCharType="separate"/>
      </w:r>
      <w:r w:rsidR="00565CC3">
        <w:t>4.1.6.8</w:t>
      </w:r>
      <w:r w:rsidR="00AA2930">
        <w:fldChar w:fldCharType="end"/>
      </w:r>
      <w:r w:rsidR="00AA2930">
        <w:t xml:space="preserve"> </w:t>
      </w:r>
      <w:r w:rsidR="00997265" w:rsidRPr="00AA2930">
        <w:t>настоящего руководства пользователя</w:t>
      </w:r>
      <w:r w:rsidR="0024037A" w:rsidRPr="00AA2930">
        <w:t>)</w:t>
      </w:r>
      <w:r w:rsidR="00B602A3" w:rsidRPr="00AA2930">
        <w:t>;</w:t>
      </w:r>
    </w:p>
    <w:p w14:paraId="7CC5A36B" w14:textId="4E72B46C" w:rsidR="0024037A" w:rsidRPr="00C20D54" w:rsidRDefault="00336FE0" w:rsidP="00061751">
      <w:pPr>
        <w:pStyle w:val="17"/>
      </w:pPr>
      <w:r w:rsidRPr="00AA2930">
        <w:t xml:space="preserve">раздел </w:t>
      </w:r>
      <w:r w:rsidR="0024037A" w:rsidRPr="00AA2930">
        <w:t>«Награды»</w:t>
      </w:r>
      <w:r w:rsidRPr="00AA2930">
        <w:t xml:space="preserve"> </w:t>
      </w:r>
      <w:r w:rsidR="0024037A" w:rsidRPr="00AA2930">
        <w:t>(</w:t>
      </w:r>
      <w:r w:rsidR="00140C78" w:rsidRPr="00AA2930">
        <w:t>см. подпункт</w:t>
      </w:r>
      <w:r w:rsidR="00950CD2" w:rsidRPr="00AA2930">
        <w:t xml:space="preserve"> </w:t>
      </w:r>
      <w:r w:rsidR="00AA2930">
        <w:fldChar w:fldCharType="begin"/>
      </w:r>
      <w:r w:rsidR="00AA2930">
        <w:instrText xml:space="preserve"> REF _Ref156769113 \r \h </w:instrText>
      </w:r>
      <w:r w:rsidR="00AA2930">
        <w:fldChar w:fldCharType="separate"/>
      </w:r>
      <w:r w:rsidR="00565CC3">
        <w:t>4.1.6.9</w:t>
      </w:r>
      <w:r w:rsidR="00AA2930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="0024037A" w:rsidRPr="00C20D54">
        <w:t>)</w:t>
      </w:r>
      <w:r w:rsidR="00B602A3">
        <w:t>;</w:t>
      </w:r>
    </w:p>
    <w:p w14:paraId="451B40AC" w14:textId="57977B8E" w:rsidR="0024037A" w:rsidRPr="00C20D54" w:rsidRDefault="00336FE0" w:rsidP="00061751">
      <w:pPr>
        <w:pStyle w:val="17"/>
      </w:pPr>
      <w:r>
        <w:t xml:space="preserve">раздел </w:t>
      </w:r>
      <w:r w:rsidR="0024037A" w:rsidRPr="00C20D54">
        <w:t>«Некоммерческие организации»</w:t>
      </w:r>
      <w:r>
        <w:t xml:space="preserve"> </w:t>
      </w:r>
      <w:r w:rsidR="0024037A" w:rsidRPr="00C20D54">
        <w:t>(</w:t>
      </w:r>
      <w:r w:rsidR="00140C78">
        <w:t>см. подпункт</w:t>
      </w:r>
      <w:r w:rsidR="0024037A" w:rsidRPr="00C20D54">
        <w:t xml:space="preserve"> </w:t>
      </w:r>
      <w:r w:rsidR="0024037A" w:rsidRPr="00C20D54">
        <w:fldChar w:fldCharType="begin"/>
      </w:r>
      <w:r w:rsidR="0024037A" w:rsidRPr="00C20D54">
        <w:instrText xml:space="preserve"> REF _Ref89086767 \r \h </w:instrText>
      </w:r>
      <w:r w:rsidR="00783B3A" w:rsidRPr="00C20D54">
        <w:instrText xml:space="preserve"> \* MERGEFORMAT </w:instrText>
      </w:r>
      <w:r w:rsidR="0024037A" w:rsidRPr="00C20D54">
        <w:fldChar w:fldCharType="separate"/>
      </w:r>
      <w:r w:rsidR="00565CC3">
        <w:t>4.1.6.10</w:t>
      </w:r>
      <w:r w:rsidR="0024037A"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="0024037A" w:rsidRPr="00C20D54">
        <w:t>).</w:t>
      </w:r>
    </w:p>
    <w:p w14:paraId="34A4D88D" w14:textId="22637D7F" w:rsidR="00F10316" w:rsidRPr="00C20D54" w:rsidRDefault="00BA5DCB" w:rsidP="00B40440">
      <w:pPr>
        <w:pStyle w:val="49"/>
      </w:pPr>
      <w:bookmarkStart w:id="132" w:name="_Ref156393868"/>
      <w:r>
        <w:t>Функция п</w:t>
      </w:r>
      <w:r w:rsidR="00F10316" w:rsidRPr="00C20D54">
        <w:t>роверк</w:t>
      </w:r>
      <w:r>
        <w:t>и</w:t>
      </w:r>
      <w:r w:rsidR="00F10316" w:rsidRPr="00C20D54">
        <w:t xml:space="preserve"> данных работника во внешних</w:t>
      </w:r>
      <w:r w:rsidR="00950CD2">
        <w:t xml:space="preserve"> ИС</w:t>
      </w:r>
      <w:bookmarkEnd w:id="132"/>
    </w:p>
    <w:p w14:paraId="568156E7" w14:textId="78E68485" w:rsidR="00F10316" w:rsidRPr="00C20D54" w:rsidRDefault="0015196C" w:rsidP="00FC260B">
      <w:pPr>
        <w:ind w:firstLine="709"/>
        <w:rPr>
          <w:color w:val="000000" w:themeColor="text1"/>
        </w:rPr>
      </w:pPr>
      <w:r w:rsidRPr="00BA5DCB">
        <w:t>В Подсистеме</w:t>
      </w:r>
      <w:r w:rsidR="00FC260B">
        <w:t xml:space="preserve"> </w:t>
      </w:r>
      <w:r w:rsidR="00B72397">
        <w:t>для авторизованных пользователей с ролями «</w:t>
      </w:r>
      <w:r w:rsidR="00656CF3">
        <w:t>Р</w:t>
      </w:r>
      <w:r w:rsidR="00B72397">
        <w:t>аботник ОУЗ (ФРМР)» и «Администратор</w:t>
      </w:r>
      <w:r w:rsidR="00656CF3">
        <w:t xml:space="preserve"> </w:t>
      </w:r>
      <w:r w:rsidR="00B72397">
        <w:t xml:space="preserve">(ФРМР)» </w:t>
      </w:r>
      <w:r w:rsidRPr="00BA5DCB">
        <w:t>доступна функция проверки данных работника во внешних ИС: АИС СФР</w:t>
      </w:r>
      <w:r w:rsidR="002E7A91">
        <w:t xml:space="preserve"> и</w:t>
      </w:r>
      <w:r w:rsidRPr="00BA5DCB">
        <w:t xml:space="preserve"> АИС «Налог 3». </w:t>
      </w:r>
      <w:r w:rsidR="00336FE0">
        <w:rPr>
          <w:color w:val="000000" w:themeColor="text1"/>
        </w:rPr>
        <w:t xml:space="preserve">Для </w:t>
      </w:r>
      <w:r w:rsidR="00B40440">
        <w:rPr>
          <w:color w:val="000000" w:themeColor="text1"/>
        </w:rPr>
        <w:t>инициирования</w:t>
      </w:r>
      <w:r w:rsidR="00336FE0">
        <w:rPr>
          <w:color w:val="000000" w:themeColor="text1"/>
        </w:rPr>
        <w:t xml:space="preserve"> проверки</w:t>
      </w:r>
      <w:r w:rsidR="00BB01EE" w:rsidRPr="00C20D54">
        <w:rPr>
          <w:color w:val="000000" w:themeColor="text1"/>
        </w:rPr>
        <w:t>:</w:t>
      </w:r>
    </w:p>
    <w:p w14:paraId="238404E9" w14:textId="6F113E21" w:rsidR="00BB01EE" w:rsidRPr="00C20D54" w:rsidRDefault="00EF6D6C" w:rsidP="00B77B53">
      <w:pPr>
        <w:pStyle w:val="1d"/>
        <w:numPr>
          <w:ilvl w:val="0"/>
          <w:numId w:val="27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»:</w:t>
      </w:r>
      <w:r w:rsidR="00256959" w:rsidRPr="00256959">
        <w:t xml:space="preserve"> </w:t>
      </w:r>
      <w:r w:rsidR="00256959" w:rsidRPr="00516C30">
        <w:t>в главном меню Подсистемы выберите</w:t>
      </w:r>
      <w:r>
        <w:t xml:space="preserve">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BB01EE" w:rsidRPr="00C20D54">
        <w:t>.</w:t>
      </w:r>
    </w:p>
    <w:p w14:paraId="1ABD315E" w14:textId="6A2D4AE6" w:rsidR="00BB01EE" w:rsidRPr="00C20D54" w:rsidRDefault="00BB01EE" w:rsidP="00950CD2">
      <w:pPr>
        <w:pStyle w:val="1d"/>
      </w:pPr>
      <w:r w:rsidRPr="00C20D54">
        <w:t>Откройте карточку работника.</w:t>
      </w:r>
    </w:p>
    <w:p w14:paraId="7A7C1DEC" w14:textId="049E8BB7" w:rsidR="00BB01EE" w:rsidRPr="00C20D54" w:rsidRDefault="00BB01EE" w:rsidP="00950CD2">
      <w:pPr>
        <w:pStyle w:val="1d"/>
      </w:pPr>
      <w:r w:rsidRPr="00C20D54">
        <w:t xml:space="preserve">Нажмите кнопку «Проверить данные в </w:t>
      </w:r>
      <w:r w:rsidR="00DC484F">
        <w:rPr>
          <w:lang w:val="en-US"/>
        </w:rPr>
        <w:t>C</w:t>
      </w:r>
      <w:r w:rsidRPr="00C20D54">
        <w:t xml:space="preserve">ФР» или «Проверить данные в ФНС» для запуска проверки во внешней </w:t>
      </w:r>
      <w:r w:rsidR="00950CD2">
        <w:t>ИС</w:t>
      </w:r>
      <w:r w:rsidRPr="00C20D54">
        <w:t>.</w:t>
      </w:r>
    </w:p>
    <w:p w14:paraId="1BA9FA69" w14:textId="64F1FB0A" w:rsidR="00BB01EE" w:rsidRPr="00C20D54" w:rsidRDefault="00BB01EE" w:rsidP="00950CD2">
      <w:pPr>
        <w:pStyle w:val="afffffff6"/>
      </w:pPr>
      <w:r w:rsidRPr="00C20D54">
        <w:rPr>
          <w:noProof/>
        </w:rPr>
        <w:drawing>
          <wp:inline distT="0" distB="0" distL="0" distR="0" wp14:anchorId="32389FA0" wp14:editId="182B3B9A">
            <wp:extent cx="1799999" cy="1440000"/>
            <wp:effectExtent l="19050" t="19050" r="10160" b="2730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4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0172A96" w14:textId="300917CC" w:rsidR="00BB01EE" w:rsidRPr="00C20D54" w:rsidRDefault="00BB01EE" w:rsidP="00950CD2">
      <w:pPr>
        <w:pStyle w:val="afffffff8"/>
      </w:pPr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13</w:t>
      </w:r>
      <w:r w:rsidR="00EE3A8F" w:rsidRPr="00C20D54">
        <w:rPr>
          <w:noProof/>
        </w:rPr>
        <w:fldChar w:fldCharType="end"/>
      </w:r>
      <w:r w:rsidRPr="00C20D54">
        <w:t xml:space="preserve"> – </w:t>
      </w:r>
      <w:r w:rsidR="00950CD2">
        <w:t>Отображение кнопок «</w:t>
      </w:r>
      <w:r w:rsidRPr="00C20D54">
        <w:t>Проверить данные</w:t>
      </w:r>
      <w:r w:rsidR="00950CD2">
        <w:t>» в пользовательском интерфейсе</w:t>
      </w:r>
    </w:p>
    <w:p w14:paraId="65E5E817" w14:textId="18471453" w:rsidR="00976E42" w:rsidRPr="00C20D54" w:rsidRDefault="00950CD2" w:rsidP="00950CD2">
      <w:pPr>
        <w:pStyle w:val="1d"/>
      </w:pPr>
      <w:r>
        <w:t>В течение</w:t>
      </w:r>
      <w:r w:rsidR="00976E42" w:rsidRPr="00C20D54">
        <w:t xml:space="preserve"> проверки </w:t>
      </w:r>
      <w:r>
        <w:t xml:space="preserve">данных работника </w:t>
      </w:r>
      <w:r w:rsidR="00A92C8D" w:rsidRPr="00C20D54">
        <w:t>отобража</w:t>
      </w:r>
      <w:r>
        <w:t>ю</w:t>
      </w:r>
      <w:r w:rsidR="00A92C8D" w:rsidRPr="00C20D54">
        <w:t>тся соответствующий статус и</w:t>
      </w:r>
      <w:r w:rsidR="00976E42" w:rsidRPr="00C20D54">
        <w:t xml:space="preserve"> дата начала проверки </w:t>
      </w:r>
      <w:r w:rsidR="00467A77">
        <w:t xml:space="preserve">(см. </w:t>
      </w:r>
      <w:r w:rsidR="00976E42" w:rsidRPr="00C20D54">
        <w:fldChar w:fldCharType="begin"/>
      </w:r>
      <w:r w:rsidR="00976E42" w:rsidRPr="00C20D54">
        <w:instrText xml:space="preserve"> REF _Ref89088361 \h </w:instrText>
      </w:r>
      <w:r w:rsidR="00783B3A" w:rsidRPr="00C20D54">
        <w:instrText xml:space="preserve"> \* MERGEFORMAT </w:instrText>
      </w:r>
      <w:r w:rsidR="00976E42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14</w:t>
      </w:r>
      <w:r w:rsidR="00976E42" w:rsidRPr="00C20D54">
        <w:fldChar w:fldCharType="end"/>
      </w:r>
      <w:r w:rsidR="00976E42" w:rsidRPr="00C20D54">
        <w:t>).</w:t>
      </w:r>
      <w:r w:rsidR="00651B12" w:rsidRPr="00C20D54">
        <w:t xml:space="preserve"> </w:t>
      </w:r>
      <w:r w:rsidR="00B974E5">
        <w:t>В случае редактирования проверяемых данных</w:t>
      </w:r>
      <w:r w:rsidR="00651B12" w:rsidRPr="00C20D54">
        <w:t xml:space="preserve"> проверка будет прервана.</w:t>
      </w:r>
    </w:p>
    <w:p w14:paraId="4005A9B3" w14:textId="2A49CA26" w:rsidR="00976E42" w:rsidRPr="00C20D54" w:rsidRDefault="00976E42" w:rsidP="00950CD2">
      <w:pPr>
        <w:pStyle w:val="afffffff6"/>
      </w:pPr>
      <w:r w:rsidRPr="00C20D54">
        <w:t xml:space="preserve"> </w:t>
      </w:r>
      <w:r w:rsidR="00BB01EE" w:rsidRPr="00C20D54">
        <w:rPr>
          <w:noProof/>
        </w:rPr>
        <w:drawing>
          <wp:inline distT="0" distB="0" distL="0" distR="0" wp14:anchorId="54BC9EDF" wp14:editId="67D1613E">
            <wp:extent cx="1800000" cy="1440000"/>
            <wp:effectExtent l="19050" t="19050" r="10160" b="2730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44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4C0EB8" w14:textId="32E36481" w:rsidR="00976E42" w:rsidRPr="00C20D54" w:rsidRDefault="00976E42" w:rsidP="00950CD2">
      <w:pPr>
        <w:pStyle w:val="afffffff8"/>
      </w:pPr>
      <w:bookmarkStart w:id="133" w:name="_Ref89088361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14</w:t>
      </w:r>
      <w:r w:rsidR="00EE3A8F" w:rsidRPr="00C20D54">
        <w:rPr>
          <w:noProof/>
        </w:rPr>
        <w:fldChar w:fldCharType="end"/>
      </w:r>
      <w:bookmarkEnd w:id="133"/>
      <w:r w:rsidRPr="00C20D54">
        <w:t xml:space="preserve"> – </w:t>
      </w:r>
      <w:r w:rsidR="00950CD2">
        <w:t>Отображение статуса и даты начала проверки С</w:t>
      </w:r>
      <w:r w:rsidRPr="00C20D54">
        <w:t>НИЛС и ИНН</w:t>
      </w:r>
    </w:p>
    <w:p w14:paraId="5DE17BD1" w14:textId="134811EF" w:rsidR="000D58F5" w:rsidRPr="00C20D54" w:rsidRDefault="000D58F5" w:rsidP="00950CD2">
      <w:pPr>
        <w:pStyle w:val="1d"/>
      </w:pPr>
      <w:r w:rsidRPr="00C20D54">
        <w:t xml:space="preserve">В результате проверки </w:t>
      </w:r>
      <w:r w:rsidR="00950CD2">
        <w:t xml:space="preserve">отображается </w:t>
      </w:r>
      <w:r w:rsidRPr="00C20D54">
        <w:t>сообщение:</w:t>
      </w:r>
    </w:p>
    <w:p w14:paraId="125894A9" w14:textId="01E4B891" w:rsidR="0069390C" w:rsidRPr="00C20D54" w:rsidRDefault="00A92C8D" w:rsidP="00A63069">
      <w:pPr>
        <w:pStyle w:val="17"/>
      </w:pPr>
      <w:r w:rsidRPr="00C20D54">
        <w:t>«</w:t>
      </w:r>
      <w:r w:rsidR="00B845B8" w:rsidRPr="00C20D54">
        <w:t>Проверка не пройдена</w:t>
      </w:r>
      <w:r w:rsidRPr="00C20D54">
        <w:t>»</w:t>
      </w:r>
      <w:r w:rsidR="00950CD2">
        <w:t xml:space="preserve">, </w:t>
      </w:r>
      <w:r w:rsidR="00B845B8" w:rsidRPr="00C20D54">
        <w:t>если введенные</w:t>
      </w:r>
      <w:r w:rsidR="00950CD2">
        <w:t xml:space="preserve"> в Подсистему</w:t>
      </w:r>
      <w:r w:rsidR="00B845B8" w:rsidRPr="00C20D54">
        <w:t xml:space="preserve"> данные не совпадают с данными, зарегистрированными во внешней </w:t>
      </w:r>
      <w:r w:rsidR="00950CD2">
        <w:t>ИС;</w:t>
      </w:r>
    </w:p>
    <w:p w14:paraId="627F14DC" w14:textId="0EC86AC6" w:rsidR="00B845B8" w:rsidRPr="00C20D54" w:rsidRDefault="00A92C8D" w:rsidP="00A63069">
      <w:pPr>
        <w:pStyle w:val="17"/>
      </w:pPr>
      <w:r w:rsidRPr="00C20D54">
        <w:t>«</w:t>
      </w:r>
      <w:r w:rsidR="00B845B8" w:rsidRPr="00C20D54">
        <w:t>Не найдены данные</w:t>
      </w:r>
      <w:r w:rsidRPr="00C20D54">
        <w:t>»</w:t>
      </w:r>
      <w:r w:rsidR="00950CD2">
        <w:t xml:space="preserve">, </w:t>
      </w:r>
      <w:r w:rsidR="00B845B8" w:rsidRPr="00C20D54">
        <w:t xml:space="preserve">если номер документа </w:t>
      </w:r>
      <w:r w:rsidR="00DC484F">
        <w:t>не найден во</w:t>
      </w:r>
      <w:r w:rsidR="00B845B8" w:rsidRPr="00C20D54">
        <w:t xml:space="preserve"> внешней </w:t>
      </w:r>
      <w:r w:rsidR="00950CD2">
        <w:t>ИС</w:t>
      </w:r>
      <w:r w:rsidR="00B845B8" w:rsidRPr="00C20D54">
        <w:t>.</w:t>
      </w:r>
    </w:p>
    <w:p w14:paraId="2993A657" w14:textId="2EC3F245" w:rsidR="00B845B8" w:rsidRDefault="00A92C8D" w:rsidP="00A63069">
      <w:pPr>
        <w:pStyle w:val="17"/>
      </w:pPr>
      <w:r w:rsidRPr="00C20D54">
        <w:t>«</w:t>
      </w:r>
      <w:r w:rsidR="00B845B8" w:rsidRPr="00C20D54">
        <w:t>Проверка пройдена</w:t>
      </w:r>
      <w:r w:rsidRPr="00C20D54">
        <w:t>»</w:t>
      </w:r>
      <w:r w:rsidR="00950CD2">
        <w:t xml:space="preserve">, если проверка </w:t>
      </w:r>
      <w:r w:rsidR="00B845B8" w:rsidRPr="00C20D54">
        <w:t>успешно завершен</w:t>
      </w:r>
      <w:r w:rsidR="00950CD2">
        <w:t>а</w:t>
      </w:r>
      <w:r w:rsidR="00B845B8" w:rsidRPr="00C20D54">
        <w:t>.</w:t>
      </w:r>
    </w:p>
    <w:p w14:paraId="5136BF5C" w14:textId="756C65A1" w:rsidR="00FC423F" w:rsidRPr="00C20D54" w:rsidRDefault="00FC423F" w:rsidP="00B40440">
      <w:pPr>
        <w:pStyle w:val="49"/>
      </w:pPr>
      <w:bookmarkStart w:id="134" w:name="_Ref156412124"/>
      <w:r w:rsidRPr="00C20D54">
        <w:t xml:space="preserve">Редактирование </w:t>
      </w:r>
      <w:r w:rsidR="00960E2D">
        <w:t>формы «К</w:t>
      </w:r>
      <w:r w:rsidRPr="00C20D54">
        <w:t>арточк</w:t>
      </w:r>
      <w:r w:rsidR="00960E2D">
        <w:t>а</w:t>
      </w:r>
      <w:r w:rsidRPr="00C20D54">
        <w:t xml:space="preserve"> медицинского </w:t>
      </w:r>
      <w:r>
        <w:t>(фармацевтического)</w:t>
      </w:r>
      <w:r w:rsidRPr="00C20D54">
        <w:t xml:space="preserve"> работника</w:t>
      </w:r>
      <w:bookmarkEnd w:id="134"/>
      <w:r w:rsidR="00960E2D">
        <w:t>»</w:t>
      </w:r>
    </w:p>
    <w:p w14:paraId="37BA1886" w14:textId="08DC8E5A" w:rsidR="00AA2930" w:rsidRPr="00AA2930" w:rsidRDefault="002E7A91" w:rsidP="00AA2930">
      <w:pPr>
        <w:pStyle w:val="af2"/>
      </w:pPr>
      <w:r w:rsidRPr="00E74D79">
        <w:t xml:space="preserve">Функция предназначена для внесения изменений </w:t>
      </w:r>
      <w:r w:rsidR="00AA2930">
        <w:t xml:space="preserve">в </w:t>
      </w:r>
      <w:r w:rsidR="00AA2930" w:rsidRPr="00AA2930">
        <w:t>форм</w:t>
      </w:r>
      <w:r w:rsidR="00AA2930">
        <w:t>у</w:t>
      </w:r>
      <w:r w:rsidR="00AA2930" w:rsidRPr="00AA2930">
        <w:t xml:space="preserve"> «Карточка медицинского (фармацевтического) работника»</w:t>
      </w:r>
      <w:r w:rsidR="00AA2930">
        <w:t>.</w:t>
      </w:r>
    </w:p>
    <w:p w14:paraId="3C5816D2" w14:textId="6E0F337B" w:rsidR="00FC423F" w:rsidRPr="00C20D54" w:rsidRDefault="00FC423F" w:rsidP="00FC423F">
      <w:pPr>
        <w:ind w:firstLine="709"/>
        <w:rPr>
          <w:color w:val="000000" w:themeColor="text1"/>
        </w:rPr>
      </w:pPr>
      <w:r>
        <w:rPr>
          <w:color w:val="000000" w:themeColor="text1"/>
        </w:rPr>
        <w:t>Для изменения сведений в</w:t>
      </w:r>
      <w:r w:rsidRPr="00C20D54">
        <w:rPr>
          <w:color w:val="000000" w:themeColor="text1"/>
        </w:rPr>
        <w:t xml:space="preserve"> карточк</w:t>
      </w:r>
      <w:r>
        <w:rPr>
          <w:color w:val="000000" w:themeColor="text1"/>
        </w:rPr>
        <w:t>е</w:t>
      </w:r>
      <w:r w:rsidRPr="00C20D54">
        <w:rPr>
          <w:color w:val="000000" w:themeColor="text1"/>
        </w:rPr>
        <w:t xml:space="preserve"> </w:t>
      </w:r>
      <w:r w:rsidRPr="00C20D54">
        <w:t xml:space="preserve">медицинского </w:t>
      </w:r>
      <w:r>
        <w:t xml:space="preserve">(фармацевтического) </w:t>
      </w:r>
      <w:r w:rsidRPr="00C20D54">
        <w:rPr>
          <w:color w:val="000000" w:themeColor="text1"/>
        </w:rPr>
        <w:t>работника:</w:t>
      </w:r>
    </w:p>
    <w:p w14:paraId="1A704D6F" w14:textId="405E2E3B" w:rsidR="00FC423F" w:rsidRPr="00C20D54" w:rsidRDefault="00EF6D6C" w:rsidP="00B77B53">
      <w:pPr>
        <w:pStyle w:val="1d"/>
        <w:numPr>
          <w:ilvl w:val="0"/>
          <w:numId w:val="25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 xml:space="preserve">»: </w:t>
      </w:r>
      <w:r w:rsidR="00256959" w:rsidRPr="00516C30">
        <w:t xml:space="preserve">в главном меню Подсистемы выберите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C669E0">
        <w:t>.</w:t>
      </w:r>
    </w:p>
    <w:p w14:paraId="61575850" w14:textId="284FAC05" w:rsidR="00FC423F" w:rsidRPr="00C20D54" w:rsidRDefault="00FC423F" w:rsidP="00FC423F">
      <w:pPr>
        <w:pStyle w:val="1d"/>
      </w:pPr>
      <w:r w:rsidRPr="00C20D54">
        <w:t>При необходимости отфильтруйте список (</w:t>
      </w:r>
      <w:r w:rsidR="00140C78"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</w:t>
      </w:r>
      <w:r w:rsidR="00C669E0">
        <w:t>.</w:t>
      </w:r>
    </w:p>
    <w:p w14:paraId="6EE3EFB8" w14:textId="0C6CC52A" w:rsidR="00FC423F" w:rsidRPr="00C20D54" w:rsidRDefault="00FC423F" w:rsidP="00FC423F">
      <w:pPr>
        <w:pStyle w:val="1d"/>
      </w:pPr>
      <w:r w:rsidRPr="00C20D54">
        <w:t xml:space="preserve">Нажмите на ФИО выбранного </w:t>
      </w:r>
      <w:r>
        <w:t>работника</w:t>
      </w:r>
      <w:r w:rsidRPr="00C20D54">
        <w:t xml:space="preserve">. Откроется </w:t>
      </w:r>
      <w:r>
        <w:t xml:space="preserve">его </w:t>
      </w:r>
      <w:r w:rsidRPr="00C20D54">
        <w:t>карточка</w:t>
      </w:r>
      <w:r w:rsidR="00C669E0">
        <w:t>.</w:t>
      </w:r>
    </w:p>
    <w:p w14:paraId="39704CF2" w14:textId="4EE276B7" w:rsidR="00FC423F" w:rsidRPr="00C20D54" w:rsidRDefault="00FC423F" w:rsidP="00FC423F">
      <w:pPr>
        <w:pStyle w:val="1d"/>
      </w:pPr>
      <w:r w:rsidRPr="00C20D54">
        <w:t>Нажмите кнопку «Редактировать»</w:t>
      </w:r>
      <w:r w:rsidR="00C669E0">
        <w:t>.</w:t>
      </w:r>
    </w:p>
    <w:p w14:paraId="2444B75B" w14:textId="1F168370" w:rsidR="00FC423F" w:rsidRPr="00C20D54" w:rsidRDefault="00FC423F" w:rsidP="00FC423F">
      <w:pPr>
        <w:pStyle w:val="1d"/>
      </w:pPr>
      <w:bookmarkStart w:id="135" w:name="_Hlk89786268"/>
      <w:r w:rsidRPr="00C20D54">
        <w:t>Отредактируйте информацию о работнике в нужном разделе</w:t>
      </w:r>
      <w:r>
        <w:t xml:space="preserve"> карточки</w:t>
      </w:r>
      <w:r w:rsidR="00C669E0">
        <w:t>.</w:t>
      </w:r>
    </w:p>
    <w:p w14:paraId="7B3AF6EC" w14:textId="77777777" w:rsidR="00FC423F" w:rsidRPr="00C20D54" w:rsidRDefault="00FC423F" w:rsidP="00FC423F">
      <w:pPr>
        <w:pStyle w:val="1d"/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2F67C617" w14:textId="5B5E4110" w:rsidR="005751CD" w:rsidRDefault="00A80D97" w:rsidP="00B974E5">
      <w:pPr>
        <w:pStyle w:val="49"/>
      </w:pPr>
      <w:bookmarkStart w:id="136" w:name="_Ref156769149"/>
      <w:bookmarkEnd w:id="135"/>
      <w:r>
        <w:t>Раздел</w:t>
      </w:r>
      <w:r w:rsidR="006D37F5">
        <w:t xml:space="preserve"> </w:t>
      </w:r>
      <w:r w:rsidR="00B974E5">
        <w:t>«</w:t>
      </w:r>
      <w:r w:rsidR="00FC423F">
        <w:t>Карточка</w:t>
      </w:r>
      <w:r w:rsidR="00B974E5">
        <w:t>»</w:t>
      </w:r>
      <w:bookmarkEnd w:id="136"/>
    </w:p>
    <w:p w14:paraId="2F0ADEA4" w14:textId="1D578085" w:rsidR="001D0108" w:rsidRPr="001D0108" w:rsidRDefault="00A80D97" w:rsidP="001D0108">
      <w:pPr>
        <w:pStyle w:val="af2"/>
      </w:pPr>
      <w:r>
        <w:t>Раздел</w:t>
      </w:r>
      <w:r w:rsidR="001D0108">
        <w:t xml:space="preserve"> «Карточка» предназначен для внесения в Подсистему основных данных работника и сведений о документах, удостоверяющих его личность.</w:t>
      </w:r>
    </w:p>
    <w:p w14:paraId="5FC4449F" w14:textId="7961D141" w:rsidR="00140C78" w:rsidRDefault="00140C78" w:rsidP="00140C78">
      <w:pPr>
        <w:pStyle w:val="54"/>
      </w:pPr>
      <w:r>
        <w:t>Просмотр</w:t>
      </w:r>
      <w:r w:rsidR="00B40440">
        <w:rPr>
          <w:lang w:val="en-US"/>
        </w:rPr>
        <w:t xml:space="preserve"> </w:t>
      </w:r>
      <w:r w:rsidR="00B40440">
        <w:t>сведений</w:t>
      </w:r>
    </w:p>
    <w:p w14:paraId="3B42EC65" w14:textId="05826017" w:rsidR="00140C78" w:rsidRPr="00C20D54" w:rsidRDefault="00140C78" w:rsidP="00140C78">
      <w:pPr>
        <w:pStyle w:val="af2"/>
      </w:pPr>
      <w:r>
        <w:t xml:space="preserve">Для перехода к </w:t>
      </w:r>
      <w:r w:rsidR="00A80D97">
        <w:t>разделу</w:t>
      </w:r>
      <w:r w:rsidR="001D0108">
        <w:t xml:space="preserve"> «Карточка»</w:t>
      </w:r>
      <w:r w:rsidRPr="00C20D54">
        <w:t>:</w:t>
      </w:r>
    </w:p>
    <w:p w14:paraId="1173C32C" w14:textId="47EC6E8E" w:rsidR="00140C78" w:rsidRPr="00C20D54" w:rsidRDefault="00EF6D6C" w:rsidP="00B77B53">
      <w:pPr>
        <w:pStyle w:val="1d"/>
        <w:numPr>
          <w:ilvl w:val="0"/>
          <w:numId w:val="38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 xml:space="preserve">»: </w:t>
      </w:r>
      <w:r w:rsidR="00256959" w:rsidRPr="00516C30">
        <w:t xml:space="preserve">в главном меню Подсистемы выберите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140C78" w:rsidRPr="00C20D54">
        <w:t>.</w:t>
      </w:r>
    </w:p>
    <w:p w14:paraId="211338B7" w14:textId="3B93D68A" w:rsidR="00140C78" w:rsidRPr="00C20D54" w:rsidRDefault="00140C78" w:rsidP="00140C78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79739420" w14:textId="44CC6F41" w:rsidR="00140C78" w:rsidRPr="00C20D54" w:rsidRDefault="00140C78" w:rsidP="00140C78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  <w:r w:rsidR="00695322">
        <w:t xml:space="preserve">Откроется </w:t>
      </w:r>
      <w:r w:rsidR="00A80D97">
        <w:t>раздел</w:t>
      </w:r>
      <w:r w:rsidR="00695322">
        <w:t xml:space="preserve"> «Карточка» к</w:t>
      </w:r>
      <w:r w:rsidR="00695322" w:rsidRPr="00DA05BB">
        <w:t>арточк</w:t>
      </w:r>
      <w:r w:rsidR="00695322">
        <w:t>и</w:t>
      </w:r>
      <w:r w:rsidR="00695322" w:rsidRPr="00DA05BB">
        <w:t xml:space="preserve"> медицинского (фармацевтического) работника</w:t>
      </w:r>
      <w:r w:rsidR="00695322">
        <w:t>.</w:t>
      </w:r>
    </w:p>
    <w:p w14:paraId="4CDFDC21" w14:textId="0DBD64CB" w:rsidR="0015196C" w:rsidRDefault="006C008C" w:rsidP="006C008C">
      <w:pPr>
        <w:pStyle w:val="af2"/>
      </w:pPr>
      <w:bookmarkStart w:id="137" w:name="_Hlk156825137"/>
      <w:r w:rsidRPr="00C20D54">
        <w:t>Описание полей для ввода</w:t>
      </w:r>
      <w:r>
        <w:t xml:space="preserve"> указанных</w:t>
      </w:r>
      <w:r w:rsidRPr="00C20D54">
        <w:t xml:space="preserve"> </w:t>
      </w:r>
      <w:r>
        <w:t xml:space="preserve">сведений представлено в таблице ниже (см. </w:t>
      </w:r>
      <w:r w:rsidR="00121CB7">
        <w:fldChar w:fldCharType="begin"/>
      </w:r>
      <w:r w:rsidR="00121CB7">
        <w:instrText xml:space="preserve"> REF _Ref160560424 \h </w:instrText>
      </w:r>
      <w:r w:rsidR="00121CB7"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4</w:t>
      </w:r>
      <w:r w:rsidR="00121CB7">
        <w:fldChar w:fldCharType="end"/>
      </w:r>
      <w:r w:rsidR="00121CB7">
        <w:t>)</w:t>
      </w:r>
    </w:p>
    <w:p w14:paraId="14EE84EC" w14:textId="6E73F2C3" w:rsidR="00B93161" w:rsidRPr="00C20D54" w:rsidRDefault="00B93161" w:rsidP="00B93161">
      <w:pPr>
        <w:pStyle w:val="afffffffff4"/>
      </w:pPr>
      <w:bookmarkStart w:id="138" w:name="_Ref160560424"/>
      <w:r w:rsidRPr="00532283"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4</w:t>
      </w:r>
      <w:r w:rsidR="003B6A3D">
        <w:rPr>
          <w:noProof/>
        </w:rPr>
        <w:fldChar w:fldCharType="end"/>
      </w:r>
      <w:bookmarkEnd w:id="138"/>
      <w:r>
        <w:rPr>
          <w:noProof/>
        </w:rPr>
        <w:t xml:space="preserve"> – </w:t>
      </w:r>
      <w:r w:rsidRPr="00C20D54">
        <w:t xml:space="preserve">Описание полей </w:t>
      </w:r>
      <w:r w:rsidR="00A80D97">
        <w:t>раздела</w:t>
      </w:r>
      <w:r>
        <w:t xml:space="preserve"> «Карточка»</w:t>
      </w:r>
    </w:p>
    <w:tbl>
      <w:tblPr>
        <w:tblStyle w:val="af6"/>
        <w:tblW w:w="4852" w:type="pct"/>
        <w:tblLook w:val="04A0" w:firstRow="1" w:lastRow="0" w:firstColumn="1" w:lastColumn="0" w:noHBand="0" w:noVBand="1"/>
      </w:tblPr>
      <w:tblGrid>
        <w:gridCol w:w="650"/>
        <w:gridCol w:w="3173"/>
        <w:gridCol w:w="5244"/>
      </w:tblGrid>
      <w:tr w:rsidR="00B93161" w:rsidRPr="00C20D54" w14:paraId="09288A90" w14:textId="77777777" w:rsidTr="00EF6D6C">
        <w:trPr>
          <w:tblHeader/>
        </w:trPr>
        <w:tc>
          <w:tcPr>
            <w:tcW w:w="358" w:type="pct"/>
          </w:tcPr>
          <w:p w14:paraId="1D6E12D9" w14:textId="77777777" w:rsidR="00B93161" w:rsidRPr="00C20D54" w:rsidRDefault="00B93161" w:rsidP="00EF6D6C">
            <w:pPr>
              <w:pStyle w:val="108"/>
              <w:ind w:left="33"/>
            </w:pPr>
            <w:r w:rsidRPr="00C20D54">
              <w:t>№</w:t>
            </w:r>
          </w:p>
        </w:tc>
        <w:tc>
          <w:tcPr>
            <w:tcW w:w="1750" w:type="pct"/>
          </w:tcPr>
          <w:p w14:paraId="22D5E2C1" w14:textId="77777777" w:rsidR="00B93161" w:rsidRPr="00C20D54" w:rsidRDefault="00B93161" w:rsidP="00EF6D6C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892" w:type="pct"/>
          </w:tcPr>
          <w:p w14:paraId="0268CA61" w14:textId="77777777" w:rsidR="00B93161" w:rsidRPr="00C20D54" w:rsidRDefault="00B93161" w:rsidP="00EF6D6C">
            <w:pPr>
              <w:pStyle w:val="108"/>
            </w:pPr>
            <w:r w:rsidRPr="00C20D54">
              <w:t>Описание</w:t>
            </w:r>
          </w:p>
        </w:tc>
      </w:tr>
      <w:tr w:rsidR="00B93161" w:rsidRPr="00C20D54" w14:paraId="310E22FE" w14:textId="77777777" w:rsidTr="00EF6D6C">
        <w:tc>
          <w:tcPr>
            <w:tcW w:w="358" w:type="pct"/>
          </w:tcPr>
          <w:p w14:paraId="735866F1" w14:textId="77777777" w:rsidR="00B93161" w:rsidRPr="00C20D54" w:rsidRDefault="00B93161" w:rsidP="00B77B53">
            <w:pPr>
              <w:pStyle w:val="101"/>
              <w:numPr>
                <w:ilvl w:val="0"/>
                <w:numId w:val="183"/>
              </w:numPr>
            </w:pPr>
          </w:p>
        </w:tc>
        <w:tc>
          <w:tcPr>
            <w:tcW w:w="4642" w:type="pct"/>
            <w:gridSpan w:val="2"/>
          </w:tcPr>
          <w:p w14:paraId="217217F7" w14:textId="77777777" w:rsidR="00B93161" w:rsidRPr="00C20D54" w:rsidRDefault="00B93161" w:rsidP="00EF6D6C">
            <w:pPr>
              <w:pStyle w:val="109"/>
            </w:pPr>
            <w:r>
              <w:t>Карточка сотрудника</w:t>
            </w:r>
          </w:p>
        </w:tc>
      </w:tr>
      <w:tr w:rsidR="00B93161" w:rsidRPr="00C20D54" w14:paraId="7C00F19E" w14:textId="77777777" w:rsidTr="00EF6D6C">
        <w:tc>
          <w:tcPr>
            <w:tcW w:w="358" w:type="pct"/>
          </w:tcPr>
          <w:p w14:paraId="06612FF6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Pr="00B47729">
              <w:rPr>
                <w:sz w:val="20"/>
                <w:szCs w:val="20"/>
              </w:rPr>
              <w:t>.1.</w:t>
            </w:r>
          </w:p>
        </w:tc>
        <w:tc>
          <w:tcPr>
            <w:tcW w:w="1750" w:type="pct"/>
          </w:tcPr>
          <w:p w14:paraId="5979A0FF" w14:textId="77777777" w:rsidR="00B93161" w:rsidRPr="00C20D54" w:rsidRDefault="00B93161" w:rsidP="00EF6D6C">
            <w:pPr>
              <w:pStyle w:val="104"/>
            </w:pPr>
            <w:r w:rsidRPr="00C20D54">
              <w:t>Фамилия</w:t>
            </w:r>
          </w:p>
        </w:tc>
        <w:tc>
          <w:tcPr>
            <w:tcW w:w="2892" w:type="pct"/>
          </w:tcPr>
          <w:p w14:paraId="2A222C0E" w14:textId="77777777" w:rsidR="00B93161" w:rsidRPr="00C20D54" w:rsidRDefault="00B93161" w:rsidP="00EF6D6C">
            <w:pPr>
              <w:pStyle w:val="104"/>
            </w:pPr>
            <w:r w:rsidRPr="00C20D54">
              <w:t>Фамилия работника</w:t>
            </w:r>
          </w:p>
        </w:tc>
      </w:tr>
      <w:tr w:rsidR="00B93161" w:rsidRPr="00C20D54" w14:paraId="1483D641" w14:textId="77777777" w:rsidTr="00EF6D6C">
        <w:tc>
          <w:tcPr>
            <w:tcW w:w="358" w:type="pct"/>
          </w:tcPr>
          <w:p w14:paraId="4B42471D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1.2.</w:t>
            </w:r>
          </w:p>
        </w:tc>
        <w:tc>
          <w:tcPr>
            <w:tcW w:w="1750" w:type="pct"/>
          </w:tcPr>
          <w:p w14:paraId="48AF022B" w14:textId="77777777" w:rsidR="00B93161" w:rsidRPr="00C20D54" w:rsidRDefault="00B93161" w:rsidP="00EF6D6C">
            <w:pPr>
              <w:pStyle w:val="104"/>
            </w:pPr>
            <w:r w:rsidRPr="00C20D54">
              <w:t>Имя</w:t>
            </w:r>
          </w:p>
        </w:tc>
        <w:tc>
          <w:tcPr>
            <w:tcW w:w="2892" w:type="pct"/>
          </w:tcPr>
          <w:p w14:paraId="7CF31544" w14:textId="77777777" w:rsidR="00B93161" w:rsidRPr="00C20D54" w:rsidRDefault="00B93161" w:rsidP="00EF6D6C">
            <w:pPr>
              <w:pStyle w:val="104"/>
            </w:pPr>
            <w:r w:rsidRPr="00C20D54">
              <w:t>Имя работника</w:t>
            </w:r>
          </w:p>
        </w:tc>
      </w:tr>
      <w:tr w:rsidR="00B93161" w:rsidRPr="00C20D54" w14:paraId="5E2420B5" w14:textId="77777777" w:rsidTr="00EF6D6C">
        <w:tc>
          <w:tcPr>
            <w:tcW w:w="358" w:type="pct"/>
          </w:tcPr>
          <w:p w14:paraId="20BF3B88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1.3.</w:t>
            </w:r>
          </w:p>
        </w:tc>
        <w:tc>
          <w:tcPr>
            <w:tcW w:w="1750" w:type="pct"/>
          </w:tcPr>
          <w:p w14:paraId="635B818F" w14:textId="77777777" w:rsidR="00B93161" w:rsidRPr="00C20D54" w:rsidRDefault="00B93161" w:rsidP="00EF6D6C">
            <w:pPr>
              <w:pStyle w:val="104"/>
            </w:pPr>
            <w:r w:rsidRPr="00C20D54">
              <w:t>Отчество</w:t>
            </w:r>
          </w:p>
        </w:tc>
        <w:tc>
          <w:tcPr>
            <w:tcW w:w="2892" w:type="pct"/>
          </w:tcPr>
          <w:p w14:paraId="48862AC8" w14:textId="77777777" w:rsidR="00B93161" w:rsidRPr="00C20D54" w:rsidRDefault="00B93161" w:rsidP="00EF6D6C">
            <w:pPr>
              <w:pStyle w:val="104"/>
            </w:pPr>
            <w:r w:rsidRPr="00C20D54">
              <w:t>Отчество работника</w:t>
            </w:r>
          </w:p>
        </w:tc>
      </w:tr>
      <w:tr w:rsidR="00B93161" w:rsidRPr="00C20D54" w14:paraId="6FD14486" w14:textId="77777777" w:rsidTr="00EF6D6C">
        <w:tc>
          <w:tcPr>
            <w:tcW w:w="358" w:type="pct"/>
          </w:tcPr>
          <w:p w14:paraId="2B07A8BB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1.4.</w:t>
            </w:r>
          </w:p>
        </w:tc>
        <w:tc>
          <w:tcPr>
            <w:tcW w:w="1750" w:type="pct"/>
          </w:tcPr>
          <w:p w14:paraId="5FE0D3C4" w14:textId="77777777" w:rsidR="00B93161" w:rsidRPr="00C20D54" w:rsidRDefault="00B93161" w:rsidP="00EF6D6C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2892" w:type="pct"/>
          </w:tcPr>
          <w:p w14:paraId="4F28EB22" w14:textId="77777777" w:rsidR="00B93161" w:rsidRPr="00C20D54" w:rsidRDefault="00B93161" w:rsidP="00EF6D6C">
            <w:pPr>
              <w:pStyle w:val="104"/>
            </w:pPr>
            <w:r w:rsidRPr="00C20D54">
              <w:t>Дата рождения работника</w:t>
            </w:r>
          </w:p>
        </w:tc>
      </w:tr>
      <w:tr w:rsidR="00B93161" w:rsidRPr="00C20D54" w14:paraId="069A8B3C" w14:textId="77777777" w:rsidTr="00EF6D6C">
        <w:tc>
          <w:tcPr>
            <w:tcW w:w="358" w:type="pct"/>
          </w:tcPr>
          <w:p w14:paraId="4A3ECC54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1.5.</w:t>
            </w:r>
          </w:p>
        </w:tc>
        <w:tc>
          <w:tcPr>
            <w:tcW w:w="1750" w:type="pct"/>
          </w:tcPr>
          <w:p w14:paraId="663191E6" w14:textId="77777777" w:rsidR="00B93161" w:rsidRPr="00C20D54" w:rsidRDefault="00B93161" w:rsidP="00EF6D6C">
            <w:pPr>
              <w:pStyle w:val="104"/>
            </w:pPr>
            <w:r w:rsidRPr="00C20D54">
              <w:t>Пол</w:t>
            </w:r>
          </w:p>
        </w:tc>
        <w:tc>
          <w:tcPr>
            <w:tcW w:w="2892" w:type="pct"/>
          </w:tcPr>
          <w:p w14:paraId="16B7072A" w14:textId="77777777" w:rsidR="00B93161" w:rsidRPr="00C20D54" w:rsidRDefault="00B93161" w:rsidP="00EF6D6C">
            <w:pPr>
              <w:pStyle w:val="104"/>
            </w:pPr>
            <w:r w:rsidRPr="00C20D54">
              <w:t>Пол работника</w:t>
            </w:r>
          </w:p>
        </w:tc>
      </w:tr>
      <w:tr w:rsidR="00B93161" w:rsidRPr="00C20D54" w14:paraId="6BFD186E" w14:textId="77777777" w:rsidTr="00EF6D6C">
        <w:tc>
          <w:tcPr>
            <w:tcW w:w="358" w:type="pct"/>
          </w:tcPr>
          <w:p w14:paraId="71DC4061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1.6.</w:t>
            </w:r>
          </w:p>
        </w:tc>
        <w:tc>
          <w:tcPr>
            <w:tcW w:w="1750" w:type="pct"/>
          </w:tcPr>
          <w:p w14:paraId="299EC34C" w14:textId="77777777" w:rsidR="00B93161" w:rsidRPr="00C20D54" w:rsidRDefault="00B93161" w:rsidP="00EF6D6C">
            <w:pPr>
              <w:pStyle w:val="104"/>
            </w:pPr>
            <w:r w:rsidRPr="00C20D54">
              <w:t>Телефон (+7)</w:t>
            </w:r>
          </w:p>
        </w:tc>
        <w:tc>
          <w:tcPr>
            <w:tcW w:w="2892" w:type="pct"/>
          </w:tcPr>
          <w:p w14:paraId="4AB71067" w14:textId="77777777" w:rsidR="00B93161" w:rsidRPr="00C20D54" w:rsidRDefault="00B93161" w:rsidP="00EF6D6C">
            <w:pPr>
              <w:pStyle w:val="104"/>
            </w:pPr>
            <w:r w:rsidRPr="00C20D54">
              <w:t>Номер телефона работника</w:t>
            </w:r>
          </w:p>
        </w:tc>
      </w:tr>
      <w:tr w:rsidR="00B93161" w:rsidRPr="00C20D54" w14:paraId="3DBCA46A" w14:textId="77777777" w:rsidTr="00EF6D6C">
        <w:tc>
          <w:tcPr>
            <w:tcW w:w="358" w:type="pct"/>
          </w:tcPr>
          <w:p w14:paraId="679F2C12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1.7.</w:t>
            </w:r>
          </w:p>
        </w:tc>
        <w:tc>
          <w:tcPr>
            <w:tcW w:w="1750" w:type="pct"/>
          </w:tcPr>
          <w:p w14:paraId="606A8EF8" w14:textId="77777777" w:rsidR="00B93161" w:rsidRPr="00C20D54" w:rsidRDefault="00B93161" w:rsidP="00EF6D6C">
            <w:pPr>
              <w:pStyle w:val="104"/>
            </w:pPr>
            <w:r w:rsidRPr="00C20D54">
              <w:t>Электронная почта</w:t>
            </w:r>
          </w:p>
        </w:tc>
        <w:tc>
          <w:tcPr>
            <w:tcW w:w="2892" w:type="pct"/>
          </w:tcPr>
          <w:p w14:paraId="72FBB787" w14:textId="77777777" w:rsidR="00B93161" w:rsidRPr="00C20D54" w:rsidRDefault="00B93161" w:rsidP="00EF6D6C">
            <w:pPr>
              <w:pStyle w:val="104"/>
            </w:pPr>
            <w:r w:rsidRPr="00C20D54">
              <w:t>Адрес электронной почты работника</w:t>
            </w:r>
          </w:p>
        </w:tc>
      </w:tr>
      <w:tr w:rsidR="00B93161" w:rsidRPr="00C20D54" w14:paraId="1DDC8784" w14:textId="77777777" w:rsidTr="00EF6D6C">
        <w:tc>
          <w:tcPr>
            <w:tcW w:w="358" w:type="pct"/>
          </w:tcPr>
          <w:p w14:paraId="08FC3F6B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1.8.</w:t>
            </w:r>
          </w:p>
        </w:tc>
        <w:tc>
          <w:tcPr>
            <w:tcW w:w="1750" w:type="pct"/>
          </w:tcPr>
          <w:p w14:paraId="5019953B" w14:textId="77777777" w:rsidR="00B93161" w:rsidRPr="00C20D54" w:rsidRDefault="00B93161" w:rsidP="00EF6D6C">
            <w:pPr>
              <w:pStyle w:val="104"/>
            </w:pPr>
            <w:r w:rsidRPr="00C20D54">
              <w:t>Отношение к военной службе</w:t>
            </w:r>
          </w:p>
        </w:tc>
        <w:tc>
          <w:tcPr>
            <w:tcW w:w="2892" w:type="pct"/>
          </w:tcPr>
          <w:p w14:paraId="007EDC78" w14:textId="77777777" w:rsidR="00B93161" w:rsidRPr="00C20D54" w:rsidRDefault="00B93161" w:rsidP="00EF6D6C">
            <w:pPr>
              <w:pStyle w:val="104"/>
            </w:pPr>
            <w:r w:rsidRPr="00C20D54">
              <w:t xml:space="preserve">Отношение </w:t>
            </w:r>
            <w:r>
              <w:t xml:space="preserve">работника </w:t>
            </w:r>
            <w:r w:rsidRPr="00C20D54">
              <w:t>к военной службе</w:t>
            </w:r>
          </w:p>
        </w:tc>
      </w:tr>
      <w:tr w:rsidR="00B93161" w:rsidRPr="00C20D54" w14:paraId="3C501157" w14:textId="77777777" w:rsidTr="00EF6D6C">
        <w:tc>
          <w:tcPr>
            <w:tcW w:w="358" w:type="pct"/>
          </w:tcPr>
          <w:p w14:paraId="304794F8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1.9.</w:t>
            </w:r>
          </w:p>
        </w:tc>
        <w:tc>
          <w:tcPr>
            <w:tcW w:w="1750" w:type="pct"/>
          </w:tcPr>
          <w:p w14:paraId="452AAE0C" w14:textId="77777777" w:rsidR="00B93161" w:rsidRPr="00C20D54" w:rsidRDefault="00B93161" w:rsidP="00EF6D6C">
            <w:pPr>
              <w:pStyle w:val="104"/>
            </w:pPr>
            <w:r w:rsidRPr="00C20D54">
              <w:t>Инвалидность</w:t>
            </w:r>
          </w:p>
        </w:tc>
        <w:tc>
          <w:tcPr>
            <w:tcW w:w="2892" w:type="pct"/>
          </w:tcPr>
          <w:p w14:paraId="1163CA2E" w14:textId="77777777" w:rsidR="00B93161" w:rsidRPr="00C20D54" w:rsidRDefault="00B93161" w:rsidP="00EF6D6C">
            <w:pPr>
              <w:pStyle w:val="104"/>
            </w:pPr>
            <w:r w:rsidRPr="00C20D54">
              <w:t>Признак наличия/ отсутствия у работника</w:t>
            </w:r>
            <w:r>
              <w:t xml:space="preserve"> </w:t>
            </w:r>
            <w:r w:rsidRPr="00950CD2">
              <w:t>инвалидности</w:t>
            </w:r>
          </w:p>
        </w:tc>
      </w:tr>
      <w:tr w:rsidR="00B93161" w:rsidRPr="00C20D54" w14:paraId="696CD4FA" w14:textId="77777777" w:rsidTr="00EF6D6C">
        <w:tc>
          <w:tcPr>
            <w:tcW w:w="358" w:type="pct"/>
          </w:tcPr>
          <w:p w14:paraId="66B60D25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1.10.</w:t>
            </w:r>
          </w:p>
        </w:tc>
        <w:tc>
          <w:tcPr>
            <w:tcW w:w="1750" w:type="pct"/>
          </w:tcPr>
          <w:p w14:paraId="71233CC6" w14:textId="77777777" w:rsidR="00B93161" w:rsidRPr="00C20D54" w:rsidRDefault="00B93161" w:rsidP="00EF6D6C">
            <w:pPr>
              <w:pStyle w:val="104"/>
            </w:pPr>
            <w:r w:rsidRPr="00C20D54">
              <w:t>Группа инвалидности</w:t>
            </w:r>
          </w:p>
        </w:tc>
        <w:tc>
          <w:tcPr>
            <w:tcW w:w="2892" w:type="pct"/>
          </w:tcPr>
          <w:p w14:paraId="6FDF6D31" w14:textId="77777777" w:rsidR="00B93161" w:rsidRPr="00C20D54" w:rsidRDefault="00B93161" w:rsidP="00EF6D6C">
            <w:pPr>
              <w:pStyle w:val="104"/>
            </w:pPr>
            <w:r w:rsidRPr="00C20D54">
              <w:t>Доступно</w:t>
            </w:r>
            <w:r>
              <w:t>,</w:t>
            </w:r>
            <w:r w:rsidRPr="00C20D54">
              <w:t xml:space="preserve"> если установлен признак наличия у работника</w:t>
            </w:r>
            <w:r>
              <w:t xml:space="preserve"> </w:t>
            </w:r>
            <w:r w:rsidRPr="00C20D54">
              <w:t>инвалидности</w:t>
            </w:r>
          </w:p>
        </w:tc>
      </w:tr>
      <w:tr w:rsidR="00B93161" w:rsidRPr="00C20D54" w14:paraId="142E23B7" w14:textId="77777777" w:rsidTr="00EF6D6C">
        <w:tc>
          <w:tcPr>
            <w:tcW w:w="358" w:type="pct"/>
          </w:tcPr>
          <w:p w14:paraId="0F33757B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1.11.</w:t>
            </w:r>
          </w:p>
        </w:tc>
        <w:tc>
          <w:tcPr>
            <w:tcW w:w="1750" w:type="pct"/>
          </w:tcPr>
          <w:p w14:paraId="442EB06C" w14:textId="77777777" w:rsidR="00B93161" w:rsidRPr="00C20D54" w:rsidRDefault="00B93161" w:rsidP="00EF6D6C">
            <w:pPr>
              <w:pStyle w:val="104"/>
            </w:pPr>
            <w:r w:rsidRPr="00C20D54">
              <w:t>Установление инвалидности</w:t>
            </w:r>
          </w:p>
        </w:tc>
        <w:tc>
          <w:tcPr>
            <w:tcW w:w="2892" w:type="pct"/>
          </w:tcPr>
          <w:p w14:paraId="4E32F6AD" w14:textId="77777777" w:rsidR="00B93161" w:rsidRPr="00C20D54" w:rsidRDefault="00B93161" w:rsidP="00EF6D6C">
            <w:pPr>
              <w:pStyle w:val="104"/>
            </w:pPr>
            <w:r w:rsidRPr="00C20D54">
              <w:t>Доступно</w:t>
            </w:r>
            <w:r>
              <w:t>,</w:t>
            </w:r>
            <w:r w:rsidRPr="00C20D54">
              <w:t xml:space="preserve"> если установлен признак наличия </w:t>
            </w:r>
            <w:r>
              <w:t xml:space="preserve">у работника </w:t>
            </w:r>
            <w:r w:rsidRPr="00C20D54">
              <w:t>инвалидности</w:t>
            </w:r>
          </w:p>
        </w:tc>
      </w:tr>
      <w:tr w:rsidR="00B93161" w:rsidRPr="00C20D54" w14:paraId="429822AA" w14:textId="77777777" w:rsidTr="00EF6D6C">
        <w:tc>
          <w:tcPr>
            <w:tcW w:w="358" w:type="pct"/>
          </w:tcPr>
          <w:p w14:paraId="491CE74A" w14:textId="77777777" w:rsidR="00B93161" w:rsidRPr="00B47729" w:rsidRDefault="00B93161" w:rsidP="00EF6D6C">
            <w:pPr>
              <w:pStyle w:val="20"/>
              <w:numPr>
                <w:ilvl w:val="0"/>
                <w:numId w:val="0"/>
              </w:numPr>
              <w:ind w:left="3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1.12.</w:t>
            </w:r>
          </w:p>
        </w:tc>
        <w:tc>
          <w:tcPr>
            <w:tcW w:w="1750" w:type="pct"/>
          </w:tcPr>
          <w:p w14:paraId="74E1EA7B" w14:textId="77777777" w:rsidR="00B93161" w:rsidRPr="00C20D54" w:rsidRDefault="00B93161" w:rsidP="00EF6D6C">
            <w:pPr>
              <w:pStyle w:val="104"/>
            </w:pPr>
            <w:r w:rsidRPr="00C20D54">
              <w:t>Пройдено обучение по COVID-19</w:t>
            </w:r>
          </w:p>
        </w:tc>
        <w:tc>
          <w:tcPr>
            <w:tcW w:w="2892" w:type="pct"/>
          </w:tcPr>
          <w:p w14:paraId="19ED6068" w14:textId="77777777" w:rsidR="00B93161" w:rsidRPr="00C20D54" w:rsidRDefault="00B93161" w:rsidP="00EF6D6C">
            <w:pPr>
              <w:pStyle w:val="104"/>
            </w:pPr>
            <w:r w:rsidRPr="00C20D54">
              <w:t xml:space="preserve">Признак прохождения </w:t>
            </w:r>
            <w:r>
              <w:t xml:space="preserve">работником </w:t>
            </w:r>
            <w:r w:rsidRPr="00C20D54">
              <w:t xml:space="preserve">обучения по </w:t>
            </w:r>
            <w:r>
              <w:t xml:space="preserve">противодействию </w:t>
            </w:r>
            <w:r w:rsidRPr="00C20D54">
              <w:t>COVID-19</w:t>
            </w:r>
          </w:p>
        </w:tc>
      </w:tr>
      <w:tr w:rsidR="00B93161" w:rsidRPr="00C20D54" w14:paraId="7A8C080B" w14:textId="77777777" w:rsidTr="00EF6D6C">
        <w:tc>
          <w:tcPr>
            <w:tcW w:w="358" w:type="pct"/>
          </w:tcPr>
          <w:p w14:paraId="6176A607" w14:textId="77777777" w:rsidR="00B93161" w:rsidRPr="00C20D54" w:rsidRDefault="00B93161" w:rsidP="00B77B53">
            <w:pPr>
              <w:pStyle w:val="101"/>
              <w:numPr>
                <w:ilvl w:val="0"/>
                <w:numId w:val="182"/>
              </w:numPr>
            </w:pPr>
          </w:p>
        </w:tc>
        <w:tc>
          <w:tcPr>
            <w:tcW w:w="4642" w:type="pct"/>
            <w:gridSpan w:val="2"/>
          </w:tcPr>
          <w:p w14:paraId="1FCC4551" w14:textId="77777777" w:rsidR="00B93161" w:rsidRPr="00C20D54" w:rsidRDefault="00B93161" w:rsidP="00EF6D6C">
            <w:pPr>
              <w:pStyle w:val="109"/>
            </w:pPr>
            <w:r w:rsidRPr="00C20D54">
              <w:t>Документы</w:t>
            </w:r>
          </w:p>
        </w:tc>
      </w:tr>
      <w:tr w:rsidR="00B93161" w:rsidRPr="00C20D54" w14:paraId="1909E67B" w14:textId="77777777" w:rsidTr="00EF6D6C">
        <w:tc>
          <w:tcPr>
            <w:tcW w:w="358" w:type="pct"/>
          </w:tcPr>
          <w:p w14:paraId="691D831B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2.1.</w:t>
            </w:r>
          </w:p>
        </w:tc>
        <w:tc>
          <w:tcPr>
            <w:tcW w:w="1750" w:type="pct"/>
          </w:tcPr>
          <w:p w14:paraId="2C3B9F6A" w14:textId="77777777" w:rsidR="00B93161" w:rsidRPr="00C20D54" w:rsidRDefault="00B93161" w:rsidP="00EF6D6C">
            <w:pPr>
              <w:pStyle w:val="104"/>
            </w:pPr>
            <w:r w:rsidRPr="00C20D54">
              <w:t>Гражданство</w:t>
            </w:r>
          </w:p>
        </w:tc>
        <w:tc>
          <w:tcPr>
            <w:tcW w:w="2892" w:type="pct"/>
          </w:tcPr>
          <w:p w14:paraId="065F81F9" w14:textId="77777777" w:rsidR="00B93161" w:rsidRPr="00C20D54" w:rsidRDefault="00B93161" w:rsidP="00EF6D6C">
            <w:pPr>
              <w:pStyle w:val="104"/>
            </w:pPr>
            <w:r w:rsidRPr="00C20D54">
              <w:t xml:space="preserve">Вид гражданства </w:t>
            </w:r>
            <w:r>
              <w:t>работника</w:t>
            </w:r>
          </w:p>
        </w:tc>
      </w:tr>
      <w:tr w:rsidR="00B93161" w:rsidRPr="00C20D54" w14:paraId="72C35C1F" w14:textId="77777777" w:rsidTr="00EF6D6C">
        <w:tc>
          <w:tcPr>
            <w:tcW w:w="358" w:type="pct"/>
          </w:tcPr>
          <w:p w14:paraId="2BDBB8ED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2.2.</w:t>
            </w:r>
          </w:p>
        </w:tc>
        <w:tc>
          <w:tcPr>
            <w:tcW w:w="1750" w:type="pct"/>
          </w:tcPr>
          <w:p w14:paraId="27523770" w14:textId="77777777" w:rsidR="00B93161" w:rsidRPr="00C20D54" w:rsidRDefault="00B93161" w:rsidP="00EF6D6C">
            <w:pPr>
              <w:pStyle w:val="104"/>
            </w:pPr>
            <w:r w:rsidRPr="00C20D54">
              <w:t>СНИЛС</w:t>
            </w:r>
          </w:p>
        </w:tc>
        <w:tc>
          <w:tcPr>
            <w:tcW w:w="2892" w:type="pct"/>
          </w:tcPr>
          <w:p w14:paraId="18258747" w14:textId="77777777" w:rsidR="00B93161" w:rsidRPr="00C20D54" w:rsidRDefault="00B93161" w:rsidP="00EF6D6C">
            <w:pPr>
              <w:pStyle w:val="104"/>
            </w:pPr>
            <w:r w:rsidRPr="00C20D54">
              <w:t>СНИЛС работника</w:t>
            </w:r>
          </w:p>
        </w:tc>
      </w:tr>
      <w:tr w:rsidR="00B93161" w:rsidRPr="00C20D54" w14:paraId="31FC4FC6" w14:textId="77777777" w:rsidTr="00EF6D6C">
        <w:tc>
          <w:tcPr>
            <w:tcW w:w="358" w:type="pct"/>
          </w:tcPr>
          <w:p w14:paraId="4BB20D58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2.3.</w:t>
            </w:r>
          </w:p>
        </w:tc>
        <w:tc>
          <w:tcPr>
            <w:tcW w:w="1750" w:type="pct"/>
          </w:tcPr>
          <w:p w14:paraId="08B6BB05" w14:textId="77777777" w:rsidR="00B93161" w:rsidRPr="00C20D54" w:rsidRDefault="00B93161" w:rsidP="00EF6D6C">
            <w:pPr>
              <w:pStyle w:val="104"/>
            </w:pPr>
            <w:r w:rsidRPr="00C20D54">
              <w:t>ИНН</w:t>
            </w:r>
          </w:p>
        </w:tc>
        <w:tc>
          <w:tcPr>
            <w:tcW w:w="2892" w:type="pct"/>
          </w:tcPr>
          <w:p w14:paraId="65315E52" w14:textId="77777777" w:rsidR="00B93161" w:rsidRPr="00C20D54" w:rsidRDefault="00B93161" w:rsidP="00EF6D6C">
            <w:pPr>
              <w:pStyle w:val="104"/>
            </w:pPr>
            <w:r w:rsidRPr="00C20D54">
              <w:t>ИНН работника</w:t>
            </w:r>
          </w:p>
        </w:tc>
      </w:tr>
      <w:tr w:rsidR="00B93161" w:rsidRPr="00C20D54" w14:paraId="2D112E66" w14:textId="77777777" w:rsidTr="00EF6D6C">
        <w:tc>
          <w:tcPr>
            <w:tcW w:w="358" w:type="pct"/>
          </w:tcPr>
          <w:p w14:paraId="378D2C8E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2.4.</w:t>
            </w:r>
          </w:p>
        </w:tc>
        <w:tc>
          <w:tcPr>
            <w:tcW w:w="1750" w:type="pct"/>
          </w:tcPr>
          <w:p w14:paraId="3DF32452" w14:textId="77777777" w:rsidR="00B93161" w:rsidRPr="00C20D54" w:rsidRDefault="00B93161" w:rsidP="00EF6D6C">
            <w:pPr>
              <w:pStyle w:val="104"/>
            </w:pPr>
            <w:r w:rsidRPr="00C20D54">
              <w:t>Страна</w:t>
            </w:r>
          </w:p>
        </w:tc>
        <w:tc>
          <w:tcPr>
            <w:tcW w:w="2892" w:type="pct"/>
          </w:tcPr>
          <w:p w14:paraId="33C5245F" w14:textId="77777777" w:rsidR="00B93161" w:rsidRPr="00C20D54" w:rsidRDefault="00B93161" w:rsidP="00EF6D6C">
            <w:pPr>
              <w:pStyle w:val="104"/>
            </w:pPr>
            <w:r w:rsidRPr="00C20D54">
              <w:t>Страна, гражданином которой явля</w:t>
            </w:r>
            <w:r>
              <w:t>ется работник</w:t>
            </w:r>
          </w:p>
        </w:tc>
      </w:tr>
      <w:tr w:rsidR="00B93161" w:rsidRPr="00C20D54" w14:paraId="218F861B" w14:textId="77777777" w:rsidTr="00EF6D6C">
        <w:tc>
          <w:tcPr>
            <w:tcW w:w="358" w:type="pct"/>
          </w:tcPr>
          <w:p w14:paraId="072DC963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2.5.</w:t>
            </w:r>
          </w:p>
        </w:tc>
        <w:tc>
          <w:tcPr>
            <w:tcW w:w="1750" w:type="pct"/>
          </w:tcPr>
          <w:p w14:paraId="029395A3" w14:textId="77777777" w:rsidR="00B93161" w:rsidRPr="00C20D54" w:rsidRDefault="00B93161" w:rsidP="00EF6D6C">
            <w:pPr>
              <w:pStyle w:val="104"/>
            </w:pPr>
            <w:r w:rsidRPr="00C20D54">
              <w:t>Документ, удостоверяющий личность</w:t>
            </w:r>
          </w:p>
        </w:tc>
        <w:tc>
          <w:tcPr>
            <w:tcW w:w="2892" w:type="pct"/>
          </w:tcPr>
          <w:p w14:paraId="72E04A4E" w14:textId="77777777" w:rsidR="00B93161" w:rsidRPr="00C20D54" w:rsidRDefault="00B93161" w:rsidP="00EF6D6C">
            <w:pPr>
              <w:pStyle w:val="104"/>
            </w:pPr>
            <w:r w:rsidRPr="00C20D54">
              <w:t>Вид документа, удостоверяющего личность работника</w:t>
            </w:r>
          </w:p>
        </w:tc>
      </w:tr>
      <w:tr w:rsidR="00B93161" w:rsidRPr="00C20D54" w14:paraId="78F8FE5B" w14:textId="77777777" w:rsidTr="00EF6D6C">
        <w:tc>
          <w:tcPr>
            <w:tcW w:w="358" w:type="pct"/>
          </w:tcPr>
          <w:p w14:paraId="1A187647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2.6.</w:t>
            </w:r>
          </w:p>
        </w:tc>
        <w:tc>
          <w:tcPr>
            <w:tcW w:w="1750" w:type="pct"/>
          </w:tcPr>
          <w:p w14:paraId="377E4BAC" w14:textId="77777777" w:rsidR="00B93161" w:rsidRPr="00C20D54" w:rsidRDefault="00B93161" w:rsidP="00EF6D6C">
            <w:pPr>
              <w:pStyle w:val="104"/>
            </w:pPr>
            <w:r w:rsidRPr="00C20D54">
              <w:t>Серия</w:t>
            </w:r>
          </w:p>
        </w:tc>
        <w:tc>
          <w:tcPr>
            <w:tcW w:w="2892" w:type="pct"/>
          </w:tcPr>
          <w:p w14:paraId="0329E313" w14:textId="77777777" w:rsidR="00B93161" w:rsidRPr="00C20D54" w:rsidRDefault="00B93161" w:rsidP="00EF6D6C">
            <w:pPr>
              <w:pStyle w:val="104"/>
            </w:pPr>
            <w:r w:rsidRPr="00C20D54">
              <w:t>Серия документа, удостоверяющего личность работника</w:t>
            </w:r>
          </w:p>
        </w:tc>
      </w:tr>
      <w:tr w:rsidR="00B93161" w:rsidRPr="00C20D54" w14:paraId="4AF4CD9A" w14:textId="77777777" w:rsidTr="00EF6D6C">
        <w:tc>
          <w:tcPr>
            <w:tcW w:w="358" w:type="pct"/>
          </w:tcPr>
          <w:p w14:paraId="0342DA95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2.7.</w:t>
            </w:r>
          </w:p>
        </w:tc>
        <w:tc>
          <w:tcPr>
            <w:tcW w:w="1750" w:type="pct"/>
          </w:tcPr>
          <w:p w14:paraId="36C8315D" w14:textId="77777777" w:rsidR="00B93161" w:rsidRPr="00C20D54" w:rsidRDefault="00B93161" w:rsidP="00EF6D6C">
            <w:pPr>
              <w:pStyle w:val="104"/>
            </w:pPr>
            <w:r w:rsidRPr="00C20D54">
              <w:t>Номер</w:t>
            </w:r>
          </w:p>
        </w:tc>
        <w:tc>
          <w:tcPr>
            <w:tcW w:w="2892" w:type="pct"/>
          </w:tcPr>
          <w:p w14:paraId="391A8F36" w14:textId="77777777" w:rsidR="00B93161" w:rsidRPr="00C20D54" w:rsidRDefault="00B93161" w:rsidP="00EF6D6C">
            <w:pPr>
              <w:pStyle w:val="104"/>
            </w:pPr>
            <w:r w:rsidRPr="00C20D54">
              <w:t>Номер документа, удостоверяющего личность работника</w:t>
            </w:r>
          </w:p>
        </w:tc>
      </w:tr>
      <w:tr w:rsidR="00B93161" w:rsidRPr="00C20D54" w14:paraId="35AD4DAD" w14:textId="77777777" w:rsidTr="00EF6D6C">
        <w:tc>
          <w:tcPr>
            <w:tcW w:w="358" w:type="pct"/>
          </w:tcPr>
          <w:p w14:paraId="2C80759F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2.8.</w:t>
            </w:r>
          </w:p>
        </w:tc>
        <w:tc>
          <w:tcPr>
            <w:tcW w:w="1750" w:type="pct"/>
          </w:tcPr>
          <w:p w14:paraId="572D2515" w14:textId="77777777" w:rsidR="00B93161" w:rsidRPr="00C20D54" w:rsidRDefault="00B93161" w:rsidP="00EF6D6C">
            <w:pPr>
              <w:pStyle w:val="104"/>
            </w:pPr>
            <w:r w:rsidRPr="00C20D54">
              <w:t xml:space="preserve">Выдан </w:t>
            </w:r>
          </w:p>
        </w:tc>
        <w:tc>
          <w:tcPr>
            <w:tcW w:w="2892" w:type="pct"/>
          </w:tcPr>
          <w:p w14:paraId="79F48C0A" w14:textId="77777777" w:rsidR="00B93161" w:rsidRPr="00C20D54" w:rsidRDefault="00B93161" w:rsidP="00EF6D6C">
            <w:pPr>
              <w:pStyle w:val="104"/>
            </w:pPr>
            <w:r w:rsidRPr="00C20D54">
              <w:t xml:space="preserve">Наименование органа, выдавшего документ, удостоверяющий личность работника </w:t>
            </w:r>
          </w:p>
        </w:tc>
      </w:tr>
      <w:tr w:rsidR="00B93161" w:rsidRPr="00C20D54" w14:paraId="4A690213" w14:textId="77777777" w:rsidTr="00EF6D6C">
        <w:tc>
          <w:tcPr>
            <w:tcW w:w="358" w:type="pct"/>
          </w:tcPr>
          <w:p w14:paraId="5489AB01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2.9.</w:t>
            </w:r>
          </w:p>
        </w:tc>
        <w:tc>
          <w:tcPr>
            <w:tcW w:w="1750" w:type="pct"/>
          </w:tcPr>
          <w:p w14:paraId="4072384E" w14:textId="77777777" w:rsidR="00B93161" w:rsidRPr="00C20D54" w:rsidRDefault="00B93161" w:rsidP="00EF6D6C">
            <w:pPr>
              <w:pStyle w:val="104"/>
            </w:pPr>
            <w:r w:rsidRPr="00C20D54">
              <w:t>Дата выдачи</w:t>
            </w:r>
          </w:p>
        </w:tc>
        <w:tc>
          <w:tcPr>
            <w:tcW w:w="2892" w:type="pct"/>
          </w:tcPr>
          <w:p w14:paraId="78E6D43C" w14:textId="77777777" w:rsidR="00B93161" w:rsidRPr="00C20D54" w:rsidRDefault="00B93161" w:rsidP="00EF6D6C">
            <w:pPr>
              <w:pStyle w:val="104"/>
            </w:pPr>
            <w:r w:rsidRPr="00C20D54">
              <w:t>Дата выдачи документа, удостоверяющего личность работника</w:t>
            </w:r>
          </w:p>
        </w:tc>
      </w:tr>
      <w:tr w:rsidR="00B93161" w:rsidRPr="00C20D54" w14:paraId="667DC811" w14:textId="77777777" w:rsidTr="00EF6D6C">
        <w:tc>
          <w:tcPr>
            <w:tcW w:w="358" w:type="pct"/>
          </w:tcPr>
          <w:p w14:paraId="39816B8B" w14:textId="77777777" w:rsidR="00B93161" w:rsidRPr="00C20D54" w:rsidRDefault="00B93161" w:rsidP="00EF6D6C">
            <w:pPr>
              <w:pStyle w:val="1022"/>
              <w:numPr>
                <w:ilvl w:val="0"/>
                <w:numId w:val="0"/>
              </w:numPr>
              <w:ind w:left="33"/>
            </w:pPr>
            <w:r>
              <w:t>2.10.</w:t>
            </w:r>
          </w:p>
        </w:tc>
        <w:tc>
          <w:tcPr>
            <w:tcW w:w="1750" w:type="pct"/>
          </w:tcPr>
          <w:p w14:paraId="350788C4" w14:textId="77777777" w:rsidR="00B93161" w:rsidRPr="00C20D54" w:rsidRDefault="00B93161" w:rsidP="00EF6D6C">
            <w:pPr>
              <w:pStyle w:val="104"/>
            </w:pPr>
            <w:r w:rsidRPr="00C20D54">
              <w:t>Код подразделения</w:t>
            </w:r>
          </w:p>
        </w:tc>
        <w:tc>
          <w:tcPr>
            <w:tcW w:w="2892" w:type="pct"/>
          </w:tcPr>
          <w:p w14:paraId="7D1695CD" w14:textId="77777777" w:rsidR="00B93161" w:rsidRPr="00C20D54" w:rsidRDefault="00B93161" w:rsidP="00EF6D6C">
            <w:pPr>
              <w:pStyle w:val="104"/>
            </w:pPr>
            <w:r w:rsidRPr="00C20D54">
              <w:t>Код подразделения, выдавшего документ, удостоверяющий личность работника</w:t>
            </w:r>
          </w:p>
        </w:tc>
      </w:tr>
    </w:tbl>
    <w:p w14:paraId="152DC8E9" w14:textId="0E1838A5" w:rsidR="00140C78" w:rsidRDefault="00140C78" w:rsidP="00816DC4">
      <w:pPr>
        <w:pStyle w:val="54"/>
      </w:pPr>
      <w:bookmarkStart w:id="139" w:name="_Ref156571347"/>
      <w:bookmarkEnd w:id="137"/>
      <w:r w:rsidRPr="00140C78">
        <w:t>Внесени</w:t>
      </w:r>
      <w:r>
        <w:t xml:space="preserve">е </w:t>
      </w:r>
      <w:r w:rsidRPr="00140C78">
        <w:t>сведений о документе</w:t>
      </w:r>
      <w:r>
        <w:t>, удостоверяющем личность</w:t>
      </w:r>
      <w:r w:rsidRPr="00140C78">
        <w:t xml:space="preserve"> </w:t>
      </w:r>
      <w:r w:rsidRPr="00370169">
        <w:t>работника</w:t>
      </w:r>
      <w:bookmarkEnd w:id="139"/>
    </w:p>
    <w:p w14:paraId="2705D6A4" w14:textId="7F8C07C7" w:rsidR="009322CC" w:rsidRPr="00C20D54" w:rsidRDefault="006C008C" w:rsidP="006C008C">
      <w:pPr>
        <w:pStyle w:val="afffffff9"/>
      </w:pPr>
      <w:r>
        <w:t>Для внесения</w:t>
      </w:r>
      <w:r w:rsidR="009322CC" w:rsidRPr="00C20D54">
        <w:t xml:space="preserve"> </w:t>
      </w:r>
      <w:r w:rsidR="00950CD2">
        <w:t>в Подсистему сведени</w:t>
      </w:r>
      <w:r>
        <w:t>й</w:t>
      </w:r>
      <w:r w:rsidR="009322CC" w:rsidRPr="00C20D54">
        <w:t xml:space="preserve"> о документе</w:t>
      </w:r>
      <w:r w:rsidR="00140C78">
        <w:t>,</w:t>
      </w:r>
      <w:r w:rsidR="009322CC" w:rsidRPr="00C20D54">
        <w:t xml:space="preserve"> </w:t>
      </w:r>
      <w:r w:rsidR="00140C78" w:rsidRPr="00140C78">
        <w:t>удостоверяющем личность работника</w:t>
      </w:r>
      <w:r w:rsidR="009322CC" w:rsidRPr="00C20D54">
        <w:t>:</w:t>
      </w:r>
    </w:p>
    <w:p w14:paraId="260820EE" w14:textId="00BDC1D5" w:rsidR="009322CC" w:rsidRPr="00C20D54" w:rsidRDefault="009322CC" w:rsidP="00B77B53">
      <w:pPr>
        <w:pStyle w:val="1d"/>
        <w:numPr>
          <w:ilvl w:val="0"/>
          <w:numId w:val="28"/>
        </w:numPr>
      </w:pPr>
      <w:r w:rsidRPr="00C20D54">
        <w:t xml:space="preserve">В карточке работника выберите </w:t>
      </w:r>
      <w:r w:rsidR="00A80D97">
        <w:t>раздел</w:t>
      </w:r>
      <w:r w:rsidRPr="00C20D54">
        <w:t xml:space="preserve"> «Карточка» (см. </w:t>
      </w:r>
      <w:r w:rsidRPr="00C20D54">
        <w:fldChar w:fldCharType="begin"/>
      </w:r>
      <w:r w:rsidRPr="00C20D54">
        <w:instrText xml:space="preserve"> REF _Ref89435632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</w:t>
      </w:r>
      <w:r w:rsidRPr="00C20D54">
        <w:fldChar w:fldCharType="end"/>
      </w:r>
      <w:r w:rsidRPr="00C20D54">
        <w:t>).</w:t>
      </w:r>
    </w:p>
    <w:p w14:paraId="38508877" w14:textId="43CFB42D" w:rsidR="00D375EA" w:rsidRPr="00C20D54" w:rsidRDefault="009322CC" w:rsidP="00950CD2">
      <w:pPr>
        <w:pStyle w:val="1d"/>
      </w:pPr>
      <w:r w:rsidRPr="00C20D54">
        <w:t>В блоке «Документы» нажмите кнопку «Добавить»</w:t>
      </w:r>
      <w:r w:rsidR="00D375EA" w:rsidRPr="00C20D54">
        <w:t xml:space="preserve"> (</w:t>
      </w:r>
      <w:r w:rsidR="00950CD2">
        <w:t xml:space="preserve">см. </w:t>
      </w:r>
      <w:r w:rsidR="00C029F8" w:rsidRPr="00C20D54">
        <w:fldChar w:fldCharType="begin"/>
      </w:r>
      <w:r w:rsidR="00C029F8" w:rsidRPr="00C20D54">
        <w:instrText xml:space="preserve"> REF _Ref104252242 \h </w:instrText>
      </w:r>
      <w:r w:rsidR="00783B3A" w:rsidRPr="00C20D54">
        <w:instrText xml:space="preserve"> \* MERGEFORMAT </w:instrText>
      </w:r>
      <w:r w:rsidR="00C029F8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15</w:t>
      </w:r>
      <w:r w:rsidR="00C029F8" w:rsidRPr="00C20D54">
        <w:fldChar w:fldCharType="end"/>
      </w:r>
      <w:r w:rsidR="00D375EA" w:rsidRPr="00C20D54">
        <w:t>).</w:t>
      </w:r>
    </w:p>
    <w:p w14:paraId="04900C35" w14:textId="77777777" w:rsidR="00D375EA" w:rsidRPr="00C20D54" w:rsidRDefault="00D375EA" w:rsidP="00950CD2">
      <w:pPr>
        <w:pStyle w:val="afffffff6"/>
      </w:pPr>
      <w:r w:rsidRPr="00C20D54">
        <w:rPr>
          <w:noProof/>
        </w:rPr>
        <w:drawing>
          <wp:inline distT="0" distB="0" distL="0" distR="0" wp14:anchorId="668AF9DC" wp14:editId="6EE9E58B">
            <wp:extent cx="5883591" cy="3956050"/>
            <wp:effectExtent l="19050" t="19050" r="22225" b="2540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785" cy="39622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3111F7" w14:textId="2182B49D" w:rsidR="00D375EA" w:rsidRPr="00C20D54" w:rsidRDefault="00D375EA" w:rsidP="00950CD2">
      <w:pPr>
        <w:pStyle w:val="afffffff8"/>
      </w:pPr>
      <w:bookmarkStart w:id="140" w:name="_Ref104252242"/>
      <w:bookmarkStart w:id="141" w:name="_Ref104252239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15</w:t>
      </w:r>
      <w:r w:rsidR="00EE3A8F" w:rsidRPr="00C20D54">
        <w:rPr>
          <w:noProof/>
        </w:rPr>
        <w:fldChar w:fldCharType="end"/>
      </w:r>
      <w:bookmarkEnd w:id="140"/>
      <w:r w:rsidRPr="00C20D54">
        <w:t xml:space="preserve"> – </w:t>
      </w:r>
      <w:r w:rsidR="00A80D97">
        <w:t>Форма</w:t>
      </w:r>
      <w:r w:rsidR="00336FE0">
        <w:t xml:space="preserve"> «</w:t>
      </w:r>
      <w:r w:rsidRPr="00C20D54">
        <w:t>Карточка</w:t>
      </w:r>
      <w:r w:rsidR="00336FE0">
        <w:t>»</w:t>
      </w:r>
      <w:r w:rsidRPr="00C20D54">
        <w:t xml:space="preserve">. </w:t>
      </w:r>
      <w:r w:rsidR="00140C78">
        <w:t>Кнопка д</w:t>
      </w:r>
      <w:r w:rsidRPr="00C20D54">
        <w:t>обавлени</w:t>
      </w:r>
      <w:r w:rsidR="00140C78">
        <w:t>я</w:t>
      </w:r>
      <w:r w:rsidRPr="00C20D54">
        <w:t xml:space="preserve"> документа</w:t>
      </w:r>
      <w:bookmarkEnd w:id="141"/>
    </w:p>
    <w:p w14:paraId="20E40BA7" w14:textId="2ECBD671" w:rsidR="009322CC" w:rsidRPr="00C20D54" w:rsidRDefault="009322CC" w:rsidP="00950CD2">
      <w:pPr>
        <w:pStyle w:val="1d"/>
      </w:pPr>
      <w:r w:rsidRPr="00C20D54">
        <w:t xml:space="preserve">Откроется </w:t>
      </w:r>
      <w:r w:rsidR="00336FE0">
        <w:t>форма</w:t>
      </w:r>
      <w:r w:rsidRPr="00C20D54">
        <w:t xml:space="preserve"> «Новый документ» (</w:t>
      </w:r>
      <w:r w:rsidR="00950CD2">
        <w:t xml:space="preserve">см. </w:t>
      </w:r>
      <w:r w:rsidR="00C029F8" w:rsidRPr="00C20D54">
        <w:fldChar w:fldCharType="begin"/>
      </w:r>
      <w:r w:rsidR="00C029F8" w:rsidRPr="00C20D54">
        <w:instrText xml:space="preserve"> REF _Ref104252252 \h </w:instrText>
      </w:r>
      <w:r w:rsidR="00783B3A" w:rsidRPr="00C20D54">
        <w:instrText xml:space="preserve"> \* MERGEFORMAT </w:instrText>
      </w:r>
      <w:r w:rsidR="00C029F8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16</w:t>
      </w:r>
      <w:r w:rsidR="00C029F8" w:rsidRPr="00C20D54">
        <w:fldChar w:fldCharType="end"/>
      </w:r>
      <w:r w:rsidRPr="00C20D54">
        <w:t>).</w:t>
      </w:r>
    </w:p>
    <w:p w14:paraId="679FBA31" w14:textId="77777777" w:rsidR="009322CC" w:rsidRPr="00C20D54" w:rsidRDefault="009322CC" w:rsidP="00950CD2">
      <w:pPr>
        <w:pStyle w:val="afffffff6"/>
      </w:pPr>
      <w:r w:rsidRPr="00C20D54">
        <w:rPr>
          <w:noProof/>
        </w:rPr>
        <w:drawing>
          <wp:inline distT="0" distB="0" distL="0" distR="0" wp14:anchorId="0926FFF2" wp14:editId="3835A657">
            <wp:extent cx="3019773" cy="2887980"/>
            <wp:effectExtent l="19050" t="19050" r="28575" b="266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5264" cy="29219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5B6D04D" w14:textId="17E9BD97" w:rsidR="009322CC" w:rsidRPr="00C20D54" w:rsidRDefault="009322CC" w:rsidP="00950CD2">
      <w:pPr>
        <w:pStyle w:val="afffffff8"/>
      </w:pPr>
      <w:bookmarkStart w:id="142" w:name="_Ref10425225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16</w:t>
      </w:r>
      <w:r w:rsidR="00EE3A8F" w:rsidRPr="00C20D54">
        <w:rPr>
          <w:noProof/>
        </w:rPr>
        <w:fldChar w:fldCharType="end"/>
      </w:r>
      <w:bookmarkEnd w:id="142"/>
      <w:r w:rsidRPr="00C20D54">
        <w:t xml:space="preserve"> – </w:t>
      </w:r>
      <w:r w:rsidR="00336FE0">
        <w:t>Форма</w:t>
      </w:r>
      <w:r w:rsidR="00950CD2">
        <w:t xml:space="preserve"> «</w:t>
      </w:r>
      <w:r w:rsidRPr="00C20D54">
        <w:t>Новый документ</w:t>
      </w:r>
      <w:r w:rsidR="00950CD2">
        <w:t>»</w:t>
      </w:r>
    </w:p>
    <w:p w14:paraId="221DCF3A" w14:textId="4CD751DB" w:rsidR="009C107A" w:rsidRPr="00C20D54" w:rsidRDefault="009322CC" w:rsidP="00950CD2">
      <w:pPr>
        <w:pStyle w:val="1d"/>
      </w:pPr>
      <w:bookmarkStart w:id="143" w:name="_Hlk98490811"/>
      <w:r w:rsidRPr="00C20D54">
        <w:t xml:space="preserve">В </w:t>
      </w:r>
      <w:r w:rsidR="00336FE0">
        <w:t xml:space="preserve">форме </w:t>
      </w:r>
      <w:r w:rsidRPr="00C20D54">
        <w:t>заполните все необходимые поля (поля, обязательные для заполнения, отмечены звездочкой)</w:t>
      </w:r>
      <w:bookmarkEnd w:id="143"/>
      <w:r w:rsidRPr="00C20D54">
        <w:t>.</w:t>
      </w:r>
      <w:r w:rsidR="009C107A" w:rsidRPr="00C20D54">
        <w:t xml:space="preserve"> Описание полей </w:t>
      </w:r>
      <w:r w:rsidR="00336FE0">
        <w:t xml:space="preserve">формы </w:t>
      </w:r>
      <w:r w:rsidR="009C107A" w:rsidRPr="00C20D54">
        <w:t>п</w:t>
      </w:r>
      <w:r w:rsidR="00336FE0">
        <w:t>риведен</w:t>
      </w:r>
      <w:r w:rsidR="009C107A" w:rsidRPr="00C20D54">
        <w:t xml:space="preserve"> в таблице</w:t>
      </w:r>
      <w:r w:rsidR="00950CD2">
        <w:t xml:space="preserve"> ниже</w:t>
      </w:r>
      <w:r w:rsidR="009C107A" w:rsidRPr="00C20D54">
        <w:t xml:space="preserve"> (</w:t>
      </w:r>
      <w:r w:rsidR="00950CD2">
        <w:t xml:space="preserve">см. </w:t>
      </w:r>
      <w:r w:rsidR="00CA7123" w:rsidRPr="00C20D54">
        <w:fldChar w:fldCharType="begin"/>
      </w:r>
      <w:r w:rsidR="00CA7123" w:rsidRPr="00C20D54">
        <w:instrText xml:space="preserve"> REF _Ref103692835 \h </w:instrText>
      </w:r>
      <w:r w:rsidR="00783B3A" w:rsidRPr="00C20D54">
        <w:instrText xml:space="preserve"> \* MERGEFORMAT </w:instrText>
      </w:r>
      <w:r w:rsidR="00CA7123"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5</w:t>
      </w:r>
      <w:r w:rsidR="00CA7123" w:rsidRPr="00C20D54">
        <w:fldChar w:fldCharType="end"/>
      </w:r>
      <w:r w:rsidR="009C107A" w:rsidRPr="00C20D54">
        <w:t>).</w:t>
      </w:r>
    </w:p>
    <w:p w14:paraId="289C243D" w14:textId="0FBAA59A" w:rsidR="009322CC" w:rsidRPr="00C20D54" w:rsidRDefault="009322CC" w:rsidP="00950CD2">
      <w:pPr>
        <w:pStyle w:val="1d"/>
      </w:pPr>
      <w:bookmarkStart w:id="144" w:name="_Hlk98797761"/>
      <w:r w:rsidRPr="00C20D54">
        <w:t>Нажмите кнопку «Сохранить и подписать» и выберите способ сохранения (</w:t>
      </w:r>
      <w:r w:rsidR="00C029F8" w:rsidRPr="00C20D54">
        <w:t>с использованием УКЭП или без УКЭП</w:t>
      </w:r>
      <w:r w:rsidRPr="00C20D54">
        <w:t>).</w:t>
      </w:r>
    </w:p>
    <w:p w14:paraId="00D8A31D" w14:textId="6768B6C0" w:rsidR="00CA7123" w:rsidRPr="00C20D54" w:rsidRDefault="00CA7123" w:rsidP="00950CD2">
      <w:pPr>
        <w:pStyle w:val="afffffffff4"/>
      </w:pPr>
      <w:bookmarkStart w:id="145" w:name="_Ref103692835"/>
      <w:bookmarkEnd w:id="144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5</w:t>
      </w:r>
      <w:r w:rsidR="00EE3A8F" w:rsidRPr="00C20D54">
        <w:rPr>
          <w:noProof/>
        </w:rPr>
        <w:fldChar w:fldCharType="end"/>
      </w:r>
      <w:bookmarkEnd w:id="145"/>
      <w:r w:rsidRPr="00C20D54">
        <w:t xml:space="preserve"> – Описание полей </w:t>
      </w:r>
      <w:r w:rsidR="00336FE0">
        <w:t xml:space="preserve">формы </w:t>
      </w:r>
      <w:r w:rsidRPr="00C20D54">
        <w:t xml:space="preserve">ввода </w:t>
      </w:r>
      <w:r w:rsidR="00950CD2">
        <w:t>сведений</w:t>
      </w:r>
      <w:r w:rsidR="00C029F8" w:rsidRPr="00C20D54">
        <w:t xml:space="preserve"> о документе</w:t>
      </w:r>
      <w:r w:rsidR="00336FE0">
        <w:t>, удостоверяющем личность</w:t>
      </w:r>
      <w:r w:rsidR="00C029F8" w:rsidRPr="00C20D54">
        <w:t xml:space="preserve">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01"/>
        <w:gridCol w:w="2372"/>
        <w:gridCol w:w="2835"/>
        <w:gridCol w:w="3536"/>
      </w:tblGrid>
      <w:tr w:rsidR="00CA7123" w:rsidRPr="00C20D54" w14:paraId="7D6C39F9" w14:textId="77777777" w:rsidTr="00CA7123">
        <w:trPr>
          <w:tblHeader/>
        </w:trPr>
        <w:tc>
          <w:tcPr>
            <w:tcW w:w="322" w:type="pct"/>
          </w:tcPr>
          <w:p w14:paraId="11F64E1A" w14:textId="77777777" w:rsidR="00CA7123" w:rsidRPr="00C20D54" w:rsidRDefault="00CA7123" w:rsidP="00B47729">
            <w:pPr>
              <w:pStyle w:val="108"/>
            </w:pPr>
            <w:r w:rsidRPr="00C20D54">
              <w:t>№</w:t>
            </w:r>
          </w:p>
        </w:tc>
        <w:tc>
          <w:tcPr>
            <w:tcW w:w="1269" w:type="pct"/>
          </w:tcPr>
          <w:p w14:paraId="311F08A0" w14:textId="77777777" w:rsidR="00CA7123" w:rsidRPr="00C20D54" w:rsidRDefault="00CA7123" w:rsidP="00B47729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17" w:type="pct"/>
          </w:tcPr>
          <w:p w14:paraId="0E9AA48D" w14:textId="77777777" w:rsidR="00CA7123" w:rsidRPr="00C20D54" w:rsidRDefault="00CA7123" w:rsidP="00B47729">
            <w:pPr>
              <w:pStyle w:val="108"/>
            </w:pPr>
            <w:r w:rsidRPr="00C20D54">
              <w:t>Описание</w:t>
            </w:r>
          </w:p>
        </w:tc>
        <w:tc>
          <w:tcPr>
            <w:tcW w:w="1892" w:type="pct"/>
          </w:tcPr>
          <w:p w14:paraId="5DA77CD1" w14:textId="77777777" w:rsidR="00CA7123" w:rsidRPr="00C20D54" w:rsidRDefault="00CA7123" w:rsidP="00B47729">
            <w:pPr>
              <w:pStyle w:val="108"/>
            </w:pPr>
            <w:r w:rsidRPr="00C20D54">
              <w:t>Вид, способ ввода</w:t>
            </w:r>
          </w:p>
        </w:tc>
      </w:tr>
      <w:tr w:rsidR="00CA7123" w:rsidRPr="00C20D54" w14:paraId="1AA7F386" w14:textId="77777777" w:rsidTr="00CA7123">
        <w:tc>
          <w:tcPr>
            <w:tcW w:w="322" w:type="pct"/>
          </w:tcPr>
          <w:p w14:paraId="6B91704B" w14:textId="71746762" w:rsidR="00CA7123" w:rsidRPr="00C20D54" w:rsidRDefault="00CA7123" w:rsidP="00B77B53">
            <w:pPr>
              <w:pStyle w:val="101"/>
              <w:numPr>
                <w:ilvl w:val="0"/>
                <w:numId w:val="51"/>
              </w:numPr>
            </w:pPr>
          </w:p>
        </w:tc>
        <w:tc>
          <w:tcPr>
            <w:tcW w:w="1269" w:type="pct"/>
          </w:tcPr>
          <w:p w14:paraId="458DDBC4" w14:textId="76422798" w:rsidR="00CA7123" w:rsidRPr="00C20D54" w:rsidRDefault="00CA7123" w:rsidP="00B47729">
            <w:pPr>
              <w:pStyle w:val="104"/>
            </w:pPr>
            <w:r w:rsidRPr="00C20D54">
              <w:t>Тип документа</w:t>
            </w:r>
          </w:p>
        </w:tc>
        <w:tc>
          <w:tcPr>
            <w:tcW w:w="1517" w:type="pct"/>
          </w:tcPr>
          <w:p w14:paraId="6E34C50B" w14:textId="0248CB06" w:rsidR="00CA7123" w:rsidRPr="00C20D54" w:rsidRDefault="00CA7123" w:rsidP="00B47729">
            <w:pPr>
              <w:pStyle w:val="104"/>
            </w:pPr>
            <w:r w:rsidRPr="00C20D54">
              <w:t>Тип документа, удостоверяющего личность работника</w:t>
            </w:r>
          </w:p>
        </w:tc>
        <w:tc>
          <w:tcPr>
            <w:tcW w:w="1892" w:type="pct"/>
          </w:tcPr>
          <w:p w14:paraId="53AAC242" w14:textId="77777777" w:rsidR="00CA7123" w:rsidRPr="00C20D54" w:rsidRDefault="00CA7123" w:rsidP="00B47729">
            <w:pPr>
              <w:pStyle w:val="104"/>
            </w:pPr>
            <w:r w:rsidRPr="00C20D54">
              <w:t>Выбор значения из выпадающего списка</w:t>
            </w:r>
            <w:r w:rsidR="00154AE8" w:rsidRPr="00C20D54">
              <w:t>.</w:t>
            </w:r>
          </w:p>
          <w:p w14:paraId="112A3109" w14:textId="2B2E6462" w:rsidR="00154AE8" w:rsidRPr="00C20D54" w:rsidRDefault="00154AE8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«Документы, удостоверяющие личность», OID 1.2.643.5.1.13.13.99.2.48</w:t>
            </w:r>
          </w:p>
        </w:tc>
      </w:tr>
      <w:tr w:rsidR="00CA7123" w:rsidRPr="00C20D54" w14:paraId="5F3FB108" w14:textId="77777777" w:rsidTr="00CA7123">
        <w:tc>
          <w:tcPr>
            <w:tcW w:w="322" w:type="pct"/>
          </w:tcPr>
          <w:p w14:paraId="38361992" w14:textId="6A8E0E83" w:rsidR="00CA7123" w:rsidRPr="00C20D54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0E7FD13B" w14:textId="77777777" w:rsidR="00CA7123" w:rsidRPr="00C20D54" w:rsidRDefault="00CA7123" w:rsidP="00B47729">
            <w:pPr>
              <w:pStyle w:val="104"/>
            </w:pPr>
            <w:r w:rsidRPr="00C20D54">
              <w:t>Серия</w:t>
            </w:r>
          </w:p>
        </w:tc>
        <w:tc>
          <w:tcPr>
            <w:tcW w:w="1517" w:type="pct"/>
          </w:tcPr>
          <w:p w14:paraId="588A7A15" w14:textId="3DA15582" w:rsidR="00CA7123" w:rsidRPr="00C20D54" w:rsidRDefault="00CA7123" w:rsidP="00B47729">
            <w:pPr>
              <w:pStyle w:val="104"/>
            </w:pPr>
            <w:r w:rsidRPr="00C20D54">
              <w:t>Серия документа, удостоверяющего личность работника</w:t>
            </w:r>
          </w:p>
        </w:tc>
        <w:tc>
          <w:tcPr>
            <w:tcW w:w="1892" w:type="pct"/>
          </w:tcPr>
          <w:p w14:paraId="16E4B6A6" w14:textId="20318CFD" w:rsidR="00CA7123" w:rsidRPr="00C20D54" w:rsidRDefault="00CA7123" w:rsidP="00B47729">
            <w:pPr>
              <w:pStyle w:val="104"/>
            </w:pPr>
            <w:r w:rsidRPr="00C20D54">
              <w:t>Текстовое поле с ограничением в 10 символов</w:t>
            </w:r>
          </w:p>
        </w:tc>
      </w:tr>
      <w:tr w:rsidR="00CA7123" w:rsidRPr="00C20D54" w14:paraId="2796633C" w14:textId="77777777" w:rsidTr="00CA7123">
        <w:tc>
          <w:tcPr>
            <w:tcW w:w="322" w:type="pct"/>
          </w:tcPr>
          <w:p w14:paraId="297758A0" w14:textId="66CFA535" w:rsidR="00CA7123" w:rsidRPr="00C20D54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628FA7FF" w14:textId="77777777" w:rsidR="00CA7123" w:rsidRPr="00C20D54" w:rsidRDefault="00CA7123" w:rsidP="00B47729">
            <w:pPr>
              <w:pStyle w:val="104"/>
            </w:pPr>
            <w:r w:rsidRPr="00C20D54">
              <w:t>Номер</w:t>
            </w:r>
          </w:p>
        </w:tc>
        <w:tc>
          <w:tcPr>
            <w:tcW w:w="1517" w:type="pct"/>
          </w:tcPr>
          <w:p w14:paraId="3C2CD27B" w14:textId="715A3C22" w:rsidR="00CA7123" w:rsidRPr="00C20D54" w:rsidRDefault="00CA7123" w:rsidP="00B47729">
            <w:pPr>
              <w:pStyle w:val="104"/>
            </w:pPr>
            <w:r w:rsidRPr="00C20D54">
              <w:t>Номер документа, удостоверяющего личность работника</w:t>
            </w:r>
          </w:p>
        </w:tc>
        <w:tc>
          <w:tcPr>
            <w:tcW w:w="1892" w:type="pct"/>
          </w:tcPr>
          <w:p w14:paraId="1BD3CE19" w14:textId="57E1798C" w:rsidR="00CA7123" w:rsidRPr="00C20D54" w:rsidRDefault="00CA7123" w:rsidP="00B47729">
            <w:pPr>
              <w:pStyle w:val="104"/>
            </w:pPr>
            <w:r w:rsidRPr="00C20D54">
              <w:t>Текстовое поле с ограничением в 20 символов</w:t>
            </w:r>
          </w:p>
        </w:tc>
      </w:tr>
      <w:tr w:rsidR="00CA7123" w:rsidRPr="00C20D54" w14:paraId="739A8532" w14:textId="77777777" w:rsidTr="00CA7123">
        <w:tc>
          <w:tcPr>
            <w:tcW w:w="322" w:type="pct"/>
          </w:tcPr>
          <w:p w14:paraId="4F69B995" w14:textId="4701D87E" w:rsidR="00CA7123" w:rsidRPr="00C20D54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2601593B" w14:textId="77777777" w:rsidR="00CA7123" w:rsidRPr="00C20D54" w:rsidRDefault="00CA7123" w:rsidP="00B47729">
            <w:pPr>
              <w:pStyle w:val="104"/>
            </w:pPr>
            <w:r w:rsidRPr="00C20D54">
              <w:t xml:space="preserve">Выдан </w:t>
            </w:r>
          </w:p>
        </w:tc>
        <w:tc>
          <w:tcPr>
            <w:tcW w:w="1517" w:type="pct"/>
          </w:tcPr>
          <w:p w14:paraId="1CC8E695" w14:textId="2DC1E860" w:rsidR="00CA7123" w:rsidRPr="00C20D54" w:rsidRDefault="00CA7123" w:rsidP="00B47729">
            <w:pPr>
              <w:pStyle w:val="104"/>
            </w:pPr>
            <w:r w:rsidRPr="00C20D54">
              <w:t xml:space="preserve">Наименование органа, выдавшего документ, удостоверяющий личность работника </w:t>
            </w:r>
          </w:p>
        </w:tc>
        <w:tc>
          <w:tcPr>
            <w:tcW w:w="1892" w:type="pct"/>
          </w:tcPr>
          <w:p w14:paraId="2F2D3016" w14:textId="13FDCF11" w:rsidR="00CA7123" w:rsidRPr="00C20D54" w:rsidRDefault="00CA7123" w:rsidP="00B47729">
            <w:pPr>
              <w:pStyle w:val="104"/>
            </w:pPr>
            <w:r w:rsidRPr="00C20D54">
              <w:t>Текстовое поле с ограничением в 200 символов</w:t>
            </w:r>
          </w:p>
        </w:tc>
      </w:tr>
      <w:tr w:rsidR="00CA7123" w:rsidRPr="00C20D54" w14:paraId="6755F7A0" w14:textId="77777777" w:rsidTr="00CA7123">
        <w:tc>
          <w:tcPr>
            <w:tcW w:w="322" w:type="pct"/>
          </w:tcPr>
          <w:p w14:paraId="09F4BAC4" w14:textId="1DEB64EB" w:rsidR="00CA7123" w:rsidRPr="00C20D54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0CAD9E63" w14:textId="77777777" w:rsidR="00CA7123" w:rsidRPr="00C20D54" w:rsidRDefault="00CA7123" w:rsidP="00B47729">
            <w:pPr>
              <w:pStyle w:val="104"/>
            </w:pPr>
            <w:r w:rsidRPr="00C20D54">
              <w:t>Дата выдачи</w:t>
            </w:r>
          </w:p>
        </w:tc>
        <w:tc>
          <w:tcPr>
            <w:tcW w:w="1517" w:type="pct"/>
          </w:tcPr>
          <w:p w14:paraId="7BA203BE" w14:textId="02FC86D1" w:rsidR="00CA7123" w:rsidRPr="00C20D54" w:rsidRDefault="00CA7123" w:rsidP="00B47729">
            <w:pPr>
              <w:pStyle w:val="104"/>
            </w:pPr>
            <w:r w:rsidRPr="00C20D54">
              <w:t>Дата выдачи документа, удостоверяющего личность о работника</w:t>
            </w:r>
          </w:p>
        </w:tc>
        <w:tc>
          <w:tcPr>
            <w:tcW w:w="1892" w:type="pct"/>
          </w:tcPr>
          <w:p w14:paraId="0C99120B" w14:textId="349FC808" w:rsidR="00CA7123" w:rsidRPr="00C20D54" w:rsidRDefault="00CA7123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CA7123" w:rsidRPr="00C20D54" w14:paraId="7AB3789C" w14:textId="77777777" w:rsidTr="00CA7123">
        <w:tc>
          <w:tcPr>
            <w:tcW w:w="322" w:type="pct"/>
          </w:tcPr>
          <w:p w14:paraId="6809A7D7" w14:textId="6A8B5F37" w:rsidR="00CA7123" w:rsidRPr="00C20D54" w:rsidRDefault="00CA7123" w:rsidP="00B47729">
            <w:pPr>
              <w:pStyle w:val="101"/>
            </w:pPr>
          </w:p>
        </w:tc>
        <w:tc>
          <w:tcPr>
            <w:tcW w:w="1269" w:type="pct"/>
          </w:tcPr>
          <w:p w14:paraId="5578C077" w14:textId="77777777" w:rsidR="00CA7123" w:rsidRPr="00C20D54" w:rsidRDefault="00CA7123" w:rsidP="00B47729">
            <w:pPr>
              <w:pStyle w:val="104"/>
            </w:pPr>
            <w:r w:rsidRPr="00C20D54">
              <w:t>Код подразделения</w:t>
            </w:r>
          </w:p>
        </w:tc>
        <w:tc>
          <w:tcPr>
            <w:tcW w:w="1517" w:type="pct"/>
          </w:tcPr>
          <w:p w14:paraId="147C7B83" w14:textId="2CCCAE88" w:rsidR="00CA7123" w:rsidRPr="00C20D54" w:rsidRDefault="00CA7123" w:rsidP="00B47729">
            <w:pPr>
              <w:pStyle w:val="104"/>
            </w:pPr>
            <w:r w:rsidRPr="00C20D54">
              <w:t>Код подразделения, выдавшего документ, удостоверяющий личность работника</w:t>
            </w:r>
          </w:p>
        </w:tc>
        <w:tc>
          <w:tcPr>
            <w:tcW w:w="1892" w:type="pct"/>
          </w:tcPr>
          <w:p w14:paraId="039EB5DC" w14:textId="62D8CB01" w:rsidR="00CA7123" w:rsidRPr="00C20D54" w:rsidRDefault="00CA7123" w:rsidP="00B47729">
            <w:pPr>
              <w:pStyle w:val="104"/>
            </w:pPr>
            <w:r w:rsidRPr="00C20D54">
              <w:t>Текстовое поле</w:t>
            </w:r>
          </w:p>
        </w:tc>
      </w:tr>
    </w:tbl>
    <w:p w14:paraId="53ED8EF6" w14:textId="1C5FF4D1" w:rsidR="00140C78" w:rsidRDefault="00140C78" w:rsidP="00140C78">
      <w:pPr>
        <w:pStyle w:val="54"/>
      </w:pPr>
      <w:bookmarkStart w:id="146" w:name="_4.1.2.1_Ввод_данных"/>
      <w:bookmarkStart w:id="147" w:name="_Ref89086760"/>
      <w:bookmarkStart w:id="148" w:name="_Ref89086368"/>
      <w:bookmarkEnd w:id="146"/>
      <w:r>
        <w:t>Редактирование записи</w:t>
      </w:r>
      <w:r w:rsidRPr="00140C78">
        <w:t xml:space="preserve"> о документе</w:t>
      </w:r>
      <w:r>
        <w:t>, удостоверяющем личность</w:t>
      </w:r>
      <w:r w:rsidRPr="00140C78">
        <w:t xml:space="preserve"> </w:t>
      </w:r>
      <w:r w:rsidRPr="00370169">
        <w:t>работника</w:t>
      </w:r>
    </w:p>
    <w:p w14:paraId="5BC8102C" w14:textId="62B54EAD" w:rsidR="00CA7123" w:rsidRPr="00C20D54" w:rsidRDefault="002E7A91" w:rsidP="00AA2930">
      <w:pPr>
        <w:pStyle w:val="af2"/>
      </w:pPr>
      <w:r w:rsidRPr="00E74D79">
        <w:t xml:space="preserve">Функция предназначена для внесения изменений </w:t>
      </w:r>
      <w:r w:rsidR="00AA2930">
        <w:t>в запись</w:t>
      </w:r>
      <w:r w:rsidR="00AA2930" w:rsidRPr="00140C78">
        <w:t xml:space="preserve"> о документе</w:t>
      </w:r>
      <w:r w:rsidR="00AA2930">
        <w:t>, удостоверяющем личность</w:t>
      </w:r>
      <w:r w:rsidR="00AA2930" w:rsidRPr="00140C78">
        <w:t xml:space="preserve"> </w:t>
      </w:r>
      <w:r w:rsidR="00AA2930" w:rsidRPr="00370169">
        <w:t>работника</w:t>
      </w:r>
      <w:r w:rsidR="00AA2930">
        <w:t xml:space="preserve">. </w:t>
      </w:r>
      <w:r w:rsidR="00336FE0">
        <w:t xml:space="preserve">Для редактирования </w:t>
      </w:r>
      <w:r w:rsidR="00CA7123" w:rsidRPr="00C20D54">
        <w:t>запис</w:t>
      </w:r>
      <w:r w:rsidR="00336FE0">
        <w:t>и</w:t>
      </w:r>
      <w:r w:rsidR="00CA7123" w:rsidRPr="00C20D54">
        <w:t xml:space="preserve"> о документе</w:t>
      </w:r>
      <w:r w:rsidR="00336FE0">
        <w:t>, удостоверяющем личность</w:t>
      </w:r>
      <w:r w:rsidR="00336FE0" w:rsidRPr="00C20D54">
        <w:t xml:space="preserve"> работника</w:t>
      </w:r>
      <w:r w:rsidR="00CA7123" w:rsidRPr="00C20D54">
        <w:t>:</w:t>
      </w:r>
    </w:p>
    <w:p w14:paraId="25214BCA" w14:textId="6D5C57F5" w:rsidR="00CA7123" w:rsidRPr="00336FE0" w:rsidRDefault="00CA7123" w:rsidP="00B77B53">
      <w:pPr>
        <w:pStyle w:val="1d"/>
        <w:numPr>
          <w:ilvl w:val="0"/>
          <w:numId w:val="29"/>
        </w:numPr>
      </w:pPr>
      <w:r w:rsidRPr="00336FE0">
        <w:t xml:space="preserve">В </w:t>
      </w:r>
      <w:r w:rsidR="00A80D97">
        <w:t>разделе</w:t>
      </w:r>
      <w:r w:rsidRPr="00336FE0">
        <w:t xml:space="preserve"> </w:t>
      </w:r>
      <w:r w:rsidR="006D37F5">
        <w:t xml:space="preserve">«Карточка» в </w:t>
      </w:r>
      <w:r w:rsidR="006D16EE">
        <w:t>блок</w:t>
      </w:r>
      <w:r w:rsidR="006D37F5">
        <w:t xml:space="preserve">е </w:t>
      </w:r>
      <w:r w:rsidRPr="00336FE0">
        <w:t xml:space="preserve">«Документы» </w:t>
      </w:r>
      <w:r w:rsidR="006D37F5">
        <w:t xml:space="preserve">у </w:t>
      </w:r>
      <w:r w:rsidRPr="00336FE0">
        <w:t>нужной запис</w:t>
      </w:r>
      <w:r w:rsidR="006D37F5">
        <w:t xml:space="preserve">и </w:t>
      </w:r>
      <w:r w:rsidRPr="00336FE0">
        <w:t xml:space="preserve">нажмите кнопку </w:t>
      </w:r>
      <w:r w:rsidRPr="00336FE0">
        <w:rPr>
          <w:noProof/>
        </w:rPr>
        <w:drawing>
          <wp:inline distT="0" distB="0" distL="0" distR="0" wp14:anchorId="19F4BA65" wp14:editId="5C9F877C">
            <wp:extent cx="220999" cy="243861"/>
            <wp:effectExtent l="19050" t="19050" r="26670" b="2286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336FE0">
        <w:t xml:space="preserve"> и выберите команду «Редактировать». </w:t>
      </w:r>
    </w:p>
    <w:p w14:paraId="09655C21" w14:textId="77777777" w:rsidR="00CA7123" w:rsidRPr="00336FE0" w:rsidRDefault="00CA7123" w:rsidP="00336FE0">
      <w:pPr>
        <w:pStyle w:val="1d"/>
      </w:pPr>
      <w:r w:rsidRPr="00336FE0">
        <w:t>Внесите изменения в открывшей форме «Редактирование документа».</w:t>
      </w:r>
    </w:p>
    <w:p w14:paraId="108C0601" w14:textId="5B273DF6" w:rsidR="00CA7123" w:rsidRPr="00C20D54" w:rsidRDefault="00CA7123" w:rsidP="00336FE0">
      <w:pPr>
        <w:pStyle w:val="1d"/>
      </w:pPr>
      <w:r w:rsidRPr="00336FE0">
        <w:t>Нажмите кнопку «Сохранить и подписать» и выберите способ сохранения (с использованием</w:t>
      </w:r>
      <w:r w:rsidRPr="00C20D54">
        <w:t xml:space="preserve"> УКЭП или без УКЭП).</w:t>
      </w:r>
    </w:p>
    <w:p w14:paraId="5435C2A1" w14:textId="47CEFDFB" w:rsidR="00140C78" w:rsidRDefault="00140C78" w:rsidP="00140C78">
      <w:pPr>
        <w:pStyle w:val="54"/>
        <w:ind w:left="992" w:hanging="283"/>
      </w:pPr>
      <w:r>
        <w:t>Удаление записи</w:t>
      </w:r>
      <w:r w:rsidRPr="00140C78">
        <w:t xml:space="preserve"> о документе</w:t>
      </w:r>
      <w:r>
        <w:t>, удостоверяющем личность</w:t>
      </w:r>
      <w:r w:rsidRPr="00140C78">
        <w:t xml:space="preserve"> </w:t>
      </w:r>
      <w:r w:rsidRPr="00370169">
        <w:t>работника</w:t>
      </w:r>
    </w:p>
    <w:p w14:paraId="66CF07B0" w14:textId="4EFD19BA" w:rsidR="00CA7123" w:rsidRPr="006C008C" w:rsidRDefault="00AA2930" w:rsidP="006C008C">
      <w:pPr>
        <w:pStyle w:val="af2"/>
      </w:pPr>
      <w:r w:rsidRPr="00E74D79">
        <w:t xml:space="preserve">Функция предназначена для </w:t>
      </w:r>
      <w:r>
        <w:t>удаления записи</w:t>
      </w:r>
      <w:r w:rsidRPr="00140C78">
        <w:t xml:space="preserve"> о документе</w:t>
      </w:r>
      <w:r>
        <w:t>, удостоверяющем личность</w:t>
      </w:r>
      <w:r w:rsidRPr="00140C78">
        <w:t xml:space="preserve"> </w:t>
      </w:r>
      <w:r w:rsidRPr="00370169">
        <w:t>работника</w:t>
      </w:r>
      <w:r>
        <w:t xml:space="preserve">. </w:t>
      </w:r>
      <w:r w:rsidR="00336FE0" w:rsidRPr="006C008C">
        <w:t>Для удаления з</w:t>
      </w:r>
      <w:r w:rsidR="00CA7123" w:rsidRPr="006C008C">
        <w:t>апис</w:t>
      </w:r>
      <w:r w:rsidR="00336FE0" w:rsidRPr="006C008C">
        <w:t>и</w:t>
      </w:r>
      <w:r w:rsidR="00CA7123" w:rsidRPr="006C008C">
        <w:t xml:space="preserve"> о </w:t>
      </w:r>
      <w:r w:rsidR="00336FE0" w:rsidRPr="006C008C">
        <w:t>документе, удостоверяющем личность работника</w:t>
      </w:r>
      <w:r w:rsidR="00CA7123" w:rsidRPr="006C008C">
        <w:t>:</w:t>
      </w:r>
    </w:p>
    <w:p w14:paraId="2F66D50A" w14:textId="0B198210" w:rsidR="00CA7123" w:rsidRPr="00C20D54" w:rsidRDefault="00CA7123" w:rsidP="00B77B53">
      <w:pPr>
        <w:pStyle w:val="1d"/>
        <w:numPr>
          <w:ilvl w:val="0"/>
          <w:numId w:val="30"/>
        </w:numPr>
      </w:pPr>
      <w:r w:rsidRPr="00C20D54">
        <w:t xml:space="preserve">В </w:t>
      </w:r>
      <w:r w:rsidR="00A80D97">
        <w:t>разделе</w:t>
      </w:r>
      <w:r w:rsidRPr="00C20D54">
        <w:t xml:space="preserve"> </w:t>
      </w:r>
      <w:r w:rsidR="006D37F5">
        <w:t xml:space="preserve">«Карточка» в </w:t>
      </w:r>
      <w:r w:rsidR="006D16EE">
        <w:t>блок</w:t>
      </w:r>
      <w:r w:rsidR="006D37F5">
        <w:t xml:space="preserve">е </w:t>
      </w:r>
      <w:r w:rsidRPr="00C20D54">
        <w:t xml:space="preserve">«Документы» </w:t>
      </w:r>
      <w:r w:rsidR="006D37F5">
        <w:t xml:space="preserve">у нужной </w:t>
      </w:r>
      <w:r w:rsidRPr="00C20D54">
        <w:t>запис</w:t>
      </w:r>
      <w:r w:rsidR="006D37F5">
        <w:t xml:space="preserve">и </w:t>
      </w:r>
      <w:r w:rsidRPr="00C20D54">
        <w:t xml:space="preserve">нажмите кнопку </w:t>
      </w:r>
      <w:r w:rsidRPr="00C20D54">
        <w:rPr>
          <w:noProof/>
          <w:lang w:eastAsia="ru-RU"/>
        </w:rPr>
        <w:drawing>
          <wp:inline distT="0" distB="0" distL="0" distR="0" wp14:anchorId="6F1D953B" wp14:editId="5CF2FBEE">
            <wp:extent cx="220999" cy="243861"/>
            <wp:effectExtent l="19050" t="19050" r="26670" b="2286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17079BE7" w14:textId="3A0E9811" w:rsidR="00CA7123" w:rsidRPr="00C20D54" w:rsidRDefault="00CA7123" w:rsidP="00950CD2">
      <w:pPr>
        <w:pStyle w:val="1d"/>
      </w:pPr>
      <w:r w:rsidRPr="00C20D54">
        <w:t>Подтвердите удаление и выберите способ сохранения (с использованием УКЭП или без УКЭП).</w:t>
      </w:r>
    </w:p>
    <w:p w14:paraId="7100199D" w14:textId="07B10869" w:rsidR="00806875" w:rsidRDefault="002D1977" w:rsidP="00816DC4">
      <w:pPr>
        <w:pStyle w:val="49"/>
        <w:rPr>
          <w:color w:val="000000" w:themeColor="text1"/>
        </w:rPr>
      </w:pPr>
      <w:bookmarkStart w:id="149" w:name="_Ref156393925"/>
      <w:r>
        <w:rPr>
          <w:color w:val="000000" w:themeColor="text1"/>
        </w:rPr>
        <w:t xml:space="preserve"> </w:t>
      </w:r>
      <w:r w:rsidR="00A80D97">
        <w:rPr>
          <w:color w:val="000000" w:themeColor="text1"/>
        </w:rPr>
        <w:t>Раздел</w:t>
      </w:r>
      <w:r w:rsidR="006D37F5">
        <w:rPr>
          <w:color w:val="000000" w:themeColor="text1"/>
        </w:rPr>
        <w:t xml:space="preserve"> </w:t>
      </w:r>
      <w:r w:rsidR="00BA5DCB" w:rsidRPr="00BA5DCB">
        <w:rPr>
          <w:color w:val="000000" w:themeColor="text1"/>
        </w:rPr>
        <w:t>«Л</w:t>
      </w:r>
      <w:r w:rsidR="00083A0C" w:rsidRPr="00BA5DCB">
        <w:rPr>
          <w:color w:val="000000" w:themeColor="text1"/>
        </w:rPr>
        <w:t>ичное дел</w:t>
      </w:r>
      <w:bookmarkEnd w:id="147"/>
      <w:bookmarkEnd w:id="149"/>
      <w:r w:rsidR="00BA5DCB">
        <w:rPr>
          <w:color w:val="000000" w:themeColor="text1"/>
        </w:rPr>
        <w:t xml:space="preserve">о» </w:t>
      </w:r>
    </w:p>
    <w:p w14:paraId="466C41B6" w14:textId="6DAF9D3F" w:rsidR="001D0108" w:rsidRPr="001D0108" w:rsidRDefault="00A80D97" w:rsidP="001D0108">
      <w:pPr>
        <w:pStyle w:val="af2"/>
      </w:pPr>
      <w:r>
        <w:rPr>
          <w:rStyle w:val="afffffff1"/>
        </w:rPr>
        <w:t>Раздел</w:t>
      </w:r>
      <w:r w:rsidR="001D0108">
        <w:rPr>
          <w:rStyle w:val="afffffff1"/>
        </w:rPr>
        <w:t xml:space="preserve"> </w:t>
      </w:r>
      <w:r w:rsidR="001D0108" w:rsidRPr="00087E52">
        <w:rPr>
          <w:rStyle w:val="afffffff1"/>
        </w:rPr>
        <w:t xml:space="preserve">«Личное дело» карточки работника предназначен для </w:t>
      </w:r>
      <w:r w:rsidR="001D0108">
        <w:rPr>
          <w:rStyle w:val="afffffff1"/>
        </w:rPr>
        <w:t>отражения сведений</w:t>
      </w:r>
      <w:r w:rsidR="001D0108" w:rsidRPr="00087E52">
        <w:rPr>
          <w:rStyle w:val="afffffff1"/>
        </w:rPr>
        <w:t xml:space="preserve"> о трудоустройстве медицинского</w:t>
      </w:r>
      <w:r w:rsidR="001D0108" w:rsidRPr="00950CD2">
        <w:rPr>
          <w:rStyle w:val="afffffff1"/>
        </w:rPr>
        <w:t xml:space="preserve"> </w:t>
      </w:r>
      <w:r w:rsidR="001D0108">
        <w:rPr>
          <w:rStyle w:val="afffffff1"/>
        </w:rPr>
        <w:t xml:space="preserve">(фармацевтического) </w:t>
      </w:r>
      <w:r w:rsidR="001D0108" w:rsidRPr="00950CD2">
        <w:rPr>
          <w:rStyle w:val="afffffff1"/>
        </w:rPr>
        <w:t>работника</w:t>
      </w:r>
      <w:r w:rsidR="001D0108">
        <w:rPr>
          <w:rStyle w:val="afffffff1"/>
        </w:rPr>
        <w:t>.</w:t>
      </w:r>
    </w:p>
    <w:p w14:paraId="74024297" w14:textId="2690D172" w:rsidR="00816DC4" w:rsidRDefault="00816DC4" w:rsidP="00816DC4">
      <w:pPr>
        <w:pStyle w:val="54"/>
      </w:pPr>
      <w:bookmarkStart w:id="150" w:name="_Ref167708369"/>
      <w:r>
        <w:t xml:space="preserve">Просмотр </w:t>
      </w:r>
      <w:r w:rsidR="00EC1379">
        <w:t>сведений о трудоустройстве работника</w:t>
      </w:r>
      <w:bookmarkEnd w:id="150"/>
    </w:p>
    <w:p w14:paraId="4A51E946" w14:textId="694CB68D" w:rsidR="00816DC4" w:rsidRPr="00C20D54" w:rsidRDefault="00816DC4" w:rsidP="00816DC4">
      <w:pPr>
        <w:pStyle w:val="af2"/>
      </w:pPr>
      <w:bookmarkStart w:id="151" w:name="_Hlk156826023"/>
      <w:r>
        <w:t xml:space="preserve">Для перехода к </w:t>
      </w:r>
      <w:r w:rsidR="00A80D97">
        <w:t>разделу</w:t>
      </w:r>
      <w:r w:rsidR="006D37F5">
        <w:t xml:space="preserve"> </w:t>
      </w:r>
      <w:r w:rsidR="001D0108" w:rsidRPr="001D0108">
        <w:t>«Личное дело</w:t>
      </w:r>
      <w:bookmarkEnd w:id="151"/>
      <w:r w:rsidR="001D0108" w:rsidRPr="001D0108">
        <w:t>»</w:t>
      </w:r>
      <w:r w:rsidRPr="00C20D54">
        <w:t>:</w:t>
      </w:r>
    </w:p>
    <w:p w14:paraId="436EEE55" w14:textId="1CAF3FE3" w:rsidR="00816DC4" w:rsidRPr="00C20D54" w:rsidRDefault="00EF6D6C" w:rsidP="00B77B53">
      <w:pPr>
        <w:pStyle w:val="1d"/>
        <w:numPr>
          <w:ilvl w:val="0"/>
          <w:numId w:val="39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»:</w:t>
      </w:r>
      <w:r w:rsidR="00256959">
        <w:t xml:space="preserve"> </w:t>
      </w:r>
      <w:r w:rsidR="00256959" w:rsidRPr="00516C30">
        <w:t>в главном меню Подсистемы выберите</w:t>
      </w:r>
      <w:r>
        <w:t xml:space="preserve">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816DC4" w:rsidRPr="00C20D54">
        <w:t>.</w:t>
      </w:r>
    </w:p>
    <w:p w14:paraId="11BA0CCC" w14:textId="0040CC94" w:rsidR="00816DC4" w:rsidRPr="00C20D54" w:rsidRDefault="00816DC4" w:rsidP="00816DC4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2989A063" w14:textId="4800865E" w:rsidR="00816DC4" w:rsidRDefault="00816DC4" w:rsidP="00816DC4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</w:p>
    <w:p w14:paraId="61743027" w14:textId="2EE055C5" w:rsidR="002B479B" w:rsidRPr="00C20D54" w:rsidRDefault="00816DC4" w:rsidP="00816DC4">
      <w:pPr>
        <w:pStyle w:val="1d"/>
      </w:pPr>
      <w:r>
        <w:t>Выберете в о</w:t>
      </w:r>
      <w:r w:rsidRPr="00816DC4">
        <w:t>бласт</w:t>
      </w:r>
      <w:r>
        <w:t>и</w:t>
      </w:r>
      <w:r w:rsidRPr="00816DC4">
        <w:t xml:space="preserve"> данных</w:t>
      </w:r>
      <w:r>
        <w:t xml:space="preserve"> карточки значение «Личное дело»</w:t>
      </w:r>
      <w:r w:rsidRPr="00816DC4">
        <w:t xml:space="preserve"> </w:t>
      </w:r>
      <w:r w:rsidR="002B479B" w:rsidRPr="00C20D54">
        <w:t>(</w:t>
      </w:r>
      <w:r w:rsidR="00950CD2">
        <w:t xml:space="preserve">см. </w:t>
      </w:r>
      <w:r w:rsidR="002B479B" w:rsidRPr="00C20D54">
        <w:fldChar w:fldCharType="begin"/>
      </w:r>
      <w:r w:rsidR="002B479B" w:rsidRPr="00C20D54">
        <w:instrText xml:space="preserve"> REF _Ref101535912 \h </w:instrText>
      </w:r>
      <w:r w:rsidR="00783B3A" w:rsidRPr="00C20D54">
        <w:instrText xml:space="preserve"> \* MERGEFORMAT </w:instrText>
      </w:r>
      <w:r w:rsidR="002B479B" w:rsidRPr="00C20D54">
        <w:fldChar w:fldCharType="separate"/>
      </w:r>
      <w:r w:rsidR="00565CC3" w:rsidRPr="00C20D54">
        <w:t>Рисунок </w:t>
      </w:r>
      <w:r w:rsidR="00565CC3">
        <w:t>17</w:t>
      </w:r>
      <w:r w:rsidR="002B479B" w:rsidRPr="00C20D54">
        <w:fldChar w:fldCharType="end"/>
      </w:r>
      <w:r w:rsidR="002B479B" w:rsidRPr="00C20D54">
        <w:t>).</w:t>
      </w:r>
    </w:p>
    <w:p w14:paraId="41682527" w14:textId="77777777" w:rsidR="002B479B" w:rsidRPr="00C20D54" w:rsidRDefault="002B479B" w:rsidP="00950CD2">
      <w:pPr>
        <w:pStyle w:val="afffffff6"/>
      </w:pPr>
      <w:r w:rsidRPr="00C20D54">
        <w:rPr>
          <w:noProof/>
        </w:rPr>
        <w:drawing>
          <wp:inline distT="0" distB="0" distL="0" distR="0" wp14:anchorId="47F4E4BA" wp14:editId="04E3F83C">
            <wp:extent cx="5866804" cy="4171950"/>
            <wp:effectExtent l="19050" t="19050" r="19685" b="1905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822" cy="417480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632F7" w14:textId="70F8C434" w:rsidR="002B479B" w:rsidRPr="00C20D54" w:rsidRDefault="002B479B" w:rsidP="00950CD2">
      <w:pPr>
        <w:pStyle w:val="afffffff8"/>
      </w:pPr>
      <w:bookmarkStart w:id="152" w:name="_Ref101535912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17</w:t>
      </w:r>
      <w:r w:rsidR="00EE3A8F" w:rsidRPr="00C20D54">
        <w:rPr>
          <w:noProof/>
        </w:rPr>
        <w:fldChar w:fldCharType="end"/>
      </w:r>
      <w:bookmarkEnd w:id="152"/>
      <w:r w:rsidRPr="00C20D54">
        <w:t xml:space="preserve"> – </w:t>
      </w:r>
      <w:r w:rsidR="00A80D97">
        <w:t>Раздел</w:t>
      </w:r>
      <w:r w:rsidR="006D37F5">
        <w:t xml:space="preserve"> </w:t>
      </w:r>
      <w:r w:rsidRPr="00C20D54">
        <w:t>«</w:t>
      </w:r>
      <w:r w:rsidR="004139C6" w:rsidRPr="00C20D54">
        <w:t>Личное дело</w:t>
      </w:r>
      <w:r w:rsidRPr="00C20D54">
        <w:t>»</w:t>
      </w:r>
      <w:r w:rsidR="00950CD2">
        <w:t xml:space="preserve"> карточки </w:t>
      </w:r>
      <w:r w:rsidR="006D16EE">
        <w:t xml:space="preserve">медицинского и фармацевтического </w:t>
      </w:r>
      <w:r w:rsidR="00950CD2">
        <w:t>работника</w:t>
      </w:r>
    </w:p>
    <w:p w14:paraId="12BE19DB" w14:textId="4A884A2D" w:rsidR="002B479B" w:rsidRPr="00C20D54" w:rsidRDefault="00A80D97" w:rsidP="00950CD2">
      <w:pPr>
        <w:pStyle w:val="afffffff9"/>
      </w:pPr>
      <w:r>
        <w:t>Раздел</w:t>
      </w:r>
      <w:r w:rsidR="006D37F5">
        <w:t xml:space="preserve"> </w:t>
      </w:r>
      <w:r w:rsidR="00336FE0" w:rsidRPr="00C20D54">
        <w:t>«Личное дело»</w:t>
      </w:r>
      <w:r w:rsidR="00336FE0">
        <w:t xml:space="preserve"> </w:t>
      </w:r>
      <w:r w:rsidR="002B479B" w:rsidRPr="00C20D54">
        <w:t>содержит элементы:</w:t>
      </w:r>
    </w:p>
    <w:p w14:paraId="21F29E28" w14:textId="182EAD9B" w:rsidR="002B479B" w:rsidRPr="00C20D54" w:rsidRDefault="002B479B" w:rsidP="00061751">
      <w:pPr>
        <w:pStyle w:val="17"/>
      </w:pPr>
      <w:r w:rsidRPr="00C20D54">
        <w:t xml:space="preserve">таблица со списком </w:t>
      </w:r>
      <w:r w:rsidR="004139C6" w:rsidRPr="00C20D54">
        <w:t>записей личного дела работника</w:t>
      </w:r>
      <w:r w:rsidRPr="00C20D54">
        <w:t xml:space="preserve">. В таблице доступна сортировка списка по возрастанию или убыванию параметров в выбранном столбце. При нажатии на строку </w:t>
      </w:r>
      <w:r w:rsidR="004139C6" w:rsidRPr="00C20D54">
        <w:t>открывается запись личного дела</w:t>
      </w:r>
      <w:r w:rsidR="00355C9B" w:rsidRPr="00C20D54">
        <w:t xml:space="preserve"> </w:t>
      </w:r>
      <w:r w:rsidR="004139C6" w:rsidRPr="00C20D54">
        <w:t>(</w:t>
      </w:r>
      <w:r w:rsidR="00140C78">
        <w:t>см. подпункт</w:t>
      </w:r>
      <w:r w:rsidR="00355C9B" w:rsidRPr="00C20D54">
        <w:t> </w:t>
      </w:r>
      <w:r w:rsidR="004139C6" w:rsidRPr="00C20D54">
        <w:fldChar w:fldCharType="begin"/>
      </w:r>
      <w:r w:rsidR="004139C6" w:rsidRPr="00C20D54">
        <w:instrText xml:space="preserve"> REF _Ref103696599 \r \h </w:instrText>
      </w:r>
      <w:r w:rsidR="00783B3A" w:rsidRPr="00C20D54">
        <w:instrText xml:space="preserve"> \* MERGEFORMAT </w:instrText>
      </w:r>
      <w:r w:rsidR="004139C6" w:rsidRPr="00C20D54">
        <w:fldChar w:fldCharType="separate"/>
      </w:r>
      <w:r w:rsidR="00565CC3">
        <w:t>4.1.6.6.3</w:t>
      </w:r>
      <w:r w:rsidR="004139C6" w:rsidRPr="00C20D54">
        <w:fldChar w:fldCharType="end"/>
      </w:r>
      <w:r w:rsidR="00950CD2">
        <w:t xml:space="preserve"> настоящего руководства пользователя</w:t>
      </w:r>
      <w:r w:rsidR="004139C6" w:rsidRPr="00C20D54">
        <w:t>)</w:t>
      </w:r>
      <w:r w:rsidRPr="00C20D54">
        <w:t>. Таблица содержит столбцы:</w:t>
      </w:r>
    </w:p>
    <w:p w14:paraId="646FDD4B" w14:textId="0D7B83F2" w:rsidR="00794718" w:rsidRDefault="00794718" w:rsidP="00794718">
      <w:pPr>
        <w:pStyle w:val="25"/>
      </w:pPr>
      <w:r>
        <w:t>Статус согласования записи об опыте работы самим работником. Данный статус устанавливает работник в ЛК МиФР</w:t>
      </w:r>
      <w:r w:rsidR="001D1FBC">
        <w:t xml:space="preserve"> </w:t>
      </w:r>
      <w:r w:rsidR="00A16626">
        <w:t xml:space="preserve">в разделе </w:t>
      </w:r>
      <w:r w:rsidR="005B0EF8">
        <w:t xml:space="preserve">с </w:t>
      </w:r>
      <w:r w:rsidR="00A16626">
        <w:t>профессиональной част</w:t>
      </w:r>
      <w:r w:rsidR="005B0EF8">
        <w:t>ью</w:t>
      </w:r>
      <w:r w:rsidR="00A16626">
        <w:t xml:space="preserve"> портфолио </w:t>
      </w:r>
      <w:hyperlink r:id="rId36" w:history="1">
        <w:r w:rsidR="005B0EF8" w:rsidRPr="00BC00A1">
          <w:rPr>
            <w:rStyle w:val="afe"/>
          </w:rPr>
          <w:t>https://lkmr.egisz.rosminzdrav.ru/</w:t>
        </w:r>
      </w:hyperlink>
      <w:r w:rsidR="005B0EF8">
        <w:t xml:space="preserve"> (</w:t>
      </w:r>
      <w:hyperlink r:id="rId37" w:history="1">
        <w:r w:rsidR="00A16626" w:rsidRPr="00BC00A1">
          <w:rPr>
            <w:rStyle w:val="afe"/>
          </w:rPr>
          <w:t>https://portal.egisz.rosminzdrav.ru/materials/4087</w:t>
        </w:r>
      </w:hyperlink>
      <w:r w:rsidR="001D1FBC">
        <w:t>)</w:t>
      </w:r>
      <w:r>
        <w:t xml:space="preserve"> посредством выбора одного из значений: «Подтверждено», «Отклонено». В случае, если работник не выбрал ни одно из значений, отображается статус «Статус не указан»;</w:t>
      </w:r>
    </w:p>
    <w:p w14:paraId="64AA5D8D" w14:textId="067E7DC1" w:rsidR="004139C6" w:rsidRPr="00C20D54" w:rsidRDefault="004139C6" w:rsidP="00A25157">
      <w:pPr>
        <w:pStyle w:val="25"/>
      </w:pPr>
      <w:r w:rsidRPr="00C20D54">
        <w:t xml:space="preserve">«Организация». По нажатию на наименование открывается карточка медицинской </w:t>
      </w:r>
      <w:r w:rsidR="00950CD2">
        <w:t xml:space="preserve">(фармацевтической) </w:t>
      </w:r>
      <w:r w:rsidRPr="00C20D54">
        <w:t>организации в ФРМО (</w:t>
      </w:r>
      <w:r w:rsidR="00950CD2">
        <w:t xml:space="preserve">только в случае, </w:t>
      </w:r>
      <w:r w:rsidRPr="00C20D54">
        <w:t>если у пользователя</w:t>
      </w:r>
      <w:r w:rsidR="00336FE0">
        <w:t xml:space="preserve"> Подсистемы</w:t>
      </w:r>
      <w:r w:rsidRPr="00C20D54">
        <w:t xml:space="preserve"> есть права на доступ в ФРМО)</w:t>
      </w:r>
      <w:r w:rsidR="00950CD2">
        <w:t>;</w:t>
      </w:r>
    </w:p>
    <w:p w14:paraId="3FA13C5B" w14:textId="4C7EB9AB" w:rsidR="00FA168C" w:rsidRPr="00C20D54" w:rsidRDefault="00950CD2" w:rsidP="00A25157">
      <w:pPr>
        <w:pStyle w:val="25"/>
      </w:pPr>
      <w:r>
        <w:t>у</w:t>
      </w:r>
      <w:r w:rsidR="00FA168C" w:rsidRPr="00C20D54">
        <w:t xml:space="preserve">никальный идентификатор </w:t>
      </w:r>
      <w:r w:rsidR="00124B72">
        <w:t>занятости работника. Данный идентификатор автоматически генерируется Подсистемой после создания записи о трудоустройстве</w:t>
      </w:r>
      <w:r w:rsidR="00FA168C" w:rsidRPr="00C20D54">
        <w:t>;</w:t>
      </w:r>
    </w:p>
    <w:p w14:paraId="76D3E3AE" w14:textId="302400DE" w:rsidR="004139C6" w:rsidRPr="00C20D54" w:rsidRDefault="004139C6" w:rsidP="00A25157">
      <w:pPr>
        <w:pStyle w:val="25"/>
      </w:pPr>
      <w:r w:rsidRPr="00C20D54">
        <w:t>«Должность по федеральному справочнику»</w:t>
      </w:r>
      <w:r w:rsidR="00950CD2">
        <w:t>;</w:t>
      </w:r>
    </w:p>
    <w:p w14:paraId="39D274E9" w14:textId="4AF81C9F" w:rsidR="004139C6" w:rsidRPr="00C20D54" w:rsidRDefault="004139C6" w:rsidP="00A25157">
      <w:pPr>
        <w:pStyle w:val="25"/>
      </w:pPr>
      <w:r w:rsidRPr="00C20D54">
        <w:t>«Ставка, ед»</w:t>
      </w:r>
      <w:r w:rsidR="00950CD2">
        <w:t>;</w:t>
      </w:r>
    </w:p>
    <w:p w14:paraId="59DBDB4C" w14:textId="589F1707" w:rsidR="004139C6" w:rsidRPr="00C20D54" w:rsidRDefault="004139C6" w:rsidP="00A25157">
      <w:pPr>
        <w:pStyle w:val="25"/>
      </w:pPr>
      <w:r w:rsidRPr="00C20D54">
        <w:t>«Начало»</w:t>
      </w:r>
      <w:r w:rsidR="00950CD2">
        <w:t>;</w:t>
      </w:r>
    </w:p>
    <w:p w14:paraId="6278C57A" w14:textId="31135F91" w:rsidR="004139C6" w:rsidRPr="00C20D54" w:rsidRDefault="004139C6" w:rsidP="00A25157">
      <w:pPr>
        <w:pStyle w:val="25"/>
      </w:pPr>
      <w:r w:rsidRPr="00C20D54">
        <w:t>«Окончание»</w:t>
      </w:r>
      <w:r w:rsidR="00950CD2">
        <w:t>;</w:t>
      </w:r>
    </w:p>
    <w:p w14:paraId="4E3CD57A" w14:textId="414EB5AE" w:rsidR="004139C6" w:rsidRPr="00C20D54" w:rsidRDefault="004139C6" w:rsidP="00A25157">
      <w:pPr>
        <w:pStyle w:val="25"/>
      </w:pPr>
      <w:r w:rsidRPr="00C20D54">
        <w:t>«Стаж»</w:t>
      </w:r>
      <w:r w:rsidR="006D5FEB">
        <w:t>;</w:t>
      </w:r>
    </w:p>
    <w:p w14:paraId="7D8BF456" w14:textId="77777777" w:rsidR="002B479B" w:rsidRPr="00C20D54" w:rsidRDefault="002B479B" w:rsidP="00F63CE1">
      <w:pPr>
        <w:pStyle w:val="17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6BA84A6F" wp14:editId="323C8461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7D298B30" w14:textId="55AD31AF" w:rsidR="002B479B" w:rsidRPr="00C20D54" w:rsidRDefault="002B479B" w:rsidP="00A25157">
      <w:pPr>
        <w:pStyle w:val="38"/>
      </w:pPr>
      <w:r w:rsidRPr="00C20D54">
        <w:t>«Редактировать» (</w:t>
      </w:r>
      <w:r w:rsidR="00140C78">
        <w:t>см. подпункт</w:t>
      </w:r>
      <w:r w:rsidR="004139C6" w:rsidRPr="00C20D54">
        <w:t xml:space="preserve"> </w:t>
      </w:r>
      <w:r w:rsidR="004139C6" w:rsidRPr="00C20D54">
        <w:fldChar w:fldCharType="begin"/>
      </w:r>
      <w:r w:rsidR="004139C6" w:rsidRPr="00C20D54">
        <w:instrText xml:space="preserve"> REF _Ref103696817 \r \h </w:instrText>
      </w:r>
      <w:r w:rsidR="00783B3A" w:rsidRPr="00C20D54">
        <w:instrText xml:space="preserve"> \* MERGEFORMAT </w:instrText>
      </w:r>
      <w:r w:rsidR="004139C6" w:rsidRPr="00C20D54">
        <w:fldChar w:fldCharType="separate"/>
      </w:r>
      <w:r w:rsidR="00565CC3">
        <w:t>4.1.6.6.4</w:t>
      </w:r>
      <w:r w:rsidR="004139C6" w:rsidRPr="00C20D54">
        <w:fldChar w:fldCharType="end"/>
      </w:r>
      <w:r w:rsidR="00AD1522">
        <w:t xml:space="preserve"> настоящего руководства пользователя</w:t>
      </w:r>
      <w:r w:rsidRPr="00C20D54">
        <w:t>)</w:t>
      </w:r>
      <w:r w:rsidR="00AD1522">
        <w:t>;</w:t>
      </w:r>
    </w:p>
    <w:p w14:paraId="16409DDD" w14:textId="79C42C16" w:rsidR="002B479B" w:rsidRDefault="002B479B" w:rsidP="00F63CE1">
      <w:pPr>
        <w:pStyle w:val="17"/>
      </w:pPr>
      <w:r w:rsidRPr="00F63CE1">
        <w:t>кнопка</w:t>
      </w:r>
      <w:r w:rsidRPr="00C20D54">
        <w:t xml:space="preserve"> «Добавить» (2) для соз</w:t>
      </w:r>
      <w:r w:rsidR="00AD1522">
        <w:t>д</w:t>
      </w:r>
      <w:r w:rsidRPr="00C20D54">
        <w:t>ания новой записи (</w:t>
      </w:r>
      <w:r w:rsidR="00140C78">
        <w:t>см. подпункт</w:t>
      </w:r>
      <w:r w:rsidR="004139C6" w:rsidRPr="00C20D54">
        <w:t xml:space="preserve"> </w:t>
      </w:r>
      <w:r w:rsidR="004139C6" w:rsidRPr="00C20D54">
        <w:fldChar w:fldCharType="begin"/>
      </w:r>
      <w:r w:rsidR="004139C6" w:rsidRPr="00C20D54">
        <w:instrText xml:space="preserve"> REF _Ref103696835 \r \h </w:instrText>
      </w:r>
      <w:r w:rsidR="00783B3A" w:rsidRPr="00C20D54">
        <w:instrText xml:space="preserve"> \* MERGEFORMAT </w:instrText>
      </w:r>
      <w:r w:rsidR="004139C6" w:rsidRPr="00C20D54">
        <w:fldChar w:fldCharType="separate"/>
      </w:r>
      <w:r w:rsidR="00565CC3">
        <w:t>4.1.6.6.2</w:t>
      </w:r>
      <w:r w:rsidR="004139C6"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5DADA960" w14:textId="1E9BDCB2" w:rsidR="002B479B" w:rsidRPr="00C20D54" w:rsidRDefault="00EC1379" w:rsidP="006C008C">
      <w:pPr>
        <w:pStyle w:val="54"/>
      </w:pPr>
      <w:bookmarkStart w:id="153" w:name="_Ref103696835"/>
      <w:r>
        <w:t>Д</w:t>
      </w:r>
      <w:bookmarkEnd w:id="153"/>
      <w:r w:rsidRPr="00EC1379">
        <w:t>обавлени</w:t>
      </w:r>
      <w:r>
        <w:t>е</w:t>
      </w:r>
      <w:r w:rsidRPr="00EC1379">
        <w:t xml:space="preserve"> записи </w:t>
      </w:r>
      <w:r>
        <w:t>личного дела</w:t>
      </w:r>
    </w:p>
    <w:p w14:paraId="5A5E8A21" w14:textId="3F90139D" w:rsidR="00BA5DCB" w:rsidRDefault="00BA5DCB" w:rsidP="00061751">
      <w:pPr>
        <w:keepNext/>
        <w:ind w:firstLine="709"/>
        <w:rPr>
          <w:color w:val="000000" w:themeColor="text1"/>
        </w:rPr>
      </w:pPr>
      <w:r w:rsidRPr="00BA5DCB">
        <w:rPr>
          <w:color w:val="000000" w:themeColor="text1"/>
        </w:rPr>
        <w:t>Форма «Новая запись личного дела»</w:t>
      </w:r>
      <w:r>
        <w:rPr>
          <w:color w:val="000000" w:themeColor="text1"/>
        </w:rPr>
        <w:t xml:space="preserve"> предназначена для </w:t>
      </w:r>
      <w:r w:rsidRPr="00BA5DCB">
        <w:rPr>
          <w:color w:val="000000" w:themeColor="text1"/>
        </w:rPr>
        <w:t>добав</w:t>
      </w:r>
      <w:r>
        <w:rPr>
          <w:color w:val="000000" w:themeColor="text1"/>
        </w:rPr>
        <w:t xml:space="preserve">ления </w:t>
      </w:r>
      <w:r w:rsidRPr="00BA5DCB">
        <w:rPr>
          <w:color w:val="000000" w:themeColor="text1"/>
        </w:rPr>
        <w:t>запис</w:t>
      </w:r>
      <w:r>
        <w:rPr>
          <w:color w:val="000000" w:themeColor="text1"/>
        </w:rPr>
        <w:t>и</w:t>
      </w:r>
      <w:r w:rsidRPr="00BA5DCB">
        <w:rPr>
          <w:color w:val="000000" w:themeColor="text1"/>
        </w:rPr>
        <w:t xml:space="preserve"> о трудоустройстве в личное дело работника</w:t>
      </w:r>
      <w:r>
        <w:rPr>
          <w:color w:val="000000" w:themeColor="text1"/>
        </w:rPr>
        <w:t>.</w:t>
      </w:r>
    </w:p>
    <w:p w14:paraId="7DF6DA4A" w14:textId="61D2D3AC" w:rsidR="004139C6" w:rsidRPr="00C20D54" w:rsidRDefault="00EB658A" w:rsidP="00061751">
      <w:pPr>
        <w:keepNext/>
        <w:ind w:firstLine="709"/>
        <w:rPr>
          <w:color w:val="000000" w:themeColor="text1"/>
        </w:rPr>
      </w:pPr>
      <w:r>
        <w:rPr>
          <w:color w:val="000000" w:themeColor="text1"/>
        </w:rPr>
        <w:t>Для добавления</w:t>
      </w:r>
      <w:r w:rsidR="004139C6" w:rsidRPr="00C20D54">
        <w:rPr>
          <w:color w:val="000000" w:themeColor="text1"/>
        </w:rPr>
        <w:t xml:space="preserve"> запис</w:t>
      </w:r>
      <w:r>
        <w:rPr>
          <w:color w:val="000000" w:themeColor="text1"/>
        </w:rPr>
        <w:t>и</w:t>
      </w:r>
      <w:r w:rsidR="004139C6" w:rsidRPr="00C20D54">
        <w:rPr>
          <w:color w:val="000000" w:themeColor="text1"/>
        </w:rPr>
        <w:t xml:space="preserve"> о трудоустройстве </w:t>
      </w:r>
      <w:r w:rsidR="00AD1522">
        <w:rPr>
          <w:color w:val="000000" w:themeColor="text1"/>
        </w:rPr>
        <w:t xml:space="preserve">в </w:t>
      </w:r>
      <w:r w:rsidR="004139C6" w:rsidRPr="00C20D54">
        <w:rPr>
          <w:color w:val="000000" w:themeColor="text1"/>
        </w:rPr>
        <w:t>личное дело</w:t>
      </w:r>
      <w:r w:rsidR="00AD1522">
        <w:rPr>
          <w:color w:val="000000" w:themeColor="text1"/>
        </w:rPr>
        <w:t xml:space="preserve"> работника в Подсистеме</w:t>
      </w:r>
      <w:r w:rsidR="004139C6" w:rsidRPr="00C20D54">
        <w:rPr>
          <w:color w:val="000000" w:themeColor="text1"/>
        </w:rPr>
        <w:t>:</w:t>
      </w:r>
    </w:p>
    <w:p w14:paraId="3219AB0C" w14:textId="78AB68ED" w:rsidR="004139C6" w:rsidRPr="00C20D54" w:rsidRDefault="004139C6" w:rsidP="00B77B53">
      <w:pPr>
        <w:pStyle w:val="1d"/>
        <w:numPr>
          <w:ilvl w:val="0"/>
          <w:numId w:val="31"/>
        </w:numPr>
      </w:pPr>
      <w:r w:rsidRPr="00C20D54">
        <w:t xml:space="preserve">В </w:t>
      </w:r>
      <w:r w:rsidR="00A80D97">
        <w:t>раздел</w:t>
      </w:r>
      <w:r w:rsidR="006D37F5">
        <w:t xml:space="preserve">е </w:t>
      </w:r>
      <w:r w:rsidRPr="00C20D54">
        <w:t>«Личное дело» нажмите кнопку «Добавить». Откроется форма «Новая запись личного дела» (</w:t>
      </w:r>
      <w:r w:rsidRPr="00C20D54">
        <w:fldChar w:fldCharType="begin"/>
      </w:r>
      <w:r w:rsidRPr="00C20D54">
        <w:instrText xml:space="preserve"> REF _Ref96297264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18</w:t>
      </w:r>
      <w:r w:rsidRPr="00C20D54">
        <w:fldChar w:fldCharType="end"/>
      </w:r>
      <w:r w:rsidRPr="00C20D54">
        <w:t>).</w:t>
      </w:r>
    </w:p>
    <w:p w14:paraId="1DC3BD42" w14:textId="77777777" w:rsidR="004139C6" w:rsidRPr="00C20D54" w:rsidRDefault="004139C6" w:rsidP="00AD1522">
      <w:pPr>
        <w:pStyle w:val="afffffff6"/>
      </w:pPr>
      <w:r w:rsidRPr="00C20D54">
        <w:rPr>
          <w:noProof/>
        </w:rPr>
        <w:drawing>
          <wp:inline distT="0" distB="0" distL="0" distR="0" wp14:anchorId="480D08C3" wp14:editId="025348FE">
            <wp:extent cx="5939626" cy="3559968"/>
            <wp:effectExtent l="19050" t="19050" r="23495" b="215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626" cy="35599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4054E8" w14:textId="73AEDDE5" w:rsidR="004139C6" w:rsidRPr="00C20D54" w:rsidRDefault="004139C6" w:rsidP="00AD1522">
      <w:pPr>
        <w:pStyle w:val="afffffff8"/>
      </w:pPr>
      <w:bookmarkStart w:id="154" w:name="_Ref96297264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18</w:t>
      </w:r>
      <w:r w:rsidR="00EE3A8F" w:rsidRPr="00C20D54">
        <w:rPr>
          <w:noProof/>
        </w:rPr>
        <w:fldChar w:fldCharType="end"/>
      </w:r>
      <w:bookmarkEnd w:id="154"/>
      <w:r w:rsidRPr="00C20D54">
        <w:t xml:space="preserve"> – </w:t>
      </w:r>
      <w:r w:rsidR="00294E6C">
        <w:t>Форма ввода данных «</w:t>
      </w:r>
      <w:r w:rsidRPr="00C20D54">
        <w:t>Новая запись личного дела</w:t>
      </w:r>
      <w:r w:rsidR="00294E6C">
        <w:t>»</w:t>
      </w:r>
    </w:p>
    <w:p w14:paraId="34063082" w14:textId="5B60035C" w:rsidR="004139C6" w:rsidRPr="00C20D54" w:rsidRDefault="004139C6" w:rsidP="00AD1522">
      <w:pPr>
        <w:pStyle w:val="1d"/>
      </w:pPr>
      <w:r w:rsidRPr="00C20D54">
        <w:t xml:space="preserve">На форме заполните все необходимые поля в </w:t>
      </w:r>
      <w:r w:rsidR="00294E6C">
        <w:t xml:space="preserve">следующих </w:t>
      </w:r>
      <w:r w:rsidRPr="00C20D54">
        <w:t>блоках (поля, обязательные для заполнения, отмечены звездочкой):</w:t>
      </w:r>
    </w:p>
    <w:p w14:paraId="419B42A6" w14:textId="06609C00" w:rsidR="00876067" w:rsidRPr="00C20D54" w:rsidRDefault="00294E6C" w:rsidP="00A25157">
      <w:pPr>
        <w:pStyle w:val="25"/>
      </w:pPr>
      <w:r>
        <w:t>«</w:t>
      </w:r>
      <w:r w:rsidR="00876067" w:rsidRPr="00C20D54">
        <w:t>Общая информация</w:t>
      </w:r>
      <w:r>
        <w:t>»,</w:t>
      </w:r>
    </w:p>
    <w:p w14:paraId="7C58A2AF" w14:textId="323C2851" w:rsidR="00876067" w:rsidRPr="00C20D54" w:rsidRDefault="00294E6C" w:rsidP="00A25157">
      <w:pPr>
        <w:pStyle w:val="25"/>
      </w:pPr>
      <w:r>
        <w:t>«</w:t>
      </w:r>
      <w:r w:rsidR="00876067" w:rsidRPr="00C20D54">
        <w:t>Статистическая отчётность</w:t>
      </w:r>
      <w:r>
        <w:t>»,</w:t>
      </w:r>
    </w:p>
    <w:p w14:paraId="6F65FF3E" w14:textId="777FEB7C" w:rsidR="00876067" w:rsidRPr="00C20D54" w:rsidRDefault="00294E6C" w:rsidP="00A25157">
      <w:pPr>
        <w:pStyle w:val="25"/>
      </w:pPr>
      <w:r>
        <w:rPr>
          <w:shd w:val="clear" w:color="auto" w:fill="FFFFFF"/>
        </w:rPr>
        <w:t>«</w:t>
      </w:r>
      <w:r w:rsidR="00876067" w:rsidRPr="00C20D54">
        <w:rPr>
          <w:shd w:val="clear" w:color="auto" w:fill="FFFFFF"/>
        </w:rPr>
        <w:t>Сертификат/аккредитация в соответствии с занимаемой должностью</w:t>
      </w:r>
      <w:r>
        <w:rPr>
          <w:shd w:val="clear" w:color="auto" w:fill="FFFFFF"/>
        </w:rPr>
        <w:t>»,</w:t>
      </w:r>
    </w:p>
    <w:p w14:paraId="36FDEE7A" w14:textId="410F571D" w:rsidR="00876067" w:rsidRPr="00C20D54" w:rsidRDefault="00294E6C" w:rsidP="00A25157">
      <w:pPr>
        <w:pStyle w:val="25"/>
      </w:pPr>
      <w:r>
        <w:rPr>
          <w:shd w:val="clear" w:color="auto" w:fill="FFFFFF"/>
        </w:rPr>
        <w:t>«</w:t>
      </w:r>
      <w:r w:rsidR="00876067" w:rsidRPr="00C20D54">
        <w:rPr>
          <w:shd w:val="clear" w:color="auto" w:fill="FFFFFF"/>
        </w:rPr>
        <w:t>Льготные рецепты</w:t>
      </w:r>
      <w:r>
        <w:rPr>
          <w:shd w:val="clear" w:color="auto" w:fill="FFFFFF"/>
        </w:rPr>
        <w:t>»,</w:t>
      </w:r>
    </w:p>
    <w:p w14:paraId="46B28906" w14:textId="73581E1B" w:rsidR="00876067" w:rsidRPr="00C20D54" w:rsidRDefault="00294E6C" w:rsidP="00A25157">
      <w:pPr>
        <w:pStyle w:val="25"/>
      </w:pPr>
      <w:r>
        <w:rPr>
          <w:shd w:val="clear" w:color="auto" w:fill="FFFFFF"/>
        </w:rPr>
        <w:t>«</w:t>
      </w:r>
      <w:r w:rsidR="00876067" w:rsidRPr="00C20D54">
        <w:rPr>
          <w:shd w:val="clear" w:color="auto" w:fill="FFFFFF"/>
        </w:rPr>
        <w:t>Эксперт ОМС</w:t>
      </w:r>
      <w:r>
        <w:rPr>
          <w:shd w:val="clear" w:color="auto" w:fill="FFFFFF"/>
        </w:rPr>
        <w:t>»,</w:t>
      </w:r>
    </w:p>
    <w:p w14:paraId="4A3F88B1" w14:textId="797EBF5A" w:rsidR="00876067" w:rsidRPr="00C20D54" w:rsidRDefault="00294E6C" w:rsidP="00A25157">
      <w:pPr>
        <w:pStyle w:val="25"/>
      </w:pPr>
      <w:r>
        <w:rPr>
          <w:shd w:val="clear" w:color="auto" w:fill="FFFFFF"/>
        </w:rPr>
        <w:t>«</w:t>
      </w:r>
      <w:r w:rsidR="00876067" w:rsidRPr="00C20D54">
        <w:rPr>
          <w:shd w:val="clear" w:color="auto" w:fill="FFFFFF"/>
        </w:rPr>
        <w:t>Временное неисполнение функциональных обязанностей</w:t>
      </w:r>
      <w:r>
        <w:rPr>
          <w:shd w:val="clear" w:color="auto" w:fill="FFFFFF"/>
        </w:rPr>
        <w:t>»</w:t>
      </w:r>
      <w:r w:rsidR="00876067" w:rsidRPr="00C20D54">
        <w:rPr>
          <w:shd w:val="clear" w:color="auto" w:fill="FFFFFF"/>
        </w:rPr>
        <w:t>.</w:t>
      </w:r>
    </w:p>
    <w:p w14:paraId="502BFE3A" w14:textId="5EA5D9B3" w:rsidR="004139C6" w:rsidRPr="00C20D54" w:rsidRDefault="004139C6" w:rsidP="00294E6C">
      <w:pPr>
        <w:pStyle w:val="af2"/>
      </w:pPr>
      <w:r w:rsidRPr="00C20D54">
        <w:t xml:space="preserve">Описание полей представлено в таблице </w:t>
      </w:r>
      <w:r w:rsidR="00294E6C">
        <w:t xml:space="preserve">ниже </w:t>
      </w:r>
      <w:r w:rsidRPr="00C20D54">
        <w:t>(</w:t>
      </w:r>
      <w:r w:rsidR="00294E6C">
        <w:t xml:space="preserve">см. </w:t>
      </w:r>
      <w:r w:rsidRPr="00C20D54">
        <w:fldChar w:fldCharType="begin"/>
      </w:r>
      <w:r w:rsidRPr="00C20D54">
        <w:instrText xml:space="preserve"> REF _Ref89957217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6D37F5">
        <w:t xml:space="preserve">Таблица </w:t>
      </w:r>
      <w:r w:rsidR="00565CC3">
        <w:rPr>
          <w:noProof/>
        </w:rPr>
        <w:t>6</w:t>
      </w:r>
      <w:r w:rsidRPr="00C20D54">
        <w:fldChar w:fldCharType="end"/>
      </w:r>
      <w:r w:rsidRPr="00C20D54">
        <w:t>).</w:t>
      </w:r>
    </w:p>
    <w:p w14:paraId="6845ECCC" w14:textId="12D76B96" w:rsidR="000648F0" w:rsidRPr="00C20D54" w:rsidRDefault="000648F0" w:rsidP="00AD1522">
      <w:pPr>
        <w:pStyle w:val="1d"/>
      </w:pPr>
      <w:r w:rsidRPr="00C20D54">
        <w:t xml:space="preserve">Если для работника необходимо задать период временного неисполнения функциональных обязанностей, в </w:t>
      </w:r>
      <w:r w:rsidR="006D16EE">
        <w:t>блок</w:t>
      </w:r>
      <w:r w:rsidR="006D37F5">
        <w:t>е</w:t>
      </w:r>
      <w:r w:rsidRPr="00C20D54">
        <w:t xml:space="preserve"> «Временное неисполнение функциональных обязанностей» нажмите </w:t>
      </w:r>
      <w:r w:rsidR="00294E6C">
        <w:t xml:space="preserve">кнопку </w:t>
      </w:r>
      <w:r w:rsidRPr="00C20D54">
        <w:t xml:space="preserve">«Добавить». Откроется </w:t>
      </w:r>
      <w:r w:rsidR="00EB658A">
        <w:t>форма</w:t>
      </w:r>
      <w:r w:rsidRPr="00C20D54">
        <w:t xml:space="preserve"> «Новая запись о временном неисполнении» (</w:t>
      </w:r>
      <w:r w:rsidR="00294E6C">
        <w:t xml:space="preserve">см. </w:t>
      </w:r>
      <w:r w:rsidRPr="00C20D54">
        <w:fldChar w:fldCharType="begin"/>
      </w:r>
      <w:r w:rsidRPr="00C20D54">
        <w:instrText xml:space="preserve"> REF _Ref101049322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19</w:t>
      </w:r>
      <w:r w:rsidRPr="00C20D54">
        <w:fldChar w:fldCharType="end"/>
      </w:r>
      <w:r w:rsidRPr="00C20D54">
        <w:t>).</w:t>
      </w:r>
    </w:p>
    <w:p w14:paraId="5D9A368F" w14:textId="77777777" w:rsidR="000648F0" w:rsidRPr="00C20D54" w:rsidRDefault="000648F0" w:rsidP="00294E6C">
      <w:pPr>
        <w:pStyle w:val="afffffff6"/>
      </w:pPr>
      <w:r w:rsidRPr="00C20D54">
        <w:rPr>
          <w:noProof/>
        </w:rPr>
        <w:drawing>
          <wp:inline distT="0" distB="0" distL="0" distR="0" wp14:anchorId="5DA5CC6C" wp14:editId="49004996">
            <wp:extent cx="3456000" cy="2119383"/>
            <wp:effectExtent l="19050" t="19050" r="11430" b="1460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000" cy="21193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02BEDBC" w14:textId="4662EA77" w:rsidR="000648F0" w:rsidRPr="00C20D54" w:rsidRDefault="000648F0" w:rsidP="00294E6C">
      <w:pPr>
        <w:pStyle w:val="afffffff8"/>
      </w:pPr>
      <w:bookmarkStart w:id="155" w:name="_Ref10104932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19</w:t>
      </w:r>
      <w:r w:rsidR="00EE3A8F" w:rsidRPr="00C20D54">
        <w:rPr>
          <w:noProof/>
        </w:rPr>
        <w:fldChar w:fldCharType="end"/>
      </w:r>
      <w:bookmarkEnd w:id="155"/>
      <w:r w:rsidRPr="00C20D54">
        <w:t xml:space="preserve"> – </w:t>
      </w:r>
      <w:r w:rsidR="00EB658A">
        <w:t xml:space="preserve">Форма </w:t>
      </w:r>
      <w:r w:rsidR="00294E6C">
        <w:t>«</w:t>
      </w:r>
      <w:r w:rsidRPr="00C20D54">
        <w:t>Новая запись о временном неисполнении</w:t>
      </w:r>
      <w:r w:rsidR="00294E6C">
        <w:t>»</w:t>
      </w:r>
    </w:p>
    <w:p w14:paraId="465ACDF3" w14:textId="6BCE2D6A" w:rsidR="000648F0" w:rsidRPr="00C20D54" w:rsidRDefault="000648F0" w:rsidP="00294E6C">
      <w:pPr>
        <w:pStyle w:val="2a"/>
      </w:pPr>
      <w:r w:rsidRPr="00C20D54">
        <w:t xml:space="preserve">В окне заполните поля (поля, обязательные для заполнения, отмечены звездочкой). Описание полей представлено в таблице </w:t>
      </w:r>
      <w:r w:rsidR="00294E6C">
        <w:t xml:space="preserve">ниже </w:t>
      </w:r>
      <w:r w:rsidRPr="00C20D54">
        <w:t>(</w:t>
      </w:r>
      <w:r w:rsidR="00294E6C">
        <w:t xml:space="preserve">см. </w:t>
      </w:r>
      <w:r w:rsidRPr="00C20D54">
        <w:fldChar w:fldCharType="begin"/>
      </w:r>
      <w:r w:rsidRPr="00C20D54">
        <w:instrText xml:space="preserve"> REF _Ref89957217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6D37F5">
        <w:t xml:space="preserve">Таблица </w:t>
      </w:r>
      <w:r w:rsidR="00565CC3">
        <w:rPr>
          <w:noProof/>
        </w:rPr>
        <w:t>6</w:t>
      </w:r>
      <w:r w:rsidRPr="00C20D54">
        <w:fldChar w:fldCharType="end"/>
      </w:r>
      <w:r w:rsidRPr="00C20D54">
        <w:t>).</w:t>
      </w:r>
    </w:p>
    <w:p w14:paraId="4973F741" w14:textId="77777777" w:rsidR="00294E6C" w:rsidRDefault="000648F0" w:rsidP="00710488">
      <w:pPr>
        <w:pStyle w:val="2a"/>
      </w:pPr>
      <w:r w:rsidRPr="00C20D54">
        <w:t>Нажмите кнопку «Сохранить». Окно закроется, произойдет возврат на форму «Новая запись личного дела».</w:t>
      </w:r>
      <w:r w:rsidR="00294E6C">
        <w:t xml:space="preserve"> </w:t>
      </w:r>
    </w:p>
    <w:p w14:paraId="2003AF2E" w14:textId="412A55DF" w:rsidR="004139C6" w:rsidRPr="00C20D54" w:rsidRDefault="006D37F5" w:rsidP="00294E6C">
      <w:pPr>
        <w:pStyle w:val="af2"/>
      </w:pPr>
      <w:r>
        <w:t xml:space="preserve">После заполнения полей формы в меню справа напротив соответствующего </w:t>
      </w:r>
      <w:r w:rsidR="006D16EE">
        <w:t>блок</w:t>
      </w:r>
      <w:r>
        <w:t xml:space="preserve">а появляется символ </w:t>
      </w:r>
      <w:r w:rsidR="004139C6" w:rsidRPr="00C20D54">
        <w:rPr>
          <w:noProof/>
          <w:lang w:eastAsia="ru-RU"/>
        </w:rPr>
        <w:drawing>
          <wp:inline distT="0" distB="0" distL="0" distR="0" wp14:anchorId="60DCFB47" wp14:editId="18A0C536">
            <wp:extent cx="180000" cy="18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139C6" w:rsidRPr="00C20D54">
        <w:t xml:space="preserve">, который означает готовность </w:t>
      </w:r>
      <w:r w:rsidR="006D16EE">
        <w:t>блока</w:t>
      </w:r>
      <w:r w:rsidR="00294E6C">
        <w:t xml:space="preserve"> к сохранению</w:t>
      </w:r>
      <w:r w:rsidR="004139C6" w:rsidRPr="00C20D54">
        <w:t>.</w:t>
      </w:r>
    </w:p>
    <w:p w14:paraId="486439DF" w14:textId="21BCABDD" w:rsidR="004139C6" w:rsidRPr="00C20D54" w:rsidRDefault="004B01AF" w:rsidP="00294E6C">
      <w:pPr>
        <w:pStyle w:val="1d"/>
      </w:pPr>
      <w:r w:rsidRPr="00294E6C">
        <w:rPr>
          <w:rStyle w:val="111"/>
        </w:rPr>
        <w:t>Нажмите кнопку «Сохранить и подписать» и выберите способ сохранения (с использованием</w:t>
      </w:r>
      <w:r w:rsidRPr="00C20D54">
        <w:t xml:space="preserve"> УКЭП или без УКЭП)</w:t>
      </w:r>
      <w:r w:rsidR="004139C6" w:rsidRPr="00C20D54">
        <w:t>.</w:t>
      </w:r>
    </w:p>
    <w:p w14:paraId="47252A9B" w14:textId="380D1D4F" w:rsidR="00083A0C" w:rsidRPr="00C20D54" w:rsidRDefault="00083A0C" w:rsidP="00294E6C">
      <w:pPr>
        <w:pStyle w:val="afffffffff4"/>
      </w:pPr>
      <w:bookmarkStart w:id="156" w:name="_Ref89957217"/>
      <w:bookmarkStart w:id="157" w:name="_Ref514770761"/>
      <w:r w:rsidRPr="006D37F5">
        <w:t xml:space="preserve">Таблица </w:t>
      </w:r>
      <w:r w:rsidR="00EE3A8F" w:rsidRPr="00C20D54">
        <w:rPr>
          <w:noProof/>
        </w:rPr>
        <w:fldChar w:fldCharType="begin"/>
      </w:r>
      <w:r w:rsidR="00EE3A8F" w:rsidRPr="006D37F5">
        <w:rPr>
          <w:noProof/>
        </w:rPr>
        <w:instrText xml:space="preserve"> </w:instrText>
      </w:r>
      <w:r w:rsidR="00EE3A8F" w:rsidRPr="00C20D54">
        <w:rPr>
          <w:noProof/>
        </w:rPr>
        <w:instrText>SEQ</w:instrText>
      </w:r>
      <w:r w:rsidR="00EE3A8F" w:rsidRPr="006D37F5">
        <w:rPr>
          <w:noProof/>
        </w:rPr>
        <w:instrText xml:space="preserve"> Таблица \* </w:instrText>
      </w:r>
      <w:r w:rsidR="00EE3A8F" w:rsidRPr="00C20D54">
        <w:rPr>
          <w:noProof/>
        </w:rPr>
        <w:instrText>ARABIC</w:instrText>
      </w:r>
      <w:r w:rsidR="00EE3A8F" w:rsidRPr="006D37F5">
        <w:rPr>
          <w:noProof/>
        </w:rPr>
        <w:instrText xml:space="preserve"> \</w:instrText>
      </w:r>
      <w:r w:rsidR="00EE3A8F" w:rsidRPr="00C20D54">
        <w:rPr>
          <w:noProof/>
        </w:rPr>
        <w:instrText>s</w:instrText>
      </w:r>
      <w:r w:rsidR="00EE3A8F" w:rsidRPr="006D37F5">
        <w:rPr>
          <w:noProof/>
        </w:rPr>
        <w:instrText xml:space="preserve">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6</w:t>
      </w:r>
      <w:r w:rsidR="00EE3A8F" w:rsidRPr="00C20D54">
        <w:rPr>
          <w:noProof/>
        </w:rPr>
        <w:fldChar w:fldCharType="end"/>
      </w:r>
      <w:bookmarkEnd w:id="156"/>
      <w:r w:rsidRPr="006D37F5">
        <w:t xml:space="preserve"> – Описание </w:t>
      </w:r>
      <w:r w:rsidR="00347386" w:rsidRPr="006D37F5">
        <w:t>полей</w:t>
      </w:r>
      <w:r w:rsidR="00294E6C" w:rsidRPr="006D37F5">
        <w:t xml:space="preserve"> </w:t>
      </w:r>
      <w:r w:rsidR="006D37F5" w:rsidRPr="006D37F5">
        <w:t>записи</w:t>
      </w:r>
      <w:r w:rsidR="00280168" w:rsidRPr="006D37F5">
        <w:t xml:space="preserve"> личного дела</w:t>
      </w:r>
      <w:bookmarkEnd w:id="157"/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702"/>
        <w:gridCol w:w="2267"/>
        <w:gridCol w:w="2912"/>
        <w:gridCol w:w="3463"/>
      </w:tblGrid>
      <w:tr w:rsidR="00083A0C" w:rsidRPr="00C20D54" w14:paraId="17B6EEE5" w14:textId="77777777" w:rsidTr="006D5FEB">
        <w:trPr>
          <w:tblHeader/>
        </w:trPr>
        <w:tc>
          <w:tcPr>
            <w:tcW w:w="376" w:type="pct"/>
          </w:tcPr>
          <w:p w14:paraId="77E05C24" w14:textId="24FFF28C" w:rsidR="00083A0C" w:rsidRPr="006D37F5" w:rsidRDefault="00083A0C" w:rsidP="006D5FEB">
            <w:pPr>
              <w:pStyle w:val="108"/>
              <w:ind w:left="57"/>
              <w:rPr>
                <w:lang w:val="ru-RU"/>
              </w:rPr>
            </w:pPr>
            <w:r w:rsidRPr="00B47729">
              <w:t>№</w:t>
            </w:r>
          </w:p>
        </w:tc>
        <w:tc>
          <w:tcPr>
            <w:tcW w:w="1213" w:type="pct"/>
          </w:tcPr>
          <w:p w14:paraId="753BB721" w14:textId="77777777" w:rsidR="00083A0C" w:rsidRPr="00C20D54" w:rsidRDefault="00083A0C" w:rsidP="00B47729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58" w:type="pct"/>
          </w:tcPr>
          <w:p w14:paraId="0EED561E" w14:textId="77777777" w:rsidR="00083A0C" w:rsidRPr="00C20D54" w:rsidRDefault="00083A0C" w:rsidP="00B47729">
            <w:pPr>
              <w:pStyle w:val="108"/>
            </w:pPr>
            <w:r w:rsidRPr="00C20D54">
              <w:t>Описание</w:t>
            </w:r>
          </w:p>
        </w:tc>
        <w:tc>
          <w:tcPr>
            <w:tcW w:w="1853" w:type="pct"/>
          </w:tcPr>
          <w:p w14:paraId="420D6A61" w14:textId="77777777" w:rsidR="00083A0C" w:rsidRPr="00C20D54" w:rsidRDefault="00083A0C" w:rsidP="00B47729">
            <w:pPr>
              <w:pStyle w:val="108"/>
            </w:pPr>
            <w:r w:rsidRPr="00C20D54">
              <w:t>Вид, способ ввода</w:t>
            </w:r>
          </w:p>
        </w:tc>
      </w:tr>
      <w:tr w:rsidR="004B01AF" w:rsidRPr="00C20D54" w14:paraId="4DE96F0E" w14:textId="77777777" w:rsidTr="006D5FEB">
        <w:tc>
          <w:tcPr>
            <w:tcW w:w="376" w:type="pct"/>
          </w:tcPr>
          <w:p w14:paraId="78489AC2" w14:textId="71342694" w:rsidR="004B01AF" w:rsidRPr="00B47729" w:rsidRDefault="004B01AF" w:rsidP="00B77B53">
            <w:pPr>
              <w:pStyle w:val="101"/>
              <w:numPr>
                <w:ilvl w:val="0"/>
                <w:numId w:val="52"/>
              </w:numPr>
              <w:ind w:left="57"/>
            </w:pPr>
          </w:p>
        </w:tc>
        <w:tc>
          <w:tcPr>
            <w:tcW w:w="4624" w:type="pct"/>
            <w:gridSpan w:val="3"/>
          </w:tcPr>
          <w:p w14:paraId="290C0A07" w14:textId="3CD9C161" w:rsidR="004B01AF" w:rsidRPr="00C20D54" w:rsidRDefault="004B01AF" w:rsidP="00B47729">
            <w:pPr>
              <w:pStyle w:val="109"/>
            </w:pPr>
            <w:r w:rsidRPr="00C20D54">
              <w:t>Общая информация</w:t>
            </w:r>
          </w:p>
        </w:tc>
      </w:tr>
      <w:tr w:rsidR="00083A0C" w:rsidRPr="00C20D54" w14:paraId="75D4F543" w14:textId="77777777" w:rsidTr="006D5FEB">
        <w:tc>
          <w:tcPr>
            <w:tcW w:w="376" w:type="pct"/>
          </w:tcPr>
          <w:p w14:paraId="5FF790FF" w14:textId="1C7AEEBF" w:rsidR="00083A0C" w:rsidRPr="00B47729" w:rsidRDefault="00B47729" w:rsidP="006D5FEB">
            <w:pPr>
              <w:pStyle w:val="20"/>
              <w:numPr>
                <w:ilvl w:val="0"/>
                <w:numId w:val="0"/>
              </w:numPr>
              <w:ind w:left="57"/>
              <w:jc w:val="both"/>
              <w:rPr>
                <w:sz w:val="20"/>
                <w:szCs w:val="20"/>
              </w:rPr>
            </w:pPr>
            <w:r w:rsidRPr="00B47729">
              <w:rPr>
                <w:sz w:val="20"/>
                <w:szCs w:val="20"/>
              </w:rPr>
              <w:t>1.1.</w:t>
            </w:r>
          </w:p>
        </w:tc>
        <w:tc>
          <w:tcPr>
            <w:tcW w:w="1213" w:type="pct"/>
          </w:tcPr>
          <w:p w14:paraId="37825D41" w14:textId="77777777" w:rsidR="00083A0C" w:rsidRPr="00C20D54" w:rsidRDefault="00083A0C" w:rsidP="00B47729">
            <w:pPr>
              <w:pStyle w:val="104"/>
            </w:pPr>
            <w:r w:rsidRPr="00C20D54">
              <w:t>Организация</w:t>
            </w:r>
          </w:p>
        </w:tc>
        <w:tc>
          <w:tcPr>
            <w:tcW w:w="1558" w:type="pct"/>
          </w:tcPr>
          <w:p w14:paraId="1F405F8E" w14:textId="77777777" w:rsidR="00083A0C" w:rsidRPr="00C20D54" w:rsidRDefault="00083A0C" w:rsidP="00B47729">
            <w:pPr>
              <w:pStyle w:val="104"/>
            </w:pPr>
            <w:r w:rsidRPr="00C20D54">
              <w:t>Наименование организации, в которой трудоустроен работник</w:t>
            </w:r>
          </w:p>
        </w:tc>
        <w:tc>
          <w:tcPr>
            <w:tcW w:w="1853" w:type="pct"/>
          </w:tcPr>
          <w:p w14:paraId="039E955E" w14:textId="0A8C117C" w:rsidR="00083A0C" w:rsidRPr="00C20D54" w:rsidRDefault="00347386" w:rsidP="00B47729">
            <w:pPr>
              <w:pStyle w:val="104"/>
            </w:pPr>
            <w:r>
              <w:t xml:space="preserve">Поле </w:t>
            </w:r>
            <w:r w:rsidR="00083A0C" w:rsidRPr="00C20D54">
              <w:t xml:space="preserve">автоматически </w:t>
            </w:r>
            <w:r w:rsidRPr="00347386">
              <w:t xml:space="preserve">заполняется </w:t>
            </w:r>
            <w:r>
              <w:t xml:space="preserve">наименованием </w:t>
            </w:r>
            <w:r w:rsidR="00083A0C" w:rsidRPr="00C20D54">
              <w:t>организаци</w:t>
            </w:r>
            <w:r>
              <w:t>и</w:t>
            </w:r>
            <w:r w:rsidR="00083A0C" w:rsidRPr="00C20D54">
              <w:t>, к которой привязан пользователь</w:t>
            </w:r>
            <w:r>
              <w:t xml:space="preserve"> Подсистемы</w:t>
            </w:r>
            <w:r w:rsidR="00083A0C" w:rsidRPr="00C20D54">
              <w:t xml:space="preserve">, вносящий </w:t>
            </w:r>
            <w:r>
              <w:t xml:space="preserve">сведения </w:t>
            </w:r>
            <w:r w:rsidR="00083A0C" w:rsidRPr="00C20D54">
              <w:t xml:space="preserve">в </w:t>
            </w:r>
            <w:r w:rsidR="00A80D97">
              <w:t>раздел</w:t>
            </w:r>
            <w:r w:rsidR="00083A0C" w:rsidRPr="00C20D54">
              <w:t xml:space="preserve"> «Личное дело», если </w:t>
            </w:r>
            <w:r>
              <w:t xml:space="preserve">такая </w:t>
            </w:r>
            <w:r w:rsidR="00083A0C" w:rsidRPr="00C20D54">
              <w:t xml:space="preserve">организация одна. Если пользователь привязан к </w:t>
            </w:r>
            <w:r>
              <w:t xml:space="preserve">двум </w:t>
            </w:r>
            <w:r w:rsidR="00083A0C" w:rsidRPr="00C20D54">
              <w:t xml:space="preserve">и более организациям, то </w:t>
            </w:r>
            <w:r>
              <w:t xml:space="preserve">ему </w:t>
            </w:r>
            <w:r w:rsidR="00083A0C" w:rsidRPr="00C20D54">
              <w:t xml:space="preserve">доступен выбор </w:t>
            </w:r>
            <w:r>
              <w:t xml:space="preserve">организации </w:t>
            </w:r>
            <w:r w:rsidR="00083A0C" w:rsidRPr="00C20D54">
              <w:t xml:space="preserve">из списка </w:t>
            </w:r>
            <w:r>
              <w:t xml:space="preserve">организаций, </w:t>
            </w:r>
            <w:r w:rsidR="00083A0C" w:rsidRPr="00C20D54">
              <w:t xml:space="preserve">указанных в </w:t>
            </w:r>
            <w:r>
              <w:t xml:space="preserve">его </w:t>
            </w:r>
            <w:r w:rsidR="00083A0C" w:rsidRPr="00C20D54">
              <w:t>профиле</w:t>
            </w:r>
          </w:p>
        </w:tc>
      </w:tr>
      <w:tr w:rsidR="00083A0C" w:rsidRPr="00C20D54" w14:paraId="2410CA58" w14:textId="77777777" w:rsidTr="006D5FEB">
        <w:tc>
          <w:tcPr>
            <w:tcW w:w="376" w:type="pct"/>
          </w:tcPr>
          <w:p w14:paraId="05D1FB70" w14:textId="63581F83" w:rsidR="00083A0C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1.2.</w:t>
            </w:r>
          </w:p>
        </w:tc>
        <w:tc>
          <w:tcPr>
            <w:tcW w:w="1213" w:type="pct"/>
          </w:tcPr>
          <w:p w14:paraId="63A7A0F9" w14:textId="77777777" w:rsidR="00083A0C" w:rsidRPr="00C20D54" w:rsidRDefault="00083A0C" w:rsidP="00B47729">
            <w:pPr>
              <w:pStyle w:val="104"/>
            </w:pPr>
            <w:r w:rsidRPr="00C20D54">
              <w:t>Структурное подразделение</w:t>
            </w:r>
          </w:p>
        </w:tc>
        <w:tc>
          <w:tcPr>
            <w:tcW w:w="1558" w:type="pct"/>
          </w:tcPr>
          <w:p w14:paraId="30D74D85" w14:textId="1E04E995" w:rsidR="00083A0C" w:rsidRPr="00C20D54" w:rsidRDefault="00083A0C" w:rsidP="00B47729">
            <w:pPr>
              <w:pStyle w:val="104"/>
            </w:pPr>
            <w:r w:rsidRPr="00C20D54">
              <w:t>Наименование структурного подразделения, относяще</w:t>
            </w:r>
            <w:r w:rsidR="004B01AF" w:rsidRPr="00C20D54">
              <w:t>го</w:t>
            </w:r>
            <w:r w:rsidRPr="00C20D54">
              <w:t>ся к выбранной организации</w:t>
            </w:r>
          </w:p>
        </w:tc>
        <w:tc>
          <w:tcPr>
            <w:tcW w:w="1853" w:type="pct"/>
          </w:tcPr>
          <w:p w14:paraId="7726A69B" w14:textId="77777777" w:rsidR="004B01AF" w:rsidRPr="00C20D54" w:rsidRDefault="004B01AF" w:rsidP="00B47729">
            <w:pPr>
              <w:pStyle w:val="104"/>
            </w:pPr>
            <w:r w:rsidRPr="00C20D54">
              <w:t xml:space="preserve">При нажатии на поле открывается окно «Выбор структурного подразделения». </w:t>
            </w:r>
          </w:p>
          <w:p w14:paraId="2C70632D" w14:textId="74C3912A" w:rsidR="004B01AF" w:rsidRPr="00C20D54" w:rsidRDefault="004B01AF" w:rsidP="00B47729">
            <w:pPr>
              <w:pStyle w:val="104"/>
            </w:pPr>
            <w:r w:rsidRPr="00C20D54">
              <w:t xml:space="preserve">Выбор </w:t>
            </w:r>
            <w:r w:rsidR="00347386" w:rsidRPr="00C20D54">
              <w:t>структурного подразделения</w:t>
            </w:r>
            <w:r w:rsidRPr="00C20D54">
              <w:t xml:space="preserve"> в иерархическом списке в окне.</w:t>
            </w:r>
          </w:p>
          <w:p w14:paraId="4B80B79C" w14:textId="140F84DB" w:rsidR="00083A0C" w:rsidRPr="00C20D54" w:rsidRDefault="00083A0C" w:rsidP="00B47729">
            <w:pPr>
              <w:pStyle w:val="104"/>
            </w:pPr>
            <w:r w:rsidRPr="00C20D54">
              <w:t>Недоступно для заполнения, если в поле «Организация» выбрана образовательная организация</w:t>
            </w:r>
          </w:p>
        </w:tc>
      </w:tr>
      <w:tr w:rsidR="002E6C5E" w:rsidRPr="00C20D54" w14:paraId="6667C207" w14:textId="77777777" w:rsidTr="006D5FEB">
        <w:tc>
          <w:tcPr>
            <w:tcW w:w="376" w:type="pct"/>
          </w:tcPr>
          <w:p w14:paraId="19037609" w14:textId="1E57EBF9" w:rsidR="002E6C5E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1.3.</w:t>
            </w:r>
          </w:p>
        </w:tc>
        <w:tc>
          <w:tcPr>
            <w:tcW w:w="1213" w:type="pct"/>
          </w:tcPr>
          <w:p w14:paraId="34D3E80D" w14:textId="62D94997" w:rsidR="002E6C5E" w:rsidRPr="00C20D54" w:rsidRDefault="002E6C5E" w:rsidP="00B47729">
            <w:pPr>
              <w:pStyle w:val="104"/>
            </w:pPr>
            <w:r w:rsidRPr="00C20D54">
              <w:t>OID подразделения</w:t>
            </w:r>
          </w:p>
        </w:tc>
        <w:tc>
          <w:tcPr>
            <w:tcW w:w="1558" w:type="pct"/>
          </w:tcPr>
          <w:p w14:paraId="4079F7B7" w14:textId="3C85D0B5" w:rsidR="002E6C5E" w:rsidRPr="00C20D54" w:rsidRDefault="00347386" w:rsidP="00B47729">
            <w:pPr>
              <w:pStyle w:val="104"/>
            </w:pPr>
            <w:r>
              <w:t>Уникальный идентификатор с</w:t>
            </w:r>
            <w:r w:rsidR="002E6C5E" w:rsidRPr="00C20D54">
              <w:t>труктурного подразделения</w:t>
            </w:r>
          </w:p>
        </w:tc>
        <w:tc>
          <w:tcPr>
            <w:tcW w:w="1853" w:type="pct"/>
          </w:tcPr>
          <w:p w14:paraId="2220FBC7" w14:textId="64BE1431" w:rsidR="002E6C5E" w:rsidRPr="00C20D54" w:rsidRDefault="002E6C5E" w:rsidP="00B47729">
            <w:pPr>
              <w:pStyle w:val="104"/>
            </w:pPr>
            <w:r w:rsidRPr="00C20D54">
              <w:t>Поле заполняется автоматически и недоступно для редактирования</w:t>
            </w:r>
          </w:p>
        </w:tc>
      </w:tr>
      <w:tr w:rsidR="00083A0C" w:rsidRPr="00C20D54" w14:paraId="256C4FD0" w14:textId="77777777" w:rsidTr="006D5FEB">
        <w:tc>
          <w:tcPr>
            <w:tcW w:w="376" w:type="pct"/>
          </w:tcPr>
          <w:p w14:paraId="332F504F" w14:textId="2251A4DA" w:rsidR="00083A0C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1.4.</w:t>
            </w:r>
          </w:p>
        </w:tc>
        <w:tc>
          <w:tcPr>
            <w:tcW w:w="1213" w:type="pct"/>
          </w:tcPr>
          <w:p w14:paraId="3928C556" w14:textId="32F7389C" w:rsidR="00083A0C" w:rsidRPr="00C20D54" w:rsidRDefault="00083A0C" w:rsidP="00B47729">
            <w:pPr>
              <w:pStyle w:val="104"/>
            </w:pPr>
            <w:r w:rsidRPr="00C20D54">
              <w:t xml:space="preserve">Отделение </w:t>
            </w:r>
          </w:p>
        </w:tc>
        <w:tc>
          <w:tcPr>
            <w:tcW w:w="1558" w:type="pct"/>
          </w:tcPr>
          <w:p w14:paraId="6C273787" w14:textId="5942BFBC" w:rsidR="00083A0C" w:rsidRPr="00C20D54" w:rsidRDefault="00083A0C" w:rsidP="00B47729">
            <w:pPr>
              <w:pStyle w:val="104"/>
            </w:pPr>
            <w:r w:rsidRPr="00C20D54">
              <w:t>Наименование отделения стационара, относящееся к выбранному структурному подразделению</w:t>
            </w:r>
            <w:r w:rsidR="00347386">
              <w:t xml:space="preserve"> медицинской организации</w:t>
            </w:r>
          </w:p>
        </w:tc>
        <w:tc>
          <w:tcPr>
            <w:tcW w:w="1853" w:type="pct"/>
          </w:tcPr>
          <w:p w14:paraId="28A8F9A4" w14:textId="77777777" w:rsidR="002E6C5E" w:rsidRPr="00C20D54" w:rsidRDefault="004B01AF" w:rsidP="00B47729">
            <w:pPr>
              <w:pStyle w:val="104"/>
            </w:pPr>
            <w:r w:rsidRPr="00C20D54">
              <w:t xml:space="preserve">Выбор значения из выпадающего списка. </w:t>
            </w:r>
          </w:p>
          <w:p w14:paraId="4736DB59" w14:textId="3DAA5DEE" w:rsidR="00083A0C" w:rsidRPr="00C20D54" w:rsidRDefault="002E6C5E" w:rsidP="00B47729">
            <w:pPr>
              <w:pStyle w:val="104"/>
            </w:pPr>
            <w:r w:rsidRPr="00C20D54">
              <w:t>Поле отображается, если выбрано структурное подразделение с типом</w:t>
            </w:r>
            <w:r w:rsidR="00083A0C" w:rsidRPr="00C20D54">
              <w:t xml:space="preserve"> «Стационарный» и </w:t>
            </w:r>
            <w:r w:rsidR="00347386">
              <w:t>любым</w:t>
            </w:r>
            <w:r w:rsidR="00083A0C" w:rsidRPr="00C20D54">
              <w:t xml:space="preserve"> режимо</w:t>
            </w:r>
            <w:r w:rsidR="00347386">
              <w:t>м</w:t>
            </w:r>
            <w:r w:rsidR="00083A0C" w:rsidRPr="00C20D54">
              <w:t xml:space="preserve"> работы, </w:t>
            </w:r>
            <w:r w:rsidR="00347386">
              <w:t>кроме режима</w:t>
            </w:r>
            <w:r w:rsidR="00083A0C" w:rsidRPr="00C20D54">
              <w:t xml:space="preserve"> «Стационар на дому».</w:t>
            </w:r>
          </w:p>
          <w:p w14:paraId="1E89BCDA" w14:textId="755B297D" w:rsidR="00083A0C" w:rsidRPr="00C20D54" w:rsidRDefault="00083A0C" w:rsidP="00B47729">
            <w:pPr>
              <w:pStyle w:val="104"/>
            </w:pPr>
            <w:r w:rsidRPr="00C20D54">
              <w:t xml:space="preserve">В списке отображаются отделения стационара, указанные для выбранного </w:t>
            </w:r>
            <w:r w:rsidR="00347386">
              <w:t xml:space="preserve">структурного </w:t>
            </w:r>
            <w:r w:rsidRPr="00C20D54">
              <w:t>подразделения медицинской организации.</w:t>
            </w:r>
          </w:p>
          <w:p w14:paraId="251EB0AB" w14:textId="412CF222" w:rsidR="00083A0C" w:rsidRPr="00C20D54" w:rsidRDefault="00083A0C" w:rsidP="00B47729">
            <w:pPr>
              <w:pStyle w:val="104"/>
            </w:pPr>
            <w:r w:rsidRPr="00C20D54">
              <w:t>Если необходимое отделение стационара отсутствует в списке, его необходимо добавить в карточк</w:t>
            </w:r>
            <w:r w:rsidR="00347386">
              <w:t>у</w:t>
            </w:r>
            <w:r w:rsidRPr="00C20D54">
              <w:t xml:space="preserve"> медицинской организации в ФРМО</w:t>
            </w:r>
          </w:p>
        </w:tc>
      </w:tr>
      <w:tr w:rsidR="002E6C5E" w:rsidRPr="00C20D54" w14:paraId="32D6D082" w14:textId="77777777" w:rsidTr="006D5FEB">
        <w:tc>
          <w:tcPr>
            <w:tcW w:w="376" w:type="pct"/>
          </w:tcPr>
          <w:p w14:paraId="4EF2BEBE" w14:textId="6F56C25C" w:rsidR="002E6C5E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1.5.</w:t>
            </w:r>
          </w:p>
        </w:tc>
        <w:tc>
          <w:tcPr>
            <w:tcW w:w="1213" w:type="pct"/>
          </w:tcPr>
          <w:p w14:paraId="518C532B" w14:textId="7AF9869F" w:rsidR="002E6C5E" w:rsidRPr="00C20D54" w:rsidRDefault="002E6C5E" w:rsidP="00B47729">
            <w:pPr>
              <w:pStyle w:val="104"/>
            </w:pPr>
            <w:r w:rsidRPr="00C20D54">
              <w:t>OID отделения</w:t>
            </w:r>
          </w:p>
        </w:tc>
        <w:tc>
          <w:tcPr>
            <w:tcW w:w="1558" w:type="pct"/>
          </w:tcPr>
          <w:p w14:paraId="0F5F71CA" w14:textId="173E553C" w:rsidR="002E6C5E" w:rsidRPr="00C20D54" w:rsidRDefault="00347386" w:rsidP="00B47729">
            <w:pPr>
              <w:pStyle w:val="104"/>
            </w:pPr>
            <w:r>
              <w:t>Уникальный идентификатор</w:t>
            </w:r>
            <w:r w:rsidR="002E6C5E" w:rsidRPr="00C20D54">
              <w:t xml:space="preserve"> отделения стационара</w:t>
            </w:r>
          </w:p>
        </w:tc>
        <w:tc>
          <w:tcPr>
            <w:tcW w:w="1853" w:type="pct"/>
          </w:tcPr>
          <w:p w14:paraId="28AD2945" w14:textId="77777777" w:rsidR="002E6C5E" w:rsidRPr="00C20D54" w:rsidRDefault="002E6C5E" w:rsidP="00B47729">
            <w:pPr>
              <w:pStyle w:val="104"/>
            </w:pPr>
            <w:r w:rsidRPr="00C20D54">
              <w:t>Поле заполняется автоматически и недоступно для редактирования.</w:t>
            </w:r>
          </w:p>
          <w:p w14:paraId="5B9D0BB4" w14:textId="306B7851" w:rsidR="002E6C5E" w:rsidRPr="00C20D54" w:rsidRDefault="002E6C5E" w:rsidP="00B47729">
            <w:pPr>
              <w:pStyle w:val="104"/>
            </w:pPr>
            <w:r w:rsidRPr="00C20D54">
              <w:t xml:space="preserve">Поле отображается, если выбрано структурное подразделение с типом «Стационарный» и </w:t>
            </w:r>
            <w:r w:rsidR="00347386">
              <w:t>любым</w:t>
            </w:r>
            <w:r w:rsidRPr="00C20D54">
              <w:t xml:space="preserve"> режимо</w:t>
            </w:r>
            <w:r w:rsidR="00347386">
              <w:t>м</w:t>
            </w:r>
            <w:r w:rsidRPr="00C20D54">
              <w:t xml:space="preserve"> работы, за исключением </w:t>
            </w:r>
            <w:r w:rsidR="00347386">
              <w:t xml:space="preserve">режима </w:t>
            </w:r>
            <w:r w:rsidRPr="00C20D54">
              <w:t>«Стационар на дому»</w:t>
            </w:r>
          </w:p>
        </w:tc>
      </w:tr>
      <w:tr w:rsidR="002E6C5E" w:rsidRPr="00C20D54" w14:paraId="033D268D" w14:textId="77777777" w:rsidTr="006D5FEB">
        <w:tc>
          <w:tcPr>
            <w:tcW w:w="376" w:type="pct"/>
          </w:tcPr>
          <w:p w14:paraId="234FA9ED" w14:textId="050BF972" w:rsidR="002E6C5E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1.6.</w:t>
            </w:r>
          </w:p>
        </w:tc>
        <w:tc>
          <w:tcPr>
            <w:tcW w:w="1213" w:type="pct"/>
          </w:tcPr>
          <w:p w14:paraId="4236A3FE" w14:textId="072AF33C" w:rsidR="002E6C5E" w:rsidRPr="00C20D54" w:rsidRDefault="002E6C5E" w:rsidP="00B47729">
            <w:pPr>
              <w:pStyle w:val="104"/>
            </w:pPr>
            <w:r w:rsidRPr="00C20D54">
              <w:t>Врачебный кабинет</w:t>
            </w:r>
          </w:p>
        </w:tc>
        <w:tc>
          <w:tcPr>
            <w:tcW w:w="1558" w:type="pct"/>
          </w:tcPr>
          <w:p w14:paraId="453E1845" w14:textId="42D61062" w:rsidR="002E6C5E" w:rsidRPr="00C20D54" w:rsidRDefault="002E6C5E" w:rsidP="00B47729">
            <w:pPr>
              <w:pStyle w:val="104"/>
            </w:pPr>
            <w:r w:rsidRPr="00C20D54">
              <w:t>Тип врачебного кабинета, относящегося к выбранному структурному подразделению</w:t>
            </w:r>
          </w:p>
        </w:tc>
        <w:tc>
          <w:tcPr>
            <w:tcW w:w="1853" w:type="pct"/>
          </w:tcPr>
          <w:p w14:paraId="74093D5F" w14:textId="77777777" w:rsidR="002E6C5E" w:rsidRPr="00C20D54" w:rsidRDefault="002E6C5E" w:rsidP="00B47729">
            <w:pPr>
              <w:pStyle w:val="104"/>
            </w:pPr>
            <w:r w:rsidRPr="00C20D54">
              <w:t xml:space="preserve">Выбор значения из выпадающего списка. </w:t>
            </w:r>
          </w:p>
          <w:p w14:paraId="7A35F677" w14:textId="063B11D8" w:rsidR="002E6C5E" w:rsidRPr="00C20D54" w:rsidRDefault="002E6C5E" w:rsidP="00B47729">
            <w:pPr>
              <w:pStyle w:val="104"/>
            </w:pPr>
            <w:r w:rsidRPr="00C20D54">
              <w:t>Поле отображается, если выбрано структурное подразделение с типом «Амбулаторный», «Лабораторно-диагностический», «Инструментально-диагностический»</w:t>
            </w:r>
          </w:p>
        </w:tc>
      </w:tr>
      <w:tr w:rsidR="002E6C5E" w:rsidRPr="00C20D54" w14:paraId="135DE74C" w14:textId="77777777" w:rsidTr="006D5FEB">
        <w:tc>
          <w:tcPr>
            <w:tcW w:w="376" w:type="pct"/>
          </w:tcPr>
          <w:p w14:paraId="65E69455" w14:textId="7D596A32" w:rsidR="002E6C5E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1.7.</w:t>
            </w:r>
          </w:p>
        </w:tc>
        <w:tc>
          <w:tcPr>
            <w:tcW w:w="1213" w:type="pct"/>
          </w:tcPr>
          <w:p w14:paraId="59D562E2" w14:textId="631676EB" w:rsidR="002E6C5E" w:rsidRPr="00C20D54" w:rsidRDefault="002E6C5E" w:rsidP="00B47729">
            <w:pPr>
              <w:pStyle w:val="104"/>
            </w:pPr>
            <w:r w:rsidRPr="00C20D54">
              <w:t>OID кабинета</w:t>
            </w:r>
          </w:p>
        </w:tc>
        <w:tc>
          <w:tcPr>
            <w:tcW w:w="1558" w:type="pct"/>
          </w:tcPr>
          <w:p w14:paraId="6A3F686B" w14:textId="7BF5547D" w:rsidR="002E6C5E" w:rsidRPr="00C20D54" w:rsidRDefault="00347386" w:rsidP="00B47729">
            <w:pPr>
              <w:pStyle w:val="104"/>
            </w:pPr>
            <w:r>
              <w:t>Уникальный идентификатор</w:t>
            </w:r>
            <w:r w:rsidR="002E6C5E" w:rsidRPr="00C20D54">
              <w:t xml:space="preserve"> врачебного кабинета</w:t>
            </w:r>
          </w:p>
        </w:tc>
        <w:tc>
          <w:tcPr>
            <w:tcW w:w="1853" w:type="pct"/>
          </w:tcPr>
          <w:p w14:paraId="63A2B187" w14:textId="77777777" w:rsidR="002E6C5E" w:rsidRPr="00C20D54" w:rsidRDefault="002E6C5E" w:rsidP="00B47729">
            <w:pPr>
              <w:pStyle w:val="104"/>
            </w:pPr>
            <w:r w:rsidRPr="00C20D54">
              <w:t>Поле заполняется автоматически и недоступно для редактирования.</w:t>
            </w:r>
          </w:p>
          <w:p w14:paraId="1D95B56D" w14:textId="76A448DE" w:rsidR="002E6C5E" w:rsidRPr="00C20D54" w:rsidRDefault="002E6C5E" w:rsidP="00B47729">
            <w:pPr>
              <w:pStyle w:val="104"/>
            </w:pPr>
            <w:r w:rsidRPr="00C20D54">
              <w:t>Поле отображается, если выбрано структурное подразделение с типом «Амбулаторный», «Лабораторно-диагностический», «Инструментально-диагностический»</w:t>
            </w:r>
          </w:p>
        </w:tc>
      </w:tr>
      <w:tr w:rsidR="00CE660F" w:rsidRPr="00C20D54" w14:paraId="7A824143" w14:textId="77777777" w:rsidTr="006D5FEB">
        <w:tc>
          <w:tcPr>
            <w:tcW w:w="376" w:type="pct"/>
          </w:tcPr>
          <w:p w14:paraId="00895EF1" w14:textId="3E717D56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1.8.</w:t>
            </w:r>
          </w:p>
        </w:tc>
        <w:tc>
          <w:tcPr>
            <w:tcW w:w="1213" w:type="pct"/>
          </w:tcPr>
          <w:p w14:paraId="310BF66E" w14:textId="6943AD1A" w:rsidR="00CE660F" w:rsidRPr="00C20D54" w:rsidRDefault="00CE660F" w:rsidP="00B47729">
            <w:pPr>
              <w:pStyle w:val="104"/>
            </w:pPr>
            <w:r w:rsidRPr="00C20D54">
              <w:t>Вид оказываемых услуг</w:t>
            </w:r>
          </w:p>
        </w:tc>
        <w:tc>
          <w:tcPr>
            <w:tcW w:w="1558" w:type="pct"/>
          </w:tcPr>
          <w:p w14:paraId="32F99A40" w14:textId="4ACE1B57" w:rsidR="00CE660F" w:rsidRPr="00C20D54" w:rsidRDefault="00CE660F" w:rsidP="00B47729">
            <w:pPr>
              <w:pStyle w:val="104"/>
            </w:pPr>
            <w:r w:rsidRPr="00C20D54">
              <w:t>Вид оказываемых услуг для выбранного структурного подразделения</w:t>
            </w:r>
          </w:p>
        </w:tc>
        <w:tc>
          <w:tcPr>
            <w:tcW w:w="1853" w:type="pct"/>
          </w:tcPr>
          <w:p w14:paraId="0CD1C296" w14:textId="77777777" w:rsidR="00C23804" w:rsidRPr="00DD30DB" w:rsidRDefault="00C23804" w:rsidP="00C23804">
            <w:pPr>
              <w:pStyle w:val="104"/>
            </w:pPr>
            <w:r>
              <w:t xml:space="preserve">Выбор одного или нескольких значений из выпадающего списка услуг, </w:t>
            </w:r>
            <w:r w:rsidRPr="00DD30DB">
              <w:t>оказываемых структурным подразделением. Перечень услуг структурного подразделения указывается в карточке структурного подразделения в ФРМО. Если сведения об услугах в карточке структурного подразделения в ФРМО не указаны, выпадающий список в записи личного дела не формируется.</w:t>
            </w:r>
          </w:p>
          <w:p w14:paraId="2C9F68BF" w14:textId="49F0A51C" w:rsidR="00C23804" w:rsidRPr="00C20D54" w:rsidRDefault="00C23804" w:rsidP="00C23804">
            <w:pPr>
              <w:pStyle w:val="104"/>
            </w:pPr>
            <w:r w:rsidRPr="00DD30DB">
              <w:t xml:space="preserve">Значения соответствуют справочнику </w:t>
            </w:r>
            <w:r w:rsidR="00D23473" w:rsidRPr="00DD30DB">
              <w:t>НСИ</w:t>
            </w:r>
            <w:r w:rsidRPr="00DD30DB">
              <w:t xml:space="preserve"> «Справочник видов работ и</w:t>
            </w:r>
            <w:r>
              <w:t xml:space="preserve"> услуг по классификации Росздравнадзора», OID 1.2.643.5.1.13.13.99.2.319</w:t>
            </w:r>
          </w:p>
        </w:tc>
      </w:tr>
      <w:tr w:rsidR="00CE660F" w:rsidRPr="00C20D54" w14:paraId="3697E0E6" w14:textId="77777777" w:rsidTr="006D5FEB">
        <w:tc>
          <w:tcPr>
            <w:tcW w:w="376" w:type="pct"/>
          </w:tcPr>
          <w:p w14:paraId="7E5331B8" w14:textId="69DEA12C" w:rsid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1.9.</w:t>
            </w:r>
          </w:p>
          <w:p w14:paraId="58436C27" w14:textId="7E1B4248" w:rsidR="00B47729" w:rsidRDefault="00B47729" w:rsidP="006D5FEB">
            <w:pPr>
              <w:ind w:left="57"/>
            </w:pPr>
          </w:p>
          <w:p w14:paraId="76CAC867" w14:textId="5D81DB26" w:rsidR="00CE660F" w:rsidRPr="00B47729" w:rsidRDefault="00CE660F" w:rsidP="006D5FEB">
            <w:pPr>
              <w:ind w:left="57"/>
            </w:pPr>
          </w:p>
        </w:tc>
        <w:tc>
          <w:tcPr>
            <w:tcW w:w="1213" w:type="pct"/>
          </w:tcPr>
          <w:p w14:paraId="58A76A16" w14:textId="6F204653" w:rsidR="00CE660F" w:rsidRPr="00C20D54" w:rsidRDefault="00CE660F" w:rsidP="00B47729">
            <w:pPr>
              <w:pStyle w:val="104"/>
            </w:pPr>
            <w:r w:rsidRPr="00C20D54">
              <w:t>Должность по федеральному справочнику</w:t>
            </w:r>
          </w:p>
        </w:tc>
        <w:tc>
          <w:tcPr>
            <w:tcW w:w="1558" w:type="pct"/>
          </w:tcPr>
          <w:p w14:paraId="299DACC7" w14:textId="073E005B" w:rsidR="00CE660F" w:rsidRPr="00C20D54" w:rsidRDefault="00CE660F" w:rsidP="00B47729">
            <w:pPr>
              <w:pStyle w:val="104"/>
            </w:pPr>
            <w:r w:rsidRPr="00C20D54">
              <w:t>Должность работника по федеральному справочнику</w:t>
            </w:r>
            <w:r w:rsidR="00347386">
              <w:t xml:space="preserve"> должностей</w:t>
            </w:r>
          </w:p>
        </w:tc>
        <w:tc>
          <w:tcPr>
            <w:tcW w:w="1853" w:type="pct"/>
          </w:tcPr>
          <w:p w14:paraId="4A56EB9C" w14:textId="6633D355" w:rsidR="00CE660F" w:rsidRPr="00C20D54" w:rsidRDefault="00CE660F" w:rsidP="00B47729">
            <w:pPr>
              <w:pStyle w:val="104"/>
            </w:pPr>
            <w:r w:rsidRPr="00C20D54">
              <w:t xml:space="preserve">При нажатии на поле открывается окно «Должность по федеральному справочнику». </w:t>
            </w:r>
          </w:p>
          <w:p w14:paraId="25D26938" w14:textId="77777777" w:rsidR="00CE660F" w:rsidRPr="00C20D54" w:rsidRDefault="00CE660F" w:rsidP="00B47729">
            <w:pPr>
              <w:pStyle w:val="104"/>
            </w:pPr>
            <w:r w:rsidRPr="00C20D54">
              <w:t>Выбор значения в окне</w:t>
            </w:r>
            <w:r w:rsidR="009F2567" w:rsidRPr="00C20D54">
              <w:t>.</w:t>
            </w:r>
          </w:p>
          <w:p w14:paraId="20FA1F84" w14:textId="4DD2BABE" w:rsidR="009F2567" w:rsidRPr="00C20D54" w:rsidRDefault="009F2567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«ФРМР/ФРМО. Представление технического справочника должностей», OID 1.2.643.5.1.13.13.99.2.885</w:t>
            </w:r>
          </w:p>
        </w:tc>
      </w:tr>
      <w:tr w:rsidR="00CE660F" w:rsidRPr="00C20D54" w14:paraId="01B4E948" w14:textId="77777777" w:rsidTr="006D5FEB">
        <w:tc>
          <w:tcPr>
            <w:tcW w:w="376" w:type="pct"/>
          </w:tcPr>
          <w:p w14:paraId="56911E07" w14:textId="318C81FF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1.10.</w:t>
            </w:r>
          </w:p>
        </w:tc>
        <w:tc>
          <w:tcPr>
            <w:tcW w:w="1213" w:type="pct"/>
          </w:tcPr>
          <w:p w14:paraId="1839D227" w14:textId="613E691D" w:rsidR="00CE660F" w:rsidRPr="00C20D54" w:rsidRDefault="00CE660F" w:rsidP="00B47729">
            <w:pPr>
              <w:pStyle w:val="104"/>
            </w:pPr>
            <w:r w:rsidRPr="00C20D54">
              <w:t>Должность</w:t>
            </w:r>
          </w:p>
        </w:tc>
        <w:tc>
          <w:tcPr>
            <w:tcW w:w="1558" w:type="pct"/>
          </w:tcPr>
          <w:p w14:paraId="7D3FF350" w14:textId="70A051BC" w:rsidR="00CE660F" w:rsidRPr="00C20D54" w:rsidRDefault="00CE660F" w:rsidP="00B47729">
            <w:pPr>
              <w:pStyle w:val="104"/>
            </w:pPr>
            <w:r w:rsidRPr="00C20D54">
              <w:t>Должность работника по штатному расписанию</w:t>
            </w:r>
          </w:p>
        </w:tc>
        <w:tc>
          <w:tcPr>
            <w:tcW w:w="1853" w:type="pct"/>
          </w:tcPr>
          <w:p w14:paraId="217B9CC9" w14:textId="44C0438F" w:rsidR="00CE660F" w:rsidRPr="00C20D54" w:rsidRDefault="00CE660F" w:rsidP="00B47729">
            <w:pPr>
              <w:pStyle w:val="104"/>
            </w:pPr>
            <w:r w:rsidRPr="00C20D54">
              <w:t xml:space="preserve">При нажатии на поле открывается окно «Должность». </w:t>
            </w:r>
          </w:p>
          <w:p w14:paraId="14848AD2" w14:textId="77777777" w:rsidR="00CE660F" w:rsidRPr="00C20D54" w:rsidRDefault="00CE660F" w:rsidP="00B47729">
            <w:pPr>
              <w:pStyle w:val="104"/>
            </w:pPr>
            <w:r w:rsidRPr="00C20D54">
              <w:t>Выбор значения в окне</w:t>
            </w:r>
            <w:r w:rsidR="009F2567" w:rsidRPr="00C20D54">
              <w:t>.</w:t>
            </w:r>
          </w:p>
          <w:p w14:paraId="19663967" w14:textId="0E370E91" w:rsidR="009F2567" w:rsidRPr="00C20D54" w:rsidRDefault="009F2567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Должности медицинского персонала», OID 1.2.643.5.1.13.13.99.2.181</w:t>
            </w:r>
          </w:p>
        </w:tc>
      </w:tr>
      <w:tr w:rsidR="00CE660F" w:rsidRPr="00C20D54" w14:paraId="20EDBDF6" w14:textId="77777777" w:rsidTr="006D5FEB">
        <w:tc>
          <w:tcPr>
            <w:tcW w:w="376" w:type="pct"/>
          </w:tcPr>
          <w:p w14:paraId="473EA12C" w14:textId="49ACA5D7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1.11.</w:t>
            </w:r>
          </w:p>
        </w:tc>
        <w:tc>
          <w:tcPr>
            <w:tcW w:w="1213" w:type="pct"/>
          </w:tcPr>
          <w:p w14:paraId="48BA012E" w14:textId="45AE6C47" w:rsidR="00CE660F" w:rsidRPr="00C20D54" w:rsidRDefault="00CE660F" w:rsidP="00B47729">
            <w:pPr>
              <w:pStyle w:val="104"/>
            </w:pPr>
            <w:r w:rsidRPr="00C20D54">
              <w:t>Тип должности</w:t>
            </w:r>
          </w:p>
        </w:tc>
        <w:tc>
          <w:tcPr>
            <w:tcW w:w="1558" w:type="pct"/>
          </w:tcPr>
          <w:p w14:paraId="22CC26A4" w14:textId="77777777" w:rsidR="00CE660F" w:rsidRPr="00C20D54" w:rsidRDefault="00CE660F" w:rsidP="00B47729">
            <w:pPr>
              <w:pStyle w:val="104"/>
            </w:pPr>
            <w:r w:rsidRPr="00C20D54">
              <w:t>Тип занимаемой должности</w:t>
            </w:r>
          </w:p>
        </w:tc>
        <w:tc>
          <w:tcPr>
            <w:tcW w:w="1853" w:type="pct"/>
          </w:tcPr>
          <w:p w14:paraId="71C4AB55" w14:textId="462BC034" w:rsidR="009F2567" w:rsidRPr="00C20D54" w:rsidRDefault="00FF4970" w:rsidP="00B47729">
            <w:pPr>
              <w:pStyle w:val="104"/>
            </w:pPr>
            <w:r w:rsidRPr="00C20D54">
              <w:t>Выбор значения из выпадающего списка.</w:t>
            </w:r>
            <w:r w:rsidR="00BD4E82" w:rsidRPr="00C20D54">
              <w:t xml:space="preserve"> </w:t>
            </w:r>
            <w:r w:rsidR="009F2567" w:rsidRPr="00C20D54">
              <w:t xml:space="preserve">Значения берутся из справочника </w:t>
            </w:r>
            <w:r w:rsidR="00D23473">
              <w:t>НСИ</w:t>
            </w:r>
            <w:r w:rsidR="009F2567" w:rsidRPr="00C20D54">
              <w:t xml:space="preserve"> «Виды работ по трудовому договору», OID 1.2.643.5.1.13.13.99.2.357</w:t>
            </w:r>
          </w:p>
        </w:tc>
      </w:tr>
      <w:tr w:rsidR="00883D5B" w:rsidRPr="00C20D54" w14:paraId="4881E793" w14:textId="77777777" w:rsidTr="006D5FEB">
        <w:tc>
          <w:tcPr>
            <w:tcW w:w="376" w:type="pct"/>
          </w:tcPr>
          <w:p w14:paraId="5B9D575D" w14:textId="282BC642" w:rsidR="00883D5B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1.12.</w:t>
            </w:r>
          </w:p>
        </w:tc>
        <w:tc>
          <w:tcPr>
            <w:tcW w:w="1213" w:type="pct"/>
          </w:tcPr>
          <w:p w14:paraId="3E2D7230" w14:textId="481C54DD" w:rsidR="00883D5B" w:rsidRPr="00C20D54" w:rsidRDefault="00883D5B" w:rsidP="00B47729">
            <w:pPr>
              <w:pStyle w:val="104"/>
            </w:pPr>
            <w:r w:rsidRPr="00C20D54">
              <w:t>Табельный номер</w:t>
            </w:r>
          </w:p>
        </w:tc>
        <w:tc>
          <w:tcPr>
            <w:tcW w:w="1558" w:type="pct"/>
          </w:tcPr>
          <w:p w14:paraId="70826863" w14:textId="38C6A70A" w:rsidR="00883D5B" w:rsidRPr="00C20D54" w:rsidRDefault="00883D5B" w:rsidP="00B47729">
            <w:pPr>
              <w:pStyle w:val="104"/>
            </w:pPr>
            <w:r w:rsidRPr="00C20D54">
              <w:t xml:space="preserve">Табельный номер </w:t>
            </w:r>
            <w:r w:rsidR="00347386">
              <w:t>р</w:t>
            </w:r>
            <w:r w:rsidRPr="00C20D54">
              <w:t>аботника в организации</w:t>
            </w:r>
          </w:p>
        </w:tc>
        <w:tc>
          <w:tcPr>
            <w:tcW w:w="1853" w:type="pct"/>
          </w:tcPr>
          <w:p w14:paraId="55EB8CB5" w14:textId="7C0EFE23" w:rsidR="00883D5B" w:rsidRPr="00C20D54" w:rsidRDefault="000648F0" w:rsidP="00B47729">
            <w:pPr>
              <w:pStyle w:val="104"/>
            </w:pPr>
            <w:r w:rsidRPr="00C20D54">
              <w:t>Числовое поле</w:t>
            </w:r>
          </w:p>
        </w:tc>
      </w:tr>
      <w:tr w:rsidR="00883D5B" w:rsidRPr="00C20D54" w14:paraId="02339AA4" w14:textId="77777777" w:rsidTr="006D5FEB">
        <w:tc>
          <w:tcPr>
            <w:tcW w:w="376" w:type="pct"/>
          </w:tcPr>
          <w:p w14:paraId="1128F490" w14:textId="083DEAE9" w:rsidR="00883D5B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1.13.</w:t>
            </w:r>
          </w:p>
        </w:tc>
        <w:tc>
          <w:tcPr>
            <w:tcW w:w="1213" w:type="pct"/>
          </w:tcPr>
          <w:p w14:paraId="6B3AE185" w14:textId="5104D8C2" w:rsidR="00883D5B" w:rsidRPr="00C20D54" w:rsidRDefault="00883D5B" w:rsidP="00B47729">
            <w:pPr>
              <w:pStyle w:val="104"/>
            </w:pPr>
            <w:r w:rsidRPr="00C20D54">
              <w:t>Номер трудового договора</w:t>
            </w:r>
          </w:p>
        </w:tc>
        <w:tc>
          <w:tcPr>
            <w:tcW w:w="1558" w:type="pct"/>
          </w:tcPr>
          <w:p w14:paraId="4CEAA7C6" w14:textId="0659FF9C" w:rsidR="00883D5B" w:rsidRPr="00C20D54" w:rsidRDefault="00883D5B" w:rsidP="00B47729">
            <w:pPr>
              <w:pStyle w:val="104"/>
            </w:pPr>
            <w:r w:rsidRPr="00C20D54">
              <w:t>Номер трудового договора</w:t>
            </w:r>
          </w:p>
        </w:tc>
        <w:tc>
          <w:tcPr>
            <w:tcW w:w="1853" w:type="pct"/>
          </w:tcPr>
          <w:p w14:paraId="61332587" w14:textId="277D37C4" w:rsidR="00883D5B" w:rsidRPr="00C20D54" w:rsidRDefault="000648F0" w:rsidP="00B47729">
            <w:pPr>
              <w:pStyle w:val="104"/>
            </w:pPr>
            <w:r w:rsidRPr="00C20D54">
              <w:t>Текстовое поле</w:t>
            </w:r>
          </w:p>
        </w:tc>
      </w:tr>
      <w:tr w:rsidR="00883D5B" w:rsidRPr="00C20D54" w14:paraId="3BB19323" w14:textId="77777777" w:rsidTr="006D5FEB">
        <w:tc>
          <w:tcPr>
            <w:tcW w:w="376" w:type="pct"/>
          </w:tcPr>
          <w:p w14:paraId="341440C0" w14:textId="25742F41" w:rsidR="00883D5B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1.14.</w:t>
            </w:r>
          </w:p>
        </w:tc>
        <w:tc>
          <w:tcPr>
            <w:tcW w:w="1213" w:type="pct"/>
          </w:tcPr>
          <w:p w14:paraId="0804D45B" w14:textId="69DC276D" w:rsidR="00883D5B" w:rsidRPr="00C20D54" w:rsidRDefault="00883D5B" w:rsidP="00B47729">
            <w:pPr>
              <w:pStyle w:val="104"/>
            </w:pPr>
            <w:r w:rsidRPr="00C20D54">
              <w:t>Дата заключения трудового договора</w:t>
            </w:r>
          </w:p>
        </w:tc>
        <w:tc>
          <w:tcPr>
            <w:tcW w:w="1558" w:type="pct"/>
          </w:tcPr>
          <w:p w14:paraId="3C5348ED" w14:textId="0FA06F3A" w:rsidR="00883D5B" w:rsidRPr="00C20D54" w:rsidRDefault="00883D5B" w:rsidP="00B47729">
            <w:pPr>
              <w:pStyle w:val="104"/>
            </w:pPr>
            <w:r w:rsidRPr="00C20D54">
              <w:t xml:space="preserve">Дата заключения трудового договора </w:t>
            </w:r>
          </w:p>
        </w:tc>
        <w:tc>
          <w:tcPr>
            <w:tcW w:w="1853" w:type="pct"/>
          </w:tcPr>
          <w:p w14:paraId="622189D5" w14:textId="28FCCC46" w:rsidR="00883D5B" w:rsidRPr="00C20D54" w:rsidRDefault="000648F0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883D5B" w:rsidRPr="00C20D54" w14:paraId="39E51B07" w14:textId="77777777" w:rsidTr="006D5FEB">
        <w:tc>
          <w:tcPr>
            <w:tcW w:w="376" w:type="pct"/>
          </w:tcPr>
          <w:p w14:paraId="53D324B7" w14:textId="2A284AC1" w:rsidR="00883D5B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1.15.</w:t>
            </w:r>
          </w:p>
        </w:tc>
        <w:tc>
          <w:tcPr>
            <w:tcW w:w="1213" w:type="pct"/>
          </w:tcPr>
          <w:p w14:paraId="66345A18" w14:textId="094BE7BE" w:rsidR="00883D5B" w:rsidRPr="00C20D54" w:rsidRDefault="00883D5B" w:rsidP="00B47729">
            <w:pPr>
              <w:pStyle w:val="104"/>
            </w:pPr>
            <w:r w:rsidRPr="00C20D54">
              <w:t>Целевая подготовка</w:t>
            </w:r>
          </w:p>
        </w:tc>
        <w:tc>
          <w:tcPr>
            <w:tcW w:w="1558" w:type="pct"/>
          </w:tcPr>
          <w:p w14:paraId="017144DB" w14:textId="6C4C98D2" w:rsidR="00883D5B" w:rsidRPr="00C20D54" w:rsidRDefault="000648F0" w:rsidP="00B47729">
            <w:pPr>
              <w:pStyle w:val="104"/>
            </w:pPr>
            <w:r w:rsidRPr="00C20D54">
              <w:t xml:space="preserve">Признак прохождения </w:t>
            </w:r>
            <w:r w:rsidR="00BB78AC">
              <w:t>работник</w:t>
            </w:r>
            <w:r w:rsidR="00061F13">
              <w:t>ом</w:t>
            </w:r>
            <w:r w:rsidR="00BB78AC" w:rsidRPr="00C20D54">
              <w:t xml:space="preserve"> </w:t>
            </w:r>
            <w:r w:rsidRPr="00C20D54">
              <w:t>целевой подготовки</w:t>
            </w:r>
          </w:p>
        </w:tc>
        <w:tc>
          <w:tcPr>
            <w:tcW w:w="1853" w:type="pct"/>
          </w:tcPr>
          <w:p w14:paraId="716B3BE1" w14:textId="5332C337" w:rsidR="00883D5B" w:rsidRPr="00C20D54" w:rsidRDefault="000648F0" w:rsidP="00B47729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CE660F" w:rsidRPr="00C20D54" w14:paraId="397B6908" w14:textId="77777777" w:rsidTr="006D5FEB">
        <w:tc>
          <w:tcPr>
            <w:tcW w:w="376" w:type="pct"/>
          </w:tcPr>
          <w:p w14:paraId="3A9DDADA" w14:textId="02768E55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1.16.</w:t>
            </w:r>
          </w:p>
        </w:tc>
        <w:tc>
          <w:tcPr>
            <w:tcW w:w="1213" w:type="pct"/>
          </w:tcPr>
          <w:p w14:paraId="54E1BEFA" w14:textId="551B698E" w:rsidR="00CE660F" w:rsidRPr="00C20D54" w:rsidRDefault="00CE660F" w:rsidP="00B47729">
            <w:pPr>
              <w:pStyle w:val="104"/>
            </w:pPr>
            <w:r w:rsidRPr="00C20D54">
              <w:t>Ставка, ед</w:t>
            </w:r>
            <w:r w:rsidR="008926B3">
              <w:t>иница</w:t>
            </w:r>
          </w:p>
        </w:tc>
        <w:tc>
          <w:tcPr>
            <w:tcW w:w="1558" w:type="pct"/>
          </w:tcPr>
          <w:p w14:paraId="7368583B" w14:textId="165238F4" w:rsidR="00CE660F" w:rsidRPr="00C20D54" w:rsidRDefault="00061F13" w:rsidP="00B47729">
            <w:pPr>
              <w:pStyle w:val="104"/>
            </w:pPr>
            <w:r>
              <w:t>Размер с</w:t>
            </w:r>
            <w:r w:rsidR="00CE660F" w:rsidRPr="00C20D54">
              <w:t>тавк</w:t>
            </w:r>
            <w:r>
              <w:t>и по</w:t>
            </w:r>
            <w:r w:rsidR="00CE660F" w:rsidRPr="00C20D54">
              <w:t xml:space="preserve"> указанной должности</w:t>
            </w:r>
          </w:p>
        </w:tc>
        <w:tc>
          <w:tcPr>
            <w:tcW w:w="1853" w:type="pct"/>
          </w:tcPr>
          <w:p w14:paraId="050DC05B" w14:textId="6CF76749" w:rsidR="00CE660F" w:rsidRPr="00C20D54" w:rsidRDefault="00CE660F" w:rsidP="00B47729">
            <w:pPr>
              <w:pStyle w:val="104"/>
            </w:pPr>
            <w:r w:rsidRPr="00C20D54">
              <w:t>Числовое поле с ограничением до 6 символов.</w:t>
            </w:r>
          </w:p>
          <w:p w14:paraId="7B990C57" w14:textId="6550D678" w:rsidR="00CE660F" w:rsidRPr="00C20D54" w:rsidRDefault="00CE660F" w:rsidP="00B47729">
            <w:pPr>
              <w:pStyle w:val="104"/>
            </w:pPr>
            <w:r w:rsidRPr="00C20D54">
              <w:t xml:space="preserve">Возможен ввод дробной части в формате </w:t>
            </w:r>
            <w:r w:rsidR="00883D5B" w:rsidRPr="00C20D54">
              <w:t>Х.ХХХХ</w:t>
            </w:r>
          </w:p>
        </w:tc>
      </w:tr>
      <w:tr w:rsidR="000648F0" w:rsidRPr="00C20D54" w14:paraId="2B7E255C" w14:textId="77777777" w:rsidTr="006D5FEB">
        <w:tc>
          <w:tcPr>
            <w:tcW w:w="376" w:type="pct"/>
          </w:tcPr>
          <w:p w14:paraId="4E792276" w14:textId="0A9422B7" w:rsidR="000648F0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1.17.</w:t>
            </w:r>
          </w:p>
        </w:tc>
        <w:tc>
          <w:tcPr>
            <w:tcW w:w="1213" w:type="pct"/>
          </w:tcPr>
          <w:p w14:paraId="182BD872" w14:textId="3530CAA0" w:rsidR="000648F0" w:rsidRPr="00C20D54" w:rsidRDefault="000648F0" w:rsidP="00B47729">
            <w:pPr>
              <w:pStyle w:val="104"/>
            </w:pPr>
            <w:r w:rsidRPr="00C20D54">
              <w:t>Дата начала трудовой деятельности</w:t>
            </w:r>
          </w:p>
        </w:tc>
        <w:tc>
          <w:tcPr>
            <w:tcW w:w="1558" w:type="pct"/>
          </w:tcPr>
          <w:p w14:paraId="651B3D24" w14:textId="77777777" w:rsidR="000648F0" w:rsidRPr="00C20D54" w:rsidRDefault="000648F0" w:rsidP="00B47729">
            <w:pPr>
              <w:pStyle w:val="104"/>
            </w:pPr>
            <w:r w:rsidRPr="00C20D54">
              <w:t>Дата начала работы в указанной должности</w:t>
            </w:r>
          </w:p>
        </w:tc>
        <w:tc>
          <w:tcPr>
            <w:tcW w:w="1853" w:type="pct"/>
          </w:tcPr>
          <w:p w14:paraId="610582F7" w14:textId="59B110D1" w:rsidR="000648F0" w:rsidRPr="00C20D54" w:rsidRDefault="000648F0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0648F0" w:rsidRPr="00C20D54" w14:paraId="6C0E11EC" w14:textId="77777777" w:rsidTr="006D5FEB">
        <w:tc>
          <w:tcPr>
            <w:tcW w:w="376" w:type="pct"/>
          </w:tcPr>
          <w:p w14:paraId="216BF5EB" w14:textId="05C531A5" w:rsidR="000648F0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1.18.</w:t>
            </w:r>
          </w:p>
        </w:tc>
        <w:tc>
          <w:tcPr>
            <w:tcW w:w="1213" w:type="pct"/>
          </w:tcPr>
          <w:p w14:paraId="45C5F463" w14:textId="533E798B" w:rsidR="000648F0" w:rsidRPr="00C20D54" w:rsidRDefault="000648F0" w:rsidP="00B47729">
            <w:pPr>
              <w:pStyle w:val="104"/>
            </w:pPr>
            <w:r w:rsidRPr="00C20D54">
              <w:t>Дата окончания трудовой деятельности</w:t>
            </w:r>
          </w:p>
        </w:tc>
        <w:tc>
          <w:tcPr>
            <w:tcW w:w="1558" w:type="pct"/>
          </w:tcPr>
          <w:p w14:paraId="0C9C16CB" w14:textId="6D0A435C" w:rsidR="000648F0" w:rsidRPr="00C20D54" w:rsidRDefault="000648F0" w:rsidP="00B47729">
            <w:pPr>
              <w:pStyle w:val="104"/>
            </w:pPr>
            <w:r w:rsidRPr="00C20D54">
              <w:t>Дата окончания работы в указанной должности</w:t>
            </w:r>
          </w:p>
        </w:tc>
        <w:tc>
          <w:tcPr>
            <w:tcW w:w="1853" w:type="pct"/>
          </w:tcPr>
          <w:p w14:paraId="5B2315F4" w14:textId="1C8A4A18" w:rsidR="000648F0" w:rsidRPr="00C20D54" w:rsidRDefault="000648F0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CE660F" w:rsidRPr="00C20D54" w14:paraId="79B1F4D1" w14:textId="77777777" w:rsidTr="006D5FEB">
        <w:tc>
          <w:tcPr>
            <w:tcW w:w="376" w:type="pct"/>
          </w:tcPr>
          <w:p w14:paraId="72D2743B" w14:textId="41482250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1.19.</w:t>
            </w:r>
          </w:p>
        </w:tc>
        <w:tc>
          <w:tcPr>
            <w:tcW w:w="1213" w:type="pct"/>
          </w:tcPr>
          <w:p w14:paraId="0EC1F20C" w14:textId="77777777" w:rsidR="00CE660F" w:rsidRPr="00C20D54" w:rsidRDefault="00CE660F" w:rsidP="00B47729">
            <w:pPr>
              <w:pStyle w:val="104"/>
            </w:pPr>
            <w:r w:rsidRPr="00C20D54">
              <w:t>Основание окончания</w:t>
            </w:r>
          </w:p>
        </w:tc>
        <w:tc>
          <w:tcPr>
            <w:tcW w:w="1558" w:type="pct"/>
          </w:tcPr>
          <w:p w14:paraId="416F7E84" w14:textId="77777777" w:rsidR="00CE660F" w:rsidRPr="00C20D54" w:rsidRDefault="00CE660F" w:rsidP="00B47729">
            <w:pPr>
              <w:pStyle w:val="104"/>
            </w:pPr>
            <w:r w:rsidRPr="00C20D54">
              <w:t>Причина прекращения работы в указанной должности</w:t>
            </w:r>
          </w:p>
        </w:tc>
        <w:tc>
          <w:tcPr>
            <w:tcW w:w="1853" w:type="pct"/>
          </w:tcPr>
          <w:p w14:paraId="6D5564B8" w14:textId="6D38DBB1" w:rsidR="00CE660F" w:rsidRPr="00C20D54" w:rsidRDefault="000648F0" w:rsidP="00B47729">
            <w:pPr>
              <w:pStyle w:val="104"/>
            </w:pPr>
            <w:r w:rsidRPr="00C20D54">
              <w:t>Выбор значения из выпадающего списка</w:t>
            </w:r>
            <w:r w:rsidR="00CE660F" w:rsidRPr="00C20D54">
              <w:t>.</w:t>
            </w:r>
          </w:p>
          <w:p w14:paraId="556EDBFE" w14:textId="77777777" w:rsidR="00CE660F" w:rsidRPr="00C20D54" w:rsidRDefault="000648F0" w:rsidP="00B47729">
            <w:pPr>
              <w:pStyle w:val="104"/>
            </w:pPr>
            <w:r w:rsidRPr="00C20D54">
              <w:t>Поле отображается, если задано значение в поле «Дата окончания трудовой деятельности»</w:t>
            </w:r>
            <w:r w:rsidR="009F2567" w:rsidRPr="00C20D54">
              <w:t>.</w:t>
            </w:r>
          </w:p>
          <w:p w14:paraId="0005CDB9" w14:textId="0CA67305" w:rsidR="009F2567" w:rsidRPr="00C20D54" w:rsidRDefault="009F2567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Тип окончания записи в карточке медработника», OID 1.2.643.5.1.13.13.99.2.282</w:t>
            </w:r>
          </w:p>
        </w:tc>
      </w:tr>
      <w:tr w:rsidR="00CE660F" w:rsidRPr="00C20D54" w14:paraId="3DCF2CD5" w14:textId="77777777" w:rsidTr="006D5FEB">
        <w:tc>
          <w:tcPr>
            <w:tcW w:w="376" w:type="pct"/>
          </w:tcPr>
          <w:p w14:paraId="3B09E220" w14:textId="3F5457AC" w:rsidR="00CE660F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1.20.</w:t>
            </w:r>
          </w:p>
        </w:tc>
        <w:tc>
          <w:tcPr>
            <w:tcW w:w="1213" w:type="pct"/>
          </w:tcPr>
          <w:p w14:paraId="0534B221" w14:textId="77777777" w:rsidR="00CE660F" w:rsidRPr="00C20D54" w:rsidRDefault="00CE660F" w:rsidP="00B47729">
            <w:pPr>
              <w:pStyle w:val="104"/>
            </w:pPr>
            <w:r w:rsidRPr="00C20D54">
              <w:t>Причина увольнения</w:t>
            </w:r>
          </w:p>
        </w:tc>
        <w:tc>
          <w:tcPr>
            <w:tcW w:w="1558" w:type="pct"/>
          </w:tcPr>
          <w:p w14:paraId="51A260EC" w14:textId="77777777" w:rsidR="00CE660F" w:rsidRPr="00C20D54" w:rsidRDefault="00CE660F" w:rsidP="00B47729">
            <w:pPr>
              <w:pStyle w:val="104"/>
            </w:pPr>
            <w:r w:rsidRPr="00C20D54">
              <w:t>Причина увольнения с занимаемой должности</w:t>
            </w:r>
          </w:p>
        </w:tc>
        <w:tc>
          <w:tcPr>
            <w:tcW w:w="1853" w:type="pct"/>
          </w:tcPr>
          <w:p w14:paraId="07E69B00" w14:textId="77777777" w:rsidR="000648F0" w:rsidRPr="00C20D54" w:rsidRDefault="000648F0" w:rsidP="00B47729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905EA41" w14:textId="77777777" w:rsidR="00CE660F" w:rsidRPr="00C20D54" w:rsidRDefault="000648F0" w:rsidP="00B47729">
            <w:pPr>
              <w:pStyle w:val="104"/>
            </w:pPr>
            <w:r w:rsidRPr="00C20D54">
              <w:t>Поле отображается, в списке «Основание окончания» выбрано значение «Увольнение»</w:t>
            </w:r>
            <w:r w:rsidR="009F2567" w:rsidRPr="00C20D54">
              <w:t>.</w:t>
            </w:r>
          </w:p>
          <w:p w14:paraId="5D6D1BC5" w14:textId="0C706340" w:rsidR="009F2567" w:rsidRPr="00C20D54" w:rsidRDefault="009F2567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Справочник оснований для прекращения трудового договора», OID 1.2.643.5.1.13.13.99.2.196</w:t>
            </w:r>
          </w:p>
        </w:tc>
      </w:tr>
      <w:tr w:rsidR="00D5504E" w:rsidRPr="00C20D54" w14:paraId="62E261A3" w14:textId="77777777" w:rsidTr="006D5FEB">
        <w:tc>
          <w:tcPr>
            <w:tcW w:w="376" w:type="pct"/>
          </w:tcPr>
          <w:p w14:paraId="62C13B25" w14:textId="0300D516" w:rsidR="00D5504E" w:rsidRPr="00B47729" w:rsidRDefault="00D5504E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2A06D33C" w14:textId="09C4E808" w:rsidR="00D5504E" w:rsidRPr="00C20D54" w:rsidRDefault="00710488" w:rsidP="00B47729">
            <w:pPr>
              <w:pStyle w:val="109"/>
            </w:pPr>
            <w:r>
              <w:t>Статистическая отчетность</w:t>
            </w:r>
          </w:p>
        </w:tc>
      </w:tr>
      <w:tr w:rsidR="00710488" w:rsidRPr="00C20D54" w14:paraId="3F84CE50" w14:textId="77777777" w:rsidTr="006D5FEB">
        <w:tc>
          <w:tcPr>
            <w:tcW w:w="376" w:type="pct"/>
          </w:tcPr>
          <w:p w14:paraId="21C896F0" w14:textId="5B169892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2.1.</w:t>
            </w:r>
          </w:p>
        </w:tc>
        <w:tc>
          <w:tcPr>
            <w:tcW w:w="1213" w:type="pct"/>
          </w:tcPr>
          <w:p w14:paraId="05BCFDC4" w14:textId="27702B07" w:rsidR="00710488" w:rsidRPr="00710488" w:rsidRDefault="00710488" w:rsidP="00B47729">
            <w:pPr>
              <w:pStyle w:val="104"/>
            </w:pPr>
            <w:r w:rsidRPr="00710488">
              <w:t>Отчетный период</w:t>
            </w:r>
          </w:p>
        </w:tc>
        <w:tc>
          <w:tcPr>
            <w:tcW w:w="1558" w:type="pct"/>
          </w:tcPr>
          <w:p w14:paraId="3E5FFA1B" w14:textId="5F69B636" w:rsidR="00710488" w:rsidRPr="00710488" w:rsidRDefault="00710488" w:rsidP="00B47729">
            <w:pPr>
              <w:pStyle w:val="104"/>
            </w:pPr>
            <w:r w:rsidRPr="00710488">
              <w:t>Отчетный период</w:t>
            </w:r>
          </w:p>
        </w:tc>
        <w:tc>
          <w:tcPr>
            <w:tcW w:w="1853" w:type="pct"/>
          </w:tcPr>
          <w:p w14:paraId="27533E2B" w14:textId="725B717F" w:rsidR="00710488" w:rsidRPr="00710488" w:rsidRDefault="00710488" w:rsidP="00B47729">
            <w:pPr>
              <w:pStyle w:val="104"/>
            </w:pPr>
            <w:r w:rsidRPr="00710488">
              <w:t>Дата в формате ММ.ГГГГ</w:t>
            </w:r>
          </w:p>
        </w:tc>
      </w:tr>
      <w:tr w:rsidR="00710488" w:rsidRPr="00C20D54" w14:paraId="2E40042B" w14:textId="77777777" w:rsidTr="006D5FEB">
        <w:tc>
          <w:tcPr>
            <w:tcW w:w="376" w:type="pct"/>
          </w:tcPr>
          <w:p w14:paraId="4EA7C522" w14:textId="70062000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2.2.</w:t>
            </w:r>
          </w:p>
        </w:tc>
        <w:tc>
          <w:tcPr>
            <w:tcW w:w="1213" w:type="pct"/>
          </w:tcPr>
          <w:p w14:paraId="1542836B" w14:textId="288D1A42" w:rsidR="00710488" w:rsidRPr="00710488" w:rsidRDefault="00710488" w:rsidP="00B47729">
            <w:pPr>
              <w:pStyle w:val="104"/>
            </w:pPr>
            <w:r w:rsidRPr="00710488">
              <w:t>Код услуги/КСГ/группы ВМП</w:t>
            </w:r>
          </w:p>
        </w:tc>
        <w:tc>
          <w:tcPr>
            <w:tcW w:w="1558" w:type="pct"/>
          </w:tcPr>
          <w:p w14:paraId="33B86016" w14:textId="75802868" w:rsidR="00710488" w:rsidRPr="00710488" w:rsidRDefault="00710488" w:rsidP="00B47729">
            <w:pPr>
              <w:pStyle w:val="104"/>
            </w:pPr>
            <w:r w:rsidRPr="00710488">
              <w:t>Код услуги/КСГ/группы ВМП</w:t>
            </w:r>
          </w:p>
        </w:tc>
        <w:tc>
          <w:tcPr>
            <w:tcW w:w="1853" w:type="pct"/>
          </w:tcPr>
          <w:p w14:paraId="4FD9B4A2" w14:textId="5FB12BAD" w:rsidR="00710488" w:rsidRPr="00710488" w:rsidRDefault="00710488" w:rsidP="007B0AA9">
            <w:pPr>
              <w:pStyle w:val="1010"/>
            </w:pPr>
            <w:r>
              <w:t xml:space="preserve">Код услуги – значение по </w:t>
            </w:r>
            <w:r w:rsidRPr="00710488">
              <w:t>справочник</w:t>
            </w:r>
            <w:r>
              <w:t xml:space="preserve">у </w:t>
            </w:r>
            <w:r w:rsidR="00D23473">
              <w:t>НСИ</w:t>
            </w:r>
            <w:r w:rsidR="0085136C">
              <w:t xml:space="preserve"> </w:t>
            </w:r>
            <w:r>
              <w:t>«</w:t>
            </w:r>
            <w:r w:rsidRPr="00710488">
              <w:t>Номенклатура медицинских услуг</w:t>
            </w:r>
            <w:r>
              <w:t>»</w:t>
            </w:r>
            <w:r w:rsidRPr="00710488">
              <w:t xml:space="preserve"> (</w:t>
            </w:r>
            <w:hyperlink r:id="rId41" w:anchor="!/refbook/1.2.643.5.1.13.13.11.1070/version/2.10" w:history="1">
              <w:r w:rsidRPr="00710488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Pr="00710488">
              <w:t>)</w:t>
            </w:r>
            <w:r w:rsidR="006D5FEB">
              <w:t xml:space="preserve"> </w:t>
            </w:r>
            <w:r w:rsidRPr="00710488">
              <w:rPr>
                <w:rStyle w:val="aff2"/>
                <w:b w:val="0"/>
                <w:bCs/>
              </w:rPr>
              <w:t>или Тарифонезависим</w:t>
            </w:r>
            <w:r>
              <w:rPr>
                <w:rStyle w:val="aff2"/>
                <w:b w:val="0"/>
                <w:bCs/>
              </w:rPr>
              <w:t>о</w:t>
            </w:r>
            <w:r w:rsidRPr="00710488">
              <w:rPr>
                <w:rStyle w:val="aff2"/>
                <w:b w:val="0"/>
              </w:rPr>
              <w:t>му</w:t>
            </w:r>
            <w:r w:rsidRPr="00710488">
              <w:rPr>
                <w:rStyle w:val="aff2"/>
                <w:b w:val="0"/>
                <w:bCs/>
              </w:rPr>
              <w:t xml:space="preserve"> классификатор</w:t>
            </w:r>
            <w:r>
              <w:rPr>
                <w:rStyle w:val="aff2"/>
                <w:b w:val="0"/>
                <w:bCs/>
              </w:rPr>
              <w:t>у</w:t>
            </w:r>
            <w:r w:rsidRPr="00710488">
              <w:rPr>
                <w:rStyle w:val="aff2"/>
                <w:b w:val="0"/>
                <w:bCs/>
              </w:rPr>
              <w:t xml:space="preserve"> медицинских услуг</w:t>
            </w:r>
            <w:r>
              <w:rPr>
                <w:rStyle w:val="aff2"/>
                <w:b w:val="0"/>
                <w:bCs/>
              </w:rPr>
              <w:t>.</w:t>
            </w:r>
          </w:p>
          <w:p w14:paraId="6DF39998" w14:textId="2AE5628B" w:rsidR="00710488" w:rsidRPr="00710488" w:rsidRDefault="002A6BBF" w:rsidP="007B0AA9">
            <w:pPr>
              <w:pStyle w:val="1010"/>
            </w:pPr>
            <w:r>
              <w:t xml:space="preserve">Код </w:t>
            </w:r>
            <w:r w:rsidR="00710488" w:rsidRPr="00710488">
              <w:t xml:space="preserve">КСГ </w:t>
            </w:r>
            <w:r w:rsidR="00710488">
              <w:t xml:space="preserve">– значение по </w:t>
            </w:r>
            <w:r w:rsidR="00710488" w:rsidRPr="00710488">
              <w:t>справочник</w:t>
            </w:r>
            <w:r w:rsidR="00710488">
              <w:t>у «</w:t>
            </w:r>
            <w:r w:rsidR="00710488" w:rsidRPr="00710488">
              <w:t>Классификатор клинико-статистических групп</w:t>
            </w:r>
            <w:r w:rsidR="00710488">
              <w:t>»</w:t>
            </w:r>
            <w:r w:rsidR="00710488" w:rsidRPr="00710488">
              <w:t xml:space="preserve"> (</w:t>
            </w:r>
            <w:hyperlink r:id="rId42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v9800?menu:filter:dictionaryId=9800&amp;menu:filter:readOnly=true&amp;menu:$active=1&amp;menu:$selectedId=undefined&amp;refbookSimple0:$active=1&amp;refbookSimple1:$active=1&amp;refbookSimple1:page=1&amp;refbookSimple1:$selectedId=undefined" w:history="1">
              <w:r w:rsidR="00710488" w:rsidRPr="00710488">
                <w:rPr>
                  <w:rStyle w:val="afe"/>
                  <w:color w:val="auto"/>
                  <w:u w:val="none"/>
                </w:rPr>
                <w:t>V023</w:t>
              </w:r>
            </w:hyperlink>
            <w:r w:rsidR="00710488" w:rsidRPr="00710488">
              <w:t>)</w:t>
            </w:r>
            <w:r w:rsidR="00710488">
              <w:t>.</w:t>
            </w:r>
          </w:p>
          <w:p w14:paraId="434AF905" w14:textId="3D02280B" w:rsidR="00710488" w:rsidRPr="00710488" w:rsidRDefault="002A6BBF" w:rsidP="007B0AA9">
            <w:pPr>
              <w:pStyle w:val="1010"/>
            </w:pPr>
            <w:r>
              <w:t xml:space="preserve">Код группы </w:t>
            </w:r>
            <w:r w:rsidR="00710488" w:rsidRPr="00710488">
              <w:t xml:space="preserve">ВМП </w:t>
            </w:r>
            <w:r w:rsidR="00710488">
              <w:t>– значение по</w:t>
            </w:r>
            <w:r w:rsidR="00710488" w:rsidRPr="00710488">
              <w:t xml:space="preserve"> справочник</w:t>
            </w:r>
            <w:r w:rsidR="00710488">
              <w:t>у</w:t>
            </w:r>
            <w:r w:rsidR="00710488" w:rsidRPr="00710488">
              <w:t xml:space="preserve"> </w:t>
            </w:r>
            <w:r w:rsidR="00D23473">
              <w:t>НСИ</w:t>
            </w:r>
            <w:r w:rsidR="00710488">
              <w:t xml:space="preserve"> «</w:t>
            </w:r>
            <w:r w:rsidR="00710488" w:rsidRPr="00710488">
              <w:t>Виды высокотехнологичной медицинской помощи</w:t>
            </w:r>
            <w:r w:rsidR="00710488">
              <w:t>»</w:t>
            </w:r>
            <w:r w:rsidR="00710488" w:rsidRPr="00710488">
              <w:t xml:space="preserve"> (</w:t>
            </w:r>
            <w:hyperlink r:id="rId43" w:anchor="!/refbook/1.2.643.5.1.13.13.11.1493/passport/2.12" w:history="1">
              <w:r w:rsidR="00710488" w:rsidRPr="00710488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 w:rsidR="00710488" w:rsidRPr="00710488">
              <w:t>)</w:t>
            </w:r>
          </w:p>
        </w:tc>
      </w:tr>
      <w:tr w:rsidR="00710488" w:rsidRPr="00C20D54" w14:paraId="410A91B9" w14:textId="77777777" w:rsidTr="006D5FEB">
        <w:tc>
          <w:tcPr>
            <w:tcW w:w="376" w:type="pct"/>
          </w:tcPr>
          <w:p w14:paraId="3FB04FB6" w14:textId="49C0EB5F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2.3.</w:t>
            </w:r>
          </w:p>
        </w:tc>
        <w:tc>
          <w:tcPr>
            <w:tcW w:w="1213" w:type="pct"/>
          </w:tcPr>
          <w:p w14:paraId="69EEC0F9" w14:textId="7F81BA3B" w:rsidR="00710488" w:rsidRPr="00710488" w:rsidRDefault="00710488" w:rsidP="00B47729">
            <w:pPr>
              <w:pStyle w:val="104"/>
            </w:pPr>
            <w:r w:rsidRPr="00710488">
              <w:t>Наименование услуги/КСГ/группы ВМП</w:t>
            </w:r>
          </w:p>
        </w:tc>
        <w:tc>
          <w:tcPr>
            <w:tcW w:w="1558" w:type="pct"/>
          </w:tcPr>
          <w:p w14:paraId="076DF1B8" w14:textId="509B021C" w:rsidR="00710488" w:rsidRPr="00710488" w:rsidRDefault="00710488" w:rsidP="00B47729">
            <w:pPr>
              <w:pStyle w:val="104"/>
            </w:pPr>
            <w:r w:rsidRPr="00710488">
              <w:t>Наименование услуги/КСГ/группы ВМП</w:t>
            </w:r>
          </w:p>
        </w:tc>
        <w:tc>
          <w:tcPr>
            <w:tcW w:w="1853" w:type="pct"/>
          </w:tcPr>
          <w:p w14:paraId="1CD6D7F6" w14:textId="16C6F4A8" w:rsidR="00710488" w:rsidRPr="00710488" w:rsidRDefault="00710488" w:rsidP="007B0AA9">
            <w:pPr>
              <w:pStyle w:val="1010"/>
            </w:pPr>
            <w:r>
              <w:t xml:space="preserve">Наименование услуги – значение по </w:t>
            </w:r>
            <w:r w:rsidRPr="00710488">
              <w:t>справочник</w:t>
            </w:r>
            <w:r>
              <w:t xml:space="preserve">у </w:t>
            </w:r>
            <w:r w:rsidR="00D23473">
              <w:t>НСИ</w:t>
            </w:r>
            <w:r w:rsidR="0085136C">
              <w:t xml:space="preserve"> </w:t>
            </w:r>
            <w:r>
              <w:t>«</w:t>
            </w:r>
            <w:r w:rsidRPr="00710488">
              <w:t>Номенклатура медицинских услуг</w:t>
            </w:r>
            <w:r>
              <w:t>»</w:t>
            </w:r>
            <w:r w:rsidRPr="00710488">
              <w:t xml:space="preserve"> (</w:t>
            </w:r>
            <w:hyperlink r:id="rId44" w:anchor="!/refbook/1.2.643.5.1.13.13.11.1070/version/2.10" w:history="1">
              <w:r w:rsidRPr="00710488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Pr="00710488">
              <w:t>)</w:t>
            </w:r>
            <w:r w:rsidR="00BA5DCB">
              <w:t xml:space="preserve"> </w:t>
            </w:r>
            <w:r w:rsidRPr="00710488">
              <w:rPr>
                <w:rStyle w:val="aff2"/>
                <w:b w:val="0"/>
                <w:bCs/>
              </w:rPr>
              <w:t>или Тарифонезависим</w:t>
            </w:r>
            <w:r>
              <w:rPr>
                <w:rStyle w:val="aff2"/>
                <w:b w:val="0"/>
                <w:bCs/>
              </w:rPr>
              <w:t>о</w:t>
            </w:r>
            <w:r w:rsidRPr="00710488">
              <w:rPr>
                <w:rStyle w:val="aff2"/>
                <w:b w:val="0"/>
              </w:rPr>
              <w:t>му</w:t>
            </w:r>
            <w:r w:rsidRPr="00710488">
              <w:rPr>
                <w:rStyle w:val="aff2"/>
                <w:b w:val="0"/>
                <w:bCs/>
              </w:rPr>
              <w:t xml:space="preserve"> классификатор</w:t>
            </w:r>
            <w:r>
              <w:rPr>
                <w:rStyle w:val="aff2"/>
                <w:b w:val="0"/>
                <w:bCs/>
              </w:rPr>
              <w:t>у</w:t>
            </w:r>
            <w:r w:rsidRPr="00710488">
              <w:rPr>
                <w:rStyle w:val="aff2"/>
                <w:b w:val="0"/>
                <w:bCs/>
              </w:rPr>
              <w:t xml:space="preserve"> медицинских услуг</w:t>
            </w:r>
            <w:r>
              <w:rPr>
                <w:rStyle w:val="aff2"/>
                <w:b w:val="0"/>
                <w:bCs/>
              </w:rPr>
              <w:t>.</w:t>
            </w:r>
          </w:p>
          <w:p w14:paraId="7927CC49" w14:textId="69A48F85" w:rsidR="00710488" w:rsidRPr="00710488" w:rsidRDefault="002A6BBF" w:rsidP="007B0AA9">
            <w:pPr>
              <w:pStyle w:val="1010"/>
            </w:pPr>
            <w:r>
              <w:t xml:space="preserve">Наименование </w:t>
            </w:r>
            <w:r w:rsidR="00710488" w:rsidRPr="00710488">
              <w:t xml:space="preserve">КСГ </w:t>
            </w:r>
            <w:r w:rsidR="00710488">
              <w:t xml:space="preserve">– значение по </w:t>
            </w:r>
            <w:r w:rsidR="00710488" w:rsidRPr="00710488">
              <w:t>справочник</w:t>
            </w:r>
            <w:r w:rsidR="00710488">
              <w:t>у «</w:t>
            </w:r>
            <w:r w:rsidR="00710488" w:rsidRPr="00710488">
              <w:t>Классификатор клинико-статистических групп</w:t>
            </w:r>
            <w:r w:rsidR="00710488">
              <w:t>»</w:t>
            </w:r>
            <w:r w:rsidR="00710488" w:rsidRPr="00710488">
              <w:t xml:space="preserve"> (</w:t>
            </w:r>
            <w:hyperlink r:id="rId45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v9800?menu:filter:dictionaryId=9800&amp;menu:filter:readOnly=true&amp;menu:$active=1&amp;menu:$selectedId=undefined&amp;refbookSimple0:$active=1&amp;refbookSimple1:$active=1&amp;refbookSimple1:page=1&amp;refbookSimple1:$selectedId=undefined" w:history="1">
              <w:r w:rsidR="00710488" w:rsidRPr="00710488">
                <w:rPr>
                  <w:rStyle w:val="afe"/>
                  <w:color w:val="auto"/>
                  <w:u w:val="none"/>
                </w:rPr>
                <w:t>V023</w:t>
              </w:r>
            </w:hyperlink>
            <w:r w:rsidR="00710488" w:rsidRPr="00710488">
              <w:t>)</w:t>
            </w:r>
            <w:r w:rsidR="00710488">
              <w:t>.</w:t>
            </w:r>
          </w:p>
          <w:p w14:paraId="1FDECA7B" w14:textId="6922CDE3" w:rsidR="00710488" w:rsidRPr="00710488" w:rsidRDefault="002A6BBF" w:rsidP="007B0AA9">
            <w:pPr>
              <w:pStyle w:val="1010"/>
            </w:pPr>
            <w:r>
              <w:t xml:space="preserve">Наименование группы </w:t>
            </w:r>
            <w:r w:rsidR="00710488" w:rsidRPr="00710488">
              <w:t xml:space="preserve">ВМП </w:t>
            </w:r>
            <w:r w:rsidR="00710488">
              <w:t>– значение по</w:t>
            </w:r>
            <w:r w:rsidR="00710488" w:rsidRPr="00710488">
              <w:t xml:space="preserve"> справочник</w:t>
            </w:r>
            <w:r w:rsidR="00710488">
              <w:t>у</w:t>
            </w:r>
            <w:r w:rsidR="00710488" w:rsidRPr="00710488">
              <w:t xml:space="preserve"> </w:t>
            </w:r>
            <w:r w:rsidR="00D23473">
              <w:t>НСИ</w:t>
            </w:r>
            <w:r w:rsidR="00710488">
              <w:t xml:space="preserve"> «</w:t>
            </w:r>
            <w:r w:rsidR="00710488" w:rsidRPr="00710488">
              <w:t>Виды высокотехнологичной медицинской помощи</w:t>
            </w:r>
            <w:r w:rsidR="00710488">
              <w:t>»</w:t>
            </w:r>
            <w:r w:rsidR="00710488" w:rsidRPr="00710488">
              <w:t xml:space="preserve"> (</w:t>
            </w:r>
            <w:hyperlink r:id="rId46" w:anchor="!/refbook/1.2.643.5.1.13.13.11.1493/passport/2.12" w:history="1">
              <w:r w:rsidR="00710488" w:rsidRPr="00710488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 w:rsidR="00710488" w:rsidRPr="00710488">
              <w:t>)</w:t>
            </w:r>
          </w:p>
        </w:tc>
      </w:tr>
      <w:tr w:rsidR="00710488" w:rsidRPr="00C20D54" w14:paraId="79C2A8EC" w14:textId="77777777" w:rsidTr="006D5FEB">
        <w:tc>
          <w:tcPr>
            <w:tcW w:w="376" w:type="pct"/>
          </w:tcPr>
          <w:p w14:paraId="3A51B907" w14:textId="467853FB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2.4.</w:t>
            </w:r>
          </w:p>
        </w:tc>
        <w:tc>
          <w:tcPr>
            <w:tcW w:w="1213" w:type="pct"/>
          </w:tcPr>
          <w:p w14:paraId="6C3427B5" w14:textId="12B96AD8" w:rsidR="00710488" w:rsidRPr="00710488" w:rsidRDefault="00710488" w:rsidP="00B47729">
            <w:pPr>
              <w:pStyle w:val="104"/>
            </w:pPr>
            <w:r w:rsidRPr="00710488">
              <w:t>Статистическая единица</w:t>
            </w:r>
          </w:p>
        </w:tc>
        <w:tc>
          <w:tcPr>
            <w:tcW w:w="1558" w:type="pct"/>
          </w:tcPr>
          <w:p w14:paraId="27E42AF7" w14:textId="65ACCE67" w:rsidR="00710488" w:rsidRPr="00710488" w:rsidRDefault="00710488" w:rsidP="00B47729">
            <w:pPr>
              <w:pStyle w:val="104"/>
            </w:pPr>
            <w:r w:rsidRPr="00710488">
              <w:t>Статистическая единица</w:t>
            </w:r>
          </w:p>
        </w:tc>
        <w:tc>
          <w:tcPr>
            <w:tcW w:w="1853" w:type="pct"/>
          </w:tcPr>
          <w:p w14:paraId="1B8348B8" w14:textId="77777777" w:rsidR="00710488" w:rsidRPr="00710488" w:rsidRDefault="00710488" w:rsidP="00B47729">
            <w:pPr>
              <w:pStyle w:val="104"/>
            </w:pPr>
            <w:r w:rsidRPr="00710488">
              <w:t>Возможные значения:</w:t>
            </w:r>
          </w:p>
          <w:p w14:paraId="1689779D" w14:textId="77415EDE" w:rsidR="00710488" w:rsidRPr="00710488" w:rsidRDefault="002A6BBF" w:rsidP="007B0AA9">
            <w:pPr>
              <w:pStyle w:val="1010"/>
            </w:pPr>
            <w:r>
              <w:t>у</w:t>
            </w:r>
            <w:r w:rsidR="00710488" w:rsidRPr="00710488">
              <w:t xml:space="preserve">слуга </w:t>
            </w:r>
            <w:r>
              <w:t>(</w:t>
            </w:r>
            <w:r w:rsidR="00710488" w:rsidRPr="00710488">
              <w:t xml:space="preserve">при значениях в строке 3 </w:t>
            </w:r>
            <w:r>
              <w:t xml:space="preserve">по справочнику </w:t>
            </w:r>
            <w:r w:rsidR="00D23473">
              <w:t>НСИ</w:t>
            </w:r>
            <w:r w:rsidR="0085136C">
              <w:t xml:space="preserve"> </w:t>
            </w:r>
            <w:r>
              <w:t>«</w:t>
            </w:r>
            <w:r w:rsidRPr="00710488">
              <w:t>Номенклатура медицинских услуг</w:t>
            </w:r>
            <w:r>
              <w:t>»</w:t>
            </w:r>
            <w:r w:rsidRPr="00710488">
              <w:t xml:space="preserve"> (</w:t>
            </w:r>
            <w:hyperlink r:id="rId47" w:anchor="!/refbook/1.2.643.5.1.13.13.11.1070/version/2.10" w:history="1">
              <w:r w:rsidRPr="00710488">
                <w:rPr>
                  <w:rStyle w:val="afe"/>
                  <w:color w:val="auto"/>
                  <w:u w:val="none"/>
                </w:rPr>
                <w:t>OID 1.2.643.5.1.13.13.11.1070</w:t>
              </w:r>
            </w:hyperlink>
            <w:r w:rsidRPr="00710488">
              <w:t>)</w:t>
            </w:r>
            <w:r>
              <w:t xml:space="preserve"> </w:t>
            </w:r>
            <w:r w:rsidRPr="00710488">
              <w:rPr>
                <w:rStyle w:val="aff2"/>
                <w:b w:val="0"/>
                <w:bCs/>
              </w:rPr>
              <w:t>или Тарифонезависим</w:t>
            </w:r>
            <w:r>
              <w:rPr>
                <w:rStyle w:val="aff2"/>
                <w:b w:val="0"/>
                <w:bCs/>
              </w:rPr>
              <w:t>о</w:t>
            </w:r>
            <w:r w:rsidRPr="00710488">
              <w:rPr>
                <w:rStyle w:val="aff2"/>
                <w:b w:val="0"/>
              </w:rPr>
              <w:t>му</w:t>
            </w:r>
            <w:r w:rsidRPr="00710488">
              <w:rPr>
                <w:rStyle w:val="aff2"/>
                <w:b w:val="0"/>
                <w:bCs/>
              </w:rPr>
              <w:t xml:space="preserve"> классификатор</w:t>
            </w:r>
            <w:r>
              <w:rPr>
                <w:rStyle w:val="aff2"/>
                <w:b w:val="0"/>
                <w:bCs/>
              </w:rPr>
              <w:t>у</w:t>
            </w:r>
            <w:r w:rsidRPr="00710488">
              <w:rPr>
                <w:rStyle w:val="aff2"/>
                <w:b w:val="0"/>
                <w:bCs/>
              </w:rPr>
              <w:t xml:space="preserve"> медицинских услуг</w:t>
            </w:r>
            <w:r>
              <w:t>)</w:t>
            </w:r>
            <w:r w:rsidR="00710488" w:rsidRPr="00710488">
              <w:t>;</w:t>
            </w:r>
          </w:p>
          <w:p w14:paraId="45F63346" w14:textId="21E16FF3" w:rsidR="002A6BBF" w:rsidRPr="00710488" w:rsidRDefault="002A6BBF" w:rsidP="007B0AA9">
            <w:pPr>
              <w:pStyle w:val="1010"/>
            </w:pPr>
            <w:r>
              <w:t>с</w:t>
            </w:r>
            <w:r w:rsidR="00710488" w:rsidRPr="00710488">
              <w:t>лучай КСГ</w:t>
            </w:r>
            <w:r>
              <w:t xml:space="preserve"> (</w:t>
            </w:r>
            <w:r w:rsidR="00710488" w:rsidRPr="00710488">
              <w:t xml:space="preserve">при значениях в строке 3 </w:t>
            </w:r>
            <w:r>
              <w:t xml:space="preserve">по </w:t>
            </w:r>
            <w:r w:rsidRPr="00710488">
              <w:t>справочник</w:t>
            </w:r>
            <w:r>
              <w:t>у «</w:t>
            </w:r>
            <w:r w:rsidRPr="00710488">
              <w:t>Классификатор клинико-статистических групп</w:t>
            </w:r>
            <w:r>
              <w:t>»</w:t>
            </w:r>
            <w:r w:rsidRPr="00710488">
              <w:t xml:space="preserve"> (</w:t>
            </w:r>
            <w:hyperlink r:id="rId48" w:anchor="refbookList?refbookList:filter:$filter=set&amp;refbookList:filter:name=%D0%BA%D0%BB%D0%B8%D0%BD%D0%B8%D0%BA%D0%BE&amp;refbookList:$active=1&amp;refbookList:$selectedId=9800&amp;refbookList:sorting:d.code=DESC&amp;refbookList:sorting:$set=true/refbookList.refbookList.view$105v9800?menu:filter:dictionaryId=9800&amp;menu:filter:readOnly=true&amp;menu:$active=1&amp;menu:$selectedId=undefined&amp;refbookSimple0:$active=1&amp;refbookSimple1:$active=1&amp;refbookSimple1:page=1&amp;refbookSimple1:$selectedId=undefined" w:history="1">
              <w:r w:rsidRPr="00710488">
                <w:rPr>
                  <w:rStyle w:val="afe"/>
                  <w:color w:val="auto"/>
                  <w:u w:val="none"/>
                </w:rPr>
                <w:t>V023</w:t>
              </w:r>
            </w:hyperlink>
            <w:r w:rsidRPr="00710488">
              <w:t>)</w:t>
            </w:r>
            <w:r>
              <w:t>;</w:t>
            </w:r>
          </w:p>
          <w:p w14:paraId="775101E5" w14:textId="60907625" w:rsidR="00710488" w:rsidRPr="00710488" w:rsidRDefault="002A6BBF" w:rsidP="007B0AA9">
            <w:pPr>
              <w:pStyle w:val="1010"/>
            </w:pPr>
            <w:r>
              <w:t>с</w:t>
            </w:r>
            <w:r w:rsidR="00710488" w:rsidRPr="00710488">
              <w:t xml:space="preserve">лучай ВМП </w:t>
            </w:r>
            <w:r>
              <w:t>(</w:t>
            </w:r>
            <w:r w:rsidR="00710488" w:rsidRPr="00710488">
              <w:t xml:space="preserve">при значениях в строке 3 </w:t>
            </w:r>
            <w:r w:rsidRPr="00710488">
              <w:t>справочник</w:t>
            </w:r>
            <w:r>
              <w:t>у</w:t>
            </w:r>
            <w:r w:rsidRPr="00710488">
              <w:t xml:space="preserve"> </w:t>
            </w:r>
            <w:r w:rsidR="00D23473">
              <w:t>НСИ</w:t>
            </w:r>
            <w:r>
              <w:t xml:space="preserve"> «</w:t>
            </w:r>
            <w:r w:rsidRPr="00710488">
              <w:t>Виды высокотехнологичной медицинской помощи</w:t>
            </w:r>
            <w:r>
              <w:t>»</w:t>
            </w:r>
            <w:r w:rsidRPr="00710488">
              <w:t xml:space="preserve"> (</w:t>
            </w:r>
            <w:hyperlink r:id="rId49" w:anchor="!/refbook/1.2.643.5.1.13.13.11.1493/passport/2.12" w:history="1">
              <w:r w:rsidRPr="00710488">
                <w:rPr>
                  <w:rStyle w:val="afe"/>
                  <w:color w:val="auto"/>
                  <w:u w:val="none"/>
                </w:rPr>
                <w:t>OID 1.2.643.5.1.13.13.11.1493</w:t>
              </w:r>
            </w:hyperlink>
            <w:r w:rsidRPr="00710488">
              <w:t>)</w:t>
            </w:r>
          </w:p>
        </w:tc>
      </w:tr>
      <w:tr w:rsidR="00710488" w:rsidRPr="00C20D54" w14:paraId="42EC9DCE" w14:textId="77777777" w:rsidTr="006D5FEB">
        <w:tc>
          <w:tcPr>
            <w:tcW w:w="376" w:type="pct"/>
          </w:tcPr>
          <w:p w14:paraId="27B47F48" w14:textId="5A718F7C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2.5.</w:t>
            </w:r>
          </w:p>
        </w:tc>
        <w:tc>
          <w:tcPr>
            <w:tcW w:w="1213" w:type="pct"/>
          </w:tcPr>
          <w:p w14:paraId="5283B204" w14:textId="37B42F9F" w:rsidR="00710488" w:rsidRPr="00710488" w:rsidRDefault="00710488" w:rsidP="00B47729">
            <w:pPr>
              <w:pStyle w:val="104"/>
            </w:pPr>
            <w:r w:rsidRPr="00710488">
              <w:t>Количество приемов</w:t>
            </w:r>
          </w:p>
        </w:tc>
        <w:tc>
          <w:tcPr>
            <w:tcW w:w="1558" w:type="pct"/>
          </w:tcPr>
          <w:p w14:paraId="21511A86" w14:textId="250FA4ED" w:rsidR="00710488" w:rsidRPr="00710488" w:rsidRDefault="00710488" w:rsidP="00B47729">
            <w:pPr>
              <w:pStyle w:val="104"/>
            </w:pPr>
            <w:r>
              <w:t>Всего</w:t>
            </w:r>
            <w:r w:rsidRPr="00710488">
              <w:t xml:space="preserve"> приемов</w:t>
            </w:r>
          </w:p>
        </w:tc>
        <w:tc>
          <w:tcPr>
            <w:tcW w:w="1853" w:type="pct"/>
          </w:tcPr>
          <w:p w14:paraId="3F733CB4" w14:textId="63FC2F1F" w:rsidR="00710488" w:rsidRPr="00710488" w:rsidRDefault="00710488" w:rsidP="00B47729">
            <w:pPr>
              <w:pStyle w:val="104"/>
            </w:pPr>
            <w:r w:rsidRPr="00534537">
              <w:t>Числовое поле</w:t>
            </w:r>
          </w:p>
        </w:tc>
      </w:tr>
      <w:tr w:rsidR="00710488" w:rsidRPr="00C20D54" w14:paraId="7438C33B" w14:textId="77777777" w:rsidTr="006D5FEB">
        <w:tc>
          <w:tcPr>
            <w:tcW w:w="376" w:type="pct"/>
          </w:tcPr>
          <w:p w14:paraId="6CDDBB67" w14:textId="1D22DFF3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2.6.</w:t>
            </w:r>
          </w:p>
        </w:tc>
        <w:tc>
          <w:tcPr>
            <w:tcW w:w="1213" w:type="pct"/>
          </w:tcPr>
          <w:p w14:paraId="116B4213" w14:textId="7504D852" w:rsidR="00710488" w:rsidRPr="00710488" w:rsidRDefault="00710488" w:rsidP="00B47729">
            <w:pPr>
              <w:pStyle w:val="104"/>
            </w:pPr>
            <w:r w:rsidRPr="00710488">
              <w:t>Количество приемов, задефектованных по МЭК</w:t>
            </w:r>
          </w:p>
        </w:tc>
        <w:tc>
          <w:tcPr>
            <w:tcW w:w="1558" w:type="pct"/>
          </w:tcPr>
          <w:p w14:paraId="5AD29CDB" w14:textId="68D6E31C" w:rsidR="00710488" w:rsidRPr="00710488" w:rsidRDefault="00710488" w:rsidP="00B47729">
            <w:pPr>
              <w:pStyle w:val="104"/>
            </w:pPr>
            <w:r w:rsidRPr="00710488">
              <w:t xml:space="preserve">Количество </w:t>
            </w:r>
            <w:r>
              <w:t>забракованных</w:t>
            </w:r>
            <w:r w:rsidRPr="00710488">
              <w:t xml:space="preserve"> по МЭК</w:t>
            </w:r>
          </w:p>
        </w:tc>
        <w:tc>
          <w:tcPr>
            <w:tcW w:w="1853" w:type="pct"/>
          </w:tcPr>
          <w:p w14:paraId="5CD8621C" w14:textId="5CA89D31" w:rsidR="00710488" w:rsidRPr="00710488" w:rsidRDefault="00710488" w:rsidP="00B47729">
            <w:pPr>
              <w:pStyle w:val="104"/>
            </w:pPr>
            <w:r w:rsidRPr="00534537">
              <w:t>Числовое поле</w:t>
            </w:r>
          </w:p>
        </w:tc>
      </w:tr>
      <w:tr w:rsidR="00710488" w:rsidRPr="00C20D54" w14:paraId="6EDA1770" w14:textId="77777777" w:rsidTr="006D5FEB">
        <w:tc>
          <w:tcPr>
            <w:tcW w:w="376" w:type="pct"/>
          </w:tcPr>
          <w:p w14:paraId="748BC74A" w14:textId="5DBB38EE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2.7.</w:t>
            </w:r>
          </w:p>
        </w:tc>
        <w:tc>
          <w:tcPr>
            <w:tcW w:w="1213" w:type="pct"/>
          </w:tcPr>
          <w:p w14:paraId="31696AC7" w14:textId="7224A66B" w:rsidR="00710488" w:rsidRPr="00710488" w:rsidRDefault="00710488" w:rsidP="00B47729">
            <w:pPr>
              <w:pStyle w:val="104"/>
            </w:pPr>
            <w:r w:rsidRPr="00710488">
              <w:t>Количество проведенных экспертиз</w:t>
            </w:r>
          </w:p>
        </w:tc>
        <w:tc>
          <w:tcPr>
            <w:tcW w:w="1558" w:type="pct"/>
          </w:tcPr>
          <w:p w14:paraId="343228BD" w14:textId="2C49DD02" w:rsidR="00710488" w:rsidRPr="00710488" w:rsidRDefault="00710488" w:rsidP="00B47729">
            <w:pPr>
              <w:pStyle w:val="104"/>
            </w:pPr>
            <w:r w:rsidRPr="00710488">
              <w:t>Количество прове</w:t>
            </w:r>
            <w:r>
              <w:t>ренных по МЭЭ/ЭКМП</w:t>
            </w:r>
          </w:p>
        </w:tc>
        <w:tc>
          <w:tcPr>
            <w:tcW w:w="1853" w:type="pct"/>
          </w:tcPr>
          <w:p w14:paraId="0351A957" w14:textId="4BA344FB" w:rsidR="00710488" w:rsidRPr="00710488" w:rsidRDefault="00710488" w:rsidP="00B47729">
            <w:pPr>
              <w:pStyle w:val="104"/>
            </w:pPr>
            <w:r w:rsidRPr="00534537">
              <w:t>Числовое поле</w:t>
            </w:r>
          </w:p>
        </w:tc>
      </w:tr>
      <w:tr w:rsidR="00710488" w:rsidRPr="00C20D54" w14:paraId="5FBB7BA0" w14:textId="77777777" w:rsidTr="006D5FEB">
        <w:tc>
          <w:tcPr>
            <w:tcW w:w="376" w:type="pct"/>
          </w:tcPr>
          <w:p w14:paraId="7CB2502E" w14:textId="7D6E5B50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2.8.</w:t>
            </w:r>
          </w:p>
        </w:tc>
        <w:tc>
          <w:tcPr>
            <w:tcW w:w="1213" w:type="pct"/>
          </w:tcPr>
          <w:p w14:paraId="5FBAF403" w14:textId="66AEB432" w:rsidR="00710488" w:rsidRPr="00710488" w:rsidRDefault="00710488" w:rsidP="00B47729">
            <w:pPr>
              <w:pStyle w:val="104"/>
            </w:pPr>
            <w:r w:rsidRPr="00710488">
              <w:t>Количество экспертиз, задефектованных по МЭЭ/ЭКМП</w:t>
            </w:r>
          </w:p>
        </w:tc>
        <w:tc>
          <w:tcPr>
            <w:tcW w:w="1558" w:type="pct"/>
          </w:tcPr>
          <w:p w14:paraId="2230084F" w14:textId="7E06029D" w:rsidR="00710488" w:rsidRPr="00710488" w:rsidRDefault="00710488" w:rsidP="00B47729">
            <w:pPr>
              <w:pStyle w:val="104"/>
            </w:pPr>
            <w:r w:rsidRPr="00710488">
              <w:t xml:space="preserve">Количество </w:t>
            </w:r>
            <w:r>
              <w:t>забракован</w:t>
            </w:r>
            <w:r w:rsidR="007E0229">
              <w:t>н</w:t>
            </w:r>
            <w:r>
              <w:t>ых</w:t>
            </w:r>
            <w:r w:rsidRPr="00710488">
              <w:t xml:space="preserve"> по МЭЭ/ЭКМП</w:t>
            </w:r>
          </w:p>
        </w:tc>
        <w:tc>
          <w:tcPr>
            <w:tcW w:w="1853" w:type="pct"/>
          </w:tcPr>
          <w:p w14:paraId="27BB83C9" w14:textId="519A2567" w:rsidR="00710488" w:rsidRPr="00710488" w:rsidRDefault="00710488" w:rsidP="00B47729">
            <w:pPr>
              <w:pStyle w:val="104"/>
            </w:pPr>
            <w:r w:rsidRPr="00534537">
              <w:t>Числовое поле</w:t>
            </w:r>
          </w:p>
        </w:tc>
      </w:tr>
      <w:tr w:rsidR="00710488" w:rsidRPr="00C20D54" w14:paraId="663503CB" w14:textId="77777777" w:rsidTr="006D5FEB">
        <w:tc>
          <w:tcPr>
            <w:tcW w:w="376" w:type="pct"/>
          </w:tcPr>
          <w:p w14:paraId="3A6A3D22" w14:textId="77777777" w:rsidR="00710488" w:rsidRPr="00B47729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18B80218" w14:textId="77777777" w:rsidR="00710488" w:rsidRPr="00C20D54" w:rsidRDefault="00710488" w:rsidP="00B47729">
            <w:pPr>
              <w:pStyle w:val="109"/>
            </w:pPr>
            <w:r w:rsidRPr="00C20D54">
              <w:t>Сертификат/аккредитация в соответствии с занимаемой должностью</w:t>
            </w:r>
          </w:p>
        </w:tc>
      </w:tr>
      <w:tr w:rsidR="00710488" w:rsidRPr="00C20D54" w14:paraId="48330C4A" w14:textId="77777777" w:rsidTr="006D5FEB">
        <w:tc>
          <w:tcPr>
            <w:tcW w:w="376" w:type="pct"/>
          </w:tcPr>
          <w:p w14:paraId="1ADF81FA" w14:textId="07AF43F2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3.1.</w:t>
            </w:r>
          </w:p>
        </w:tc>
        <w:tc>
          <w:tcPr>
            <w:tcW w:w="1213" w:type="pct"/>
          </w:tcPr>
          <w:p w14:paraId="0B8A17A2" w14:textId="77777777" w:rsidR="00710488" w:rsidRPr="00C20D54" w:rsidRDefault="00710488" w:rsidP="00B47729">
            <w:pPr>
              <w:pStyle w:val="104"/>
            </w:pPr>
            <w:r w:rsidRPr="00C20D54">
              <w:t>Сертификат/аккредитация</w:t>
            </w:r>
          </w:p>
        </w:tc>
        <w:tc>
          <w:tcPr>
            <w:tcW w:w="1558" w:type="pct"/>
          </w:tcPr>
          <w:p w14:paraId="4BB96416" w14:textId="77777777" w:rsidR="00710488" w:rsidRPr="00C20D54" w:rsidRDefault="00710488" w:rsidP="00B47729">
            <w:pPr>
              <w:pStyle w:val="104"/>
            </w:pPr>
            <w:r w:rsidRPr="00C20D54">
              <w:t xml:space="preserve">Сертификат/аккредитация </w:t>
            </w:r>
            <w:r>
              <w:t>специалиста</w:t>
            </w:r>
            <w:r w:rsidRPr="00C20D54">
              <w:t xml:space="preserve"> в соответствии с занимаемой должностью</w:t>
            </w:r>
          </w:p>
        </w:tc>
        <w:tc>
          <w:tcPr>
            <w:tcW w:w="1853" w:type="pct"/>
          </w:tcPr>
          <w:p w14:paraId="22418FB6" w14:textId="77777777" w:rsidR="00710488" w:rsidRPr="00C20D54" w:rsidRDefault="00710488" w:rsidP="00B47729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710488" w:rsidRPr="00C20D54" w14:paraId="56210156" w14:textId="77777777" w:rsidTr="006D5FEB">
        <w:tc>
          <w:tcPr>
            <w:tcW w:w="376" w:type="pct"/>
          </w:tcPr>
          <w:p w14:paraId="4689CC08" w14:textId="3F8BA646" w:rsidR="00710488" w:rsidRPr="00B47729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2F6523F4" w14:textId="04964B35" w:rsidR="00710488" w:rsidRPr="00C20D54" w:rsidRDefault="00710488" w:rsidP="00B47729">
            <w:pPr>
              <w:pStyle w:val="109"/>
            </w:pPr>
            <w:r w:rsidRPr="00C20D54">
              <w:rPr>
                <w:shd w:val="clear" w:color="auto" w:fill="FFFFFF"/>
              </w:rPr>
              <w:t>Право выписывать льготные рецепты</w:t>
            </w:r>
          </w:p>
        </w:tc>
      </w:tr>
      <w:tr w:rsidR="00710488" w:rsidRPr="00C20D54" w14:paraId="3C799404" w14:textId="77777777" w:rsidTr="006D5FEB">
        <w:tc>
          <w:tcPr>
            <w:tcW w:w="376" w:type="pct"/>
          </w:tcPr>
          <w:p w14:paraId="4B3D14D6" w14:textId="4473352C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4.1.</w:t>
            </w:r>
          </w:p>
        </w:tc>
        <w:tc>
          <w:tcPr>
            <w:tcW w:w="1213" w:type="pct"/>
          </w:tcPr>
          <w:p w14:paraId="5AEAFD41" w14:textId="79610D11" w:rsidR="00710488" w:rsidRPr="00C20D54" w:rsidRDefault="00710488" w:rsidP="00B47729">
            <w:pPr>
              <w:pStyle w:val="104"/>
            </w:pPr>
            <w:r w:rsidRPr="00C20D54">
              <w:t>Дата начала</w:t>
            </w:r>
          </w:p>
        </w:tc>
        <w:tc>
          <w:tcPr>
            <w:tcW w:w="1558" w:type="pct"/>
          </w:tcPr>
          <w:p w14:paraId="040297D5" w14:textId="79F88F8A" w:rsidR="00710488" w:rsidRPr="00C20D54" w:rsidRDefault="00710488" w:rsidP="00B47729">
            <w:pPr>
              <w:pStyle w:val="104"/>
            </w:pPr>
            <w:r w:rsidRPr="00C20D54">
              <w:t>Дата начала</w:t>
            </w:r>
            <w:r>
              <w:t xml:space="preserve"> права </w:t>
            </w:r>
            <w:r w:rsidRPr="00061F13">
              <w:t>выписывать льготные рецепты</w:t>
            </w:r>
          </w:p>
        </w:tc>
        <w:tc>
          <w:tcPr>
            <w:tcW w:w="1853" w:type="pct"/>
          </w:tcPr>
          <w:p w14:paraId="0155325C" w14:textId="56E7987C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710488" w:rsidRPr="00C20D54" w14:paraId="291C0736" w14:textId="77777777" w:rsidTr="006D5FEB">
        <w:tc>
          <w:tcPr>
            <w:tcW w:w="376" w:type="pct"/>
          </w:tcPr>
          <w:p w14:paraId="1F3037D2" w14:textId="0ED30177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4.2.</w:t>
            </w:r>
          </w:p>
        </w:tc>
        <w:tc>
          <w:tcPr>
            <w:tcW w:w="1213" w:type="pct"/>
          </w:tcPr>
          <w:p w14:paraId="4CC8C528" w14:textId="7F528502" w:rsidR="00710488" w:rsidRPr="00C20D54" w:rsidRDefault="00710488" w:rsidP="00B47729">
            <w:pPr>
              <w:pStyle w:val="104"/>
            </w:pPr>
            <w:r w:rsidRPr="00C20D54">
              <w:t>Дата окончания</w:t>
            </w:r>
          </w:p>
        </w:tc>
        <w:tc>
          <w:tcPr>
            <w:tcW w:w="1558" w:type="pct"/>
          </w:tcPr>
          <w:p w14:paraId="4D407608" w14:textId="25941985" w:rsidR="00710488" w:rsidRPr="00C20D54" w:rsidRDefault="00710488" w:rsidP="00B47729">
            <w:pPr>
              <w:pStyle w:val="104"/>
            </w:pPr>
            <w:r w:rsidRPr="00C20D54">
              <w:t>Дата окончания</w:t>
            </w:r>
            <w:r>
              <w:t xml:space="preserve"> права </w:t>
            </w:r>
            <w:r w:rsidRPr="00061F13">
              <w:t>выписывать льготные рецепты</w:t>
            </w:r>
          </w:p>
        </w:tc>
        <w:tc>
          <w:tcPr>
            <w:tcW w:w="1853" w:type="pct"/>
          </w:tcPr>
          <w:p w14:paraId="17DA347B" w14:textId="0DD1AB3C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710488" w:rsidRPr="00C20D54" w14:paraId="58B33150" w14:textId="77777777" w:rsidTr="006D5FEB">
        <w:tc>
          <w:tcPr>
            <w:tcW w:w="376" w:type="pct"/>
          </w:tcPr>
          <w:p w14:paraId="0BC01D0F" w14:textId="61D8C172" w:rsidR="00710488" w:rsidRPr="00B47729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642774A8" w14:textId="1D637066" w:rsidR="00710488" w:rsidRPr="00C20D54" w:rsidRDefault="00710488" w:rsidP="00B47729">
            <w:pPr>
              <w:pStyle w:val="109"/>
            </w:pPr>
            <w:r w:rsidRPr="00C20D54">
              <w:rPr>
                <w:shd w:val="clear" w:color="auto" w:fill="FFFFFF"/>
              </w:rPr>
              <w:t> Эксперт ОМС</w:t>
            </w:r>
          </w:p>
        </w:tc>
      </w:tr>
      <w:tr w:rsidR="00710488" w:rsidRPr="00C20D54" w14:paraId="709B3B77" w14:textId="77777777" w:rsidTr="006D5FEB">
        <w:tc>
          <w:tcPr>
            <w:tcW w:w="376" w:type="pct"/>
          </w:tcPr>
          <w:p w14:paraId="6D77B38F" w14:textId="335AD26C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5.1.</w:t>
            </w:r>
          </w:p>
        </w:tc>
        <w:tc>
          <w:tcPr>
            <w:tcW w:w="1213" w:type="pct"/>
          </w:tcPr>
          <w:p w14:paraId="2847064A" w14:textId="5A2F73A0" w:rsidR="00710488" w:rsidRPr="00C20D54" w:rsidRDefault="00710488" w:rsidP="00B47729">
            <w:pPr>
              <w:pStyle w:val="104"/>
            </w:pPr>
            <w:r w:rsidRPr="00C20D54">
              <w:t>Наименование специальности эксперта</w:t>
            </w:r>
          </w:p>
        </w:tc>
        <w:tc>
          <w:tcPr>
            <w:tcW w:w="1558" w:type="pct"/>
          </w:tcPr>
          <w:p w14:paraId="47C905A8" w14:textId="3DE46754" w:rsidR="00710488" w:rsidRPr="00C20D54" w:rsidRDefault="00710488" w:rsidP="00B47729">
            <w:pPr>
              <w:pStyle w:val="104"/>
            </w:pPr>
            <w:r w:rsidRPr="00C20D54">
              <w:t xml:space="preserve">Специальность </w:t>
            </w:r>
            <w:r>
              <w:t xml:space="preserve">согласно </w:t>
            </w:r>
            <w:r w:rsidRPr="00C20D54">
              <w:t>удостоверени</w:t>
            </w:r>
            <w:r>
              <w:t>ю</w:t>
            </w:r>
          </w:p>
        </w:tc>
        <w:tc>
          <w:tcPr>
            <w:tcW w:w="1853" w:type="pct"/>
          </w:tcPr>
          <w:p w14:paraId="19DD565F" w14:textId="77777777" w:rsidR="00710488" w:rsidRPr="00C20D54" w:rsidRDefault="00710488" w:rsidP="00B47729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4306B90" w14:textId="7E8B751D" w:rsidR="00710488" w:rsidRPr="00C20D54" w:rsidRDefault="00710488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</w:t>
            </w:r>
            <w:r w:rsidRPr="00C20D54">
              <w:rPr>
                <w:shd w:val="clear" w:color="auto" w:fill="FFFFFF"/>
              </w:rPr>
              <w:t>Номенклатура специальностей специалистов, имеющих медицинское и фармацевтическое образование</w:t>
            </w:r>
            <w:r w:rsidRPr="00C20D54">
              <w:t xml:space="preserve">», OID </w:t>
            </w:r>
            <w:r w:rsidRPr="00C20D54">
              <w:rPr>
                <w:shd w:val="clear" w:color="auto" w:fill="FFFFFF"/>
              </w:rPr>
              <w:t>1.2.643.5.1.13.13.11.1066</w:t>
            </w:r>
          </w:p>
        </w:tc>
      </w:tr>
      <w:tr w:rsidR="00710488" w:rsidRPr="00C20D54" w14:paraId="3E4D0540" w14:textId="77777777" w:rsidTr="006D5FEB">
        <w:tc>
          <w:tcPr>
            <w:tcW w:w="376" w:type="pct"/>
          </w:tcPr>
          <w:p w14:paraId="0E45415D" w14:textId="42DC652F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5.2.</w:t>
            </w:r>
          </w:p>
        </w:tc>
        <w:tc>
          <w:tcPr>
            <w:tcW w:w="1213" w:type="pct"/>
          </w:tcPr>
          <w:p w14:paraId="239CD8F7" w14:textId="4B2ADE48" w:rsidR="00710488" w:rsidRPr="00C20D54" w:rsidRDefault="00710488" w:rsidP="00B47729">
            <w:pPr>
              <w:pStyle w:val="104"/>
            </w:pPr>
            <w:r w:rsidRPr="00C20D54">
              <w:t>Серия</w:t>
            </w:r>
            <w:r w:rsidR="00DE30AB">
              <w:t xml:space="preserve"> свидетельства</w:t>
            </w:r>
          </w:p>
        </w:tc>
        <w:tc>
          <w:tcPr>
            <w:tcW w:w="1558" w:type="pct"/>
          </w:tcPr>
          <w:p w14:paraId="533C3559" w14:textId="75883918" w:rsidR="00710488" w:rsidRPr="00C20D54" w:rsidRDefault="00710488" w:rsidP="00B47729">
            <w:pPr>
              <w:pStyle w:val="104"/>
            </w:pPr>
            <w:r w:rsidRPr="00C20D54">
              <w:t xml:space="preserve">Серия </w:t>
            </w:r>
            <w:r w:rsidR="00DE30AB">
              <w:t>свидетельства</w:t>
            </w:r>
          </w:p>
        </w:tc>
        <w:tc>
          <w:tcPr>
            <w:tcW w:w="1853" w:type="pct"/>
          </w:tcPr>
          <w:p w14:paraId="11E94D74" w14:textId="058F1BD6" w:rsidR="00710488" w:rsidRPr="00C20D54" w:rsidRDefault="00710488" w:rsidP="00B47729">
            <w:pPr>
              <w:pStyle w:val="104"/>
            </w:pPr>
            <w:r w:rsidRPr="00C20D54">
              <w:t>Текстовое поле</w:t>
            </w:r>
          </w:p>
        </w:tc>
      </w:tr>
      <w:tr w:rsidR="00710488" w:rsidRPr="00C20D54" w14:paraId="1910CB58" w14:textId="77777777" w:rsidTr="006D5FEB">
        <w:tc>
          <w:tcPr>
            <w:tcW w:w="376" w:type="pct"/>
          </w:tcPr>
          <w:p w14:paraId="2BCF453D" w14:textId="1CC2EC45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5.3.</w:t>
            </w:r>
          </w:p>
        </w:tc>
        <w:tc>
          <w:tcPr>
            <w:tcW w:w="1213" w:type="pct"/>
          </w:tcPr>
          <w:p w14:paraId="624020F5" w14:textId="48FA2C7C" w:rsidR="00710488" w:rsidRPr="00C20D54" w:rsidRDefault="00710488" w:rsidP="00B47729">
            <w:pPr>
              <w:pStyle w:val="104"/>
            </w:pPr>
            <w:r w:rsidRPr="00C20D54">
              <w:t>Номер</w:t>
            </w:r>
            <w:r w:rsidR="00DE30AB">
              <w:t xml:space="preserve"> свидетельства</w:t>
            </w:r>
          </w:p>
        </w:tc>
        <w:tc>
          <w:tcPr>
            <w:tcW w:w="1558" w:type="pct"/>
          </w:tcPr>
          <w:p w14:paraId="513D3557" w14:textId="4901DAC6" w:rsidR="00710488" w:rsidRPr="00C20D54" w:rsidRDefault="00710488" w:rsidP="00B47729">
            <w:pPr>
              <w:pStyle w:val="104"/>
            </w:pPr>
            <w:r w:rsidRPr="00C20D54">
              <w:t xml:space="preserve">Номер </w:t>
            </w:r>
            <w:r w:rsidR="00DE30AB">
              <w:t>свидетельства</w:t>
            </w:r>
          </w:p>
        </w:tc>
        <w:tc>
          <w:tcPr>
            <w:tcW w:w="1853" w:type="pct"/>
          </w:tcPr>
          <w:p w14:paraId="499FF898" w14:textId="2F6276B5" w:rsidR="00710488" w:rsidRPr="00C20D54" w:rsidRDefault="00710488" w:rsidP="00B47729">
            <w:pPr>
              <w:pStyle w:val="104"/>
            </w:pPr>
            <w:r w:rsidRPr="00C20D54">
              <w:t>Текстовое поле</w:t>
            </w:r>
          </w:p>
        </w:tc>
      </w:tr>
      <w:tr w:rsidR="00710488" w:rsidRPr="00C20D54" w14:paraId="68CB5AAB" w14:textId="77777777" w:rsidTr="006D5FEB">
        <w:tc>
          <w:tcPr>
            <w:tcW w:w="376" w:type="pct"/>
          </w:tcPr>
          <w:p w14:paraId="05A87B5D" w14:textId="06C22BD7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5.4.</w:t>
            </w:r>
          </w:p>
        </w:tc>
        <w:tc>
          <w:tcPr>
            <w:tcW w:w="1213" w:type="pct"/>
          </w:tcPr>
          <w:p w14:paraId="2B91569C" w14:textId="3A520173" w:rsidR="00710488" w:rsidRPr="00C20D54" w:rsidRDefault="00710488" w:rsidP="00B47729">
            <w:pPr>
              <w:pStyle w:val="104"/>
            </w:pPr>
            <w:r w:rsidRPr="00C20D54">
              <w:t>Дата выдачи</w:t>
            </w:r>
          </w:p>
        </w:tc>
        <w:tc>
          <w:tcPr>
            <w:tcW w:w="1558" w:type="pct"/>
          </w:tcPr>
          <w:p w14:paraId="01B45E84" w14:textId="12541561" w:rsidR="00710488" w:rsidRPr="00C20D54" w:rsidRDefault="00710488" w:rsidP="00B47729">
            <w:pPr>
              <w:pStyle w:val="104"/>
            </w:pPr>
            <w:r w:rsidRPr="00C20D54">
              <w:t>Дата выдачи удостоверения</w:t>
            </w:r>
          </w:p>
        </w:tc>
        <w:tc>
          <w:tcPr>
            <w:tcW w:w="1853" w:type="pct"/>
          </w:tcPr>
          <w:p w14:paraId="7F9A9822" w14:textId="00E4AE4F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710488" w:rsidRPr="00C20D54" w14:paraId="26B2367D" w14:textId="77777777" w:rsidTr="006D5FEB">
        <w:tc>
          <w:tcPr>
            <w:tcW w:w="376" w:type="pct"/>
          </w:tcPr>
          <w:p w14:paraId="5C624EE0" w14:textId="20EFE7F1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5.5.</w:t>
            </w:r>
          </w:p>
        </w:tc>
        <w:tc>
          <w:tcPr>
            <w:tcW w:w="1213" w:type="pct"/>
          </w:tcPr>
          <w:p w14:paraId="4278D1C6" w14:textId="308F6905" w:rsidR="00710488" w:rsidRPr="00C20D54" w:rsidRDefault="00710488" w:rsidP="00B47729">
            <w:pPr>
              <w:pStyle w:val="104"/>
            </w:pPr>
            <w:r w:rsidRPr="00C20D54">
              <w:t>Действительно до</w:t>
            </w:r>
          </w:p>
        </w:tc>
        <w:tc>
          <w:tcPr>
            <w:tcW w:w="1558" w:type="pct"/>
          </w:tcPr>
          <w:p w14:paraId="30147013" w14:textId="33B031B4" w:rsidR="00710488" w:rsidRPr="00C20D54" w:rsidRDefault="00710488" w:rsidP="00B47729">
            <w:pPr>
              <w:pStyle w:val="104"/>
            </w:pPr>
            <w:r w:rsidRPr="00C20D54">
              <w:t>Дата окончания действия удостоверения</w:t>
            </w:r>
          </w:p>
        </w:tc>
        <w:tc>
          <w:tcPr>
            <w:tcW w:w="1853" w:type="pct"/>
          </w:tcPr>
          <w:p w14:paraId="1B1C45E6" w14:textId="42ED15B2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710488" w:rsidRPr="00C20D54" w14:paraId="7C541155" w14:textId="77777777" w:rsidTr="006D5FEB">
        <w:tc>
          <w:tcPr>
            <w:tcW w:w="376" w:type="pct"/>
          </w:tcPr>
          <w:p w14:paraId="1DE11A27" w14:textId="12B539B6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5.6.</w:t>
            </w:r>
          </w:p>
        </w:tc>
        <w:tc>
          <w:tcPr>
            <w:tcW w:w="1213" w:type="pct"/>
          </w:tcPr>
          <w:p w14:paraId="5FB4FB3F" w14:textId="4D3681B9" w:rsidR="00710488" w:rsidRPr="00C20D54" w:rsidRDefault="00710488" w:rsidP="00B47729">
            <w:pPr>
              <w:pStyle w:val="104"/>
            </w:pPr>
            <w:r w:rsidRPr="00C20D54">
              <w:t>Образовательная организация</w:t>
            </w:r>
          </w:p>
        </w:tc>
        <w:tc>
          <w:tcPr>
            <w:tcW w:w="1558" w:type="pct"/>
          </w:tcPr>
          <w:p w14:paraId="3D1778C1" w14:textId="4B5C4EB3" w:rsidR="00710488" w:rsidRPr="00C20D54" w:rsidRDefault="00710488" w:rsidP="00B47729">
            <w:pPr>
              <w:pStyle w:val="104"/>
            </w:pPr>
            <w:r>
              <w:t>Наименование о</w:t>
            </w:r>
            <w:r w:rsidRPr="00C20D54">
              <w:t>рганизаци</w:t>
            </w:r>
            <w:r>
              <w:t>и</w:t>
            </w:r>
            <w:r w:rsidRPr="00C20D54">
              <w:t>, выдавш</w:t>
            </w:r>
            <w:r>
              <w:t>ей</w:t>
            </w:r>
            <w:r w:rsidRPr="00C20D54">
              <w:t xml:space="preserve"> удостоверение</w:t>
            </w:r>
          </w:p>
        </w:tc>
        <w:tc>
          <w:tcPr>
            <w:tcW w:w="1853" w:type="pct"/>
          </w:tcPr>
          <w:p w14:paraId="2CED3FEB" w14:textId="2F43FEE6" w:rsidR="00710488" w:rsidRPr="00C20D54" w:rsidRDefault="00710488" w:rsidP="00B47729">
            <w:pPr>
              <w:pStyle w:val="104"/>
            </w:pPr>
            <w:r w:rsidRPr="00C20D54">
              <w:t>Выбор значения из выпадающего списка</w:t>
            </w:r>
          </w:p>
          <w:p w14:paraId="488047EC" w14:textId="100BBA0D" w:rsidR="00710488" w:rsidRPr="00C20D54" w:rsidRDefault="00710488" w:rsidP="00B47729">
            <w:pPr>
              <w:pStyle w:val="104"/>
            </w:pPr>
          </w:p>
        </w:tc>
      </w:tr>
      <w:tr w:rsidR="00710488" w:rsidRPr="00C20D54" w14:paraId="001EF82E" w14:textId="77777777" w:rsidTr="006D5FEB">
        <w:tc>
          <w:tcPr>
            <w:tcW w:w="376" w:type="pct"/>
          </w:tcPr>
          <w:p w14:paraId="4B1D0F89" w14:textId="5FFAC9FF" w:rsidR="00710488" w:rsidRPr="00B47729" w:rsidRDefault="00710488" w:rsidP="006D5FEB">
            <w:pPr>
              <w:pStyle w:val="101"/>
              <w:ind w:left="57"/>
            </w:pPr>
          </w:p>
        </w:tc>
        <w:tc>
          <w:tcPr>
            <w:tcW w:w="4624" w:type="pct"/>
            <w:gridSpan w:val="3"/>
          </w:tcPr>
          <w:p w14:paraId="6864DA7E" w14:textId="4D66C6F9" w:rsidR="00710488" w:rsidRPr="00C20D54" w:rsidRDefault="00710488" w:rsidP="00B47729">
            <w:pPr>
              <w:pStyle w:val="109"/>
            </w:pPr>
            <w:r w:rsidRPr="00C20D54">
              <w:t>Временное неисполнение функциональных обязанностей</w:t>
            </w:r>
          </w:p>
        </w:tc>
      </w:tr>
      <w:tr w:rsidR="00710488" w:rsidRPr="00C20D54" w14:paraId="4AA14AA9" w14:textId="77777777" w:rsidTr="006D5FEB">
        <w:tc>
          <w:tcPr>
            <w:tcW w:w="376" w:type="pct"/>
          </w:tcPr>
          <w:p w14:paraId="22BC5BCD" w14:textId="6DB3E656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6.1.</w:t>
            </w:r>
          </w:p>
        </w:tc>
        <w:tc>
          <w:tcPr>
            <w:tcW w:w="1213" w:type="pct"/>
          </w:tcPr>
          <w:p w14:paraId="2F1A9E8A" w14:textId="77777777" w:rsidR="00710488" w:rsidRPr="00C20D54" w:rsidRDefault="00710488" w:rsidP="00B47729">
            <w:pPr>
              <w:pStyle w:val="104"/>
            </w:pPr>
            <w:r w:rsidRPr="00C20D54">
              <w:t>Причина неисполнения</w:t>
            </w:r>
          </w:p>
        </w:tc>
        <w:tc>
          <w:tcPr>
            <w:tcW w:w="1558" w:type="pct"/>
          </w:tcPr>
          <w:p w14:paraId="2B40F085" w14:textId="0C2DD99D" w:rsidR="00710488" w:rsidRPr="00C20D54" w:rsidRDefault="00710488" w:rsidP="00B47729">
            <w:pPr>
              <w:pStyle w:val="104"/>
            </w:pPr>
            <w:r w:rsidRPr="00C20D54">
              <w:t xml:space="preserve">Причина временного неисполнения </w:t>
            </w:r>
            <w:r>
              <w:t xml:space="preserve">работником </w:t>
            </w:r>
            <w:r w:rsidRPr="00C20D54">
              <w:t>функциональных обязанностей</w:t>
            </w:r>
          </w:p>
        </w:tc>
        <w:tc>
          <w:tcPr>
            <w:tcW w:w="1853" w:type="pct"/>
          </w:tcPr>
          <w:p w14:paraId="0E014861" w14:textId="77777777" w:rsidR="00710488" w:rsidRPr="00C20D54" w:rsidRDefault="00710488" w:rsidP="00B47729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557F6BB" w14:textId="1C04C069" w:rsidR="00710488" w:rsidRPr="00C20D54" w:rsidRDefault="00710488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Причины временного неисполнения функциональных обязанностей», OID 1.2.643.5.1.13.13.99.2.192</w:t>
            </w:r>
          </w:p>
        </w:tc>
      </w:tr>
      <w:tr w:rsidR="00710488" w:rsidRPr="00C20D54" w14:paraId="4BE95896" w14:textId="77777777" w:rsidTr="006D5FEB">
        <w:tc>
          <w:tcPr>
            <w:tcW w:w="376" w:type="pct"/>
          </w:tcPr>
          <w:p w14:paraId="28BA106F" w14:textId="11C61A55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6.2.</w:t>
            </w:r>
          </w:p>
        </w:tc>
        <w:tc>
          <w:tcPr>
            <w:tcW w:w="1213" w:type="pct"/>
          </w:tcPr>
          <w:p w14:paraId="05154067" w14:textId="77777777" w:rsidR="00710488" w:rsidRPr="00C20D54" w:rsidRDefault="00710488" w:rsidP="00B47729">
            <w:pPr>
              <w:pStyle w:val="104"/>
            </w:pPr>
            <w:r w:rsidRPr="00C20D54">
              <w:t>Дата начала</w:t>
            </w:r>
          </w:p>
        </w:tc>
        <w:tc>
          <w:tcPr>
            <w:tcW w:w="1558" w:type="pct"/>
          </w:tcPr>
          <w:p w14:paraId="1B546D3D" w14:textId="77777777" w:rsidR="00710488" w:rsidRPr="00C20D54" w:rsidRDefault="00710488" w:rsidP="00B47729">
            <w:pPr>
              <w:pStyle w:val="104"/>
            </w:pPr>
            <w:r w:rsidRPr="00C20D54">
              <w:t>Дата начала временного неисполнения функциональных обязанностей</w:t>
            </w:r>
          </w:p>
        </w:tc>
        <w:tc>
          <w:tcPr>
            <w:tcW w:w="1853" w:type="pct"/>
          </w:tcPr>
          <w:p w14:paraId="10EF6B05" w14:textId="778405D3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  <w:tr w:rsidR="00710488" w:rsidRPr="00C20D54" w14:paraId="38542C94" w14:textId="77777777" w:rsidTr="006D5FEB">
        <w:tc>
          <w:tcPr>
            <w:tcW w:w="376" w:type="pct"/>
          </w:tcPr>
          <w:p w14:paraId="51F84E0E" w14:textId="22BA87C9" w:rsidR="00710488" w:rsidRPr="00B47729" w:rsidRDefault="00B47729" w:rsidP="006D5FEB">
            <w:pPr>
              <w:pStyle w:val="104"/>
              <w:ind w:left="57"/>
              <w:rPr>
                <w:szCs w:val="20"/>
              </w:rPr>
            </w:pPr>
            <w:r>
              <w:rPr>
                <w:szCs w:val="20"/>
              </w:rPr>
              <w:t>6.3.</w:t>
            </w:r>
          </w:p>
        </w:tc>
        <w:tc>
          <w:tcPr>
            <w:tcW w:w="1213" w:type="pct"/>
          </w:tcPr>
          <w:p w14:paraId="3DD74794" w14:textId="77777777" w:rsidR="00710488" w:rsidRPr="00C20D54" w:rsidRDefault="00710488" w:rsidP="00B47729">
            <w:pPr>
              <w:pStyle w:val="104"/>
            </w:pPr>
            <w:r w:rsidRPr="00C20D54">
              <w:t>Дата окончания</w:t>
            </w:r>
          </w:p>
        </w:tc>
        <w:tc>
          <w:tcPr>
            <w:tcW w:w="1558" w:type="pct"/>
          </w:tcPr>
          <w:p w14:paraId="06E1C01A" w14:textId="77777777" w:rsidR="00710488" w:rsidRPr="00C20D54" w:rsidRDefault="00710488" w:rsidP="00B47729">
            <w:pPr>
              <w:pStyle w:val="104"/>
            </w:pPr>
            <w:r w:rsidRPr="00C20D54">
              <w:t>Дата окончания временного неисполнения функциональных обязанностей</w:t>
            </w:r>
          </w:p>
        </w:tc>
        <w:tc>
          <w:tcPr>
            <w:tcW w:w="1853" w:type="pct"/>
          </w:tcPr>
          <w:p w14:paraId="1D9355ED" w14:textId="200B1A85" w:rsidR="00710488" w:rsidRPr="00C20D54" w:rsidRDefault="00710488" w:rsidP="00B47729">
            <w:pPr>
              <w:pStyle w:val="104"/>
            </w:pPr>
            <w:r w:rsidRPr="00C20D54">
              <w:t>Выбор даты в календаре</w:t>
            </w:r>
          </w:p>
        </w:tc>
      </w:tr>
    </w:tbl>
    <w:p w14:paraId="49695BE7" w14:textId="46A7F940" w:rsidR="002B479B" w:rsidRPr="00C20D54" w:rsidRDefault="007A649B" w:rsidP="007A649B">
      <w:pPr>
        <w:pStyle w:val="54"/>
        <w:rPr>
          <w:color w:val="000000" w:themeColor="text1"/>
        </w:rPr>
      </w:pPr>
      <w:bookmarkStart w:id="158" w:name="_Ref103696599"/>
      <w:r>
        <w:t>П</w:t>
      </w:r>
      <w:r w:rsidR="00B974E5" w:rsidRPr="00C20D54">
        <w:t xml:space="preserve">росмотр </w:t>
      </w:r>
      <w:r w:rsidR="00EC1379" w:rsidRPr="00EC1379">
        <w:t>записи личного дела</w:t>
      </w:r>
      <w:bookmarkEnd w:id="158"/>
    </w:p>
    <w:p w14:paraId="5F8327FB" w14:textId="2080CB4D" w:rsidR="000648F0" w:rsidRDefault="000648F0" w:rsidP="00061F13">
      <w:pPr>
        <w:pStyle w:val="af2"/>
      </w:pPr>
      <w:r w:rsidRPr="00C20D54">
        <w:t>Для просмотра записи личного дела (</w:t>
      </w:r>
      <w:r w:rsidR="00E829ED">
        <w:t xml:space="preserve">см. </w:t>
      </w:r>
      <w:r w:rsidRPr="00C20D54">
        <w:fldChar w:fldCharType="begin"/>
      </w:r>
      <w:r w:rsidRPr="00C20D54">
        <w:instrText xml:space="preserve"> REF _Ref98497023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20</w:t>
      </w:r>
      <w:r w:rsidRPr="00C20D54">
        <w:fldChar w:fldCharType="end"/>
      </w:r>
      <w:r w:rsidRPr="00C20D54">
        <w:t xml:space="preserve">) выберите в таблице </w:t>
      </w:r>
      <w:r w:rsidR="00EB658A">
        <w:t xml:space="preserve">с записями о трудоустройстве </w:t>
      </w:r>
      <w:r w:rsidRPr="00C20D54">
        <w:t>нужную запись.</w:t>
      </w:r>
    </w:p>
    <w:p w14:paraId="2FC5C7F6" w14:textId="282F4F1B" w:rsidR="00A2433C" w:rsidRPr="00C20D54" w:rsidRDefault="00A2433C" w:rsidP="00A2433C">
      <w:pPr>
        <w:pStyle w:val="af2"/>
      </w:pPr>
      <w:r>
        <w:t>Фор</w:t>
      </w:r>
      <w:r w:rsidRPr="00A2433C">
        <w:rPr>
          <w:rStyle w:val="afffffff1"/>
        </w:rPr>
        <w:t xml:space="preserve">ма </w:t>
      </w:r>
      <w:r>
        <w:t>«</w:t>
      </w:r>
      <w:r w:rsidRPr="00061F13">
        <w:t>Просмотр записи личного дела</w:t>
      </w:r>
      <w:r>
        <w:t xml:space="preserve">» </w:t>
      </w:r>
      <w:r w:rsidRPr="00C20D54">
        <w:t>содержит следующие блоки:</w:t>
      </w:r>
    </w:p>
    <w:p w14:paraId="51950221" w14:textId="10DB35DB" w:rsidR="00A2433C" w:rsidRPr="00C20D54" w:rsidRDefault="0015425C" w:rsidP="00A2433C">
      <w:pPr>
        <w:pStyle w:val="17"/>
      </w:pPr>
      <w:r>
        <w:t>«</w:t>
      </w:r>
      <w:r w:rsidR="00A2433C" w:rsidRPr="00C20D54">
        <w:t>Общая информация</w:t>
      </w:r>
      <w:r>
        <w:t>»</w:t>
      </w:r>
      <w:r w:rsidR="00A2433C">
        <w:t>,</w:t>
      </w:r>
    </w:p>
    <w:p w14:paraId="5C7F9D0E" w14:textId="2A4B6DC2" w:rsidR="00A2433C" w:rsidRPr="00C20D54" w:rsidRDefault="0015425C" w:rsidP="00A2433C">
      <w:pPr>
        <w:pStyle w:val="17"/>
      </w:pPr>
      <w:r>
        <w:t>«</w:t>
      </w:r>
      <w:r w:rsidR="00A2433C" w:rsidRPr="00C20D54">
        <w:t>Статистическая отч</w:t>
      </w:r>
      <w:r w:rsidR="00A2433C">
        <w:t>е</w:t>
      </w:r>
      <w:r w:rsidR="00A2433C" w:rsidRPr="00C20D54">
        <w:t>тность</w:t>
      </w:r>
      <w:r>
        <w:t>»</w:t>
      </w:r>
      <w:r w:rsidR="00A2433C">
        <w:t>,</w:t>
      </w:r>
    </w:p>
    <w:p w14:paraId="26B8FF99" w14:textId="3456DB7B" w:rsidR="00A2433C" w:rsidRPr="00C20D54" w:rsidRDefault="0015425C" w:rsidP="00A2433C">
      <w:pPr>
        <w:pStyle w:val="17"/>
        <w:rPr>
          <w:szCs w:val="22"/>
        </w:rPr>
      </w:pPr>
      <w:r>
        <w:rPr>
          <w:bCs/>
          <w:spacing w:val="-3"/>
          <w:szCs w:val="22"/>
          <w:shd w:val="clear" w:color="auto" w:fill="FFFFFF"/>
        </w:rPr>
        <w:t>«</w:t>
      </w:r>
      <w:r w:rsidR="00A2433C" w:rsidRPr="00C20D54">
        <w:rPr>
          <w:bCs/>
          <w:spacing w:val="-3"/>
          <w:szCs w:val="22"/>
          <w:shd w:val="clear" w:color="auto" w:fill="FFFFFF"/>
        </w:rPr>
        <w:t>Сертификат/аккредитация в соответствии с занимаемой должностью</w:t>
      </w:r>
      <w:r>
        <w:rPr>
          <w:bCs/>
          <w:spacing w:val="-3"/>
          <w:szCs w:val="22"/>
          <w:shd w:val="clear" w:color="auto" w:fill="FFFFFF"/>
        </w:rPr>
        <w:t>»</w:t>
      </w:r>
      <w:r w:rsidR="00A2433C">
        <w:rPr>
          <w:bCs/>
          <w:spacing w:val="-3"/>
          <w:szCs w:val="22"/>
          <w:shd w:val="clear" w:color="auto" w:fill="FFFFFF"/>
        </w:rPr>
        <w:t>,</w:t>
      </w:r>
    </w:p>
    <w:p w14:paraId="22325E6F" w14:textId="2D084F1B" w:rsidR="00A2433C" w:rsidRPr="00C20D54" w:rsidRDefault="0015425C" w:rsidP="00A2433C">
      <w:pPr>
        <w:pStyle w:val="17"/>
        <w:rPr>
          <w:szCs w:val="22"/>
        </w:rPr>
      </w:pPr>
      <w:r>
        <w:rPr>
          <w:bCs/>
          <w:spacing w:val="-3"/>
          <w:szCs w:val="22"/>
          <w:shd w:val="clear" w:color="auto" w:fill="FFFFFF"/>
        </w:rPr>
        <w:t>«</w:t>
      </w:r>
      <w:r w:rsidR="00A2433C" w:rsidRPr="00C20D54">
        <w:rPr>
          <w:bCs/>
          <w:spacing w:val="-3"/>
          <w:szCs w:val="22"/>
          <w:shd w:val="clear" w:color="auto" w:fill="FFFFFF"/>
        </w:rPr>
        <w:t>Льготные рецепты</w:t>
      </w:r>
      <w:r>
        <w:rPr>
          <w:bCs/>
          <w:spacing w:val="-3"/>
          <w:szCs w:val="22"/>
          <w:shd w:val="clear" w:color="auto" w:fill="FFFFFF"/>
        </w:rPr>
        <w:t>»</w:t>
      </w:r>
      <w:r w:rsidR="00A2433C">
        <w:rPr>
          <w:bCs/>
          <w:spacing w:val="-3"/>
          <w:szCs w:val="22"/>
          <w:shd w:val="clear" w:color="auto" w:fill="FFFFFF"/>
        </w:rPr>
        <w:t>,</w:t>
      </w:r>
    </w:p>
    <w:p w14:paraId="015D979A" w14:textId="755138BC" w:rsidR="00A2433C" w:rsidRPr="00C20D54" w:rsidRDefault="0015425C" w:rsidP="00A2433C">
      <w:pPr>
        <w:pStyle w:val="17"/>
        <w:rPr>
          <w:szCs w:val="22"/>
        </w:rPr>
      </w:pPr>
      <w:r>
        <w:rPr>
          <w:bCs/>
          <w:spacing w:val="-3"/>
          <w:szCs w:val="22"/>
          <w:shd w:val="clear" w:color="auto" w:fill="FFFFFF"/>
        </w:rPr>
        <w:t>«</w:t>
      </w:r>
      <w:r w:rsidR="00A2433C" w:rsidRPr="00C20D54">
        <w:rPr>
          <w:bCs/>
          <w:spacing w:val="-3"/>
          <w:szCs w:val="22"/>
          <w:shd w:val="clear" w:color="auto" w:fill="FFFFFF"/>
        </w:rPr>
        <w:t>Эксперт ОМС</w:t>
      </w:r>
      <w:r>
        <w:rPr>
          <w:bCs/>
          <w:spacing w:val="-3"/>
          <w:szCs w:val="22"/>
          <w:shd w:val="clear" w:color="auto" w:fill="FFFFFF"/>
        </w:rPr>
        <w:t>»</w:t>
      </w:r>
      <w:r w:rsidR="00A2433C">
        <w:rPr>
          <w:bCs/>
          <w:spacing w:val="-3"/>
          <w:szCs w:val="22"/>
          <w:shd w:val="clear" w:color="auto" w:fill="FFFFFF"/>
        </w:rPr>
        <w:t>,</w:t>
      </w:r>
    </w:p>
    <w:p w14:paraId="7E8DA929" w14:textId="19C6D1B7" w:rsidR="00A2433C" w:rsidRPr="00C20D54" w:rsidRDefault="0015425C" w:rsidP="00A2433C">
      <w:pPr>
        <w:pStyle w:val="17"/>
        <w:rPr>
          <w:szCs w:val="22"/>
        </w:rPr>
      </w:pPr>
      <w:r>
        <w:rPr>
          <w:bCs/>
          <w:spacing w:val="-3"/>
          <w:szCs w:val="22"/>
          <w:shd w:val="clear" w:color="auto" w:fill="FFFFFF"/>
        </w:rPr>
        <w:t>«</w:t>
      </w:r>
      <w:r w:rsidR="00A2433C" w:rsidRPr="00C20D54">
        <w:rPr>
          <w:bCs/>
          <w:spacing w:val="-3"/>
          <w:szCs w:val="22"/>
          <w:shd w:val="clear" w:color="auto" w:fill="FFFFFF"/>
        </w:rPr>
        <w:t>Временное неисполнение функциональных обязанностей</w:t>
      </w:r>
      <w:r>
        <w:rPr>
          <w:bCs/>
          <w:spacing w:val="-3"/>
          <w:szCs w:val="22"/>
          <w:shd w:val="clear" w:color="auto" w:fill="FFFFFF"/>
        </w:rPr>
        <w:t>»</w:t>
      </w:r>
      <w:r w:rsidR="00A2433C" w:rsidRPr="00C20D54">
        <w:rPr>
          <w:bCs/>
          <w:spacing w:val="-3"/>
          <w:szCs w:val="22"/>
          <w:shd w:val="clear" w:color="auto" w:fill="FFFFFF"/>
        </w:rPr>
        <w:t>.</w:t>
      </w:r>
    </w:p>
    <w:p w14:paraId="073C9A01" w14:textId="77777777" w:rsidR="00A2433C" w:rsidRPr="00C20D54" w:rsidRDefault="00A2433C" w:rsidP="00061F13">
      <w:pPr>
        <w:pStyle w:val="af2"/>
      </w:pPr>
    </w:p>
    <w:p w14:paraId="45A1C0E5" w14:textId="77777777" w:rsidR="000648F0" w:rsidRPr="00C20D54" w:rsidRDefault="000648F0" w:rsidP="00061F13">
      <w:pPr>
        <w:pStyle w:val="afffffff6"/>
      </w:pPr>
      <w:r w:rsidRPr="00C20D54">
        <w:rPr>
          <w:noProof/>
        </w:rPr>
        <w:drawing>
          <wp:inline distT="0" distB="0" distL="0" distR="0" wp14:anchorId="50279C8A" wp14:editId="777BE080">
            <wp:extent cx="5880295" cy="5596368"/>
            <wp:effectExtent l="19050" t="19050" r="25400" b="2349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8246"/>
                    <a:stretch/>
                  </pic:blipFill>
                  <pic:spPr bwMode="auto">
                    <a:xfrm>
                      <a:off x="0" y="0"/>
                      <a:ext cx="5941911" cy="56550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71DC91" w14:textId="017A95D6" w:rsidR="000648F0" w:rsidRPr="00C20D54" w:rsidRDefault="000648F0" w:rsidP="00061F13">
      <w:pPr>
        <w:pStyle w:val="afffffff8"/>
      </w:pPr>
      <w:bookmarkStart w:id="159" w:name="_Ref98497023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20</w:t>
      </w:r>
      <w:r w:rsidR="00EE3A8F" w:rsidRPr="00C20D54">
        <w:rPr>
          <w:noProof/>
        </w:rPr>
        <w:fldChar w:fldCharType="end"/>
      </w:r>
      <w:bookmarkEnd w:id="159"/>
      <w:r w:rsidRPr="00C20D54">
        <w:t xml:space="preserve"> – </w:t>
      </w:r>
      <w:r w:rsidR="00B974E5">
        <w:t>Форма</w:t>
      </w:r>
      <w:r w:rsidR="00061F13">
        <w:t xml:space="preserve"> «</w:t>
      </w:r>
      <w:r w:rsidRPr="00C20D54">
        <w:t>Просмотр записи личного дела</w:t>
      </w:r>
      <w:r w:rsidR="00061F13">
        <w:t>»</w:t>
      </w:r>
    </w:p>
    <w:p w14:paraId="0181BF79" w14:textId="695C7FF2" w:rsidR="002B479B" w:rsidRPr="00C20D54" w:rsidRDefault="002B479B" w:rsidP="007A649B">
      <w:pPr>
        <w:pStyle w:val="54"/>
      </w:pPr>
      <w:bookmarkStart w:id="160" w:name="_Ref103696817"/>
      <w:bookmarkStart w:id="161" w:name="_Ref159341698"/>
      <w:r w:rsidRPr="00C20D54">
        <w:t xml:space="preserve">Редактирование </w:t>
      </w:r>
      <w:r w:rsidR="00EC1379">
        <w:t>записи л</w:t>
      </w:r>
      <w:bookmarkEnd w:id="160"/>
      <w:r w:rsidR="00BA5DCB">
        <w:t>ично</w:t>
      </w:r>
      <w:r w:rsidR="00EC1379">
        <w:t>го</w:t>
      </w:r>
      <w:r w:rsidR="00BA5DCB">
        <w:t xml:space="preserve"> дел</w:t>
      </w:r>
      <w:r w:rsidR="00EC1379">
        <w:t>а</w:t>
      </w:r>
      <w:bookmarkEnd w:id="161"/>
    </w:p>
    <w:p w14:paraId="31EC4FE9" w14:textId="779299AD" w:rsidR="000648F0" w:rsidRPr="00C20D54" w:rsidRDefault="002E7A91" w:rsidP="00061751">
      <w:pPr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 w:rsidR="00DD30DB">
        <w:t xml:space="preserve">в записи о трудоустройстве медицинского (фармацевтического) работника. </w:t>
      </w:r>
      <w:r w:rsidR="00EB658A">
        <w:rPr>
          <w:color w:val="000000" w:themeColor="text1"/>
        </w:rPr>
        <w:t>Для редактирования записи</w:t>
      </w:r>
      <w:r w:rsidR="007A649B">
        <w:rPr>
          <w:color w:val="000000" w:themeColor="text1"/>
        </w:rPr>
        <w:t xml:space="preserve"> личного дела</w:t>
      </w:r>
      <w:r w:rsidR="00EB658A">
        <w:rPr>
          <w:color w:val="000000" w:themeColor="text1"/>
        </w:rPr>
        <w:t>:</w:t>
      </w:r>
    </w:p>
    <w:p w14:paraId="51C261D4" w14:textId="77777777" w:rsidR="000648F0" w:rsidRPr="00C20D54" w:rsidRDefault="000648F0" w:rsidP="00B77B53">
      <w:pPr>
        <w:pStyle w:val="1d"/>
        <w:numPr>
          <w:ilvl w:val="0"/>
          <w:numId w:val="32"/>
        </w:numPr>
      </w:pPr>
      <w:r w:rsidRPr="00C20D54">
        <w:t>Откройте запись для редактирования одним из способов:</w:t>
      </w:r>
    </w:p>
    <w:p w14:paraId="292FE718" w14:textId="20B40C05" w:rsidR="000648F0" w:rsidRPr="00C20D54" w:rsidRDefault="00061F13" w:rsidP="00A25157">
      <w:pPr>
        <w:pStyle w:val="25"/>
      </w:pPr>
      <w:r>
        <w:t>в</w:t>
      </w:r>
      <w:r w:rsidR="000648F0" w:rsidRPr="00C20D54">
        <w:t xml:space="preserve"> таблице в </w:t>
      </w:r>
      <w:r w:rsidR="000648F0" w:rsidRPr="00BA5DCB">
        <w:rPr>
          <w:rStyle w:val="1fb"/>
        </w:rPr>
        <w:t xml:space="preserve">строке с нужной записью нажмите кнопку </w:t>
      </w:r>
      <w:r w:rsidR="000648F0" w:rsidRPr="00BA5DCB">
        <w:rPr>
          <w:rStyle w:val="1fb"/>
          <w:noProof/>
        </w:rPr>
        <w:drawing>
          <wp:inline distT="0" distB="0" distL="0" distR="0" wp14:anchorId="54FA1AFD" wp14:editId="19EA4689">
            <wp:extent cx="220999" cy="243861"/>
            <wp:effectExtent l="19050" t="19050" r="2667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0648F0" w:rsidRPr="00BA5DCB">
        <w:rPr>
          <w:rStyle w:val="1fb"/>
        </w:rPr>
        <w:t xml:space="preserve"> и выберите команду «Редактир</w:t>
      </w:r>
      <w:r w:rsidR="000648F0" w:rsidRPr="00C20D54">
        <w:t>овать»</w:t>
      </w:r>
      <w:r>
        <w:t>,</w:t>
      </w:r>
    </w:p>
    <w:p w14:paraId="2DC15ED5" w14:textId="7FC9F96F" w:rsidR="000648F0" w:rsidRPr="00C20D54" w:rsidRDefault="00061F13" w:rsidP="00A25157">
      <w:pPr>
        <w:pStyle w:val="25"/>
      </w:pPr>
      <w:r>
        <w:t>в</w:t>
      </w:r>
      <w:r w:rsidR="000648F0" w:rsidRPr="00C20D54">
        <w:t xml:space="preserve"> таблице нажмите на нужную запись. В открывшейся форме нажмите кнопку «Редактировать».</w:t>
      </w:r>
    </w:p>
    <w:p w14:paraId="6E5FE66C" w14:textId="1673EFAF" w:rsidR="000648F0" w:rsidRPr="00C20D54" w:rsidRDefault="000648F0" w:rsidP="00061F13">
      <w:pPr>
        <w:pStyle w:val="1d"/>
      </w:pPr>
      <w:r w:rsidRPr="00C20D54">
        <w:t>Внесите изменения в открывшей</w:t>
      </w:r>
      <w:r w:rsidR="00061F13">
        <w:t>ся</w:t>
      </w:r>
      <w:r w:rsidRPr="00C20D54">
        <w:t xml:space="preserve"> форме «</w:t>
      </w:r>
      <w:r w:rsidRPr="00C20D54">
        <w:rPr>
          <w:bCs/>
        </w:rPr>
        <w:t xml:space="preserve">Редактирование </w:t>
      </w:r>
      <w:r w:rsidRPr="00C20D54">
        <w:t>записи личного дела».</w:t>
      </w:r>
    </w:p>
    <w:p w14:paraId="70179D4A" w14:textId="4215F389" w:rsidR="000648F0" w:rsidRPr="00C20D54" w:rsidRDefault="000648F0" w:rsidP="00061F13">
      <w:pPr>
        <w:pStyle w:val="1d"/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087E1BFC" w14:textId="3FD133A3" w:rsidR="008068B0" w:rsidRDefault="00A80D97" w:rsidP="00BA5DCB">
      <w:pPr>
        <w:pStyle w:val="49"/>
      </w:pPr>
      <w:bookmarkStart w:id="162" w:name="_Ref156769073"/>
      <w:bookmarkEnd w:id="148"/>
      <w:r>
        <w:t>Раздел</w:t>
      </w:r>
      <w:r w:rsidR="006D37F5">
        <w:t xml:space="preserve"> </w:t>
      </w:r>
      <w:r w:rsidR="00BA5DCB">
        <w:t>«Адреса»</w:t>
      </w:r>
      <w:bookmarkEnd w:id="162"/>
      <w:r w:rsidR="005355CB" w:rsidRPr="00C20D54">
        <w:t xml:space="preserve"> </w:t>
      </w:r>
    </w:p>
    <w:p w14:paraId="3D70A7BF" w14:textId="02AB7361" w:rsidR="001D0108" w:rsidRPr="001D0108" w:rsidRDefault="00A80D97" w:rsidP="001D0108">
      <w:pPr>
        <w:pStyle w:val="af2"/>
      </w:pPr>
      <w:bookmarkStart w:id="163" w:name="_Hlk156827245"/>
      <w:r>
        <w:rPr>
          <w:color w:val="000000" w:themeColor="text1"/>
        </w:rPr>
        <w:t>Раздел</w:t>
      </w:r>
      <w:r w:rsidR="006D37F5">
        <w:rPr>
          <w:color w:val="000000" w:themeColor="text1"/>
        </w:rPr>
        <w:t xml:space="preserve"> </w:t>
      </w:r>
      <w:r w:rsidR="001D0108">
        <w:rPr>
          <w:color w:val="000000" w:themeColor="text1"/>
        </w:rPr>
        <w:t xml:space="preserve">«Адреса» предназначен для просмотра </w:t>
      </w:r>
      <w:r w:rsidR="001D0108" w:rsidRPr="00C20D54">
        <w:rPr>
          <w:color w:val="000000" w:themeColor="text1"/>
        </w:rPr>
        <w:t>адрес</w:t>
      </w:r>
      <w:r w:rsidR="001D0108">
        <w:rPr>
          <w:color w:val="000000" w:themeColor="text1"/>
        </w:rPr>
        <w:t>ов</w:t>
      </w:r>
      <w:r w:rsidR="001D0108" w:rsidRPr="00C20D54">
        <w:rPr>
          <w:color w:val="000000" w:themeColor="text1"/>
        </w:rPr>
        <w:t xml:space="preserve"> постоянной регистрации и фактического проживания</w:t>
      </w:r>
      <w:r w:rsidR="001D0108">
        <w:rPr>
          <w:color w:val="000000" w:themeColor="text1"/>
        </w:rPr>
        <w:t xml:space="preserve"> работника.</w:t>
      </w:r>
    </w:p>
    <w:bookmarkEnd w:id="163"/>
    <w:p w14:paraId="4310BA7A" w14:textId="73B2239E" w:rsidR="00816DC4" w:rsidRDefault="002519AD" w:rsidP="00816DC4">
      <w:pPr>
        <w:pStyle w:val="54"/>
      </w:pPr>
      <w:r>
        <w:rPr>
          <w:color w:val="000000" w:themeColor="text1"/>
        </w:rPr>
        <w:t xml:space="preserve"> </w:t>
      </w:r>
      <w:r w:rsidR="00816DC4">
        <w:t>Просмотр</w:t>
      </w:r>
      <w:r w:rsidR="006D37F5">
        <w:t xml:space="preserve"> </w:t>
      </w:r>
      <w:r w:rsidR="00A80D97">
        <w:t>раздела</w:t>
      </w:r>
      <w:r w:rsidR="006D37F5">
        <w:t xml:space="preserve"> </w:t>
      </w:r>
      <w:r w:rsidR="00816DC4">
        <w:rPr>
          <w:color w:val="000000" w:themeColor="text1"/>
        </w:rPr>
        <w:t>Адреса</w:t>
      </w:r>
      <w:r w:rsidR="00816DC4" w:rsidRPr="00370169">
        <w:t>»</w:t>
      </w:r>
    </w:p>
    <w:p w14:paraId="5D7A8833" w14:textId="5E7F8E3E" w:rsidR="00816DC4" w:rsidRPr="00C20D54" w:rsidRDefault="00816DC4" w:rsidP="00816DC4">
      <w:pPr>
        <w:pStyle w:val="af2"/>
      </w:pPr>
      <w:bookmarkStart w:id="164" w:name="_Hlk156827299"/>
      <w:r>
        <w:t xml:space="preserve">Для перехода к </w:t>
      </w:r>
      <w:r w:rsidR="00A80D97">
        <w:t>раздел</w:t>
      </w:r>
      <w:r w:rsidR="006D37F5">
        <w:t xml:space="preserve">у </w:t>
      </w:r>
      <w:r w:rsidR="001D0108">
        <w:t>«Адреса»</w:t>
      </w:r>
      <w:r w:rsidRPr="00C20D54">
        <w:t>:</w:t>
      </w:r>
    </w:p>
    <w:bookmarkEnd w:id="164"/>
    <w:p w14:paraId="40C8028A" w14:textId="55D01A4B" w:rsidR="00816DC4" w:rsidRPr="00C20D54" w:rsidRDefault="00EF6D6C" w:rsidP="00B77B53">
      <w:pPr>
        <w:pStyle w:val="1d"/>
        <w:numPr>
          <w:ilvl w:val="0"/>
          <w:numId w:val="41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»:</w:t>
      </w:r>
      <w:r w:rsidR="00256959">
        <w:t xml:space="preserve"> </w:t>
      </w:r>
      <w:r w:rsidR="00256959" w:rsidRPr="00516C30">
        <w:t>в главном меню Подсистемы выберите</w:t>
      </w:r>
      <w:r>
        <w:t xml:space="preserve">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816DC4" w:rsidRPr="00C20D54">
        <w:t>.</w:t>
      </w:r>
    </w:p>
    <w:p w14:paraId="54164531" w14:textId="203CE84F" w:rsidR="00816DC4" w:rsidRPr="00C20D54" w:rsidRDefault="00816DC4" w:rsidP="00816DC4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75695991" w14:textId="77777777" w:rsidR="00816DC4" w:rsidRDefault="00816DC4" w:rsidP="00816DC4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</w:p>
    <w:p w14:paraId="65FFAA3F" w14:textId="6F33CC6C" w:rsidR="00816DC4" w:rsidRDefault="00816DC4" w:rsidP="00816DC4">
      <w:pPr>
        <w:pStyle w:val="1d"/>
        <w:rPr>
          <w:color w:val="000000" w:themeColor="text1"/>
        </w:rPr>
      </w:pPr>
      <w:r>
        <w:t>Выберете в о</w:t>
      </w:r>
      <w:r w:rsidRPr="00816DC4">
        <w:t>бласт</w:t>
      </w:r>
      <w:r>
        <w:t>и</w:t>
      </w:r>
      <w:r w:rsidRPr="00816DC4">
        <w:t xml:space="preserve"> данных</w:t>
      </w:r>
      <w:r>
        <w:t xml:space="preserve"> карточки значение «</w:t>
      </w:r>
      <w:r w:rsidR="00A80E04">
        <w:t>Адреса</w:t>
      </w:r>
      <w:r>
        <w:t>»</w:t>
      </w:r>
      <w:r w:rsidRPr="00816DC4">
        <w:t xml:space="preserve"> </w:t>
      </w:r>
      <w:r w:rsidRPr="00C20D54">
        <w:rPr>
          <w:color w:val="000000" w:themeColor="text1"/>
        </w:rPr>
        <w:t>(</w:t>
      </w:r>
      <w:r>
        <w:rPr>
          <w:color w:val="000000" w:themeColor="text1"/>
        </w:rPr>
        <w:t xml:space="preserve">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_Ref103726518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>Рисунок 21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).</w:t>
      </w:r>
    </w:p>
    <w:p w14:paraId="3129CC42" w14:textId="77777777" w:rsidR="005355CB" w:rsidRPr="00C20D54" w:rsidRDefault="005355CB" w:rsidP="00061F13">
      <w:pPr>
        <w:pStyle w:val="afffffff6"/>
      </w:pPr>
      <w:r w:rsidRPr="00C20D54">
        <w:rPr>
          <w:noProof/>
        </w:rPr>
        <w:drawing>
          <wp:inline distT="0" distB="0" distL="0" distR="0" wp14:anchorId="5BD1518C" wp14:editId="6FC8FF1B">
            <wp:extent cx="5940000" cy="2182427"/>
            <wp:effectExtent l="19050" t="19050" r="22860" b="279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21824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DD28D" w14:textId="77666FFD" w:rsidR="005355CB" w:rsidRPr="00C20D54" w:rsidRDefault="005355CB" w:rsidP="00061F13">
      <w:pPr>
        <w:pStyle w:val="afffffff8"/>
      </w:pPr>
      <w:bookmarkStart w:id="165" w:name="_Ref103726518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21</w:t>
      </w:r>
      <w:r w:rsidR="00EE3A8F" w:rsidRPr="00C20D54">
        <w:rPr>
          <w:noProof/>
        </w:rPr>
        <w:fldChar w:fldCharType="end"/>
      </w:r>
      <w:bookmarkEnd w:id="165"/>
      <w:r w:rsidRPr="00C20D54">
        <w:t xml:space="preserve"> – </w:t>
      </w:r>
      <w:r w:rsidR="00A80D97">
        <w:t>Раздел</w:t>
      </w:r>
      <w:r w:rsidR="00BA5DCB">
        <w:t xml:space="preserve"> </w:t>
      </w:r>
      <w:r w:rsidRPr="00C20D54">
        <w:t>«Адреса»</w:t>
      </w:r>
      <w:r w:rsidR="00BA5DCB">
        <w:t xml:space="preserve"> карточки </w:t>
      </w:r>
      <w:r w:rsidR="006A1656">
        <w:t>работника</w:t>
      </w:r>
    </w:p>
    <w:p w14:paraId="7AD32524" w14:textId="5EEFEC6F" w:rsidR="005355CB" w:rsidRPr="00C20D54" w:rsidRDefault="00A80D97" w:rsidP="00061F13">
      <w:pPr>
        <w:pStyle w:val="afffffff9"/>
      </w:pPr>
      <w:r>
        <w:t>Раздел</w:t>
      </w:r>
      <w:r w:rsidR="006D37F5">
        <w:t xml:space="preserve"> </w:t>
      </w:r>
      <w:r w:rsidR="005355CB" w:rsidRPr="00C20D54">
        <w:t>содержит элементы:</w:t>
      </w:r>
    </w:p>
    <w:p w14:paraId="1144BF95" w14:textId="1D601A49" w:rsidR="005355CB" w:rsidRPr="00DD30DB" w:rsidRDefault="005355CB" w:rsidP="00B77B53">
      <w:pPr>
        <w:pStyle w:val="1d"/>
        <w:numPr>
          <w:ilvl w:val="0"/>
          <w:numId w:val="166"/>
        </w:numPr>
        <w:rPr>
          <w:color w:val="000000" w:themeColor="text1"/>
        </w:rPr>
      </w:pPr>
      <w:r w:rsidRPr="00061F13">
        <w:rPr>
          <w:rStyle w:val="4f1"/>
        </w:rPr>
        <w:t>таблица с данными адреса постоянной регистрации и адреса фактического проживания</w:t>
      </w:r>
      <w:r w:rsidRPr="00061F13">
        <w:rPr>
          <w:rStyle w:val="1fb"/>
        </w:rPr>
        <w:t xml:space="preserve"> работника (</w:t>
      </w:r>
      <w:r w:rsidR="00DD30DB" w:rsidRPr="00DD30DB">
        <w:rPr>
          <w:color w:val="000000" w:themeColor="text1"/>
        </w:rPr>
        <w:t xml:space="preserve">см. </w:t>
      </w:r>
      <w:r w:rsidR="00DD30DB" w:rsidRPr="00DD30DB">
        <w:rPr>
          <w:color w:val="000000" w:themeColor="text1"/>
        </w:rPr>
        <w:fldChar w:fldCharType="begin"/>
      </w:r>
      <w:r w:rsidR="00DD30DB" w:rsidRPr="00DD30DB">
        <w:rPr>
          <w:color w:val="000000" w:themeColor="text1"/>
        </w:rPr>
        <w:instrText xml:space="preserve"> REF _Ref103726518 \h  \* MERGEFORMAT </w:instrText>
      </w:r>
      <w:r w:rsidR="00DD30DB" w:rsidRPr="00DD30DB">
        <w:rPr>
          <w:color w:val="000000" w:themeColor="text1"/>
        </w:rPr>
      </w:r>
      <w:r w:rsidR="00DD30DB" w:rsidRPr="00DD30DB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>Рисунок 21</w:t>
      </w:r>
      <w:r w:rsidR="00DD30DB" w:rsidRPr="00DD30DB">
        <w:rPr>
          <w:color w:val="000000" w:themeColor="text1"/>
        </w:rPr>
        <w:fldChar w:fldCharType="end"/>
      </w:r>
      <w:r w:rsidR="00DD30DB" w:rsidRPr="00DD30DB">
        <w:rPr>
          <w:color w:val="000000" w:themeColor="text1"/>
        </w:rPr>
        <w:t xml:space="preserve">, </w:t>
      </w:r>
      <w:r w:rsidRPr="00061F13">
        <w:rPr>
          <w:rStyle w:val="1fb"/>
        </w:rPr>
        <w:t>1). Таблица содержит столбцы</w:t>
      </w:r>
      <w:r w:rsidRPr="00DD30DB">
        <w:rPr>
          <w:color w:val="000000" w:themeColor="text1"/>
        </w:rPr>
        <w:t>:</w:t>
      </w:r>
    </w:p>
    <w:p w14:paraId="2BB19DEC" w14:textId="7639B180" w:rsidR="005355CB" w:rsidRPr="00061F13" w:rsidRDefault="005355CB" w:rsidP="00A25157">
      <w:pPr>
        <w:pStyle w:val="25"/>
      </w:pPr>
      <w:r w:rsidRPr="00061F13">
        <w:t>«Дата регистрации»</w:t>
      </w:r>
      <w:r w:rsidR="00061F13">
        <w:t>,</w:t>
      </w:r>
    </w:p>
    <w:p w14:paraId="58042A8B" w14:textId="37B3ADFB" w:rsidR="005355CB" w:rsidRPr="00061F13" w:rsidRDefault="005355CB" w:rsidP="00A25157">
      <w:pPr>
        <w:pStyle w:val="25"/>
      </w:pPr>
      <w:r w:rsidRPr="00061F13">
        <w:t>«Тип адреса»</w:t>
      </w:r>
      <w:r w:rsidR="00061F13">
        <w:t>,</w:t>
      </w:r>
    </w:p>
    <w:p w14:paraId="32E0FF19" w14:textId="70432310" w:rsidR="005355CB" w:rsidRPr="00061F13" w:rsidRDefault="005355CB" w:rsidP="00A25157">
      <w:pPr>
        <w:pStyle w:val="25"/>
      </w:pPr>
      <w:r w:rsidRPr="00061F13">
        <w:t>«Адрес»</w:t>
      </w:r>
      <w:r w:rsidR="00061F13">
        <w:t>;</w:t>
      </w:r>
    </w:p>
    <w:p w14:paraId="5A749DD0" w14:textId="77777777" w:rsidR="005355CB" w:rsidRPr="00C20D54" w:rsidRDefault="005355CB" w:rsidP="00A25157">
      <w:pPr>
        <w:pStyle w:val="25"/>
      </w:pPr>
      <w:r w:rsidRPr="00061F13">
        <w:t>кнопка</w:t>
      </w:r>
      <w:r w:rsidRPr="00C20D54">
        <w:t xml:space="preserve"> </w:t>
      </w:r>
      <w:r w:rsidRPr="00C20D54">
        <w:rPr>
          <w:noProof/>
          <w:lang w:eastAsia="ru-RU"/>
        </w:rPr>
        <w:drawing>
          <wp:inline distT="0" distB="0" distL="0" distR="0" wp14:anchorId="0C4B737A" wp14:editId="4599C964">
            <wp:extent cx="220999" cy="243861"/>
            <wp:effectExtent l="19050" t="19050" r="26670" b="2286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46D72255" w14:textId="633394AC" w:rsidR="005355CB" w:rsidRPr="00C20D54" w:rsidRDefault="005355CB" w:rsidP="00A25157">
      <w:pPr>
        <w:pStyle w:val="38"/>
      </w:pPr>
      <w:r w:rsidRPr="00C20D54">
        <w:t>«Редактировать» (</w:t>
      </w:r>
      <w:r w:rsidR="00140C78">
        <w:t>см. подпункт</w:t>
      </w:r>
      <w:r w:rsidR="00061751">
        <w:t xml:space="preserve"> </w:t>
      </w:r>
      <w:r w:rsidR="00061751">
        <w:fldChar w:fldCharType="begin"/>
      </w:r>
      <w:r w:rsidR="00061751">
        <w:instrText xml:space="preserve"> REF _Ref148273722 \r \h </w:instrText>
      </w:r>
      <w:r w:rsidR="00061751">
        <w:fldChar w:fldCharType="separate"/>
      </w:r>
      <w:r w:rsidR="00565CC3">
        <w:t>4.1.6.7.3</w:t>
      </w:r>
      <w:r w:rsidR="00061751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</w:t>
      </w:r>
      <w:r w:rsidR="00061F13">
        <w:t>;</w:t>
      </w:r>
    </w:p>
    <w:p w14:paraId="464CF4B0" w14:textId="192E641C" w:rsidR="005355CB" w:rsidRPr="00C20D54" w:rsidRDefault="005355CB" w:rsidP="00A25157">
      <w:pPr>
        <w:pStyle w:val="38"/>
      </w:pPr>
      <w:r w:rsidRPr="00C20D54">
        <w:t xml:space="preserve"> «Удалить»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_Ref103726631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4.1.6.7.4</w:t>
      </w:r>
      <w:r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</w:t>
      </w:r>
      <w:r w:rsidR="00061F13">
        <w:t>;</w:t>
      </w:r>
    </w:p>
    <w:p w14:paraId="1153EDAA" w14:textId="32410656" w:rsidR="005355CB" w:rsidRPr="00C20D54" w:rsidRDefault="005355CB" w:rsidP="00DD30DB">
      <w:pPr>
        <w:pStyle w:val="1d"/>
      </w:pPr>
      <w:r w:rsidRPr="00C20D54">
        <w:t>кнопка «Добавить» (</w:t>
      </w:r>
      <w:r w:rsidR="00DD30DB">
        <w:rPr>
          <w:color w:val="000000" w:themeColor="text1"/>
        </w:rPr>
        <w:t xml:space="preserve">см. </w:t>
      </w:r>
      <w:r w:rsidR="00DD30DB" w:rsidRPr="00C20D54">
        <w:rPr>
          <w:color w:val="000000" w:themeColor="text1"/>
        </w:rPr>
        <w:fldChar w:fldCharType="begin"/>
      </w:r>
      <w:r w:rsidR="00DD30DB" w:rsidRPr="00C20D54">
        <w:rPr>
          <w:color w:val="000000" w:themeColor="text1"/>
        </w:rPr>
        <w:instrText xml:space="preserve"> REF _Ref103726518 \h  \* MERGEFORMAT </w:instrText>
      </w:r>
      <w:r w:rsidR="00DD30DB" w:rsidRPr="00C20D54">
        <w:rPr>
          <w:color w:val="000000" w:themeColor="text1"/>
        </w:rPr>
      </w:r>
      <w:r w:rsidR="00DD30DB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>Рисунок 21</w:t>
      </w:r>
      <w:r w:rsidR="00DD30DB" w:rsidRPr="00C20D54">
        <w:rPr>
          <w:color w:val="000000" w:themeColor="text1"/>
        </w:rPr>
        <w:fldChar w:fldCharType="end"/>
      </w:r>
      <w:r w:rsidR="00DD30DB">
        <w:rPr>
          <w:color w:val="000000" w:themeColor="text1"/>
        </w:rPr>
        <w:t xml:space="preserve">, </w:t>
      </w:r>
      <w:r w:rsidRPr="00C20D54">
        <w:t>2) для соз</w:t>
      </w:r>
      <w:r w:rsidR="00061F13">
        <w:t>д</w:t>
      </w:r>
      <w:r w:rsidRPr="00C20D54">
        <w:t>ания новой записи (</w:t>
      </w:r>
      <w:r w:rsidR="00140C78">
        <w:t>см. подпункт</w:t>
      </w:r>
      <w:r w:rsidR="0085136C">
        <w:t xml:space="preserve"> </w:t>
      </w:r>
      <w:r w:rsidR="00DD30DB">
        <w:fldChar w:fldCharType="begin"/>
      </w:r>
      <w:r w:rsidR="00DD30DB">
        <w:instrText xml:space="preserve"> REF _Ref156571372 \r \h </w:instrText>
      </w:r>
      <w:r w:rsidR="00DD30DB">
        <w:fldChar w:fldCharType="separate"/>
      </w:r>
      <w:r w:rsidR="00565CC3">
        <w:t>4.1.6.7.2</w:t>
      </w:r>
      <w:r w:rsidR="00DD30DB">
        <w:fldChar w:fldCharType="end"/>
      </w:r>
      <w:r w:rsidR="00DD30DB">
        <w:t xml:space="preserve"> н</w:t>
      </w:r>
      <w:r w:rsidR="00997265">
        <w:t>астоящего руководства пользователя</w:t>
      </w:r>
      <w:r w:rsidRPr="00C20D54">
        <w:t xml:space="preserve">). Кнопка активна, если не заданы адрес постоянной регистрации и адрес фактического проживания. Если оба адреса заданы, кнопка неактивна. </w:t>
      </w:r>
    </w:p>
    <w:p w14:paraId="5C1492AB" w14:textId="66141039" w:rsidR="005355CB" w:rsidRPr="00C20D54" w:rsidRDefault="00EC1379" w:rsidP="007A649B">
      <w:pPr>
        <w:pStyle w:val="54"/>
        <w:rPr>
          <w:color w:val="000000" w:themeColor="text1"/>
        </w:rPr>
      </w:pPr>
      <w:bookmarkStart w:id="166" w:name="_Ref156571372"/>
      <w:r>
        <w:t>Внесение сведений об адресе</w:t>
      </w:r>
      <w:bookmarkEnd w:id="166"/>
    </w:p>
    <w:p w14:paraId="0BA75C0F" w14:textId="15F43E17" w:rsidR="005355CB" w:rsidRPr="00C20D54" w:rsidRDefault="002519AD" w:rsidP="00061751">
      <w:pPr>
        <w:keepNext/>
        <w:ind w:firstLine="709"/>
        <w:rPr>
          <w:color w:val="000000" w:themeColor="text1"/>
        </w:rPr>
      </w:pPr>
      <w:r>
        <w:rPr>
          <w:color w:val="000000" w:themeColor="text1"/>
        </w:rPr>
        <w:t>Для указания адреса</w:t>
      </w:r>
      <w:r w:rsidR="007A649B">
        <w:rPr>
          <w:color w:val="000000" w:themeColor="text1"/>
        </w:rPr>
        <w:t xml:space="preserve"> работника</w:t>
      </w:r>
      <w:r>
        <w:rPr>
          <w:color w:val="000000" w:themeColor="text1"/>
        </w:rPr>
        <w:t>:</w:t>
      </w:r>
    </w:p>
    <w:p w14:paraId="76CB60CE" w14:textId="7CF5D878" w:rsidR="005355CB" w:rsidRPr="00C20D54" w:rsidRDefault="005355CB" w:rsidP="00B77B53">
      <w:pPr>
        <w:pStyle w:val="1d"/>
        <w:numPr>
          <w:ilvl w:val="0"/>
          <w:numId w:val="33"/>
        </w:numPr>
      </w:pPr>
      <w:r w:rsidRPr="00C20D54">
        <w:t xml:space="preserve">В </w:t>
      </w:r>
      <w:r w:rsidR="00A80D97">
        <w:t>раздел</w:t>
      </w:r>
      <w:r w:rsidR="006D37F5">
        <w:t xml:space="preserve">е </w:t>
      </w:r>
      <w:r w:rsidRPr="00C20D54">
        <w:t xml:space="preserve">«Адреса» нажмите кнопку «Добавить». Откроется форма «Новый адрес» </w:t>
      </w:r>
      <w:r w:rsidR="00061F13">
        <w:t xml:space="preserve">(см. </w:t>
      </w:r>
      <w:r w:rsidRPr="00C20D54">
        <w:fldChar w:fldCharType="begin"/>
      </w:r>
      <w:r w:rsidRPr="00C20D54">
        <w:instrText xml:space="preserve"> REF _Ref98833020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22</w:t>
      </w:r>
      <w:r w:rsidRPr="00C20D54">
        <w:fldChar w:fldCharType="end"/>
      </w:r>
      <w:r w:rsidRPr="00C20D54">
        <w:t>).</w:t>
      </w:r>
    </w:p>
    <w:p w14:paraId="734DC28F" w14:textId="77777777" w:rsidR="005355CB" w:rsidRPr="00C20D54" w:rsidRDefault="005355CB" w:rsidP="00740A17">
      <w:pPr>
        <w:pStyle w:val="afffffff6"/>
      </w:pPr>
      <w:r w:rsidRPr="00C20D54">
        <w:rPr>
          <w:noProof/>
        </w:rPr>
        <w:drawing>
          <wp:inline distT="0" distB="0" distL="0" distR="0" wp14:anchorId="72B571E6" wp14:editId="5062532A">
            <wp:extent cx="5939155" cy="3584484"/>
            <wp:effectExtent l="19050" t="19050" r="23495" b="165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11"/>
                    <a:stretch/>
                  </pic:blipFill>
                  <pic:spPr bwMode="auto">
                    <a:xfrm>
                      <a:off x="0" y="0"/>
                      <a:ext cx="5939626" cy="35847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DCE61" w14:textId="1A190172" w:rsidR="005355CB" w:rsidRPr="00C20D54" w:rsidRDefault="005355CB" w:rsidP="00740A17">
      <w:pPr>
        <w:pStyle w:val="afffffff8"/>
      </w:pPr>
      <w:bookmarkStart w:id="167" w:name="_Ref98833020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22</w:t>
      </w:r>
      <w:r w:rsidR="00EE3A8F" w:rsidRPr="00C20D54">
        <w:rPr>
          <w:noProof/>
        </w:rPr>
        <w:fldChar w:fldCharType="end"/>
      </w:r>
      <w:bookmarkEnd w:id="167"/>
      <w:r w:rsidRPr="00C20D54">
        <w:t xml:space="preserve"> – </w:t>
      </w:r>
      <w:r w:rsidR="00740A17">
        <w:t>Форма ввода данных «</w:t>
      </w:r>
      <w:r w:rsidRPr="00C20D54">
        <w:t>Новый адрес</w:t>
      </w:r>
      <w:r w:rsidR="00740A17">
        <w:t>»</w:t>
      </w:r>
    </w:p>
    <w:p w14:paraId="3D531E67" w14:textId="77777777" w:rsidR="005355CB" w:rsidRPr="00C20D54" w:rsidRDefault="005355CB" w:rsidP="00740A17">
      <w:pPr>
        <w:pStyle w:val="1d"/>
      </w:pPr>
      <w:r w:rsidRPr="00C20D54">
        <w:t>На форме заполните все необходимые поля в блоках (поля, обязательные для заполнения, отмечены звездочкой):</w:t>
      </w:r>
    </w:p>
    <w:p w14:paraId="38C233FA" w14:textId="2412A304" w:rsidR="005355CB" w:rsidRPr="00C20D54" w:rsidRDefault="005355CB" w:rsidP="00A25157">
      <w:pPr>
        <w:pStyle w:val="25"/>
      </w:pPr>
      <w:r w:rsidRPr="00C20D54">
        <w:t>«</w:t>
      </w:r>
      <w:r w:rsidR="00740A17">
        <w:t xml:space="preserve">1. </w:t>
      </w:r>
      <w:r w:rsidRPr="00C20D54">
        <w:t>Основная информация».</w:t>
      </w:r>
    </w:p>
    <w:p w14:paraId="0D50E081" w14:textId="53848289" w:rsidR="005355CB" w:rsidRPr="00C20D54" w:rsidRDefault="005355CB" w:rsidP="00A25157">
      <w:pPr>
        <w:pStyle w:val="25"/>
      </w:pPr>
      <w:r w:rsidRPr="00C20D54">
        <w:t>«</w:t>
      </w:r>
      <w:r w:rsidR="00740A17">
        <w:t xml:space="preserve">2. </w:t>
      </w:r>
      <w:r w:rsidRPr="00C20D54">
        <w:t>Адрес».</w:t>
      </w:r>
    </w:p>
    <w:p w14:paraId="62E5B016" w14:textId="1C218B5C" w:rsidR="005355CB" w:rsidRPr="00C20D54" w:rsidRDefault="005355CB" w:rsidP="00740A17">
      <w:pPr>
        <w:pStyle w:val="af2"/>
      </w:pPr>
      <w:r w:rsidRPr="00C20D54">
        <w:t xml:space="preserve">Описание полей представлено в таблице </w:t>
      </w:r>
      <w:r w:rsidR="00740A17">
        <w:t xml:space="preserve">ниже </w:t>
      </w:r>
      <w:r w:rsidRPr="00C20D54">
        <w:t>(</w:t>
      </w:r>
      <w:r w:rsidR="00740A17">
        <w:t xml:space="preserve">см. </w:t>
      </w:r>
      <w:r w:rsidRPr="00C20D54">
        <w:fldChar w:fldCharType="begin"/>
      </w:r>
      <w:r w:rsidRPr="00C20D54">
        <w:instrText xml:space="preserve"> REF _Ref89953120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7</w:t>
      </w:r>
      <w:r w:rsidRPr="00C20D54">
        <w:fldChar w:fldCharType="end"/>
      </w:r>
      <w:r w:rsidRPr="00C20D54">
        <w:t>).</w:t>
      </w:r>
    </w:p>
    <w:p w14:paraId="72C170CE" w14:textId="71EE1AC2" w:rsidR="005355CB" w:rsidRPr="00C20D54" w:rsidRDefault="005355CB" w:rsidP="00740A17">
      <w:pPr>
        <w:pStyle w:val="af2"/>
      </w:pPr>
      <w:r w:rsidRPr="00740A17">
        <w:rPr>
          <w:rStyle w:val="afffffff1"/>
        </w:rPr>
        <w:t xml:space="preserve">После заполнения данных в меню справа напротив соответствующего </w:t>
      </w:r>
      <w:r w:rsidR="006D37F5">
        <w:rPr>
          <w:rStyle w:val="afffffff1"/>
        </w:rPr>
        <w:t xml:space="preserve">раздела </w:t>
      </w:r>
      <w:r w:rsidRPr="00740A17">
        <w:rPr>
          <w:rStyle w:val="afffffff1"/>
        </w:rPr>
        <w:t xml:space="preserve">появляется символ </w:t>
      </w:r>
      <w:r w:rsidRPr="00740A17">
        <w:rPr>
          <w:rStyle w:val="afffffff1"/>
          <w:noProof/>
        </w:rPr>
        <w:drawing>
          <wp:inline distT="0" distB="0" distL="0" distR="0" wp14:anchorId="5ADB1064" wp14:editId="2110A259">
            <wp:extent cx="180000" cy="180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0A17">
        <w:rPr>
          <w:rStyle w:val="afffffff1"/>
        </w:rPr>
        <w:t xml:space="preserve">, который означает готовность </w:t>
      </w:r>
      <w:r w:rsidR="006D37F5">
        <w:rPr>
          <w:rStyle w:val="afffffff1"/>
        </w:rPr>
        <w:t>раздела</w:t>
      </w:r>
      <w:r w:rsidR="00740A17">
        <w:rPr>
          <w:rStyle w:val="afffffff1"/>
        </w:rPr>
        <w:t xml:space="preserve"> к сохранению</w:t>
      </w:r>
      <w:r w:rsidRPr="00C20D54">
        <w:t>.</w:t>
      </w:r>
    </w:p>
    <w:p w14:paraId="021174AB" w14:textId="562A5343" w:rsidR="005355CB" w:rsidRDefault="005355CB" w:rsidP="00740A17">
      <w:pPr>
        <w:pStyle w:val="1d"/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2EF1F087" w14:textId="4DEC16DF" w:rsidR="00C03FE4" w:rsidRPr="00FE3DE5" w:rsidRDefault="00C03FE4" w:rsidP="00C03FE4">
      <w:pPr>
        <w:pStyle w:val="af2"/>
      </w:pPr>
      <w:r w:rsidRPr="00FE3DE5">
        <w:t xml:space="preserve">В случае, если адрес или часть адреса (населенный пункт/улица/дом) отсутствуют, необходимо перейти по адресу: </w:t>
      </w:r>
      <w:hyperlink r:id="rId53" w:history="1">
        <w:r w:rsidRPr="00FE3DE5">
          <w:rPr>
            <w:rStyle w:val="afe"/>
            <w:color w:val="auto"/>
            <w:u w:val="none"/>
          </w:rPr>
          <w:t>https://fias.nalog.ru/</w:t>
        </w:r>
      </w:hyperlink>
      <w:r w:rsidRPr="00FE3DE5">
        <w:t xml:space="preserve"> и проверить наличие информации об адресе в ГАР</w:t>
      </w:r>
      <w:r w:rsidR="00010A2F">
        <w:t xml:space="preserve"> ФНС</w:t>
      </w:r>
      <w:r w:rsidR="00EB5CC9">
        <w:t xml:space="preserve"> России</w:t>
      </w:r>
      <w:r w:rsidRPr="00FE3DE5">
        <w:t xml:space="preserve">. </w:t>
      </w:r>
    </w:p>
    <w:p w14:paraId="12A52CD5" w14:textId="753649AB" w:rsidR="00C03FE4" w:rsidRPr="00FE3DE5" w:rsidRDefault="00C03FE4" w:rsidP="00C03FE4">
      <w:pPr>
        <w:pStyle w:val="af2"/>
      </w:pPr>
      <w:r w:rsidRPr="00FE3DE5">
        <w:t>В случае наличия адреса в ГАР</w:t>
      </w:r>
      <w:r w:rsidR="00010A2F">
        <w:t xml:space="preserve"> ФНС</w:t>
      </w:r>
      <w:r w:rsidRPr="00FE3DE5">
        <w:t xml:space="preserve"> </w:t>
      </w:r>
      <w:r w:rsidR="00EB5CC9">
        <w:t xml:space="preserve">России </w:t>
      </w:r>
      <w:r w:rsidRPr="00FE3DE5">
        <w:t xml:space="preserve">необходимо направить обращение в СТП на адрес </w:t>
      </w:r>
      <w:hyperlink r:id="rId54" w:history="1">
        <w:r w:rsidRPr="00FE3DE5">
          <w:rPr>
            <w:rStyle w:val="afe"/>
            <w:color w:val="auto"/>
            <w:u w:val="none"/>
          </w:rPr>
          <w:t>egisz@stp-egisz.ru</w:t>
        </w:r>
      </w:hyperlink>
      <w:r w:rsidRPr="00FE3DE5">
        <w:t xml:space="preserve"> с указанием данного адреса, указав в теме письма «Устранение проблемы с ГАР».</w:t>
      </w:r>
    </w:p>
    <w:p w14:paraId="65B5AD49" w14:textId="4277A02A" w:rsidR="00C03FE4" w:rsidRPr="00FE3DE5" w:rsidRDefault="00C03FE4" w:rsidP="00C03FE4">
      <w:pPr>
        <w:pStyle w:val="af2"/>
      </w:pPr>
      <w:r w:rsidRPr="00FE3DE5">
        <w:t>В случае отсутствия нужного адреса в ГАР</w:t>
      </w:r>
      <w:r w:rsidR="00010A2F">
        <w:t xml:space="preserve"> ФНС</w:t>
      </w:r>
      <w:r w:rsidR="00EB5CC9">
        <w:t xml:space="preserve"> России</w:t>
      </w:r>
      <w:r w:rsidRPr="00FE3DE5">
        <w:t xml:space="preserve"> необходимо узнать уполномоченный орган, ответственный за присвоение адреса, перейдя по ссылке </w:t>
      </w:r>
      <w:hyperlink r:id="rId55" w:history="1">
        <w:r w:rsidRPr="00FE3DE5">
          <w:rPr>
            <w:rStyle w:val="afe"/>
            <w:color w:val="auto"/>
            <w:u w:val="none"/>
          </w:rPr>
          <w:t>https://fias.nalog.ru/FindOktmo</w:t>
        </w:r>
      </w:hyperlink>
      <w:r>
        <w:t>.</w:t>
      </w:r>
      <w:r w:rsidRPr="00FE3DE5">
        <w:t xml:space="preserve"> Затем следует обратиться в указанный уполномоченный орган с заявлением о присвоении (изменении) адреса в общем порядке. После внесения нужного адреса в ГАР</w:t>
      </w:r>
      <w:r w:rsidR="001F410A">
        <w:t xml:space="preserve"> ФНС</w:t>
      </w:r>
      <w:r w:rsidR="00EB5CC9">
        <w:t xml:space="preserve"> России</w:t>
      </w:r>
      <w:r w:rsidRPr="00FE3DE5">
        <w:t xml:space="preserve"> необходимо направить обращение в СТП на адрес </w:t>
      </w:r>
      <w:hyperlink r:id="rId56" w:history="1">
        <w:r w:rsidRPr="00FE3DE5">
          <w:rPr>
            <w:rStyle w:val="afe"/>
            <w:color w:val="auto"/>
            <w:u w:val="none"/>
          </w:rPr>
          <w:t>egisz@stp-egisz.ru</w:t>
        </w:r>
      </w:hyperlink>
      <w:r w:rsidRPr="00FE3DE5">
        <w:t xml:space="preserve"> с указанием нового (измененного) адреса, указав в теме письма «Устранение проблемы с ГАР».</w:t>
      </w:r>
    </w:p>
    <w:p w14:paraId="7D2658D3" w14:textId="0F4996B3" w:rsidR="00ED14F8" w:rsidRPr="00C20D54" w:rsidRDefault="00ED14F8" w:rsidP="00740A17">
      <w:pPr>
        <w:pStyle w:val="afffffffff4"/>
      </w:pPr>
      <w:bookmarkStart w:id="168" w:name="_Ref89953120"/>
      <w:bookmarkStart w:id="169" w:name="_Ref514763828"/>
      <w:bookmarkStart w:id="170" w:name="_Hlk156827410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7</w:t>
      </w:r>
      <w:r w:rsidR="00EE3A8F" w:rsidRPr="00C20D54">
        <w:rPr>
          <w:noProof/>
        </w:rPr>
        <w:fldChar w:fldCharType="end"/>
      </w:r>
      <w:bookmarkEnd w:id="168"/>
      <w:r w:rsidRPr="00C20D54">
        <w:t xml:space="preserve"> – Описание</w:t>
      </w:r>
      <w:r w:rsidR="005355CB" w:rsidRPr="00C20D54">
        <w:t xml:space="preserve"> </w:t>
      </w:r>
      <w:r w:rsidR="00740A17">
        <w:t xml:space="preserve">полей для ввода сведений </w:t>
      </w:r>
      <w:r w:rsidRPr="00C20D54">
        <w:t>об адресе</w:t>
      </w:r>
      <w:bookmarkEnd w:id="169"/>
      <w:r w:rsidR="005355CB" w:rsidRPr="00C20D54">
        <w:t xml:space="preserve"> работника</w:t>
      </w:r>
    </w:p>
    <w:tbl>
      <w:tblPr>
        <w:tblStyle w:val="af6"/>
        <w:tblW w:w="4947" w:type="pct"/>
        <w:tblInd w:w="108" w:type="dxa"/>
        <w:tblLook w:val="04A0" w:firstRow="1" w:lastRow="0" w:firstColumn="1" w:lastColumn="0" w:noHBand="0" w:noVBand="1"/>
      </w:tblPr>
      <w:tblGrid>
        <w:gridCol w:w="596"/>
        <w:gridCol w:w="2198"/>
        <w:gridCol w:w="3080"/>
        <w:gridCol w:w="3371"/>
      </w:tblGrid>
      <w:tr w:rsidR="00F637B6" w:rsidRPr="00C20D54" w14:paraId="48176003" w14:textId="77777777" w:rsidTr="00740A17">
        <w:trPr>
          <w:tblHeader/>
        </w:trPr>
        <w:tc>
          <w:tcPr>
            <w:tcW w:w="322" w:type="pct"/>
          </w:tcPr>
          <w:p w14:paraId="0432A660" w14:textId="706767A4" w:rsidR="00F637B6" w:rsidRPr="00C20D54" w:rsidRDefault="00F637B6" w:rsidP="00B47729">
            <w:pPr>
              <w:pStyle w:val="108"/>
            </w:pPr>
            <w:r w:rsidRPr="00C20D54">
              <w:t>№</w:t>
            </w:r>
          </w:p>
        </w:tc>
        <w:tc>
          <w:tcPr>
            <w:tcW w:w="1189" w:type="pct"/>
          </w:tcPr>
          <w:p w14:paraId="5C39DFAE" w14:textId="23B22498" w:rsidR="00F637B6" w:rsidRPr="00C20D54" w:rsidRDefault="00F637B6" w:rsidP="00B47729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666" w:type="pct"/>
          </w:tcPr>
          <w:p w14:paraId="334704A8" w14:textId="77777777" w:rsidR="00F637B6" w:rsidRPr="00C20D54" w:rsidRDefault="00F637B6" w:rsidP="00B47729">
            <w:pPr>
              <w:pStyle w:val="108"/>
            </w:pPr>
            <w:r w:rsidRPr="00C20D54">
              <w:t>Описание</w:t>
            </w:r>
          </w:p>
        </w:tc>
        <w:tc>
          <w:tcPr>
            <w:tcW w:w="1823" w:type="pct"/>
          </w:tcPr>
          <w:p w14:paraId="468A70D4" w14:textId="77777777" w:rsidR="00F637B6" w:rsidRPr="00C20D54" w:rsidRDefault="00F637B6" w:rsidP="00B47729">
            <w:pPr>
              <w:pStyle w:val="108"/>
            </w:pPr>
            <w:r w:rsidRPr="00C20D54">
              <w:t>Вид, способ ввода</w:t>
            </w:r>
          </w:p>
        </w:tc>
      </w:tr>
      <w:tr w:rsidR="005355CB" w:rsidRPr="00C20D54" w14:paraId="4C69218D" w14:textId="77777777" w:rsidTr="00740A17">
        <w:tc>
          <w:tcPr>
            <w:tcW w:w="322" w:type="pct"/>
          </w:tcPr>
          <w:p w14:paraId="1EC2DAB4" w14:textId="2225101E" w:rsidR="005355CB" w:rsidRPr="00C20D54" w:rsidRDefault="005355CB" w:rsidP="00B77B53">
            <w:pPr>
              <w:pStyle w:val="101"/>
              <w:numPr>
                <w:ilvl w:val="0"/>
                <w:numId w:val="53"/>
              </w:numPr>
            </w:pPr>
          </w:p>
        </w:tc>
        <w:tc>
          <w:tcPr>
            <w:tcW w:w="4678" w:type="pct"/>
            <w:gridSpan w:val="3"/>
          </w:tcPr>
          <w:p w14:paraId="69390B08" w14:textId="404C5865" w:rsidR="005355CB" w:rsidRPr="00C20D54" w:rsidRDefault="005355CB" w:rsidP="00B47729">
            <w:pPr>
              <w:pStyle w:val="109"/>
            </w:pPr>
            <w:r w:rsidRPr="00C20D54">
              <w:t>Основная информация</w:t>
            </w:r>
          </w:p>
        </w:tc>
      </w:tr>
      <w:tr w:rsidR="00F637B6" w:rsidRPr="00C20D54" w14:paraId="1AD673FE" w14:textId="77777777" w:rsidTr="00740A17">
        <w:tc>
          <w:tcPr>
            <w:tcW w:w="322" w:type="pct"/>
          </w:tcPr>
          <w:p w14:paraId="0498B616" w14:textId="0300B3EA" w:rsidR="00F637B6" w:rsidRPr="00C20D54" w:rsidRDefault="00B47729" w:rsidP="00B47729">
            <w:pPr>
              <w:pStyle w:val="104"/>
            </w:pPr>
            <w:r>
              <w:t>1.1.</w:t>
            </w:r>
          </w:p>
        </w:tc>
        <w:tc>
          <w:tcPr>
            <w:tcW w:w="1189" w:type="pct"/>
          </w:tcPr>
          <w:p w14:paraId="43CB3B9D" w14:textId="26256B79" w:rsidR="00F637B6" w:rsidRPr="00C20D54" w:rsidRDefault="00F637B6" w:rsidP="00B47729">
            <w:pPr>
              <w:pStyle w:val="104"/>
            </w:pPr>
            <w:r w:rsidRPr="00C20D54">
              <w:t>Тип адреса</w:t>
            </w:r>
          </w:p>
        </w:tc>
        <w:tc>
          <w:tcPr>
            <w:tcW w:w="1666" w:type="pct"/>
          </w:tcPr>
          <w:p w14:paraId="66BADEC8" w14:textId="300C265D" w:rsidR="00F637B6" w:rsidRPr="00C20D54" w:rsidRDefault="00F637B6" w:rsidP="00B47729">
            <w:pPr>
              <w:pStyle w:val="104"/>
            </w:pPr>
            <w:r w:rsidRPr="00C20D54">
              <w:t xml:space="preserve">Тип адреса </w:t>
            </w:r>
            <w:r w:rsidR="005355CB" w:rsidRPr="00C20D54">
              <w:t>работника</w:t>
            </w:r>
          </w:p>
        </w:tc>
        <w:tc>
          <w:tcPr>
            <w:tcW w:w="1823" w:type="pct"/>
          </w:tcPr>
          <w:p w14:paraId="272FD3F2" w14:textId="77777777" w:rsidR="00F637B6" w:rsidRPr="00C20D54" w:rsidRDefault="005355CB" w:rsidP="00B47729">
            <w:pPr>
              <w:pStyle w:val="104"/>
            </w:pPr>
            <w:r w:rsidRPr="00C20D54">
              <w:t>Выбор значения из выпадающего списка. Возможные значения:</w:t>
            </w:r>
          </w:p>
          <w:p w14:paraId="0F5B9FD4" w14:textId="161EB2C3" w:rsidR="005355CB" w:rsidRPr="00C20D54" w:rsidRDefault="007B0AA9" w:rsidP="007B0AA9">
            <w:pPr>
              <w:pStyle w:val="1010"/>
            </w:pPr>
            <w:r>
              <w:t>«А</w:t>
            </w:r>
            <w:r w:rsidR="005355CB" w:rsidRPr="00C20D54">
              <w:t>дрес постоянной регистрации</w:t>
            </w:r>
            <w:r>
              <w:t>»</w:t>
            </w:r>
            <w:r w:rsidR="00740A17">
              <w:t>,</w:t>
            </w:r>
          </w:p>
          <w:p w14:paraId="65060845" w14:textId="7651C39E" w:rsidR="005355CB" w:rsidRPr="00C20D54" w:rsidRDefault="007B0AA9" w:rsidP="007B0AA9">
            <w:pPr>
              <w:pStyle w:val="1010"/>
            </w:pPr>
            <w:r>
              <w:t>«А</w:t>
            </w:r>
            <w:r w:rsidR="005355CB" w:rsidRPr="00C20D54">
              <w:t>дрес фактического проживания</w:t>
            </w:r>
            <w:r>
              <w:t>»</w:t>
            </w:r>
            <w:r w:rsidR="00154AE8" w:rsidRPr="00C20D54">
              <w:t>.</w:t>
            </w:r>
          </w:p>
          <w:p w14:paraId="2A019C50" w14:textId="510ABCC9" w:rsidR="00154AE8" w:rsidRPr="00C20D54" w:rsidRDefault="00154AE8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Тип адреса медицинского работника», OID 1.2.643.5.1.13.13.99.2.296</w:t>
            </w:r>
          </w:p>
        </w:tc>
      </w:tr>
      <w:tr w:rsidR="00F637B6" w:rsidRPr="00C20D54" w14:paraId="2978B3DC" w14:textId="77777777" w:rsidTr="00740A17">
        <w:tc>
          <w:tcPr>
            <w:tcW w:w="322" w:type="pct"/>
          </w:tcPr>
          <w:p w14:paraId="72CE449E" w14:textId="6DD38AE7" w:rsidR="00F637B6" w:rsidRPr="00C20D54" w:rsidRDefault="00B47729" w:rsidP="00B47729">
            <w:pPr>
              <w:pStyle w:val="104"/>
            </w:pPr>
            <w:r>
              <w:t>1.2.</w:t>
            </w:r>
          </w:p>
        </w:tc>
        <w:tc>
          <w:tcPr>
            <w:tcW w:w="1189" w:type="pct"/>
          </w:tcPr>
          <w:p w14:paraId="302CA354" w14:textId="1C02151D" w:rsidR="00F637B6" w:rsidRPr="00C20D54" w:rsidRDefault="001D2D30" w:rsidP="00B47729">
            <w:pPr>
              <w:pStyle w:val="104"/>
            </w:pPr>
            <w:r w:rsidRPr="00C20D54">
              <w:t>Дата регистрации</w:t>
            </w:r>
          </w:p>
        </w:tc>
        <w:tc>
          <w:tcPr>
            <w:tcW w:w="1666" w:type="pct"/>
          </w:tcPr>
          <w:p w14:paraId="3B828F01" w14:textId="01057CB6" w:rsidR="00F637B6" w:rsidRPr="00C20D54" w:rsidRDefault="00F637B6" w:rsidP="00B47729">
            <w:pPr>
              <w:pStyle w:val="104"/>
            </w:pPr>
            <w:r w:rsidRPr="00C20D54">
              <w:t xml:space="preserve">Дата, с которой </w:t>
            </w:r>
            <w:r w:rsidR="00740A17">
              <w:t>работник зарегистрирован</w:t>
            </w:r>
            <w:r w:rsidR="00BB78AC" w:rsidRPr="00C20D54">
              <w:t xml:space="preserve"> </w:t>
            </w:r>
            <w:r w:rsidRPr="00C20D54">
              <w:t>по данному адресу</w:t>
            </w:r>
          </w:p>
        </w:tc>
        <w:tc>
          <w:tcPr>
            <w:tcW w:w="1823" w:type="pct"/>
          </w:tcPr>
          <w:p w14:paraId="0A18CE51" w14:textId="5BC3CD70" w:rsidR="00F637B6" w:rsidRPr="00C20D54" w:rsidRDefault="00343F36" w:rsidP="00B47729">
            <w:pPr>
              <w:pStyle w:val="104"/>
            </w:pPr>
            <w:r w:rsidRPr="00C20D54">
              <w:t xml:space="preserve">Выбор даты в календаре. </w:t>
            </w:r>
          </w:p>
          <w:p w14:paraId="1AB4E9C4" w14:textId="014BD09A" w:rsidR="00343F36" w:rsidRPr="00C20D54" w:rsidRDefault="00343F36" w:rsidP="00B47729">
            <w:pPr>
              <w:pStyle w:val="104"/>
            </w:pPr>
            <w:r w:rsidRPr="00C20D54">
              <w:t>Поле отображается, если в списке «Тип адреса» выбрано значение «Адрес постоянной регистрации»</w:t>
            </w:r>
          </w:p>
        </w:tc>
      </w:tr>
      <w:tr w:rsidR="00343F36" w:rsidRPr="00C20D54" w14:paraId="5873C07D" w14:textId="77777777" w:rsidTr="00740A17">
        <w:tc>
          <w:tcPr>
            <w:tcW w:w="322" w:type="pct"/>
          </w:tcPr>
          <w:p w14:paraId="4FBB75A9" w14:textId="6D6B504E" w:rsidR="00343F36" w:rsidRPr="00C20D54" w:rsidRDefault="00B47729" w:rsidP="00B47729">
            <w:pPr>
              <w:pStyle w:val="104"/>
            </w:pPr>
            <w:r>
              <w:t>1.3.</w:t>
            </w:r>
          </w:p>
        </w:tc>
        <w:tc>
          <w:tcPr>
            <w:tcW w:w="1189" w:type="pct"/>
          </w:tcPr>
          <w:p w14:paraId="659DC503" w14:textId="490C8961" w:rsidR="00343F36" w:rsidRPr="00C20D54" w:rsidRDefault="00343F36" w:rsidP="00B47729">
            <w:pPr>
              <w:pStyle w:val="104"/>
            </w:pPr>
            <w:r w:rsidRPr="00C20D54">
              <w:t xml:space="preserve">Проживает с </w:t>
            </w:r>
          </w:p>
        </w:tc>
        <w:tc>
          <w:tcPr>
            <w:tcW w:w="1666" w:type="pct"/>
          </w:tcPr>
          <w:p w14:paraId="709BDE27" w14:textId="54E246ED" w:rsidR="00343F36" w:rsidRPr="00C20D54" w:rsidRDefault="00343F36" w:rsidP="00B47729">
            <w:pPr>
              <w:pStyle w:val="104"/>
            </w:pPr>
            <w:r w:rsidRPr="00C20D54">
              <w:t xml:space="preserve">Дата, с которой </w:t>
            </w:r>
            <w:r w:rsidR="00740A17">
              <w:t xml:space="preserve">работник </w:t>
            </w:r>
            <w:r w:rsidRPr="00C20D54">
              <w:t>прожива</w:t>
            </w:r>
            <w:r w:rsidR="00740A17">
              <w:t>е</w:t>
            </w:r>
            <w:r w:rsidRPr="00C20D54">
              <w:t>т по данному адресу</w:t>
            </w:r>
          </w:p>
        </w:tc>
        <w:tc>
          <w:tcPr>
            <w:tcW w:w="1823" w:type="pct"/>
          </w:tcPr>
          <w:p w14:paraId="00C07BB7" w14:textId="77777777" w:rsidR="00343F36" w:rsidRPr="00C20D54" w:rsidRDefault="00343F36" w:rsidP="00B47729">
            <w:pPr>
              <w:pStyle w:val="104"/>
            </w:pPr>
            <w:r w:rsidRPr="00C20D54">
              <w:t xml:space="preserve">Выбор даты в календаре. </w:t>
            </w:r>
          </w:p>
          <w:p w14:paraId="26A664BF" w14:textId="352E352B" w:rsidR="00343F36" w:rsidRPr="00C20D54" w:rsidRDefault="00343F36" w:rsidP="00B47729">
            <w:pPr>
              <w:pStyle w:val="104"/>
            </w:pPr>
            <w:r w:rsidRPr="00C20D54">
              <w:t>Поле отображается, если в списке «Тип адреса» выбрано значение «Адрес фактического проживания»</w:t>
            </w:r>
          </w:p>
        </w:tc>
      </w:tr>
      <w:tr w:rsidR="00343F36" w:rsidRPr="00C20D54" w14:paraId="587E5E02" w14:textId="77777777" w:rsidTr="00740A17">
        <w:tc>
          <w:tcPr>
            <w:tcW w:w="322" w:type="pct"/>
          </w:tcPr>
          <w:p w14:paraId="10CDA863" w14:textId="48FCB7D4" w:rsidR="00343F36" w:rsidRPr="00C20D54" w:rsidRDefault="00343F36" w:rsidP="00B47729">
            <w:pPr>
              <w:pStyle w:val="101"/>
            </w:pPr>
          </w:p>
        </w:tc>
        <w:tc>
          <w:tcPr>
            <w:tcW w:w="4678" w:type="pct"/>
            <w:gridSpan w:val="3"/>
          </w:tcPr>
          <w:p w14:paraId="593EC7A8" w14:textId="23FF6039" w:rsidR="00343F36" w:rsidRPr="00C20D54" w:rsidRDefault="00343F36" w:rsidP="00B47729">
            <w:pPr>
              <w:pStyle w:val="109"/>
            </w:pPr>
            <w:r w:rsidRPr="00C20D54">
              <w:t>Адрес</w:t>
            </w:r>
          </w:p>
        </w:tc>
      </w:tr>
      <w:tr w:rsidR="00343F36" w:rsidRPr="00C20D54" w14:paraId="7D3663EB" w14:textId="77777777" w:rsidTr="00740A17">
        <w:tc>
          <w:tcPr>
            <w:tcW w:w="322" w:type="pct"/>
          </w:tcPr>
          <w:p w14:paraId="08003981" w14:textId="6088527B" w:rsidR="00343F36" w:rsidRPr="00C20D54" w:rsidRDefault="00B47729" w:rsidP="00B47729">
            <w:pPr>
              <w:pStyle w:val="104"/>
            </w:pPr>
            <w:r>
              <w:t>2.1.</w:t>
            </w:r>
          </w:p>
        </w:tc>
        <w:tc>
          <w:tcPr>
            <w:tcW w:w="1189" w:type="pct"/>
          </w:tcPr>
          <w:p w14:paraId="0BAACE34" w14:textId="3BEA7F13" w:rsidR="00343F36" w:rsidRPr="00C20D54" w:rsidRDefault="00343F36" w:rsidP="00B47729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666" w:type="pct"/>
          </w:tcPr>
          <w:p w14:paraId="32B5472E" w14:textId="2D1ED34C" w:rsidR="00343F36" w:rsidRPr="00C20D54" w:rsidRDefault="00343F36" w:rsidP="00B47729">
            <w:pPr>
              <w:pStyle w:val="104"/>
            </w:pPr>
            <w:r w:rsidRPr="00C20D54">
              <w:t xml:space="preserve">Субъект </w:t>
            </w:r>
            <w:r w:rsidR="002F57E6" w:rsidRPr="00C20D54">
              <w:t>Российской Федерации</w:t>
            </w:r>
            <w:r w:rsidRPr="00C20D54">
              <w:t xml:space="preserve">, в котором проживает/зарегистрирован </w:t>
            </w:r>
            <w:r w:rsidR="00740A17">
              <w:t>работник</w:t>
            </w:r>
          </w:p>
        </w:tc>
        <w:tc>
          <w:tcPr>
            <w:tcW w:w="1823" w:type="pct"/>
          </w:tcPr>
          <w:p w14:paraId="279B7FDB" w14:textId="77777777" w:rsidR="00343F36" w:rsidRPr="00C20D54" w:rsidRDefault="00343F36" w:rsidP="00B47729">
            <w:pPr>
              <w:pStyle w:val="104"/>
            </w:pPr>
            <w:r w:rsidRPr="00C20D54">
              <w:t>Выбор значения из списка при вводе в поле символов для поиска</w:t>
            </w:r>
            <w:r w:rsidR="00154AE8" w:rsidRPr="00C20D54">
              <w:t>.</w:t>
            </w:r>
          </w:p>
          <w:p w14:paraId="6F788294" w14:textId="2CEA7C90" w:rsidR="00154AE8" w:rsidRPr="00C20D54" w:rsidRDefault="00154AE8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«Субъекты Российской Федерации», OID 1.2.643.5.1.13.13.99.2.206</w:t>
            </w:r>
          </w:p>
        </w:tc>
      </w:tr>
      <w:tr w:rsidR="00343F36" w:rsidRPr="00C20D54" w14:paraId="7F189600" w14:textId="77777777" w:rsidTr="00740A17">
        <w:tc>
          <w:tcPr>
            <w:tcW w:w="322" w:type="pct"/>
          </w:tcPr>
          <w:p w14:paraId="10AB0373" w14:textId="7D1362FF" w:rsidR="00343F36" w:rsidRPr="00C20D54" w:rsidRDefault="00B47729" w:rsidP="00B47729">
            <w:pPr>
              <w:pStyle w:val="104"/>
            </w:pPr>
            <w:r>
              <w:t>2.2.</w:t>
            </w:r>
          </w:p>
        </w:tc>
        <w:tc>
          <w:tcPr>
            <w:tcW w:w="1189" w:type="pct"/>
          </w:tcPr>
          <w:p w14:paraId="0BB00D4D" w14:textId="76B7CE3A" w:rsidR="00343F36" w:rsidRPr="00C20D54" w:rsidRDefault="00343F36" w:rsidP="00B47729">
            <w:pPr>
              <w:pStyle w:val="104"/>
            </w:pPr>
            <w:r w:rsidRPr="00C20D54">
              <w:t>Населенный пункт</w:t>
            </w:r>
          </w:p>
        </w:tc>
        <w:tc>
          <w:tcPr>
            <w:tcW w:w="1666" w:type="pct"/>
          </w:tcPr>
          <w:p w14:paraId="7BFAF120" w14:textId="074F052B" w:rsidR="00343F36" w:rsidRPr="00C20D54" w:rsidRDefault="00343F36" w:rsidP="00B47729">
            <w:pPr>
              <w:pStyle w:val="104"/>
            </w:pPr>
            <w:r w:rsidRPr="00C20D54">
              <w:t xml:space="preserve">Населенный пункт, в котором проживает/ зарегистрирован </w:t>
            </w:r>
            <w:r w:rsidR="00740A17">
              <w:t>работник</w:t>
            </w:r>
          </w:p>
        </w:tc>
        <w:tc>
          <w:tcPr>
            <w:tcW w:w="1823" w:type="pct"/>
          </w:tcPr>
          <w:p w14:paraId="650154A1" w14:textId="4219030B" w:rsidR="00343F36" w:rsidRPr="00C20D54" w:rsidRDefault="00343F36" w:rsidP="00B47729">
            <w:pPr>
              <w:pStyle w:val="104"/>
            </w:pPr>
            <w:r w:rsidRPr="00C20D54">
              <w:t>Выбор значения из списка при вводе в поле символов для поиска</w:t>
            </w:r>
          </w:p>
        </w:tc>
      </w:tr>
      <w:tr w:rsidR="00343F36" w:rsidRPr="00C20D54" w14:paraId="0960A951" w14:textId="77777777" w:rsidTr="00740A17">
        <w:tc>
          <w:tcPr>
            <w:tcW w:w="322" w:type="pct"/>
          </w:tcPr>
          <w:p w14:paraId="60FA6415" w14:textId="6B4946D3" w:rsidR="00343F36" w:rsidRPr="00C20D54" w:rsidRDefault="00B47729" w:rsidP="00B47729">
            <w:pPr>
              <w:pStyle w:val="104"/>
            </w:pPr>
            <w:r>
              <w:t>2.3.</w:t>
            </w:r>
          </w:p>
        </w:tc>
        <w:tc>
          <w:tcPr>
            <w:tcW w:w="1189" w:type="pct"/>
          </w:tcPr>
          <w:p w14:paraId="00DE59B1" w14:textId="0C0BEC43" w:rsidR="00343F36" w:rsidRPr="00C20D54" w:rsidRDefault="00343F36" w:rsidP="00B47729">
            <w:pPr>
              <w:pStyle w:val="104"/>
            </w:pPr>
            <w:r w:rsidRPr="00C20D54">
              <w:t>Улица</w:t>
            </w:r>
          </w:p>
        </w:tc>
        <w:tc>
          <w:tcPr>
            <w:tcW w:w="1666" w:type="pct"/>
          </w:tcPr>
          <w:p w14:paraId="6D238987" w14:textId="45DBD551" w:rsidR="00343F36" w:rsidRPr="00C20D54" w:rsidRDefault="00343F36" w:rsidP="00B47729">
            <w:pPr>
              <w:pStyle w:val="104"/>
            </w:pPr>
            <w:r w:rsidRPr="00C20D54">
              <w:t xml:space="preserve">Улица, на которой проживает/зарегистрирован </w:t>
            </w:r>
            <w:r w:rsidR="00740A17">
              <w:t>работник</w:t>
            </w:r>
          </w:p>
        </w:tc>
        <w:tc>
          <w:tcPr>
            <w:tcW w:w="1823" w:type="pct"/>
          </w:tcPr>
          <w:p w14:paraId="07600306" w14:textId="37F3AA2E" w:rsidR="00343F36" w:rsidRPr="00C20D54" w:rsidRDefault="00343F36" w:rsidP="00B47729">
            <w:pPr>
              <w:pStyle w:val="104"/>
            </w:pPr>
            <w:r w:rsidRPr="00C20D54">
              <w:t>Выбор значения из списка при вводе в поле символов для поиска</w:t>
            </w:r>
          </w:p>
        </w:tc>
      </w:tr>
      <w:tr w:rsidR="00343F36" w:rsidRPr="00C20D54" w14:paraId="51C4B885" w14:textId="77777777" w:rsidTr="00740A17">
        <w:tc>
          <w:tcPr>
            <w:tcW w:w="322" w:type="pct"/>
          </w:tcPr>
          <w:p w14:paraId="6B9BC850" w14:textId="158DE5A4" w:rsidR="00343F36" w:rsidRPr="00C20D54" w:rsidRDefault="00B47729" w:rsidP="00B47729">
            <w:pPr>
              <w:pStyle w:val="104"/>
            </w:pPr>
            <w:r>
              <w:t>2.4.</w:t>
            </w:r>
          </w:p>
        </w:tc>
        <w:tc>
          <w:tcPr>
            <w:tcW w:w="1189" w:type="pct"/>
          </w:tcPr>
          <w:p w14:paraId="5260A291" w14:textId="6A8F2B37" w:rsidR="00343F36" w:rsidRPr="00C20D54" w:rsidRDefault="00343F36" w:rsidP="00B47729">
            <w:pPr>
              <w:pStyle w:val="104"/>
            </w:pPr>
            <w:r w:rsidRPr="00C20D54">
              <w:t>Дом</w:t>
            </w:r>
          </w:p>
        </w:tc>
        <w:tc>
          <w:tcPr>
            <w:tcW w:w="1666" w:type="pct"/>
          </w:tcPr>
          <w:p w14:paraId="6049781B" w14:textId="06037F42" w:rsidR="00343F36" w:rsidRPr="00C20D54" w:rsidRDefault="00343F36" w:rsidP="00B47729">
            <w:pPr>
              <w:pStyle w:val="104"/>
            </w:pPr>
            <w:r w:rsidRPr="00C20D54">
              <w:t xml:space="preserve">Дом, в котором проживает/ зарегистрирован </w:t>
            </w:r>
            <w:r w:rsidR="00740A17">
              <w:t>работник</w:t>
            </w:r>
          </w:p>
        </w:tc>
        <w:tc>
          <w:tcPr>
            <w:tcW w:w="1823" w:type="pct"/>
          </w:tcPr>
          <w:p w14:paraId="7D917F11" w14:textId="054329EE" w:rsidR="00343F36" w:rsidRPr="00C20D54" w:rsidRDefault="00343F36" w:rsidP="00B47729">
            <w:pPr>
              <w:pStyle w:val="104"/>
            </w:pPr>
            <w:r w:rsidRPr="00C20D54">
              <w:t>Выбор значения из списка при вводе в поле символов для поиска</w:t>
            </w:r>
          </w:p>
        </w:tc>
      </w:tr>
      <w:tr w:rsidR="00343F36" w:rsidRPr="00C20D54" w14:paraId="1C2CC2FE" w14:textId="77777777" w:rsidTr="00740A17">
        <w:tc>
          <w:tcPr>
            <w:tcW w:w="322" w:type="pct"/>
          </w:tcPr>
          <w:p w14:paraId="0676E3FB" w14:textId="7F316A8B" w:rsidR="00343F36" w:rsidRPr="00C20D54" w:rsidRDefault="00B47729" w:rsidP="00B47729">
            <w:pPr>
              <w:pStyle w:val="104"/>
            </w:pPr>
            <w:r>
              <w:t>2.5.</w:t>
            </w:r>
          </w:p>
        </w:tc>
        <w:tc>
          <w:tcPr>
            <w:tcW w:w="1189" w:type="pct"/>
          </w:tcPr>
          <w:p w14:paraId="1A14BF32" w14:textId="54AB33D1" w:rsidR="00343F36" w:rsidRPr="00C20D54" w:rsidRDefault="00343F36" w:rsidP="00B47729">
            <w:pPr>
              <w:pStyle w:val="104"/>
            </w:pPr>
            <w:r w:rsidRPr="00C20D54">
              <w:t>Квартира</w:t>
            </w:r>
          </w:p>
        </w:tc>
        <w:tc>
          <w:tcPr>
            <w:tcW w:w="1666" w:type="pct"/>
          </w:tcPr>
          <w:p w14:paraId="28F79EAF" w14:textId="38E98D34" w:rsidR="00343F36" w:rsidRPr="00C20D54" w:rsidRDefault="00343F36" w:rsidP="00B47729">
            <w:pPr>
              <w:pStyle w:val="104"/>
            </w:pPr>
            <w:r w:rsidRPr="00C20D54">
              <w:t xml:space="preserve">Квартира, в которой проживает/зарегистрирован </w:t>
            </w:r>
            <w:r w:rsidR="00740A17">
              <w:t>работник</w:t>
            </w:r>
          </w:p>
        </w:tc>
        <w:tc>
          <w:tcPr>
            <w:tcW w:w="1823" w:type="pct"/>
          </w:tcPr>
          <w:p w14:paraId="3E8F57EC" w14:textId="282A804E" w:rsidR="00343F36" w:rsidRPr="00C20D54" w:rsidRDefault="00343F36" w:rsidP="00B47729">
            <w:pPr>
              <w:pStyle w:val="104"/>
            </w:pPr>
            <w:r w:rsidRPr="00C20D54">
              <w:t>Текстовое поле</w:t>
            </w:r>
          </w:p>
        </w:tc>
      </w:tr>
    </w:tbl>
    <w:p w14:paraId="5321E624" w14:textId="6225F7E0" w:rsidR="0084610A" w:rsidRPr="00C20D54" w:rsidRDefault="0084610A" w:rsidP="00740A17">
      <w:pPr>
        <w:pStyle w:val="afffffff9"/>
      </w:pPr>
      <w:bookmarkStart w:id="171" w:name="_4.1.2.2_Ввод_данных"/>
      <w:bookmarkStart w:id="172" w:name="_Ref103726625"/>
      <w:bookmarkStart w:id="173" w:name="_Ref89086369"/>
      <w:bookmarkEnd w:id="170"/>
      <w:bookmarkEnd w:id="171"/>
      <w:r w:rsidRPr="00C20D54">
        <w:t xml:space="preserve">В случае </w:t>
      </w:r>
      <w:r w:rsidR="00740A17">
        <w:t xml:space="preserve">совпадения адресов </w:t>
      </w:r>
      <w:r w:rsidR="002519AD">
        <w:t xml:space="preserve">необходимо </w:t>
      </w:r>
      <w:r w:rsidR="00024834" w:rsidRPr="00C20D54">
        <w:t>простав</w:t>
      </w:r>
      <w:r w:rsidR="002519AD">
        <w:t xml:space="preserve">ить </w:t>
      </w:r>
      <w:r w:rsidR="00024834" w:rsidRPr="00C20D54">
        <w:t>чекбокс «Совпадает с адресом регистрации»</w:t>
      </w:r>
      <w:r w:rsidR="00740A17">
        <w:t xml:space="preserve"> </w:t>
      </w:r>
      <w:r w:rsidR="00024834" w:rsidRPr="00C20D54">
        <w:t>(</w:t>
      </w:r>
      <w:r w:rsidR="00740A17">
        <w:t xml:space="preserve">см. </w:t>
      </w:r>
      <w:r w:rsidR="00024834" w:rsidRPr="00C20D54">
        <w:fldChar w:fldCharType="begin"/>
      </w:r>
      <w:r w:rsidR="00024834" w:rsidRPr="00C20D54">
        <w:instrText xml:space="preserve"> REF _Ref147828806 \h </w:instrText>
      </w:r>
      <w:r w:rsidR="00966C9D" w:rsidRPr="00C20D54">
        <w:instrText xml:space="preserve"> \* MERGEFORMAT </w:instrText>
      </w:r>
      <w:r w:rsidR="00024834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23</w:t>
      </w:r>
      <w:r w:rsidR="00024834" w:rsidRPr="00C20D54">
        <w:fldChar w:fldCharType="end"/>
      </w:r>
      <w:r w:rsidR="00024834" w:rsidRPr="00C20D54">
        <w:t>), сведения</w:t>
      </w:r>
      <w:r w:rsidR="00740A17">
        <w:t xml:space="preserve"> об адресе фактического проживания</w:t>
      </w:r>
      <w:r w:rsidR="00024834" w:rsidRPr="00C20D54">
        <w:t xml:space="preserve"> будут автоматически </w:t>
      </w:r>
      <w:r w:rsidR="00740A17">
        <w:t>указаны</w:t>
      </w:r>
      <w:r w:rsidR="00D61396">
        <w:t xml:space="preserve"> в соответствии с адресом регистрации</w:t>
      </w:r>
      <w:r w:rsidR="00024834" w:rsidRPr="00C20D54">
        <w:t>.</w:t>
      </w:r>
    </w:p>
    <w:p w14:paraId="2170E983" w14:textId="77777777" w:rsidR="00024834" w:rsidRPr="00C20D54" w:rsidRDefault="00024834" w:rsidP="00740A17">
      <w:pPr>
        <w:pStyle w:val="afffffff6"/>
      </w:pPr>
      <w:r w:rsidRPr="00C20D54">
        <w:rPr>
          <w:noProof/>
        </w:rPr>
        <w:drawing>
          <wp:inline distT="0" distB="0" distL="0" distR="0" wp14:anchorId="0BB68E05" wp14:editId="5BB7298F">
            <wp:extent cx="5919379" cy="2725838"/>
            <wp:effectExtent l="0" t="0" r="5715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чекбокс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444" cy="273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09380" w14:textId="6EB3EBF6" w:rsidR="00024834" w:rsidRPr="00C20D54" w:rsidRDefault="00024834" w:rsidP="00740A17">
      <w:pPr>
        <w:pStyle w:val="afffffff8"/>
      </w:pPr>
      <w:bookmarkStart w:id="174" w:name="_Ref147828806"/>
      <w:bookmarkStart w:id="175" w:name="_Ref147828799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23</w:t>
      </w:r>
      <w:r w:rsidR="003B6A3D">
        <w:rPr>
          <w:noProof/>
        </w:rPr>
        <w:fldChar w:fldCharType="end"/>
      </w:r>
      <w:bookmarkEnd w:id="174"/>
      <w:r w:rsidRPr="00C20D54">
        <w:t xml:space="preserve"> </w:t>
      </w:r>
      <w:r w:rsidR="00740A17">
        <w:t>–</w:t>
      </w:r>
      <w:r w:rsidRPr="00C20D54">
        <w:t xml:space="preserve"> Чекбокс «Совпадает с адресом регистрации»</w:t>
      </w:r>
      <w:bookmarkEnd w:id="175"/>
    </w:p>
    <w:p w14:paraId="2FCB1AAD" w14:textId="3E1A1AE0" w:rsidR="00397FFD" w:rsidRPr="00C20D54" w:rsidRDefault="005355CB" w:rsidP="007A649B">
      <w:pPr>
        <w:pStyle w:val="54"/>
      </w:pPr>
      <w:bookmarkStart w:id="176" w:name="_Ref148273722"/>
      <w:r w:rsidRPr="00C20D54">
        <w:t xml:space="preserve">Редактирование </w:t>
      </w:r>
      <w:bookmarkEnd w:id="172"/>
      <w:bookmarkEnd w:id="176"/>
      <w:r w:rsidR="00EC1379">
        <w:t>записи об адресе</w:t>
      </w:r>
    </w:p>
    <w:p w14:paraId="70F29DF0" w14:textId="7C6B21A1" w:rsidR="00343F36" w:rsidRPr="00C20D54" w:rsidRDefault="002E7A91" w:rsidP="00061751">
      <w:pPr>
        <w:keepNext/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 w:rsidR="00DD30DB">
        <w:t xml:space="preserve">в сведения об адресе медицинского (фармацевтического) работника. </w:t>
      </w:r>
      <w:r w:rsidR="002519AD">
        <w:rPr>
          <w:color w:val="000000" w:themeColor="text1"/>
        </w:rPr>
        <w:t xml:space="preserve">Для </w:t>
      </w:r>
      <w:r w:rsidR="00343F36" w:rsidRPr="00C20D54">
        <w:rPr>
          <w:color w:val="000000" w:themeColor="text1"/>
        </w:rPr>
        <w:t>редактирова</w:t>
      </w:r>
      <w:r w:rsidR="002519AD">
        <w:rPr>
          <w:color w:val="000000" w:themeColor="text1"/>
        </w:rPr>
        <w:t xml:space="preserve">ния </w:t>
      </w:r>
      <w:r w:rsidR="00343F36" w:rsidRPr="00C20D54">
        <w:rPr>
          <w:color w:val="000000" w:themeColor="text1"/>
        </w:rPr>
        <w:t>запис</w:t>
      </w:r>
      <w:r w:rsidR="002519AD">
        <w:rPr>
          <w:color w:val="000000" w:themeColor="text1"/>
        </w:rPr>
        <w:t>и</w:t>
      </w:r>
      <w:r w:rsidR="00343F36" w:rsidRPr="00C20D54">
        <w:rPr>
          <w:color w:val="000000" w:themeColor="text1"/>
        </w:rPr>
        <w:t xml:space="preserve"> об адресе:</w:t>
      </w:r>
    </w:p>
    <w:p w14:paraId="26A20629" w14:textId="77777777" w:rsidR="00343F36" w:rsidRPr="00C20D54" w:rsidRDefault="00343F36" w:rsidP="00B77B53">
      <w:pPr>
        <w:pStyle w:val="1d"/>
        <w:numPr>
          <w:ilvl w:val="0"/>
          <w:numId w:val="34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28057D2B" wp14:editId="759FA3C0">
            <wp:extent cx="220999" cy="243861"/>
            <wp:effectExtent l="19050" t="19050" r="2667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30D3240B" w14:textId="77777777" w:rsidR="00343F36" w:rsidRPr="00C20D54" w:rsidRDefault="00343F36" w:rsidP="00740A17">
      <w:pPr>
        <w:pStyle w:val="1d"/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адреса».</w:t>
      </w:r>
    </w:p>
    <w:p w14:paraId="2F1A88F9" w14:textId="2A55A838" w:rsidR="00343F36" w:rsidRPr="00C20D54" w:rsidRDefault="00343F36" w:rsidP="00740A17">
      <w:pPr>
        <w:pStyle w:val="1d"/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5A656A55" w14:textId="57C8D4C2" w:rsidR="005355CB" w:rsidRPr="00C20D54" w:rsidRDefault="007A649B" w:rsidP="007A649B">
      <w:pPr>
        <w:pStyle w:val="54"/>
      </w:pPr>
      <w:bookmarkStart w:id="177" w:name="_Ref103726631"/>
      <w:r>
        <w:t>У</w:t>
      </w:r>
      <w:r w:rsidR="005355CB" w:rsidRPr="00C20D54">
        <w:t>даление</w:t>
      </w:r>
      <w:r>
        <w:t xml:space="preserve"> </w:t>
      </w:r>
      <w:bookmarkEnd w:id="177"/>
      <w:r w:rsidR="00EC1379">
        <w:t>записи об адресе</w:t>
      </w:r>
    </w:p>
    <w:p w14:paraId="2D546FA7" w14:textId="5C746BD9" w:rsidR="00343F36" w:rsidRPr="00C20D54" w:rsidRDefault="00DD30DB" w:rsidP="00061751">
      <w:pPr>
        <w:keepNext/>
        <w:ind w:firstLine="709"/>
        <w:rPr>
          <w:color w:val="000000" w:themeColor="text1"/>
        </w:rPr>
      </w:pPr>
      <w:r w:rsidRPr="00E74D79">
        <w:t xml:space="preserve">Функция предназначена для </w:t>
      </w:r>
      <w:r>
        <w:t xml:space="preserve">удаления записи об адресе медицинского (фармацевтического) работника. </w:t>
      </w:r>
      <w:r w:rsidR="002519AD">
        <w:rPr>
          <w:color w:val="000000" w:themeColor="text1"/>
        </w:rPr>
        <w:t xml:space="preserve">Для удаления </w:t>
      </w:r>
      <w:r w:rsidR="002519AD" w:rsidRPr="00C20D54">
        <w:rPr>
          <w:color w:val="000000" w:themeColor="text1"/>
        </w:rPr>
        <w:t>запис</w:t>
      </w:r>
      <w:r w:rsidR="002519AD">
        <w:rPr>
          <w:color w:val="000000" w:themeColor="text1"/>
        </w:rPr>
        <w:t>и</w:t>
      </w:r>
      <w:r w:rsidR="002519AD" w:rsidRPr="00C20D54">
        <w:rPr>
          <w:color w:val="000000" w:themeColor="text1"/>
        </w:rPr>
        <w:t xml:space="preserve"> об адресе</w:t>
      </w:r>
      <w:r w:rsidR="00343F36" w:rsidRPr="00C20D54">
        <w:rPr>
          <w:color w:val="000000" w:themeColor="text1"/>
        </w:rPr>
        <w:t>:</w:t>
      </w:r>
    </w:p>
    <w:p w14:paraId="1B4C17A3" w14:textId="77777777" w:rsidR="00343F36" w:rsidRPr="00C20D54" w:rsidRDefault="00343F36" w:rsidP="00B77B53">
      <w:pPr>
        <w:pStyle w:val="1d"/>
        <w:numPr>
          <w:ilvl w:val="0"/>
          <w:numId w:val="35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405C189E" wp14:editId="282941B6">
            <wp:extent cx="220999" cy="243861"/>
            <wp:effectExtent l="19050" t="19050" r="2667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51338402" w14:textId="678835F0" w:rsidR="00343F36" w:rsidRPr="00C20D54" w:rsidRDefault="00343F36" w:rsidP="00740A17">
      <w:pPr>
        <w:pStyle w:val="1d"/>
      </w:pPr>
      <w:r w:rsidRPr="00C20D54">
        <w:t>Подтвердите удаление и выберите способ сохранения (с использованием УКЭП или без УКЭП).</w:t>
      </w:r>
    </w:p>
    <w:p w14:paraId="3DC18B92" w14:textId="01C227D4" w:rsidR="005840CA" w:rsidRDefault="00A80D97" w:rsidP="00966C9D">
      <w:pPr>
        <w:pStyle w:val="49"/>
        <w:rPr>
          <w:color w:val="000000" w:themeColor="text1"/>
        </w:rPr>
      </w:pPr>
      <w:bookmarkStart w:id="178" w:name="_Ref156769089"/>
      <w:bookmarkEnd w:id="173"/>
      <w:r>
        <w:t>Раздел</w:t>
      </w:r>
      <w:r w:rsidR="00BA5DCB">
        <w:rPr>
          <w:color w:val="000000" w:themeColor="text1"/>
        </w:rPr>
        <w:t xml:space="preserve"> «Образование»</w:t>
      </w:r>
      <w:bookmarkEnd w:id="178"/>
    </w:p>
    <w:p w14:paraId="52DB5537" w14:textId="40959496" w:rsidR="001D0108" w:rsidRDefault="00A80D97" w:rsidP="001D0108">
      <w:pPr>
        <w:pStyle w:val="phnormal"/>
        <w:rPr>
          <w:rStyle w:val="afffffff1"/>
        </w:rPr>
      </w:pPr>
      <w:bookmarkStart w:id="179" w:name="_Hlk156827552"/>
      <w:r>
        <w:t>Раздел</w:t>
      </w:r>
      <w:r w:rsidR="006D37F5">
        <w:rPr>
          <w:color w:val="000000" w:themeColor="text1"/>
        </w:rPr>
        <w:t xml:space="preserve"> </w:t>
      </w:r>
      <w:r w:rsidR="001D0108" w:rsidRPr="00C20D54">
        <w:rPr>
          <w:color w:val="000000" w:themeColor="text1"/>
        </w:rPr>
        <w:t>«Образование»</w:t>
      </w:r>
      <w:r w:rsidR="001D0108">
        <w:rPr>
          <w:color w:val="000000" w:themeColor="text1"/>
        </w:rPr>
        <w:t xml:space="preserve"> карточки</w:t>
      </w:r>
      <w:r w:rsidR="001D0108" w:rsidRPr="00C20D54">
        <w:rPr>
          <w:color w:val="000000" w:themeColor="text1"/>
        </w:rPr>
        <w:t xml:space="preserve"> </w:t>
      </w:r>
      <w:r w:rsidR="001D0108">
        <w:rPr>
          <w:color w:val="000000" w:themeColor="text1"/>
        </w:rPr>
        <w:t xml:space="preserve">работника предназначен для просмотра данных </w:t>
      </w:r>
      <w:r w:rsidR="001D0108" w:rsidRPr="00C20D54">
        <w:rPr>
          <w:color w:val="000000" w:themeColor="text1"/>
        </w:rPr>
        <w:t xml:space="preserve">об образовании медицинского </w:t>
      </w:r>
      <w:r w:rsidR="001D0108" w:rsidRPr="00740A17">
        <w:rPr>
          <w:color w:val="000000" w:themeColor="text1"/>
        </w:rPr>
        <w:t xml:space="preserve">(фармацевтического) </w:t>
      </w:r>
      <w:r w:rsidR="001D0108" w:rsidRPr="00C20D54">
        <w:rPr>
          <w:color w:val="000000" w:themeColor="text1"/>
        </w:rPr>
        <w:t>работника</w:t>
      </w:r>
      <w:r w:rsidR="001D0108">
        <w:rPr>
          <w:rStyle w:val="afffffff1"/>
        </w:rPr>
        <w:t>.</w:t>
      </w:r>
    </w:p>
    <w:bookmarkEnd w:id="179"/>
    <w:p w14:paraId="47D521A7" w14:textId="4256467F" w:rsidR="00816DC4" w:rsidRDefault="00816DC4" w:rsidP="00816DC4">
      <w:pPr>
        <w:pStyle w:val="54"/>
      </w:pPr>
      <w:r>
        <w:t xml:space="preserve">Просмотр </w:t>
      </w:r>
      <w:r w:rsidR="00A80D97">
        <w:t>раздел</w:t>
      </w:r>
      <w:r w:rsidR="006D37F5">
        <w:t>а</w:t>
      </w:r>
      <w:r>
        <w:t xml:space="preserve"> </w:t>
      </w:r>
      <w:r w:rsidRPr="00370169">
        <w:t>«</w:t>
      </w:r>
      <w:r w:rsidRPr="00C20D54">
        <w:rPr>
          <w:color w:val="000000" w:themeColor="text1"/>
        </w:rPr>
        <w:t>Образование</w:t>
      </w:r>
      <w:r w:rsidRPr="00370169">
        <w:t>»</w:t>
      </w:r>
    </w:p>
    <w:p w14:paraId="73D12D2D" w14:textId="023492F5" w:rsidR="00816DC4" w:rsidRPr="00C20D54" w:rsidRDefault="00816DC4" w:rsidP="00816DC4">
      <w:pPr>
        <w:pStyle w:val="af2"/>
      </w:pPr>
      <w:bookmarkStart w:id="180" w:name="_Hlk156827562"/>
      <w:r>
        <w:t xml:space="preserve">Для перехода к </w:t>
      </w:r>
      <w:r w:rsidR="00A80D97">
        <w:t>разделу</w:t>
      </w:r>
      <w:r w:rsidR="001D0108">
        <w:t xml:space="preserve"> «Образование»</w:t>
      </w:r>
      <w:r w:rsidRPr="00C20D54">
        <w:t>:</w:t>
      </w:r>
    </w:p>
    <w:bookmarkEnd w:id="180"/>
    <w:p w14:paraId="3ABEFDA0" w14:textId="2B8DA230" w:rsidR="00816DC4" w:rsidRPr="00816DC4" w:rsidRDefault="00EF6D6C" w:rsidP="00B77B53">
      <w:pPr>
        <w:pStyle w:val="1d"/>
        <w:numPr>
          <w:ilvl w:val="0"/>
          <w:numId w:val="40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 xml:space="preserve">»: </w:t>
      </w:r>
      <w:r w:rsidR="00256959" w:rsidRPr="00516C30">
        <w:t xml:space="preserve">в главном меню Подсистемы выберите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816DC4" w:rsidRPr="00816DC4">
        <w:t>.</w:t>
      </w:r>
    </w:p>
    <w:p w14:paraId="4C14BAB7" w14:textId="42DD9109" w:rsidR="00816DC4" w:rsidRPr="00816DC4" w:rsidRDefault="00816DC4" w:rsidP="00816DC4">
      <w:pPr>
        <w:pStyle w:val="1d"/>
      </w:pPr>
      <w:r w:rsidRPr="00816DC4">
        <w:t xml:space="preserve">При необходимости отфильтруйте список медицинских и фармацевтических работников (см. пункт </w:t>
      </w:r>
      <w:r w:rsidRPr="00816DC4">
        <w:fldChar w:fldCharType="begin"/>
      </w:r>
      <w:r w:rsidRPr="00816DC4">
        <w:instrText xml:space="preserve"> REF _Ref89435160 \r \h  \* MERGEFORMAT </w:instrText>
      </w:r>
      <w:r w:rsidRPr="00816DC4">
        <w:fldChar w:fldCharType="separate"/>
      </w:r>
      <w:r w:rsidR="00565CC3">
        <w:t>4.1.4</w:t>
      </w:r>
      <w:r w:rsidRPr="00816DC4">
        <w:fldChar w:fldCharType="end"/>
      </w:r>
      <w:r w:rsidRPr="00816DC4">
        <w:t xml:space="preserve"> настоящего руководства пользователя).</w:t>
      </w:r>
    </w:p>
    <w:p w14:paraId="524BE548" w14:textId="77777777" w:rsidR="00816DC4" w:rsidRPr="00816DC4" w:rsidRDefault="00816DC4" w:rsidP="00816DC4">
      <w:pPr>
        <w:pStyle w:val="1d"/>
      </w:pPr>
      <w:r w:rsidRPr="00816DC4">
        <w:t xml:space="preserve">Нажмите на ФИО выбранного работника. </w:t>
      </w:r>
    </w:p>
    <w:p w14:paraId="5F427DEE" w14:textId="3C58D4C2" w:rsidR="00D57E81" w:rsidRPr="00816DC4" w:rsidRDefault="00816DC4" w:rsidP="00816DC4">
      <w:pPr>
        <w:pStyle w:val="1d"/>
      </w:pPr>
      <w:r w:rsidRPr="00816DC4">
        <w:t>Выберете в области данных карточки значение «</w:t>
      </w:r>
      <w:r>
        <w:t>Образование</w:t>
      </w:r>
      <w:r w:rsidRPr="00816DC4">
        <w:t>»</w:t>
      </w:r>
      <w:r w:rsidR="00D57E81" w:rsidRPr="00816DC4">
        <w:t xml:space="preserve"> (</w:t>
      </w:r>
      <w:r w:rsidR="00740A17" w:rsidRPr="00816DC4">
        <w:t xml:space="preserve">см. </w:t>
      </w:r>
      <w:r w:rsidR="00D57E81" w:rsidRPr="00816DC4">
        <w:fldChar w:fldCharType="begin"/>
      </w:r>
      <w:r w:rsidR="00D57E81" w:rsidRPr="00816DC4">
        <w:instrText xml:space="preserve"> REF _Ref98831331 \h </w:instrText>
      </w:r>
      <w:r w:rsidR="00783B3A" w:rsidRPr="00816DC4">
        <w:instrText xml:space="preserve"> \* MERGEFORMAT </w:instrText>
      </w:r>
      <w:r w:rsidR="00D57E81" w:rsidRPr="00816DC4">
        <w:fldChar w:fldCharType="separate"/>
      </w:r>
      <w:r w:rsidR="00565CC3" w:rsidRPr="00C20D54">
        <w:t xml:space="preserve">Рисунок </w:t>
      </w:r>
      <w:r w:rsidR="00565CC3">
        <w:t>24</w:t>
      </w:r>
      <w:r w:rsidR="00D57E81" w:rsidRPr="00816DC4">
        <w:fldChar w:fldCharType="end"/>
      </w:r>
      <w:r w:rsidR="00D57E81" w:rsidRPr="00816DC4">
        <w:t xml:space="preserve">). </w:t>
      </w:r>
    </w:p>
    <w:p w14:paraId="14E60D86" w14:textId="77777777" w:rsidR="00D57E81" w:rsidRPr="00C20D54" w:rsidRDefault="00D57E81" w:rsidP="00740A17">
      <w:pPr>
        <w:pStyle w:val="afffffff6"/>
      </w:pPr>
      <w:r w:rsidRPr="00C20D54">
        <w:rPr>
          <w:noProof/>
        </w:rPr>
        <w:drawing>
          <wp:inline distT="0" distB="0" distL="0" distR="0" wp14:anchorId="60321CFA" wp14:editId="5354799D">
            <wp:extent cx="3261775" cy="8639175"/>
            <wp:effectExtent l="19050" t="19050" r="1524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737" cy="86470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A17D08" w14:textId="47A8E4A5" w:rsidR="00D57E81" w:rsidRPr="00C20D54" w:rsidRDefault="00D57E81" w:rsidP="00740A17">
      <w:pPr>
        <w:pStyle w:val="afffffff8"/>
      </w:pPr>
      <w:bookmarkStart w:id="181" w:name="_Ref98831331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24</w:t>
      </w:r>
      <w:r w:rsidR="00EE3A8F" w:rsidRPr="00C20D54">
        <w:rPr>
          <w:noProof/>
        </w:rPr>
        <w:fldChar w:fldCharType="end"/>
      </w:r>
      <w:bookmarkEnd w:id="181"/>
      <w:r w:rsidRPr="00C20D54">
        <w:t xml:space="preserve"> – </w:t>
      </w:r>
      <w:r w:rsidR="00A80D97">
        <w:t>Раздел</w:t>
      </w:r>
      <w:r w:rsidR="006D37F5">
        <w:t xml:space="preserve"> </w:t>
      </w:r>
      <w:r w:rsidRPr="00C20D54">
        <w:t>«Образование»</w:t>
      </w:r>
      <w:r w:rsidR="006D37F5">
        <w:t xml:space="preserve"> карточки работника</w:t>
      </w:r>
    </w:p>
    <w:p w14:paraId="46469451" w14:textId="6F30EAD9" w:rsidR="00D57E81" w:rsidRPr="00C20D54" w:rsidRDefault="00A80D97" w:rsidP="00740A17">
      <w:pPr>
        <w:pStyle w:val="afffffff9"/>
      </w:pPr>
      <w:r>
        <w:t>Раздел</w:t>
      </w:r>
      <w:r w:rsidR="006D37F5">
        <w:t xml:space="preserve"> </w:t>
      </w:r>
      <w:r w:rsidR="00D57E81" w:rsidRPr="00C20D54">
        <w:t xml:space="preserve">«Образование» </w:t>
      </w:r>
      <w:r w:rsidR="00D51A99">
        <w:t xml:space="preserve">карточки работника </w:t>
      </w:r>
      <w:r w:rsidR="00C73842" w:rsidRPr="00C20D54">
        <w:t>содержит</w:t>
      </w:r>
      <w:r w:rsidR="00D57E81" w:rsidRPr="00C20D54">
        <w:t xml:space="preserve"> следующие </w:t>
      </w:r>
      <w:r w:rsidR="006D16EE">
        <w:t>блоки</w:t>
      </w:r>
      <w:r w:rsidR="00D57E81" w:rsidRPr="00C20D54">
        <w:t>:</w:t>
      </w:r>
    </w:p>
    <w:p w14:paraId="1CB4BD4C" w14:textId="54228AA8" w:rsidR="00D57E81" w:rsidRPr="00C20D54" w:rsidRDefault="00D57E81" w:rsidP="00061751">
      <w:pPr>
        <w:pStyle w:val="17"/>
      </w:pPr>
      <w:r w:rsidRPr="00C20D54">
        <w:t>«Среднее (общее) образование»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_Ref89437478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4.1.6.8.2</w:t>
      </w:r>
      <w:r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5CCEC63A" w14:textId="2560BC77" w:rsidR="00D57E81" w:rsidRPr="00C20D54" w:rsidRDefault="00D57E81" w:rsidP="00061751">
      <w:pPr>
        <w:pStyle w:val="17"/>
      </w:pPr>
      <w:r w:rsidRPr="00C20D54">
        <w:t>«Профессиональное образование» (</w:t>
      </w:r>
      <w:r w:rsidR="00140C78">
        <w:t>см. подпункт</w:t>
      </w:r>
      <w:r w:rsidR="00D51A99">
        <w:t xml:space="preserve"> </w:t>
      </w:r>
      <w:r w:rsidR="00D51A99">
        <w:fldChar w:fldCharType="begin"/>
      </w:r>
      <w:r w:rsidR="00D51A99">
        <w:instrText xml:space="preserve"> REF _Ref103787545 \r \h </w:instrText>
      </w:r>
      <w:r w:rsidR="00D51A99">
        <w:fldChar w:fldCharType="separate"/>
      </w:r>
      <w:r w:rsidR="00565CC3">
        <w:t>4.1.6.8.3</w:t>
      </w:r>
      <w:r w:rsidR="00D51A99">
        <w:fldChar w:fldCharType="end"/>
      </w:r>
      <w:r w:rsidRPr="00C20D54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03979310" w14:textId="0884AF05" w:rsidR="00D57E81" w:rsidRPr="00C20D54" w:rsidRDefault="00D57E81" w:rsidP="00061751">
      <w:pPr>
        <w:pStyle w:val="17"/>
      </w:pPr>
      <w:r w:rsidRPr="00C20D54">
        <w:t>«Послевузовское образование» (</w:t>
      </w:r>
      <w:r w:rsidR="00140C78">
        <w:t>см. подпункт</w:t>
      </w:r>
      <w:r w:rsidRPr="00C20D54">
        <w:t xml:space="preserve"> </w:t>
      </w:r>
      <w:r w:rsidR="00D51A99">
        <w:fldChar w:fldCharType="begin"/>
      </w:r>
      <w:r w:rsidR="00D51A99">
        <w:instrText xml:space="preserve"> REF _Ref156398544 \r \h </w:instrText>
      </w:r>
      <w:r w:rsidR="00D51A99">
        <w:fldChar w:fldCharType="separate"/>
      </w:r>
      <w:r w:rsidR="00565CC3">
        <w:t>4.1.6.8.4</w:t>
      </w:r>
      <w:r w:rsidR="00D51A99">
        <w:fldChar w:fldCharType="end"/>
      </w:r>
      <w:r w:rsidR="007E0229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68F1872E" w14:textId="24E8D75C" w:rsidR="00D57E81" w:rsidRPr="00C20D54" w:rsidRDefault="00D57E81" w:rsidP="00061751">
      <w:pPr>
        <w:pStyle w:val="17"/>
      </w:pPr>
      <w:r w:rsidRPr="00C20D54">
        <w:t>«Дополнительное профессиональное образование» (</w:t>
      </w:r>
      <w:r w:rsidR="00140C78">
        <w:t>см. подпункт</w:t>
      </w:r>
      <w:r w:rsidRPr="00C20D54">
        <w:t xml:space="preserve"> </w:t>
      </w:r>
      <w:r w:rsidR="00D51A99">
        <w:fldChar w:fldCharType="begin"/>
      </w:r>
      <w:r w:rsidR="00D51A99">
        <w:instrText xml:space="preserve"> REF _Ref156398568 \r \h </w:instrText>
      </w:r>
      <w:r w:rsidR="00D51A99">
        <w:fldChar w:fldCharType="separate"/>
      </w:r>
      <w:r w:rsidR="00565CC3">
        <w:t>4.1.6.8.5</w:t>
      </w:r>
      <w:r w:rsidR="00D51A99">
        <w:fldChar w:fldCharType="end"/>
      </w:r>
      <w:r w:rsidR="00D51A99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2C733249" w14:textId="15B20DF5" w:rsidR="00DD220B" w:rsidRPr="00C20D54" w:rsidRDefault="00D57E81" w:rsidP="00061751">
      <w:pPr>
        <w:pStyle w:val="17"/>
      </w:pPr>
      <w:r w:rsidRPr="00C20D54">
        <w:t xml:space="preserve">«Сведения с портала НМФО: пятилетние циклы» (данные поступают </w:t>
      </w:r>
      <w:r w:rsidR="00D51A99">
        <w:t xml:space="preserve">от Портала </w:t>
      </w:r>
      <w:r w:rsidRPr="00C20D54">
        <w:t>НМФО и недоступны для редактирования)</w:t>
      </w:r>
      <w:r w:rsidR="00DD220B" w:rsidRPr="00C20D54">
        <w:t>;</w:t>
      </w:r>
    </w:p>
    <w:p w14:paraId="467E9918" w14:textId="2EE16BC9" w:rsidR="00DD220B" w:rsidRPr="00C20D54" w:rsidRDefault="00DD220B" w:rsidP="00061751">
      <w:pPr>
        <w:pStyle w:val="17"/>
      </w:pPr>
      <w:r w:rsidRPr="00C20D54">
        <w:t>«Сведения о прохождении военной службы» (</w:t>
      </w:r>
      <w:r w:rsidR="00140C78">
        <w:t>см. подпункт</w:t>
      </w:r>
      <w:r w:rsidR="00D51A99">
        <w:t xml:space="preserve"> </w:t>
      </w:r>
      <w:r w:rsidR="009712E7">
        <w:fldChar w:fldCharType="begin"/>
      </w:r>
      <w:r w:rsidR="009712E7">
        <w:instrText xml:space="preserve"> REF _Ref148441409 \r \h </w:instrText>
      </w:r>
      <w:r w:rsidR="009712E7">
        <w:fldChar w:fldCharType="separate"/>
      </w:r>
      <w:r w:rsidR="00565CC3">
        <w:t>4.1.6.8.9</w:t>
      </w:r>
      <w:r w:rsidR="009712E7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51ACF6EA" w14:textId="68C7196A" w:rsidR="00D57E81" w:rsidRPr="00C20D54" w:rsidRDefault="00D57E81" w:rsidP="00061751">
      <w:pPr>
        <w:pStyle w:val="17"/>
      </w:pPr>
      <w:r w:rsidRPr="00C20D54">
        <w:t>«Сертификат специалиста»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_Ref89437502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4.1.6.8.7</w:t>
      </w:r>
      <w:r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73895FB2" w14:textId="33615077" w:rsidR="00D57E81" w:rsidRPr="00C20D54" w:rsidRDefault="00D57E81" w:rsidP="00061751">
      <w:pPr>
        <w:pStyle w:val="17"/>
      </w:pPr>
      <w:r w:rsidRPr="00C20D54">
        <w:t xml:space="preserve">«Свидетельство об аккредитации </w:t>
      </w:r>
      <w:r w:rsidRPr="00C20D54">
        <w:rPr>
          <w:rStyle w:val="afe"/>
          <w:color w:val="000000" w:themeColor="text1"/>
          <w:u w:val="none"/>
        </w:rPr>
        <w:t>специалиста» (</w:t>
      </w:r>
      <w:r w:rsidRPr="00C20D54">
        <w:t xml:space="preserve">данные загружаются из </w:t>
      </w:r>
      <w:r w:rsidR="00D51A99">
        <w:t>и</w:t>
      </w:r>
      <w:r w:rsidR="00D51A99" w:rsidRPr="00CA5E56">
        <w:t>нформационн</w:t>
      </w:r>
      <w:r w:rsidR="00D51A99">
        <w:t>ой</w:t>
      </w:r>
      <w:r w:rsidR="00D51A99" w:rsidRPr="00CA5E56">
        <w:t xml:space="preserve"> систем</w:t>
      </w:r>
      <w:r w:rsidR="00D51A99">
        <w:t>ы</w:t>
      </w:r>
      <w:r w:rsidR="00D51A99" w:rsidRPr="00CA5E56">
        <w:t xml:space="preserve"> управления аккредитацией специалистов</w:t>
      </w:r>
      <w:r w:rsidR="00D51A99">
        <w:t xml:space="preserve"> </w:t>
      </w:r>
      <w:r w:rsidR="00D51A99" w:rsidRPr="00531916">
        <w:t>Минздрав</w:t>
      </w:r>
      <w:r w:rsidR="00D51A99">
        <w:t>а</w:t>
      </w:r>
      <w:r w:rsidR="00D51A99" w:rsidRPr="00531916">
        <w:t xml:space="preserve"> России</w:t>
      </w:r>
      <w:r w:rsidRPr="00C20D54">
        <w:rPr>
          <w:rStyle w:val="afe"/>
          <w:color w:val="000000" w:themeColor="text1"/>
          <w:u w:val="none"/>
        </w:rPr>
        <w:t>)</w:t>
      </w:r>
      <w:r w:rsidRPr="00C20D54">
        <w:t>;</w:t>
      </w:r>
    </w:p>
    <w:p w14:paraId="7829370E" w14:textId="22DAE241" w:rsidR="00D57E81" w:rsidRPr="00C20D54" w:rsidRDefault="00D57E81" w:rsidP="00061751">
      <w:pPr>
        <w:pStyle w:val="17"/>
      </w:pPr>
      <w:r w:rsidRPr="00C20D54">
        <w:t>«Квалификационная категория» (</w:t>
      </w:r>
      <w:r w:rsidR="00140C78">
        <w:t>см. подпункт</w:t>
      </w:r>
      <w:r w:rsidRPr="00C20D54">
        <w:t xml:space="preserve"> </w:t>
      </w:r>
      <w:r w:rsidR="00D51A99">
        <w:fldChar w:fldCharType="begin"/>
      </w:r>
      <w:r w:rsidR="00D51A99">
        <w:instrText xml:space="preserve"> REF _Ref156398609 \r \h </w:instrText>
      </w:r>
      <w:r w:rsidR="00D51A99">
        <w:fldChar w:fldCharType="separate"/>
      </w:r>
      <w:r w:rsidR="00565CC3">
        <w:t>4.1.6.8.10</w:t>
      </w:r>
      <w:r w:rsidR="00D51A99">
        <w:fldChar w:fldCharType="end"/>
      </w:r>
      <w:r w:rsidR="00D51A99">
        <w:t xml:space="preserve"> </w:t>
      </w:r>
      <w:r w:rsidR="00997265">
        <w:t>настоящего руководства пользователя</w:t>
      </w:r>
      <w:r w:rsidRPr="00C20D54">
        <w:t>)</w:t>
      </w:r>
      <w:r w:rsidR="00DD220B" w:rsidRPr="00C20D54">
        <w:t>;</w:t>
      </w:r>
    </w:p>
    <w:p w14:paraId="360263B5" w14:textId="5E1147BD" w:rsidR="00DD220B" w:rsidRPr="00C20D54" w:rsidRDefault="00DD220B" w:rsidP="00061751">
      <w:pPr>
        <w:pStyle w:val="17"/>
      </w:pPr>
      <w:r w:rsidRPr="00C20D54">
        <w:t>«Решение о соответствии образования и (или) квалификации, полученных в иностранном государстве»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_Ref147491312 \r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>
        <w:t>4.1.6.8.11</w:t>
      </w:r>
      <w:r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);</w:t>
      </w:r>
    </w:p>
    <w:p w14:paraId="702D97F4" w14:textId="3F34C1A4" w:rsidR="00DD220B" w:rsidRPr="00C20D54" w:rsidRDefault="00DD220B" w:rsidP="00061751">
      <w:pPr>
        <w:pStyle w:val="17"/>
      </w:pPr>
      <w:r w:rsidRPr="00C20D54">
        <w:t>«Дополнительные документы»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_Ref147491318 \r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>
        <w:t>4.1.6.8.12</w:t>
      </w:r>
      <w:r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2FE0AB86" w14:textId="43A68B8E" w:rsidR="00AC7160" w:rsidRPr="00C20D54" w:rsidRDefault="00A80D97" w:rsidP="00966C9D">
      <w:pPr>
        <w:pStyle w:val="54"/>
        <w:rPr>
          <w:color w:val="000000" w:themeColor="text1"/>
        </w:rPr>
      </w:pPr>
      <w:bookmarkStart w:id="182" w:name="_Ref89437478"/>
      <w:r>
        <w:rPr>
          <w:color w:val="000000" w:themeColor="text1"/>
        </w:rPr>
        <w:t>Блок</w:t>
      </w:r>
      <w:r w:rsidR="006D37F5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D90B9B" w:rsidRPr="00C20D54">
        <w:rPr>
          <w:color w:val="000000" w:themeColor="text1"/>
        </w:rPr>
        <w:t>С</w:t>
      </w:r>
      <w:r w:rsidR="00710C6D" w:rsidRPr="00C20D54">
        <w:rPr>
          <w:color w:val="000000" w:themeColor="text1"/>
        </w:rPr>
        <w:t>редне</w:t>
      </w:r>
      <w:r w:rsidR="00D90B9B" w:rsidRPr="00C20D54">
        <w:rPr>
          <w:color w:val="000000" w:themeColor="text1"/>
        </w:rPr>
        <w:t>е</w:t>
      </w:r>
      <w:r w:rsidR="00710C6D" w:rsidRPr="00C20D54">
        <w:rPr>
          <w:color w:val="000000" w:themeColor="text1"/>
        </w:rPr>
        <w:t xml:space="preserve"> (обще</w:t>
      </w:r>
      <w:r w:rsidR="00D90B9B" w:rsidRPr="00C20D54">
        <w:rPr>
          <w:color w:val="000000" w:themeColor="text1"/>
        </w:rPr>
        <w:t>е</w:t>
      </w:r>
      <w:r w:rsidR="00710C6D" w:rsidRPr="00C20D54">
        <w:rPr>
          <w:color w:val="000000" w:themeColor="text1"/>
        </w:rPr>
        <w:t>) образовани</w:t>
      </w:r>
      <w:r w:rsidR="00D90B9B" w:rsidRPr="00C20D54">
        <w:rPr>
          <w:color w:val="000000" w:themeColor="text1"/>
        </w:rPr>
        <w:t>е</w:t>
      </w:r>
      <w:bookmarkEnd w:id="182"/>
      <w:r w:rsidR="002519AD">
        <w:rPr>
          <w:color w:val="000000" w:themeColor="text1"/>
        </w:rPr>
        <w:t>»</w:t>
      </w:r>
    </w:p>
    <w:p w14:paraId="6913A2D5" w14:textId="148A84EF" w:rsidR="00E02F4F" w:rsidRPr="00C20D54" w:rsidRDefault="006329B7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Просмотр сведений о среднем (общем) образовании</w:t>
      </w:r>
    </w:p>
    <w:p w14:paraId="15BD5A4E" w14:textId="2451C4DA" w:rsidR="00AD2948" w:rsidRPr="00C20D54" w:rsidRDefault="00CC79AB" w:rsidP="00977F16">
      <w:pPr>
        <w:pStyle w:val="af2"/>
      </w:pPr>
      <w:r w:rsidRPr="00C20D54">
        <w:t>Сведения о</w:t>
      </w:r>
      <w:r w:rsidR="00AD2948" w:rsidRPr="00C20D54">
        <w:t xml:space="preserve"> среднем (общем) образовании</w:t>
      </w:r>
      <w:r w:rsidRPr="00C20D54">
        <w:t xml:space="preserve"> содержатся</w:t>
      </w:r>
      <w:r w:rsidR="006329B7" w:rsidRPr="00C20D54">
        <w:t xml:space="preserve"> в</w:t>
      </w:r>
      <w:r w:rsidRPr="00C20D54">
        <w:t xml:space="preserve"> </w:t>
      </w:r>
      <w:r w:rsidR="00A80D97">
        <w:t>блок</w:t>
      </w:r>
      <w:r w:rsidR="006D37F5">
        <w:t xml:space="preserve">е </w:t>
      </w:r>
      <w:r w:rsidR="00AD2948" w:rsidRPr="00C20D54">
        <w:t xml:space="preserve">«Среднее (общее) образование» </w:t>
      </w:r>
      <w:r w:rsidR="00A80D97">
        <w:t>раздела</w:t>
      </w:r>
      <w:r w:rsidR="006D37F5">
        <w:t xml:space="preserve"> </w:t>
      </w:r>
      <w:r w:rsidRPr="00C20D54">
        <w:t xml:space="preserve">«Образование» </w:t>
      </w:r>
      <w:r w:rsidR="00977F16">
        <w:t xml:space="preserve">карточки работника (см. </w:t>
      </w:r>
      <w:r w:rsidR="00AD2948" w:rsidRPr="00C20D54">
        <w:fldChar w:fldCharType="begin"/>
      </w:r>
      <w:r w:rsidR="00AD2948" w:rsidRPr="00C20D54">
        <w:instrText xml:space="preserve"> REF _Ref98832191 \h </w:instrText>
      </w:r>
      <w:r w:rsidR="00783B3A" w:rsidRPr="00C20D54">
        <w:instrText xml:space="preserve"> \* MERGEFORMAT </w:instrText>
      </w:r>
      <w:r w:rsidR="00AD2948" w:rsidRPr="00C20D54">
        <w:fldChar w:fldCharType="separate"/>
      </w:r>
      <w:r w:rsidR="00565CC3" w:rsidRPr="00C20D54">
        <w:t>Рисунок </w:t>
      </w:r>
      <w:r w:rsidR="00565CC3">
        <w:t>25</w:t>
      </w:r>
      <w:r w:rsidR="00AD2948" w:rsidRPr="00C20D54">
        <w:fldChar w:fldCharType="end"/>
      </w:r>
      <w:r w:rsidR="00AD2948" w:rsidRPr="00C20D54">
        <w:t xml:space="preserve">, </w:t>
      </w:r>
      <w:r w:rsidR="00AD2948" w:rsidRPr="00C20D54">
        <w:fldChar w:fldCharType="begin"/>
      </w:r>
      <w:r w:rsidR="00AD2948" w:rsidRPr="00C20D54">
        <w:instrText xml:space="preserve"> REF _Ref98832147 \h </w:instrText>
      </w:r>
      <w:r w:rsidR="00783B3A" w:rsidRPr="00C20D54">
        <w:instrText xml:space="preserve"> \* MERGEFORMAT </w:instrText>
      </w:r>
      <w:r w:rsidR="00AD2948" w:rsidRPr="00C20D54">
        <w:fldChar w:fldCharType="separate"/>
      </w:r>
      <w:r w:rsidR="00565CC3" w:rsidRPr="00C20D54">
        <w:t>Рисунок </w:t>
      </w:r>
      <w:r w:rsidR="00565CC3">
        <w:t>26</w:t>
      </w:r>
      <w:r w:rsidR="00AD2948" w:rsidRPr="00C20D54">
        <w:fldChar w:fldCharType="end"/>
      </w:r>
      <w:r w:rsidR="00AD2948" w:rsidRPr="00C20D54">
        <w:t>).</w:t>
      </w:r>
    </w:p>
    <w:p w14:paraId="1C3E2579" w14:textId="77777777" w:rsidR="00AD2948" w:rsidRPr="00C20D54" w:rsidRDefault="00AD2948" w:rsidP="00977F16">
      <w:pPr>
        <w:pStyle w:val="afffffff6"/>
      </w:pPr>
      <w:r w:rsidRPr="00C20D54">
        <w:rPr>
          <w:noProof/>
        </w:rPr>
        <w:drawing>
          <wp:inline distT="0" distB="0" distL="0" distR="0" wp14:anchorId="76AC7597" wp14:editId="64781491">
            <wp:extent cx="5939155" cy="930558"/>
            <wp:effectExtent l="19050" t="19050" r="23495" b="222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9305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306335" w14:textId="26D5CEEB" w:rsidR="00AD2948" w:rsidRPr="00C20D54" w:rsidRDefault="00AD2948" w:rsidP="00977F16">
      <w:pPr>
        <w:pStyle w:val="afffffff8"/>
      </w:pPr>
      <w:bookmarkStart w:id="183" w:name="_Ref98832191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25</w:t>
      </w:r>
      <w:r w:rsidR="00EE3A8F" w:rsidRPr="00C20D54">
        <w:rPr>
          <w:noProof/>
        </w:rPr>
        <w:fldChar w:fldCharType="end"/>
      </w:r>
      <w:bookmarkEnd w:id="183"/>
      <w:r w:rsidRPr="00C20D54">
        <w:t xml:space="preserve"> – </w:t>
      </w:r>
      <w:r w:rsidR="00A80D97">
        <w:t>Блок</w:t>
      </w:r>
      <w:r w:rsidR="006D37F5">
        <w:t xml:space="preserve"> </w:t>
      </w:r>
      <w:r w:rsidRPr="00C20D54">
        <w:t>«Среднее (общее) образование» (данные заполнены)</w:t>
      </w:r>
    </w:p>
    <w:p w14:paraId="365AB056" w14:textId="77777777" w:rsidR="00AD2948" w:rsidRPr="00C20D54" w:rsidRDefault="00AD2948" w:rsidP="00977F16">
      <w:pPr>
        <w:pStyle w:val="afffffff6"/>
      </w:pPr>
      <w:r w:rsidRPr="00C20D54">
        <w:rPr>
          <w:noProof/>
        </w:rPr>
        <w:drawing>
          <wp:inline distT="0" distB="0" distL="0" distR="0" wp14:anchorId="0AD2153C" wp14:editId="388543D0">
            <wp:extent cx="5939155" cy="706053"/>
            <wp:effectExtent l="19050" t="19050" r="23495" b="184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7060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BA30A" w14:textId="51101253" w:rsidR="00AD2948" w:rsidRPr="00C20D54" w:rsidRDefault="00AD2948" w:rsidP="00977F16">
      <w:pPr>
        <w:pStyle w:val="afffffff8"/>
      </w:pPr>
      <w:bookmarkStart w:id="184" w:name="_Ref98832147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26</w:t>
      </w:r>
      <w:r w:rsidR="00EE3A8F" w:rsidRPr="00C20D54">
        <w:rPr>
          <w:noProof/>
        </w:rPr>
        <w:fldChar w:fldCharType="end"/>
      </w:r>
      <w:bookmarkEnd w:id="184"/>
      <w:r w:rsidRPr="00C20D54">
        <w:t xml:space="preserve"> – </w:t>
      </w:r>
      <w:r w:rsidR="00A80D97">
        <w:t>Блок</w:t>
      </w:r>
      <w:r w:rsidR="00CF1394">
        <w:t xml:space="preserve"> </w:t>
      </w:r>
      <w:r w:rsidRPr="00C20D54">
        <w:t>«Среднее (общее) образование» (данные не заполнены)</w:t>
      </w:r>
    </w:p>
    <w:p w14:paraId="351AA1A2" w14:textId="2C589A49" w:rsidR="00AD2948" w:rsidRPr="00C20D54" w:rsidRDefault="00CC79AB" w:rsidP="00977F16">
      <w:pPr>
        <w:pStyle w:val="afffffff9"/>
      </w:pPr>
      <w:r w:rsidRPr="00C20D54">
        <w:t xml:space="preserve">Если данные о среднем (общем) образовании </w:t>
      </w:r>
      <w:r w:rsidR="00977F16">
        <w:t>работника внесены</w:t>
      </w:r>
      <w:r w:rsidRPr="00C20D54">
        <w:t xml:space="preserve">, </w:t>
      </w:r>
      <w:r w:rsidR="00A80D97">
        <w:t>блок</w:t>
      </w:r>
      <w:r w:rsidR="00CF1394">
        <w:t xml:space="preserve"> </w:t>
      </w:r>
      <w:r w:rsidR="00AD2948" w:rsidRPr="00C20D54">
        <w:t>содержит</w:t>
      </w:r>
      <w:r w:rsidR="00977F16">
        <w:t xml:space="preserve"> следующие</w:t>
      </w:r>
      <w:r w:rsidR="00AD2948" w:rsidRPr="00C20D54">
        <w:t xml:space="preserve"> элементы</w:t>
      </w:r>
      <w:r w:rsidRPr="00C20D54">
        <w:t xml:space="preserve"> (</w:t>
      </w:r>
      <w:r w:rsidR="00977F16">
        <w:t xml:space="preserve">см. </w:t>
      </w:r>
      <w:r w:rsidRPr="00C20D54">
        <w:fldChar w:fldCharType="begin"/>
      </w:r>
      <w:r w:rsidRPr="00C20D54">
        <w:instrText xml:space="preserve"> REF _Ref98832191 \h </w:instrText>
      </w:r>
      <w:r w:rsidR="00E02F4F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25</w:t>
      </w:r>
      <w:r w:rsidRPr="00C20D54">
        <w:fldChar w:fldCharType="end"/>
      </w:r>
      <w:r w:rsidRPr="00C20D54">
        <w:t>)</w:t>
      </w:r>
      <w:r w:rsidR="00AD2948" w:rsidRPr="00C20D54">
        <w:t>:</w:t>
      </w:r>
    </w:p>
    <w:p w14:paraId="59B78603" w14:textId="48DE45A9" w:rsidR="00AD2948" w:rsidRPr="00C20D54" w:rsidRDefault="00AD2948" w:rsidP="00061751">
      <w:pPr>
        <w:pStyle w:val="17"/>
      </w:pPr>
      <w:r w:rsidRPr="00C20D54">
        <w:t>запись о среднем (общем) образовании работника:</w:t>
      </w:r>
    </w:p>
    <w:p w14:paraId="709D09D6" w14:textId="6C6ADD3A" w:rsidR="00AD2948" w:rsidRPr="00C20D54" w:rsidRDefault="00AD2948" w:rsidP="00A25157">
      <w:pPr>
        <w:pStyle w:val="25"/>
      </w:pPr>
      <w:r w:rsidRPr="00C20D54">
        <w:t>«Образовательное учреждение»</w:t>
      </w:r>
      <w:r w:rsidR="00977F16">
        <w:t>,</w:t>
      </w:r>
    </w:p>
    <w:p w14:paraId="538F5465" w14:textId="0F0D86AF" w:rsidR="00AD2948" w:rsidRPr="00C20D54" w:rsidRDefault="00AD2948" w:rsidP="00A25157">
      <w:pPr>
        <w:pStyle w:val="25"/>
      </w:pPr>
      <w:r w:rsidRPr="00C20D54">
        <w:t>«Серия/номер аттестата»</w:t>
      </w:r>
      <w:r w:rsidR="00977F16">
        <w:t>,</w:t>
      </w:r>
    </w:p>
    <w:p w14:paraId="3CA5980F" w14:textId="08C75E0F" w:rsidR="00AD2948" w:rsidRPr="00C20D54" w:rsidRDefault="00AD2948" w:rsidP="00A25157">
      <w:pPr>
        <w:pStyle w:val="25"/>
      </w:pPr>
      <w:r w:rsidRPr="00C20D54">
        <w:t>«Дата выдачи аттестата»</w:t>
      </w:r>
      <w:r w:rsidR="00977F16">
        <w:t>,</w:t>
      </w:r>
    </w:p>
    <w:p w14:paraId="1CE27531" w14:textId="77777777" w:rsidR="00CC79AB" w:rsidRPr="00C20D54" w:rsidRDefault="00CC79AB" w:rsidP="00061751">
      <w:pPr>
        <w:pStyle w:val="17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2859AE38" wp14:editId="137D626E">
            <wp:extent cx="220999" cy="243861"/>
            <wp:effectExtent l="19050" t="19050" r="2667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36B692B9" w14:textId="1C822126" w:rsidR="00CC79AB" w:rsidRPr="00C20D54" w:rsidRDefault="00CC79AB" w:rsidP="00A25157">
      <w:pPr>
        <w:pStyle w:val="25"/>
      </w:pPr>
      <w:r w:rsidRPr="00C20D54">
        <w:t>«Редактировать»</w:t>
      </w:r>
      <w:r w:rsidR="006329B7" w:rsidRPr="00C20D54">
        <w:t xml:space="preserve"> (</w:t>
      </w:r>
      <w:r w:rsidR="00140C78">
        <w:t>см. подпункт</w:t>
      </w:r>
      <w:r w:rsidR="006329B7" w:rsidRPr="00C20D54">
        <w:t xml:space="preserve"> </w:t>
      </w:r>
      <w:r w:rsidR="006329B7" w:rsidRPr="00C20D54">
        <w:fldChar w:fldCharType="begin"/>
      </w:r>
      <w:r w:rsidR="006329B7" w:rsidRPr="00C20D54">
        <w:instrText xml:space="preserve"> REF _Ref103770687 \r \h </w:instrText>
      </w:r>
      <w:r w:rsidR="00783B3A" w:rsidRPr="00C20D54">
        <w:instrText xml:space="preserve"> \* MERGEFORMAT </w:instrText>
      </w:r>
      <w:r w:rsidR="006329B7" w:rsidRPr="00C20D54">
        <w:fldChar w:fldCharType="separate"/>
      </w:r>
      <w:r w:rsidR="00565CC3">
        <w:t>4.1.6.8.2.3</w:t>
      </w:r>
      <w:r w:rsidR="006329B7"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="006329B7" w:rsidRPr="00C20D54">
        <w:t>)</w:t>
      </w:r>
      <w:r w:rsidRPr="00C20D54">
        <w:t>.</w:t>
      </w:r>
    </w:p>
    <w:p w14:paraId="15278659" w14:textId="3F9232BA" w:rsidR="00CC79AB" w:rsidRPr="00C20D54" w:rsidRDefault="00CC79AB" w:rsidP="00A25157">
      <w:pPr>
        <w:pStyle w:val="25"/>
      </w:pPr>
      <w:r w:rsidRPr="00C20D54">
        <w:t>«Удалить»</w:t>
      </w:r>
      <w:r w:rsidR="006329B7" w:rsidRPr="00C20D54">
        <w:t xml:space="preserve"> (</w:t>
      </w:r>
      <w:r w:rsidR="00140C78">
        <w:t>см. подпункт</w:t>
      </w:r>
      <w:r w:rsidR="006329B7" w:rsidRPr="00C20D54">
        <w:t xml:space="preserve"> </w:t>
      </w:r>
      <w:r w:rsidR="006329B7" w:rsidRPr="00C20D54">
        <w:fldChar w:fldCharType="begin"/>
      </w:r>
      <w:r w:rsidR="006329B7" w:rsidRPr="00C20D54">
        <w:instrText xml:space="preserve"> REF _Ref103770695 \r \h </w:instrText>
      </w:r>
      <w:r w:rsidR="00783B3A" w:rsidRPr="00C20D54">
        <w:instrText xml:space="preserve"> \* MERGEFORMAT </w:instrText>
      </w:r>
      <w:r w:rsidR="006329B7" w:rsidRPr="00C20D54">
        <w:fldChar w:fldCharType="separate"/>
      </w:r>
      <w:r w:rsidR="00565CC3">
        <w:t>4.1.6.8.2.4</w:t>
      </w:r>
      <w:r w:rsidR="006329B7" w:rsidRPr="00C20D54">
        <w:fldChar w:fldCharType="end"/>
      </w:r>
      <w:r w:rsidR="001C6FA7">
        <w:t xml:space="preserve"> </w:t>
      </w:r>
      <w:r w:rsidR="00997265">
        <w:t>настоящего руководства пользователя</w:t>
      </w:r>
      <w:r w:rsidR="006329B7" w:rsidRPr="00C20D54">
        <w:t>)</w:t>
      </w:r>
      <w:r w:rsidRPr="00C20D54">
        <w:t>.</w:t>
      </w:r>
      <w:r w:rsidRPr="00F9647A">
        <w:t xml:space="preserve"> </w:t>
      </w:r>
    </w:p>
    <w:p w14:paraId="2D2953A6" w14:textId="6370230A" w:rsidR="009E0D0D" w:rsidRPr="00C20D54" w:rsidRDefault="009E0D0D" w:rsidP="00061751">
      <w:pPr>
        <w:pStyle w:val="17"/>
      </w:pPr>
      <w:r w:rsidRPr="00C20D54">
        <w:t>запись о среднем (общем) образовании работника:</w:t>
      </w:r>
    </w:p>
    <w:p w14:paraId="7F3149DC" w14:textId="33D19600" w:rsidR="009E0D0D" w:rsidRPr="00C20D54" w:rsidRDefault="009E0D0D" w:rsidP="00A25157">
      <w:pPr>
        <w:pStyle w:val="25"/>
      </w:pPr>
      <w:r w:rsidRPr="00C20D54">
        <w:t>кнопка для проверки сведений об образовании в ФИС ФРДО</w:t>
      </w:r>
      <w:r w:rsidR="00977F16">
        <w:t>,</w:t>
      </w:r>
    </w:p>
    <w:p w14:paraId="5432DBFA" w14:textId="04519034" w:rsidR="009E0D0D" w:rsidRPr="00C20D54" w:rsidRDefault="009E0D0D" w:rsidP="00A25157">
      <w:pPr>
        <w:pStyle w:val="25"/>
      </w:pPr>
      <w:r w:rsidRPr="00C20D54">
        <w:t>статус проверки сведений об образовании в ФИС ФРДО.</w:t>
      </w:r>
    </w:p>
    <w:p w14:paraId="37C74A78" w14:textId="575A0974" w:rsidR="00AD2948" w:rsidRPr="00C20D54" w:rsidRDefault="00CC79AB" w:rsidP="00080FBA">
      <w:pPr>
        <w:pStyle w:val="af2"/>
      </w:pPr>
      <w:r w:rsidRPr="00C20D54">
        <w:t xml:space="preserve">Если данные о среднем (общем) образовании не </w:t>
      </w:r>
      <w:r w:rsidR="00080FBA">
        <w:t>внесены</w:t>
      </w:r>
      <w:r w:rsidRPr="00C20D54">
        <w:t xml:space="preserve">, </w:t>
      </w:r>
      <w:r w:rsidR="006D16EE">
        <w:t xml:space="preserve">блок </w:t>
      </w:r>
      <w:r w:rsidRPr="00C20D54">
        <w:t xml:space="preserve">содержит </w:t>
      </w:r>
      <w:r w:rsidR="00080FBA">
        <w:t xml:space="preserve">только один </w:t>
      </w:r>
      <w:r w:rsidRPr="00C20D54">
        <w:t>элемент (</w:t>
      </w:r>
      <w:r w:rsidR="00977F16">
        <w:t xml:space="preserve">см. </w:t>
      </w:r>
      <w:r w:rsidRPr="00C20D54">
        <w:fldChar w:fldCharType="begin"/>
      </w:r>
      <w:r w:rsidRPr="00C20D54">
        <w:instrText xml:space="preserve"> REF _Ref98832147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26</w:t>
      </w:r>
      <w:r w:rsidRPr="00C20D54">
        <w:fldChar w:fldCharType="end"/>
      </w:r>
      <w:r w:rsidRPr="00C20D54">
        <w:t>)</w:t>
      </w:r>
      <w:r w:rsidR="00080FBA">
        <w:t xml:space="preserve"> – </w:t>
      </w:r>
      <w:r w:rsidR="00AD2948" w:rsidRPr="00C20D54">
        <w:t>кноп</w:t>
      </w:r>
      <w:r w:rsidR="00080FBA">
        <w:t>ку</w:t>
      </w:r>
      <w:r w:rsidR="00AD2948" w:rsidRPr="00C20D54">
        <w:t xml:space="preserve"> «Добавить» для </w:t>
      </w:r>
      <w:r w:rsidR="00061F13">
        <w:t>создания</w:t>
      </w:r>
      <w:r w:rsidR="00AD2948" w:rsidRPr="00C20D54">
        <w:t xml:space="preserve"> записи</w:t>
      </w:r>
      <w:r w:rsidR="006329B7" w:rsidRPr="00C20D54">
        <w:t xml:space="preserve"> (</w:t>
      </w:r>
      <w:r w:rsidR="00140C78">
        <w:t>см. подпункт</w:t>
      </w:r>
      <w:r w:rsidR="006329B7" w:rsidRPr="00C20D54">
        <w:t xml:space="preserve"> </w:t>
      </w:r>
      <w:r w:rsidR="00DD30DB">
        <w:fldChar w:fldCharType="begin"/>
      </w:r>
      <w:r w:rsidR="00DD30DB">
        <w:instrText xml:space="preserve"> REF _Ref156769567 \r \h </w:instrText>
      </w:r>
      <w:r w:rsidR="00DD30DB">
        <w:fldChar w:fldCharType="separate"/>
      </w:r>
      <w:r w:rsidR="00565CC3">
        <w:t>4.1.6.8.2.2</w:t>
      </w:r>
      <w:r w:rsidR="00DD30DB">
        <w:fldChar w:fldCharType="end"/>
      </w:r>
      <w:r w:rsidR="00DD30DB">
        <w:t xml:space="preserve"> н</w:t>
      </w:r>
      <w:r w:rsidR="00977F16">
        <w:t>астоящего руководства пользователя</w:t>
      </w:r>
      <w:r w:rsidR="006329B7" w:rsidRPr="00C20D54">
        <w:t>)</w:t>
      </w:r>
      <w:r w:rsidR="00AD2948" w:rsidRPr="00C20D54">
        <w:t>.</w:t>
      </w:r>
    </w:p>
    <w:p w14:paraId="7F54922C" w14:textId="44B4F0F4" w:rsidR="006329B7" w:rsidRPr="00C20D54" w:rsidRDefault="00B974E5" w:rsidP="00966C9D">
      <w:pPr>
        <w:pStyle w:val="60"/>
        <w:rPr>
          <w:color w:val="000000" w:themeColor="text1"/>
        </w:rPr>
      </w:pPr>
      <w:bookmarkStart w:id="185" w:name="_Ref156769567"/>
      <w:r w:rsidRPr="00B974E5">
        <w:rPr>
          <w:color w:val="000000" w:themeColor="text1"/>
        </w:rPr>
        <w:t>Добавление сведений о</w:t>
      </w:r>
      <w:r w:rsidR="002519AD">
        <w:rPr>
          <w:color w:val="000000" w:themeColor="text1"/>
        </w:rPr>
        <w:t xml:space="preserve">б </w:t>
      </w:r>
      <w:r w:rsidRPr="00B974E5">
        <w:rPr>
          <w:color w:val="000000" w:themeColor="text1"/>
        </w:rPr>
        <w:t>общем образовании</w:t>
      </w:r>
      <w:bookmarkEnd w:id="185"/>
    </w:p>
    <w:p w14:paraId="67CFCCB4" w14:textId="7A6302D5" w:rsidR="00CC6A53" w:rsidRPr="00C20D54" w:rsidRDefault="002519AD" w:rsidP="00061751">
      <w:pPr>
        <w:keepNext/>
        <w:ind w:firstLine="709"/>
        <w:rPr>
          <w:color w:val="000000" w:themeColor="text1"/>
        </w:rPr>
      </w:pPr>
      <w:r w:rsidRPr="002519AD">
        <w:rPr>
          <w:rStyle w:val="afffffff1"/>
        </w:rPr>
        <w:t>Форма «Добавление сведений о</w:t>
      </w:r>
      <w:r>
        <w:rPr>
          <w:rStyle w:val="afffffff1"/>
        </w:rPr>
        <w:t>б о</w:t>
      </w:r>
      <w:r w:rsidRPr="002519AD">
        <w:rPr>
          <w:rStyle w:val="afffffff1"/>
        </w:rPr>
        <w:t>бщем образовании»</w:t>
      </w:r>
      <w:r>
        <w:rPr>
          <w:rStyle w:val="afffffff1"/>
        </w:rPr>
        <w:t xml:space="preserve"> предназначена для </w:t>
      </w:r>
      <w:r w:rsidR="00CC6A53" w:rsidRPr="00BC057E">
        <w:rPr>
          <w:rStyle w:val="afffffff1"/>
        </w:rPr>
        <w:t>добав</w:t>
      </w:r>
      <w:r>
        <w:rPr>
          <w:rStyle w:val="afffffff1"/>
        </w:rPr>
        <w:t xml:space="preserve">ления </w:t>
      </w:r>
      <w:r w:rsidR="00CC6A53" w:rsidRPr="00BC057E">
        <w:rPr>
          <w:rStyle w:val="afffffff1"/>
        </w:rPr>
        <w:t>запис</w:t>
      </w:r>
      <w:r>
        <w:rPr>
          <w:rStyle w:val="afffffff1"/>
        </w:rPr>
        <w:t>и</w:t>
      </w:r>
      <w:r w:rsidR="00CC6A53" w:rsidRPr="00C20D54">
        <w:rPr>
          <w:color w:val="000000" w:themeColor="text1"/>
        </w:rPr>
        <w:t xml:space="preserve"> о среднем (общем) образовании работника</w:t>
      </w:r>
      <w:r>
        <w:rPr>
          <w:color w:val="000000" w:themeColor="text1"/>
        </w:rPr>
        <w:t>. Для добавления записи</w:t>
      </w:r>
      <w:r w:rsidR="00CC6A53" w:rsidRPr="00C20D54">
        <w:rPr>
          <w:color w:val="000000" w:themeColor="text1"/>
        </w:rPr>
        <w:t>:</w:t>
      </w:r>
    </w:p>
    <w:p w14:paraId="7380C152" w14:textId="1D81D291" w:rsidR="00AD2948" w:rsidRPr="00C20D54" w:rsidRDefault="00AD2948" w:rsidP="00B77B53">
      <w:pPr>
        <w:pStyle w:val="1d"/>
        <w:numPr>
          <w:ilvl w:val="0"/>
          <w:numId w:val="36"/>
        </w:numPr>
      </w:pPr>
      <w:r w:rsidRPr="00C20D54">
        <w:t>Нажмите кнопку «Добавить»</w:t>
      </w:r>
      <w:r w:rsidR="00CC79AB" w:rsidRPr="00C20D54">
        <w:t xml:space="preserve"> в</w:t>
      </w:r>
      <w:r w:rsidR="00CF1394">
        <w:t xml:space="preserve"> </w:t>
      </w:r>
      <w:r w:rsidR="006D16EE">
        <w:t>блок</w:t>
      </w:r>
      <w:r w:rsidR="00CF1394">
        <w:t xml:space="preserve">е </w:t>
      </w:r>
      <w:r w:rsidR="00CC79AB" w:rsidRPr="00C20D54">
        <w:t>«Среднее (общее) образование»</w:t>
      </w:r>
      <w:r w:rsidRPr="00C20D54">
        <w:t>. Откроется форма «Добавление сведений об общем образовании» (</w:t>
      </w:r>
      <w:r w:rsidR="00684D7C">
        <w:t xml:space="preserve">см, </w:t>
      </w:r>
      <w:r w:rsidRPr="00C20D54">
        <w:fldChar w:fldCharType="begin"/>
      </w:r>
      <w:r w:rsidRPr="00C20D54">
        <w:instrText xml:space="preserve"> REF _Ref98832222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27</w:t>
      </w:r>
      <w:r w:rsidRPr="00C20D54">
        <w:fldChar w:fldCharType="end"/>
      </w:r>
      <w:r w:rsidRPr="00C20D54">
        <w:t>).</w:t>
      </w:r>
    </w:p>
    <w:p w14:paraId="2D855DED" w14:textId="77777777" w:rsidR="00AD2948" w:rsidRPr="00C20D54" w:rsidRDefault="00AD2948" w:rsidP="00684D7C">
      <w:pPr>
        <w:pStyle w:val="afffffff6"/>
      </w:pPr>
      <w:r w:rsidRPr="00C20D54">
        <w:rPr>
          <w:noProof/>
        </w:rPr>
        <w:drawing>
          <wp:inline distT="0" distB="0" distL="0" distR="0" wp14:anchorId="6B87520F" wp14:editId="5FB154A0">
            <wp:extent cx="5939155" cy="2820204"/>
            <wp:effectExtent l="19050" t="19050" r="23495" b="184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7"/>
                    <a:stretch/>
                  </pic:blipFill>
                  <pic:spPr bwMode="auto">
                    <a:xfrm>
                      <a:off x="0" y="0"/>
                      <a:ext cx="5939626" cy="28204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11FBE" w14:textId="16747B66" w:rsidR="00AD2948" w:rsidRPr="00C20D54" w:rsidRDefault="00AD2948" w:rsidP="00684D7C">
      <w:pPr>
        <w:pStyle w:val="afffffff8"/>
      </w:pPr>
      <w:bookmarkStart w:id="186" w:name="_Ref9883222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27</w:t>
      </w:r>
      <w:r w:rsidR="00EE3A8F" w:rsidRPr="00C20D54">
        <w:rPr>
          <w:noProof/>
        </w:rPr>
        <w:fldChar w:fldCharType="end"/>
      </w:r>
      <w:bookmarkEnd w:id="186"/>
      <w:r w:rsidRPr="00C20D54">
        <w:t xml:space="preserve"> – </w:t>
      </w:r>
      <w:r w:rsidR="00B974E5">
        <w:t>Форма «</w:t>
      </w:r>
      <w:r w:rsidRPr="00C20D54">
        <w:t xml:space="preserve">Добавление сведений </w:t>
      </w:r>
      <w:r w:rsidR="00684D7C">
        <w:t>о</w:t>
      </w:r>
      <w:r w:rsidR="002519AD">
        <w:t xml:space="preserve">б </w:t>
      </w:r>
      <w:r w:rsidR="00684D7C" w:rsidRPr="00C20D54">
        <w:t>общем образовании</w:t>
      </w:r>
      <w:r w:rsidR="00B974E5">
        <w:t>»</w:t>
      </w:r>
    </w:p>
    <w:p w14:paraId="3EDBA346" w14:textId="77777777" w:rsidR="00AD2948" w:rsidRPr="00C20D54" w:rsidRDefault="00AD2948" w:rsidP="00BC057E">
      <w:pPr>
        <w:pStyle w:val="1d"/>
      </w:pPr>
      <w:r w:rsidRPr="00C20D54">
        <w:t>На форме заполните все необходимые поля в блоках (поля, обязательные для заполнения, отмечены звездочкой):</w:t>
      </w:r>
    </w:p>
    <w:p w14:paraId="0B1399F6" w14:textId="35986A6B" w:rsidR="00AD2948" w:rsidRPr="00C20D54" w:rsidRDefault="00AD2948" w:rsidP="00A25157">
      <w:pPr>
        <w:pStyle w:val="25"/>
      </w:pPr>
      <w:r w:rsidRPr="00C20D54">
        <w:t>«Общая информация»</w:t>
      </w:r>
      <w:r w:rsidR="00684D7C">
        <w:t>,</w:t>
      </w:r>
    </w:p>
    <w:p w14:paraId="0A062A91" w14:textId="18A70AEA" w:rsidR="00AD2948" w:rsidRPr="00C20D54" w:rsidRDefault="00AD2948" w:rsidP="00A25157">
      <w:pPr>
        <w:pStyle w:val="25"/>
      </w:pPr>
      <w:r w:rsidRPr="00C20D54">
        <w:t>«Профессиональные курсы».</w:t>
      </w:r>
    </w:p>
    <w:p w14:paraId="526ED1A1" w14:textId="61659E7D" w:rsidR="00CC79AB" w:rsidRPr="00C20D54" w:rsidRDefault="00CC79AB" w:rsidP="00BC057E">
      <w:pPr>
        <w:pStyle w:val="1d"/>
        <w:numPr>
          <w:ilvl w:val="0"/>
          <w:numId w:val="0"/>
        </w:numPr>
        <w:ind w:left="1134"/>
      </w:pPr>
      <w:r w:rsidRPr="00061751">
        <w:t>Описание</w:t>
      </w:r>
      <w:r w:rsidRPr="00C20D54">
        <w:t xml:space="preserve"> полей представлено в таблице</w:t>
      </w:r>
      <w:r w:rsidR="00684D7C">
        <w:t xml:space="preserve"> ниже</w:t>
      </w:r>
      <w:r w:rsidRPr="00C20D54">
        <w:t xml:space="preserve"> (</w:t>
      </w:r>
      <w:r w:rsidR="00684D7C">
        <w:t xml:space="preserve">см. </w:t>
      </w:r>
      <w:r w:rsidRPr="00C20D54">
        <w:fldChar w:fldCharType="begin"/>
      </w:r>
      <w:r w:rsidRPr="00C20D54">
        <w:instrText xml:space="preserve"> REF _Ref103767824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7</w:t>
      </w:r>
      <w:r w:rsidRPr="00C20D54">
        <w:fldChar w:fldCharType="end"/>
      </w:r>
      <w:r w:rsidRPr="00C20D54">
        <w:t>).</w:t>
      </w:r>
    </w:p>
    <w:p w14:paraId="266974AC" w14:textId="489D532C" w:rsidR="005D2DC4" w:rsidRPr="00C20D54" w:rsidRDefault="005D2DC4" w:rsidP="00BC057E">
      <w:pPr>
        <w:pStyle w:val="1d"/>
      </w:pPr>
      <w:r w:rsidRPr="00C20D54">
        <w:t>Если для работника необходимо задать сведения о профессиональных курсах, в</w:t>
      </w:r>
      <w:r w:rsidR="00CF1394">
        <w:t xml:space="preserve"> </w:t>
      </w:r>
      <w:r w:rsidR="006D16EE">
        <w:t>блок</w:t>
      </w:r>
      <w:r w:rsidR="00CF1394">
        <w:t>е</w:t>
      </w:r>
      <w:r w:rsidRPr="00C20D54">
        <w:t xml:space="preserve"> «Профессиональные курсы» нажмите «Добавить». Откроется </w:t>
      </w:r>
      <w:r w:rsidR="00A80E04">
        <w:t>окно</w:t>
      </w:r>
      <w:r w:rsidRPr="00C20D54">
        <w:t xml:space="preserve"> «Новый профессиональный курс» (</w:t>
      </w:r>
      <w:r w:rsidR="00E02F4F" w:rsidRPr="00C20D54">
        <w:fldChar w:fldCharType="begin"/>
      </w:r>
      <w:r w:rsidR="00E02F4F" w:rsidRPr="00C20D54">
        <w:instrText xml:space="preserve"> REF _Ref103770112 \h </w:instrText>
      </w:r>
      <w:r w:rsidR="00783B3A" w:rsidRPr="00C20D54">
        <w:instrText xml:space="preserve"> \* MERGEFORMAT </w:instrText>
      </w:r>
      <w:r w:rsidR="00E02F4F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28</w:t>
      </w:r>
      <w:r w:rsidR="00E02F4F" w:rsidRPr="00C20D54">
        <w:fldChar w:fldCharType="end"/>
      </w:r>
      <w:r w:rsidRPr="00C20D54">
        <w:t>).</w:t>
      </w:r>
    </w:p>
    <w:p w14:paraId="36ADB5F0" w14:textId="77777777" w:rsidR="005D2DC4" w:rsidRPr="00C20D54" w:rsidRDefault="005D2DC4" w:rsidP="00A80E04">
      <w:pPr>
        <w:pStyle w:val="afffffff6"/>
      </w:pPr>
      <w:r w:rsidRPr="00C20D54">
        <w:rPr>
          <w:noProof/>
        </w:rPr>
        <w:drawing>
          <wp:inline distT="0" distB="0" distL="0" distR="0" wp14:anchorId="316D749D" wp14:editId="549B0236">
            <wp:extent cx="3600000" cy="2333837"/>
            <wp:effectExtent l="19050" t="19050" r="19685" b="2857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3338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298EA8" w14:textId="5788ED9A" w:rsidR="005D2DC4" w:rsidRPr="00C20D54" w:rsidRDefault="005D2DC4" w:rsidP="00A80E04">
      <w:pPr>
        <w:pStyle w:val="afffffff8"/>
      </w:pPr>
      <w:bookmarkStart w:id="187" w:name="_Ref10377011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28</w:t>
      </w:r>
      <w:r w:rsidR="00EE3A8F" w:rsidRPr="00C20D54">
        <w:rPr>
          <w:noProof/>
        </w:rPr>
        <w:fldChar w:fldCharType="end"/>
      </w:r>
      <w:bookmarkEnd w:id="187"/>
      <w:r w:rsidRPr="00C20D54">
        <w:t xml:space="preserve"> – </w:t>
      </w:r>
      <w:r w:rsidR="00A80E04">
        <w:t>Окно «</w:t>
      </w:r>
      <w:r w:rsidRPr="00C20D54">
        <w:t>Новый профессиональный курс</w:t>
      </w:r>
      <w:r w:rsidR="00A80E04">
        <w:t>»</w:t>
      </w:r>
    </w:p>
    <w:p w14:paraId="72528E08" w14:textId="08B7DF18" w:rsidR="005D2DC4" w:rsidRPr="00C20D54" w:rsidRDefault="005D2DC4" w:rsidP="00A80E04">
      <w:pPr>
        <w:pStyle w:val="2a"/>
      </w:pPr>
      <w:r w:rsidRPr="00C20D54">
        <w:t xml:space="preserve">В окне заполните </w:t>
      </w:r>
      <w:r w:rsidR="00E02F4F" w:rsidRPr="00C20D54">
        <w:t xml:space="preserve">все </w:t>
      </w:r>
      <w:r w:rsidRPr="00C20D54">
        <w:t>поля</w:t>
      </w:r>
      <w:r w:rsidR="00E02F4F" w:rsidRPr="00C20D54">
        <w:t xml:space="preserve">. </w:t>
      </w:r>
      <w:r w:rsidRPr="00C20D54">
        <w:t xml:space="preserve">Описание полей представлено в таблице </w:t>
      </w:r>
      <w:r w:rsidR="00A80E04">
        <w:t xml:space="preserve">ниже </w:t>
      </w:r>
      <w:r w:rsidRPr="00C20D54">
        <w:t>(</w:t>
      </w:r>
      <w:r w:rsidR="00A80E04">
        <w:t xml:space="preserve">см. </w:t>
      </w:r>
      <w:r w:rsidR="00E02F4F" w:rsidRPr="00C20D54">
        <w:fldChar w:fldCharType="begin"/>
      </w:r>
      <w:r w:rsidR="00E02F4F" w:rsidRPr="00C20D54">
        <w:instrText xml:space="preserve"> REF _Ref103767824 \h </w:instrText>
      </w:r>
      <w:r w:rsidR="00783B3A" w:rsidRPr="00C20D54">
        <w:instrText xml:space="preserve"> \* MERGEFORMAT </w:instrText>
      </w:r>
      <w:r w:rsidR="00E02F4F"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7</w:t>
      </w:r>
      <w:r w:rsidR="00E02F4F" w:rsidRPr="00C20D54">
        <w:fldChar w:fldCharType="end"/>
      </w:r>
      <w:r w:rsidRPr="00C20D54">
        <w:t>).</w:t>
      </w:r>
    </w:p>
    <w:p w14:paraId="6BAC4EC9" w14:textId="6F06BCBF" w:rsidR="00CC79AB" w:rsidRPr="00C20D54" w:rsidRDefault="005D2DC4" w:rsidP="00A80E04">
      <w:pPr>
        <w:pStyle w:val="2a"/>
      </w:pPr>
      <w:r w:rsidRPr="00C20D54">
        <w:t>Нажмите кнопку «Сохранить». Окно закроется, произойдет возврат на форму «</w:t>
      </w:r>
      <w:r w:rsidR="00E02F4F" w:rsidRPr="00C20D54">
        <w:t>Добавление сведений об общем образовании</w:t>
      </w:r>
      <w:r w:rsidRPr="00C20D54">
        <w:t>».</w:t>
      </w:r>
    </w:p>
    <w:p w14:paraId="299BB8FF" w14:textId="5CAF243D" w:rsidR="00AD2948" w:rsidRPr="00C20D54" w:rsidRDefault="00AD2948" w:rsidP="00A80E04">
      <w:pPr>
        <w:pStyle w:val="af2"/>
      </w:pPr>
      <w:r w:rsidRPr="00A80E04">
        <w:rPr>
          <w:rStyle w:val="afffffff1"/>
        </w:rPr>
        <w:t xml:space="preserve">После заполнения данных в меню справа </w:t>
      </w:r>
      <w:r w:rsidR="00CF1394">
        <w:rPr>
          <w:rStyle w:val="afffffff1"/>
        </w:rPr>
        <w:t xml:space="preserve">напротив соответствующего </w:t>
      </w:r>
      <w:r w:rsidR="006D16EE">
        <w:t>блок</w:t>
      </w:r>
      <w:r w:rsidR="00CF1394">
        <w:rPr>
          <w:rStyle w:val="afffffff1"/>
        </w:rPr>
        <w:t xml:space="preserve">а </w:t>
      </w:r>
      <w:r w:rsidRPr="00A80E04">
        <w:rPr>
          <w:rStyle w:val="afffffff1"/>
        </w:rPr>
        <w:t>появляется</w:t>
      </w:r>
      <w:r w:rsidRPr="00C20D54">
        <w:t xml:space="preserve"> символ </w:t>
      </w:r>
      <w:r w:rsidRPr="00C20D54">
        <w:rPr>
          <w:noProof/>
          <w:lang w:eastAsia="ru-RU"/>
        </w:rPr>
        <w:drawing>
          <wp:inline distT="0" distB="0" distL="0" distR="0" wp14:anchorId="34380FD6" wp14:editId="65C445A1">
            <wp:extent cx="180000" cy="1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t xml:space="preserve">, </w:t>
      </w:r>
      <w:r w:rsidR="00CF1394">
        <w:t xml:space="preserve">который означает готовность </w:t>
      </w:r>
      <w:r w:rsidR="006D16EE">
        <w:t>блок</w:t>
      </w:r>
      <w:r w:rsidR="00CF1394">
        <w:t>а</w:t>
      </w:r>
      <w:r w:rsidRPr="00C20D54">
        <w:t>.</w:t>
      </w:r>
    </w:p>
    <w:p w14:paraId="5614CA94" w14:textId="5685EFAA" w:rsidR="00AD2948" w:rsidRPr="00C20D54" w:rsidRDefault="00AD2948" w:rsidP="00A80E04">
      <w:pPr>
        <w:pStyle w:val="1d"/>
      </w:pPr>
      <w:r w:rsidRPr="00C20D54">
        <w:t>Нажмите кнопку «Сохранить и подписать» и выберите способ сохранения (</w:t>
      </w:r>
      <w:r w:rsidR="00CC79AB" w:rsidRPr="00C20D54">
        <w:t>с использованием УКЭП или без УКЭП</w:t>
      </w:r>
      <w:r w:rsidRPr="00C20D54">
        <w:t>).</w:t>
      </w:r>
    </w:p>
    <w:p w14:paraId="6B483222" w14:textId="664B3585" w:rsidR="009E0D0D" w:rsidRPr="00C20D54" w:rsidRDefault="009E0D0D" w:rsidP="00A80E04">
      <w:pPr>
        <w:pStyle w:val="af2"/>
      </w:pPr>
      <w:r w:rsidRPr="00C20D54">
        <w:t>Активируется проверка внесенных сведений об образовании в ФИС ФРДО. Записи будет присвоен статус «На проверке».</w:t>
      </w:r>
    </w:p>
    <w:p w14:paraId="17B577C2" w14:textId="503FDA21" w:rsidR="00A13DC7" w:rsidRPr="00C20D54" w:rsidRDefault="00C56E6C" w:rsidP="00A80E04">
      <w:pPr>
        <w:pStyle w:val="afffffffff4"/>
      </w:pPr>
      <w:bookmarkStart w:id="188" w:name="_Ref103767824"/>
      <w:bookmarkStart w:id="189" w:name="_Ref514764452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7</w:t>
      </w:r>
      <w:r w:rsidR="00EE3A8F" w:rsidRPr="00C20D54">
        <w:rPr>
          <w:noProof/>
        </w:rPr>
        <w:fldChar w:fldCharType="end"/>
      </w:r>
      <w:bookmarkEnd w:id="188"/>
      <w:r w:rsidRPr="00C20D54">
        <w:t xml:space="preserve"> – Описание сведений, вводимых о среднем (общем) образовании</w:t>
      </w:r>
      <w:bookmarkEnd w:id="189"/>
    </w:p>
    <w:tbl>
      <w:tblPr>
        <w:tblStyle w:val="af6"/>
        <w:tblW w:w="0" w:type="auto"/>
        <w:tblInd w:w="108" w:type="dxa"/>
        <w:tblLook w:val="04A0" w:firstRow="1" w:lastRow="0" w:firstColumn="1" w:lastColumn="0" w:noHBand="0" w:noVBand="1"/>
      </w:tblPr>
      <w:tblGrid>
        <w:gridCol w:w="889"/>
        <w:gridCol w:w="2684"/>
        <w:gridCol w:w="2410"/>
        <w:gridCol w:w="3253"/>
      </w:tblGrid>
      <w:tr w:rsidR="00F427B6" w:rsidRPr="00C20D54" w14:paraId="439EE64B" w14:textId="77777777" w:rsidTr="006329B7">
        <w:trPr>
          <w:tblHeader/>
        </w:trPr>
        <w:tc>
          <w:tcPr>
            <w:tcW w:w="889" w:type="dxa"/>
          </w:tcPr>
          <w:p w14:paraId="65DEBE58" w14:textId="25ACD31C" w:rsidR="00F427B6" w:rsidRPr="00C20D54" w:rsidRDefault="00F427B6" w:rsidP="00B47729">
            <w:pPr>
              <w:pStyle w:val="108"/>
            </w:pPr>
            <w:r w:rsidRPr="00C20D54">
              <w:t>№</w:t>
            </w:r>
          </w:p>
        </w:tc>
        <w:tc>
          <w:tcPr>
            <w:tcW w:w="2684" w:type="dxa"/>
          </w:tcPr>
          <w:p w14:paraId="2D391128" w14:textId="77777777" w:rsidR="00F427B6" w:rsidRPr="00C20D54" w:rsidRDefault="00F427B6" w:rsidP="00B47729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410" w:type="dxa"/>
          </w:tcPr>
          <w:p w14:paraId="0154078C" w14:textId="77777777" w:rsidR="00F427B6" w:rsidRPr="00C20D54" w:rsidRDefault="00F427B6" w:rsidP="00B47729">
            <w:pPr>
              <w:pStyle w:val="108"/>
            </w:pPr>
            <w:r w:rsidRPr="00C20D54">
              <w:t>Описание</w:t>
            </w:r>
          </w:p>
        </w:tc>
        <w:tc>
          <w:tcPr>
            <w:tcW w:w="3253" w:type="dxa"/>
          </w:tcPr>
          <w:p w14:paraId="0FB23B70" w14:textId="77777777" w:rsidR="00F427B6" w:rsidRPr="00C20D54" w:rsidRDefault="00F427B6" w:rsidP="00B47729">
            <w:pPr>
              <w:pStyle w:val="108"/>
            </w:pPr>
            <w:r w:rsidRPr="00C20D54">
              <w:t>Вид, способ ввода</w:t>
            </w:r>
          </w:p>
        </w:tc>
      </w:tr>
      <w:tr w:rsidR="006329B7" w:rsidRPr="00C20D54" w14:paraId="6E3128FC" w14:textId="77777777" w:rsidTr="006329B7">
        <w:tc>
          <w:tcPr>
            <w:tcW w:w="889" w:type="dxa"/>
          </w:tcPr>
          <w:p w14:paraId="79B48CE2" w14:textId="43F6C446" w:rsidR="006329B7" w:rsidRPr="00C20D54" w:rsidRDefault="006329B7" w:rsidP="00B77B53">
            <w:pPr>
              <w:pStyle w:val="101"/>
              <w:numPr>
                <w:ilvl w:val="0"/>
                <w:numId w:val="54"/>
              </w:numPr>
            </w:pPr>
          </w:p>
        </w:tc>
        <w:tc>
          <w:tcPr>
            <w:tcW w:w="8347" w:type="dxa"/>
            <w:gridSpan w:val="3"/>
          </w:tcPr>
          <w:p w14:paraId="7868F94E" w14:textId="0DA1AD17" w:rsidR="006329B7" w:rsidRPr="00C20D54" w:rsidRDefault="006329B7" w:rsidP="00B47729">
            <w:pPr>
              <w:pStyle w:val="109"/>
            </w:pPr>
            <w:r w:rsidRPr="00C20D54">
              <w:t>Общая информация</w:t>
            </w:r>
          </w:p>
        </w:tc>
      </w:tr>
      <w:tr w:rsidR="00F427B6" w:rsidRPr="00C20D54" w14:paraId="05DAD137" w14:textId="77777777" w:rsidTr="006329B7">
        <w:tc>
          <w:tcPr>
            <w:tcW w:w="889" w:type="dxa"/>
          </w:tcPr>
          <w:p w14:paraId="41F5AFD6" w14:textId="6BB03C60" w:rsidR="00F427B6" w:rsidRPr="00C20D54" w:rsidRDefault="00B47729" w:rsidP="00B47729">
            <w:pPr>
              <w:pStyle w:val="104"/>
            </w:pPr>
            <w:r>
              <w:t>1.1.</w:t>
            </w:r>
          </w:p>
        </w:tc>
        <w:tc>
          <w:tcPr>
            <w:tcW w:w="2684" w:type="dxa"/>
          </w:tcPr>
          <w:p w14:paraId="09678C26" w14:textId="77777777" w:rsidR="00F427B6" w:rsidRPr="00C20D54" w:rsidRDefault="00F427B6" w:rsidP="00B47729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2410" w:type="dxa"/>
          </w:tcPr>
          <w:p w14:paraId="64783464" w14:textId="77777777" w:rsidR="00F427B6" w:rsidRPr="00C20D54" w:rsidRDefault="00F427B6" w:rsidP="00B47729">
            <w:pPr>
              <w:pStyle w:val="104"/>
            </w:pPr>
            <w:r w:rsidRPr="00C20D54">
              <w:t>Наименование образовательного учреждения среднего (общего) образования</w:t>
            </w:r>
          </w:p>
        </w:tc>
        <w:tc>
          <w:tcPr>
            <w:tcW w:w="3253" w:type="dxa"/>
          </w:tcPr>
          <w:p w14:paraId="727ECF12" w14:textId="76D309CD" w:rsidR="00F427B6" w:rsidRPr="00C20D54" w:rsidRDefault="00F427B6" w:rsidP="00B47729">
            <w:pPr>
              <w:pStyle w:val="104"/>
            </w:pPr>
            <w:r w:rsidRPr="00C20D54">
              <w:t xml:space="preserve">Текстовое поле </w:t>
            </w:r>
            <w:r w:rsidR="006329B7" w:rsidRPr="00C20D54">
              <w:t>с ограничение</w:t>
            </w:r>
            <w:r w:rsidR="00A80E04">
              <w:t>м</w:t>
            </w:r>
            <w:r w:rsidR="006329B7" w:rsidRPr="00C20D54">
              <w:t xml:space="preserve"> до 512 символов</w:t>
            </w:r>
          </w:p>
        </w:tc>
      </w:tr>
      <w:tr w:rsidR="00F427B6" w:rsidRPr="00C20D54" w14:paraId="780B68E7" w14:textId="77777777" w:rsidTr="006329B7">
        <w:tc>
          <w:tcPr>
            <w:tcW w:w="889" w:type="dxa"/>
          </w:tcPr>
          <w:p w14:paraId="3698DF35" w14:textId="0E2EA5DF" w:rsidR="00F427B6" w:rsidRPr="00C20D54" w:rsidRDefault="00B47729" w:rsidP="00B47729">
            <w:pPr>
              <w:pStyle w:val="104"/>
            </w:pPr>
            <w:r>
              <w:t>1.2.</w:t>
            </w:r>
          </w:p>
        </w:tc>
        <w:tc>
          <w:tcPr>
            <w:tcW w:w="2684" w:type="dxa"/>
          </w:tcPr>
          <w:p w14:paraId="21B7BEE2" w14:textId="77777777" w:rsidR="00F427B6" w:rsidRPr="00C20D54" w:rsidRDefault="00F427B6" w:rsidP="00B47729">
            <w:pPr>
              <w:pStyle w:val="104"/>
            </w:pPr>
            <w:r w:rsidRPr="00C20D54">
              <w:t>Серия аттестата</w:t>
            </w:r>
          </w:p>
        </w:tc>
        <w:tc>
          <w:tcPr>
            <w:tcW w:w="2410" w:type="dxa"/>
          </w:tcPr>
          <w:p w14:paraId="2122BAA5" w14:textId="77777777" w:rsidR="00F427B6" w:rsidRPr="00C20D54" w:rsidRDefault="00F427B6" w:rsidP="00B47729">
            <w:pPr>
              <w:pStyle w:val="104"/>
            </w:pPr>
            <w:r w:rsidRPr="00C20D54">
              <w:t>Серия аттестата</w:t>
            </w:r>
          </w:p>
        </w:tc>
        <w:tc>
          <w:tcPr>
            <w:tcW w:w="3253" w:type="dxa"/>
          </w:tcPr>
          <w:p w14:paraId="4C5F1DEA" w14:textId="192BF9DB" w:rsidR="00F427B6" w:rsidRPr="00C20D54" w:rsidRDefault="00F427B6" w:rsidP="00B47729">
            <w:pPr>
              <w:pStyle w:val="104"/>
            </w:pPr>
            <w:r w:rsidRPr="00C20D54">
              <w:t xml:space="preserve">Текстовое поле </w:t>
            </w:r>
            <w:r w:rsidR="006329B7" w:rsidRPr="00C20D54">
              <w:t>с ограничение</w:t>
            </w:r>
            <w:r w:rsidR="00A80E04">
              <w:t>м</w:t>
            </w:r>
            <w:r w:rsidR="006329B7" w:rsidRPr="00C20D54">
              <w:t xml:space="preserve"> до 5 символов</w:t>
            </w:r>
          </w:p>
        </w:tc>
      </w:tr>
      <w:tr w:rsidR="00F427B6" w:rsidRPr="00C20D54" w14:paraId="7535688E" w14:textId="77777777" w:rsidTr="006329B7">
        <w:tc>
          <w:tcPr>
            <w:tcW w:w="889" w:type="dxa"/>
          </w:tcPr>
          <w:p w14:paraId="68C47062" w14:textId="5A98C079" w:rsidR="00F427B6" w:rsidRPr="00C20D54" w:rsidRDefault="00B47729" w:rsidP="00B47729">
            <w:pPr>
              <w:pStyle w:val="104"/>
            </w:pPr>
            <w:r>
              <w:t>1.3.</w:t>
            </w:r>
          </w:p>
        </w:tc>
        <w:tc>
          <w:tcPr>
            <w:tcW w:w="2684" w:type="dxa"/>
          </w:tcPr>
          <w:p w14:paraId="53185337" w14:textId="77777777" w:rsidR="00F427B6" w:rsidRPr="00C20D54" w:rsidRDefault="00F427B6" w:rsidP="00B47729">
            <w:pPr>
              <w:pStyle w:val="104"/>
            </w:pPr>
            <w:r w:rsidRPr="00C20D54">
              <w:t>Номер аттестата</w:t>
            </w:r>
          </w:p>
        </w:tc>
        <w:tc>
          <w:tcPr>
            <w:tcW w:w="2410" w:type="dxa"/>
          </w:tcPr>
          <w:p w14:paraId="673D493C" w14:textId="77777777" w:rsidR="00F427B6" w:rsidRPr="00C20D54" w:rsidRDefault="00F427B6" w:rsidP="00B47729">
            <w:pPr>
              <w:pStyle w:val="104"/>
            </w:pPr>
            <w:r w:rsidRPr="00C20D54">
              <w:t>Номер аттестата</w:t>
            </w:r>
          </w:p>
        </w:tc>
        <w:tc>
          <w:tcPr>
            <w:tcW w:w="3253" w:type="dxa"/>
          </w:tcPr>
          <w:p w14:paraId="352F5DFC" w14:textId="471D0E1D" w:rsidR="00F427B6" w:rsidRPr="00C20D54" w:rsidRDefault="00F427B6" w:rsidP="00B47729">
            <w:pPr>
              <w:pStyle w:val="104"/>
            </w:pPr>
            <w:r w:rsidRPr="00C20D54">
              <w:t xml:space="preserve">Числовое поле </w:t>
            </w:r>
            <w:r w:rsidR="006329B7" w:rsidRPr="00C20D54">
              <w:t>с ограничение</w:t>
            </w:r>
            <w:r w:rsidR="00A80E04">
              <w:t>м</w:t>
            </w:r>
            <w:r w:rsidR="006329B7" w:rsidRPr="00C20D54">
              <w:t xml:space="preserve"> до 14 символов</w:t>
            </w:r>
          </w:p>
        </w:tc>
      </w:tr>
      <w:tr w:rsidR="00F427B6" w:rsidRPr="00C20D54" w14:paraId="08285726" w14:textId="77777777" w:rsidTr="006329B7">
        <w:tc>
          <w:tcPr>
            <w:tcW w:w="889" w:type="dxa"/>
          </w:tcPr>
          <w:p w14:paraId="1CF911E4" w14:textId="1E30E6FE" w:rsidR="00F427B6" w:rsidRPr="00C20D54" w:rsidRDefault="00B47729" w:rsidP="00B47729">
            <w:pPr>
              <w:pStyle w:val="104"/>
            </w:pPr>
            <w:r>
              <w:t>1.4.</w:t>
            </w:r>
          </w:p>
        </w:tc>
        <w:tc>
          <w:tcPr>
            <w:tcW w:w="2684" w:type="dxa"/>
          </w:tcPr>
          <w:p w14:paraId="1A300683" w14:textId="77777777" w:rsidR="00F427B6" w:rsidRPr="00C20D54" w:rsidRDefault="00F427B6" w:rsidP="00B47729">
            <w:pPr>
              <w:pStyle w:val="104"/>
            </w:pPr>
            <w:r w:rsidRPr="00C20D54">
              <w:t>Дата выдачи аттестата</w:t>
            </w:r>
          </w:p>
        </w:tc>
        <w:tc>
          <w:tcPr>
            <w:tcW w:w="2410" w:type="dxa"/>
          </w:tcPr>
          <w:p w14:paraId="3F768949" w14:textId="77777777" w:rsidR="00F427B6" w:rsidRPr="00C20D54" w:rsidRDefault="00F427B6" w:rsidP="00B47729">
            <w:pPr>
              <w:pStyle w:val="104"/>
            </w:pPr>
            <w:r w:rsidRPr="00C20D54">
              <w:t>Дата выдачи аттестата</w:t>
            </w:r>
          </w:p>
        </w:tc>
        <w:tc>
          <w:tcPr>
            <w:tcW w:w="3253" w:type="dxa"/>
          </w:tcPr>
          <w:p w14:paraId="10DEC467" w14:textId="77777777" w:rsidR="00F427B6" w:rsidRPr="00C20D54" w:rsidRDefault="006329B7" w:rsidP="00B47729">
            <w:pPr>
              <w:pStyle w:val="104"/>
            </w:pPr>
            <w:r w:rsidRPr="00C20D54">
              <w:t>Выбор даты в календаре.</w:t>
            </w:r>
          </w:p>
          <w:p w14:paraId="417D8A1D" w14:textId="3B9B5DA3" w:rsidR="006329B7" w:rsidRPr="00C20D54" w:rsidRDefault="006329B7" w:rsidP="00B47729">
            <w:pPr>
              <w:pStyle w:val="104"/>
            </w:pPr>
            <w:r w:rsidRPr="00C20D54">
              <w:t>Значение должно быть больше даты рождения работника не менее</w:t>
            </w:r>
            <w:r w:rsidR="00A80E04">
              <w:t>,</w:t>
            </w:r>
            <w:r w:rsidRPr="00C20D54">
              <w:t xml:space="preserve"> чем на 14 лет, но не больше текущей даты</w:t>
            </w:r>
          </w:p>
        </w:tc>
      </w:tr>
      <w:tr w:rsidR="006329B7" w:rsidRPr="00C20D54" w14:paraId="5C310B56" w14:textId="77777777" w:rsidTr="006329B7">
        <w:tc>
          <w:tcPr>
            <w:tcW w:w="889" w:type="dxa"/>
          </w:tcPr>
          <w:p w14:paraId="0EA413C4" w14:textId="191E3F20" w:rsidR="006329B7" w:rsidRPr="00C20D54" w:rsidRDefault="006329B7" w:rsidP="00B47729">
            <w:pPr>
              <w:pStyle w:val="101"/>
            </w:pPr>
          </w:p>
        </w:tc>
        <w:tc>
          <w:tcPr>
            <w:tcW w:w="8347" w:type="dxa"/>
            <w:gridSpan w:val="3"/>
          </w:tcPr>
          <w:p w14:paraId="38B03D6B" w14:textId="4F8888D9" w:rsidR="006329B7" w:rsidRPr="00C20D54" w:rsidRDefault="006329B7" w:rsidP="00B47729">
            <w:pPr>
              <w:pStyle w:val="109"/>
            </w:pPr>
            <w:r w:rsidRPr="00C20D54">
              <w:t>Профессиональные курсы</w:t>
            </w:r>
          </w:p>
        </w:tc>
      </w:tr>
      <w:tr w:rsidR="006329B7" w:rsidRPr="00C20D54" w14:paraId="4D65EA06" w14:textId="77777777" w:rsidTr="006329B7">
        <w:tc>
          <w:tcPr>
            <w:tcW w:w="889" w:type="dxa"/>
          </w:tcPr>
          <w:p w14:paraId="3C02B3C0" w14:textId="675EE30F" w:rsidR="006329B7" w:rsidRPr="00C20D54" w:rsidRDefault="00B47729" w:rsidP="00B47729">
            <w:pPr>
              <w:pStyle w:val="104"/>
            </w:pPr>
            <w:r>
              <w:t>2.1.</w:t>
            </w:r>
          </w:p>
        </w:tc>
        <w:tc>
          <w:tcPr>
            <w:tcW w:w="2684" w:type="dxa"/>
          </w:tcPr>
          <w:p w14:paraId="4EB6A89D" w14:textId="4A478DAB" w:rsidR="006329B7" w:rsidRPr="00C20D54" w:rsidRDefault="006329B7" w:rsidP="00B47729">
            <w:pPr>
              <w:pStyle w:val="104"/>
            </w:pPr>
            <w:r w:rsidRPr="00C20D54">
              <w:t>Профессия</w:t>
            </w:r>
          </w:p>
        </w:tc>
        <w:tc>
          <w:tcPr>
            <w:tcW w:w="2410" w:type="dxa"/>
          </w:tcPr>
          <w:p w14:paraId="506F5D09" w14:textId="3612C1A6" w:rsidR="006329B7" w:rsidRPr="00C20D54" w:rsidRDefault="006329B7" w:rsidP="00B47729">
            <w:pPr>
              <w:pStyle w:val="104"/>
            </w:pPr>
            <w:r w:rsidRPr="00C20D54">
              <w:t>Профессия младшего медицинского работника</w:t>
            </w:r>
          </w:p>
        </w:tc>
        <w:tc>
          <w:tcPr>
            <w:tcW w:w="3253" w:type="dxa"/>
          </w:tcPr>
          <w:p w14:paraId="5F217556" w14:textId="77777777" w:rsidR="006329B7" w:rsidRPr="00C20D54" w:rsidRDefault="006329B7" w:rsidP="00B47729">
            <w:pPr>
              <w:pStyle w:val="104"/>
            </w:pPr>
            <w:r w:rsidRPr="00C20D54">
              <w:t>Выбор значения из выпадающего списка</w:t>
            </w:r>
            <w:r w:rsidR="00487F57" w:rsidRPr="00C20D54">
              <w:t>.</w:t>
            </w:r>
          </w:p>
          <w:p w14:paraId="5B50FF7B" w14:textId="738DF584" w:rsidR="00487F57" w:rsidRPr="00C20D54" w:rsidRDefault="00487F57" w:rsidP="00B47729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Профессиональные курсы», OID 1.2.643.5.1.13.13.99.2.177</w:t>
            </w:r>
          </w:p>
        </w:tc>
      </w:tr>
      <w:tr w:rsidR="006329B7" w:rsidRPr="00C20D54" w14:paraId="139302BA" w14:textId="77777777" w:rsidTr="006329B7">
        <w:tc>
          <w:tcPr>
            <w:tcW w:w="889" w:type="dxa"/>
          </w:tcPr>
          <w:p w14:paraId="3B413887" w14:textId="0B0955D8" w:rsidR="006329B7" w:rsidRPr="00C20D54" w:rsidRDefault="00B47729" w:rsidP="00B47729">
            <w:pPr>
              <w:pStyle w:val="104"/>
            </w:pPr>
            <w:r>
              <w:t>2.2.</w:t>
            </w:r>
          </w:p>
        </w:tc>
        <w:tc>
          <w:tcPr>
            <w:tcW w:w="2684" w:type="dxa"/>
          </w:tcPr>
          <w:p w14:paraId="50227546" w14:textId="72CA2AF1" w:rsidR="006329B7" w:rsidRPr="00C20D54" w:rsidRDefault="006329B7" w:rsidP="00B47729">
            <w:pPr>
              <w:pStyle w:val="104"/>
            </w:pPr>
            <w:r w:rsidRPr="00C20D54">
              <w:t>Дата выдачи</w:t>
            </w:r>
          </w:p>
        </w:tc>
        <w:tc>
          <w:tcPr>
            <w:tcW w:w="2410" w:type="dxa"/>
          </w:tcPr>
          <w:p w14:paraId="54F9DD4A" w14:textId="1B056FA5" w:rsidR="006329B7" w:rsidRPr="00C20D54" w:rsidRDefault="006329B7" w:rsidP="00B47729">
            <w:pPr>
              <w:pStyle w:val="104"/>
            </w:pPr>
            <w:r w:rsidRPr="00C20D54">
              <w:t>Дата выдачи сертификата</w:t>
            </w:r>
          </w:p>
        </w:tc>
        <w:tc>
          <w:tcPr>
            <w:tcW w:w="3253" w:type="dxa"/>
          </w:tcPr>
          <w:p w14:paraId="005C942B" w14:textId="77777777" w:rsidR="006329B7" w:rsidRPr="00C20D54" w:rsidRDefault="006329B7" w:rsidP="00B47729">
            <w:pPr>
              <w:pStyle w:val="104"/>
            </w:pPr>
            <w:r w:rsidRPr="00C20D54">
              <w:t>Выбор даты в календаре.</w:t>
            </w:r>
          </w:p>
          <w:p w14:paraId="2F20D9E1" w14:textId="00FA1644" w:rsidR="006329B7" w:rsidRPr="00C20D54" w:rsidRDefault="006329B7" w:rsidP="00B47729">
            <w:pPr>
              <w:pStyle w:val="104"/>
            </w:pPr>
            <w:r w:rsidRPr="00C20D54">
              <w:t>Значение должно быть больше даты рождения работника не менее</w:t>
            </w:r>
            <w:r w:rsidR="00A80E04">
              <w:t>,</w:t>
            </w:r>
            <w:r w:rsidRPr="00C20D54">
              <w:t xml:space="preserve"> чем на 14 лет, но не больше текущей даты.</w:t>
            </w:r>
          </w:p>
          <w:p w14:paraId="10AB3814" w14:textId="0F05F076" w:rsidR="006329B7" w:rsidRPr="00C20D54" w:rsidRDefault="006329B7" w:rsidP="00B47729">
            <w:pPr>
              <w:pStyle w:val="104"/>
            </w:pPr>
            <w:r w:rsidRPr="00C20D54">
              <w:t>Значение не может быть меньше даты выдачи аттестата</w:t>
            </w:r>
          </w:p>
        </w:tc>
      </w:tr>
    </w:tbl>
    <w:p w14:paraId="5943023A" w14:textId="7F602AFA" w:rsidR="006329B7" w:rsidRPr="00C20D54" w:rsidRDefault="006329B7" w:rsidP="00966C9D">
      <w:pPr>
        <w:pStyle w:val="60"/>
        <w:rPr>
          <w:color w:val="000000" w:themeColor="text1"/>
        </w:rPr>
      </w:pPr>
      <w:bookmarkStart w:id="190" w:name="_4.1.2.2.6_Ввод_данных"/>
      <w:bookmarkStart w:id="191" w:name="_4.1.2.2.2_Ввод_данных_1"/>
      <w:bookmarkStart w:id="192" w:name="_Ref103770687"/>
      <w:bookmarkStart w:id="193" w:name="_Ref89437483"/>
      <w:bookmarkEnd w:id="190"/>
      <w:bookmarkEnd w:id="191"/>
      <w:r w:rsidRPr="00C20D54">
        <w:rPr>
          <w:color w:val="000000" w:themeColor="text1"/>
        </w:rPr>
        <w:t xml:space="preserve">Редактирование </w:t>
      </w:r>
      <w:r w:rsidR="00336FE0">
        <w:rPr>
          <w:color w:val="000000" w:themeColor="text1"/>
        </w:rPr>
        <w:t>сведений</w:t>
      </w:r>
      <w:r w:rsidRPr="00C20D54">
        <w:rPr>
          <w:color w:val="000000" w:themeColor="text1"/>
        </w:rPr>
        <w:t xml:space="preserve"> </w:t>
      </w:r>
      <w:bookmarkEnd w:id="192"/>
      <w:r w:rsidR="00A80E04" w:rsidRPr="00A80E04">
        <w:rPr>
          <w:color w:val="000000" w:themeColor="text1"/>
        </w:rPr>
        <w:t>о среднем (общем) образовании</w:t>
      </w:r>
    </w:p>
    <w:p w14:paraId="4E9504D6" w14:textId="29948709" w:rsidR="00E02F4F" w:rsidRPr="00C20D54" w:rsidRDefault="00DD30DB" w:rsidP="00A80E04">
      <w:pPr>
        <w:pStyle w:val="afffffff2"/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>о среднем (общем)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изменения записи:</w:t>
      </w:r>
    </w:p>
    <w:p w14:paraId="45E77011" w14:textId="284D93B6" w:rsidR="00E02F4F" w:rsidRPr="00C20D54" w:rsidRDefault="00E02F4F" w:rsidP="00B77B53">
      <w:pPr>
        <w:pStyle w:val="1d"/>
        <w:numPr>
          <w:ilvl w:val="0"/>
          <w:numId w:val="42"/>
        </w:numPr>
      </w:pPr>
      <w:r w:rsidRPr="00C20D54">
        <w:t xml:space="preserve">В </w:t>
      </w:r>
      <w:r w:rsidR="006D16EE">
        <w:t>блок</w:t>
      </w:r>
      <w:r w:rsidR="00CF1394">
        <w:t>е</w:t>
      </w:r>
      <w:r w:rsidRPr="00C20D54">
        <w:t xml:space="preserve"> «Среднее (общее)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27528FC7" wp14:editId="25629AB7">
            <wp:extent cx="220999" cy="243861"/>
            <wp:effectExtent l="19050" t="19050" r="26670" b="2286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5AC30C59" w14:textId="77777777" w:rsidR="00E02F4F" w:rsidRPr="00C20D54" w:rsidRDefault="00E02F4F" w:rsidP="00A80E04">
      <w:pPr>
        <w:pStyle w:val="1d"/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сведений об общем образовании».</w:t>
      </w:r>
    </w:p>
    <w:p w14:paraId="07BD99D0" w14:textId="5A3475D1" w:rsidR="00E02F4F" w:rsidRPr="00C20D54" w:rsidRDefault="00E02F4F" w:rsidP="00A80E04">
      <w:pPr>
        <w:pStyle w:val="1d"/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4D367FBC" w14:textId="32BCE457" w:rsidR="006329B7" w:rsidRPr="00C20D54" w:rsidRDefault="006329B7" w:rsidP="00966C9D">
      <w:pPr>
        <w:pStyle w:val="60"/>
        <w:rPr>
          <w:color w:val="000000" w:themeColor="text1"/>
        </w:rPr>
      </w:pPr>
      <w:bookmarkStart w:id="194" w:name="_Ref103770695"/>
      <w:r w:rsidRPr="00C20D54">
        <w:rPr>
          <w:color w:val="000000" w:themeColor="text1"/>
        </w:rPr>
        <w:t xml:space="preserve">Удаление </w:t>
      </w:r>
      <w:r w:rsidR="00A80E04">
        <w:rPr>
          <w:color w:val="000000" w:themeColor="text1"/>
        </w:rPr>
        <w:t>сведений</w:t>
      </w:r>
      <w:r w:rsidRPr="00C20D54">
        <w:rPr>
          <w:color w:val="000000" w:themeColor="text1"/>
        </w:rPr>
        <w:t xml:space="preserve"> о среднем (общем) образовании</w:t>
      </w:r>
      <w:bookmarkEnd w:id="194"/>
    </w:p>
    <w:p w14:paraId="0CBDFC37" w14:textId="2201DC85" w:rsidR="00DD30DB" w:rsidRPr="00C20D54" w:rsidRDefault="00DD30DB" w:rsidP="00DD30DB">
      <w:pPr>
        <w:pStyle w:val="affffff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>о среднем (общем)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удаления записи:</w:t>
      </w:r>
    </w:p>
    <w:p w14:paraId="31075F86" w14:textId="03A06442" w:rsidR="00E02F4F" w:rsidRPr="00C20D54" w:rsidRDefault="00E02F4F" w:rsidP="00B77B53">
      <w:pPr>
        <w:pStyle w:val="1d"/>
        <w:numPr>
          <w:ilvl w:val="0"/>
          <w:numId w:val="43"/>
        </w:numPr>
      </w:pPr>
      <w:r w:rsidRPr="00C20D54">
        <w:t xml:space="preserve">В </w:t>
      </w:r>
      <w:r w:rsidR="006D16EE">
        <w:t>блок</w:t>
      </w:r>
      <w:r w:rsidR="00CF1394">
        <w:t>е</w:t>
      </w:r>
      <w:r w:rsidRPr="00C20D54">
        <w:t xml:space="preserve"> «Среднее (общее)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52D62BA8" wp14:editId="7D55A950">
            <wp:extent cx="220999" cy="243861"/>
            <wp:effectExtent l="19050" t="19050" r="26670" b="2286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02E85D5E" w14:textId="336524E2" w:rsidR="00E02F4F" w:rsidRPr="00C20D54" w:rsidRDefault="00E02F4F" w:rsidP="00A80E04">
      <w:pPr>
        <w:pStyle w:val="1d"/>
      </w:pPr>
      <w:r w:rsidRPr="00C20D54">
        <w:t xml:space="preserve">Подтвердите удаление и выберите способ сохранения </w:t>
      </w:r>
      <w:r w:rsidR="00D86B89" w:rsidRPr="00C20D54">
        <w:t>(</w:t>
      </w:r>
      <w:r w:rsidRPr="00C20D54">
        <w:t>с использованием УКЭП или без УКЭП).</w:t>
      </w:r>
    </w:p>
    <w:p w14:paraId="6CD436C6" w14:textId="063575F5" w:rsidR="00592DC5" w:rsidRPr="00C20D54" w:rsidRDefault="006D16EE" w:rsidP="00966C9D">
      <w:pPr>
        <w:pStyle w:val="54"/>
        <w:rPr>
          <w:color w:val="000000" w:themeColor="text1"/>
        </w:rPr>
      </w:pPr>
      <w:bookmarkStart w:id="195" w:name="_Ref103787545"/>
      <w:r>
        <w:rPr>
          <w:color w:val="000000" w:themeColor="text1"/>
        </w:rPr>
        <w:t>Блок</w:t>
      </w:r>
      <w:r w:rsidR="00A80E04">
        <w:rPr>
          <w:color w:val="000000" w:themeColor="text1"/>
        </w:rPr>
        <w:t xml:space="preserve"> «</w:t>
      </w:r>
      <w:r w:rsidR="00D90B9B" w:rsidRPr="00C20D54">
        <w:rPr>
          <w:color w:val="000000" w:themeColor="text1"/>
        </w:rPr>
        <w:t>П</w:t>
      </w:r>
      <w:r w:rsidR="00592DC5" w:rsidRPr="00C20D54">
        <w:rPr>
          <w:color w:val="000000" w:themeColor="text1"/>
        </w:rPr>
        <w:t>рофессионально</w:t>
      </w:r>
      <w:r w:rsidR="00D90B9B" w:rsidRPr="00C20D54">
        <w:rPr>
          <w:color w:val="000000" w:themeColor="text1"/>
        </w:rPr>
        <w:t>е</w:t>
      </w:r>
      <w:r w:rsidR="00592DC5" w:rsidRPr="00C20D54">
        <w:rPr>
          <w:color w:val="000000" w:themeColor="text1"/>
        </w:rPr>
        <w:t xml:space="preserve"> образовани</w:t>
      </w:r>
      <w:r w:rsidR="00D90B9B" w:rsidRPr="00C20D54">
        <w:rPr>
          <w:color w:val="000000" w:themeColor="text1"/>
        </w:rPr>
        <w:t>е</w:t>
      </w:r>
      <w:bookmarkEnd w:id="193"/>
      <w:bookmarkEnd w:id="195"/>
      <w:r w:rsidR="00A80E04">
        <w:rPr>
          <w:color w:val="000000" w:themeColor="text1"/>
        </w:rPr>
        <w:t>»</w:t>
      </w:r>
    </w:p>
    <w:p w14:paraId="031D5DD7" w14:textId="0B677952" w:rsidR="00EC1379" w:rsidRPr="00EC1379" w:rsidRDefault="006329B7" w:rsidP="00EC1379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 xml:space="preserve">Просмотр </w:t>
      </w:r>
      <w:r w:rsidR="006D16EE">
        <w:rPr>
          <w:color w:val="000000" w:themeColor="text1"/>
        </w:rPr>
        <w:t>блок</w:t>
      </w:r>
      <w:r w:rsidR="00CF1394">
        <w:rPr>
          <w:color w:val="000000" w:themeColor="text1"/>
        </w:rPr>
        <w:t>а</w:t>
      </w:r>
      <w:r w:rsidR="00EC1379" w:rsidRPr="00EC1379">
        <w:rPr>
          <w:color w:val="000000" w:themeColor="text1"/>
        </w:rPr>
        <w:t xml:space="preserve"> «Профессиональное образование»</w:t>
      </w:r>
    </w:p>
    <w:p w14:paraId="06C18F9A" w14:textId="7679137D" w:rsidR="002D778B" w:rsidRPr="00EC1379" w:rsidRDefault="002D778B" w:rsidP="00EC1379">
      <w:pPr>
        <w:pStyle w:val="af2"/>
      </w:pPr>
      <w:r w:rsidRPr="00EC1379">
        <w:t>Сведения о профессиональном образован</w:t>
      </w:r>
      <w:r w:rsidR="00EC1379" w:rsidRPr="00EC1379">
        <w:t>ии</w:t>
      </w:r>
      <w:r w:rsidRPr="00EC1379">
        <w:t xml:space="preserve"> </w:t>
      </w:r>
      <w:r w:rsidR="00EC1379">
        <w:t xml:space="preserve">работника </w:t>
      </w:r>
      <w:r w:rsidRPr="00EC1379">
        <w:t xml:space="preserve">содержатся в </w:t>
      </w:r>
      <w:r w:rsidR="006D16EE">
        <w:t>блок</w:t>
      </w:r>
      <w:r w:rsidR="00CF1394">
        <w:t xml:space="preserve">е </w:t>
      </w:r>
      <w:r w:rsidRPr="00EC1379">
        <w:t xml:space="preserve">«Профессиональное образование» </w:t>
      </w:r>
      <w:r w:rsidR="00A80D97">
        <w:t>раздел</w:t>
      </w:r>
      <w:r w:rsidR="00CF1394">
        <w:t xml:space="preserve">а </w:t>
      </w:r>
      <w:r w:rsidRPr="00EC1379">
        <w:t>«Образование» (</w:t>
      </w:r>
      <w:r w:rsidR="00B52345">
        <w:t xml:space="preserve">см. </w:t>
      </w:r>
      <w:r w:rsidRPr="00EC1379">
        <w:fldChar w:fldCharType="begin"/>
      </w:r>
      <w:r w:rsidRPr="00EC1379">
        <w:instrText xml:space="preserve"> REF _Ref98832592 \h </w:instrText>
      </w:r>
      <w:r w:rsidR="00783B3A" w:rsidRPr="00EC1379">
        <w:instrText xml:space="preserve"> \* MERGEFORMAT </w:instrText>
      </w:r>
      <w:r w:rsidRPr="00EC1379">
        <w:fldChar w:fldCharType="separate"/>
      </w:r>
      <w:r w:rsidR="00565CC3" w:rsidRPr="00C20D54">
        <w:t>Рисунок </w:t>
      </w:r>
      <w:r w:rsidR="00565CC3">
        <w:t>29</w:t>
      </w:r>
      <w:r w:rsidRPr="00EC1379">
        <w:fldChar w:fldCharType="end"/>
      </w:r>
      <w:r w:rsidRPr="00EC1379">
        <w:t>).</w:t>
      </w:r>
    </w:p>
    <w:p w14:paraId="4AAEAF2E" w14:textId="77777777" w:rsidR="002D778B" w:rsidRPr="00C20D54" w:rsidRDefault="002D778B" w:rsidP="00EC1379">
      <w:pPr>
        <w:pStyle w:val="afffffff6"/>
      </w:pPr>
      <w:r w:rsidRPr="00C20D54">
        <w:rPr>
          <w:noProof/>
        </w:rPr>
        <w:drawing>
          <wp:inline distT="0" distB="0" distL="0" distR="0" wp14:anchorId="454EFE28" wp14:editId="02792D23">
            <wp:extent cx="5940000" cy="1930068"/>
            <wp:effectExtent l="19050" t="19050" r="22860" b="133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9300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3664F" w14:textId="582AFD7B" w:rsidR="002D778B" w:rsidRPr="00C20D54" w:rsidRDefault="002D778B" w:rsidP="00EC1379">
      <w:pPr>
        <w:pStyle w:val="afffffff8"/>
      </w:pPr>
      <w:bookmarkStart w:id="196" w:name="_Ref98832592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29</w:t>
      </w:r>
      <w:r w:rsidR="00EE3A8F" w:rsidRPr="00C20D54">
        <w:rPr>
          <w:noProof/>
        </w:rPr>
        <w:fldChar w:fldCharType="end"/>
      </w:r>
      <w:bookmarkEnd w:id="196"/>
      <w:r w:rsidRPr="00C20D54">
        <w:t xml:space="preserve"> –</w:t>
      </w:r>
      <w:r w:rsidR="00CF1394">
        <w:t xml:space="preserve"> </w:t>
      </w:r>
      <w:r w:rsidR="006D16EE">
        <w:t>Блок</w:t>
      </w:r>
      <w:r w:rsidR="00CF1394">
        <w:t xml:space="preserve"> </w:t>
      </w:r>
      <w:r w:rsidRPr="00C20D54">
        <w:t>«Профессиональное образование»</w:t>
      </w:r>
    </w:p>
    <w:p w14:paraId="0DF89C13" w14:textId="65B0AF21" w:rsidR="002D778B" w:rsidRPr="00C20D54" w:rsidRDefault="006D16EE" w:rsidP="00EC1379">
      <w:pPr>
        <w:pStyle w:val="af2"/>
      </w:pPr>
      <w:r>
        <w:t>Блок</w:t>
      </w:r>
      <w:r w:rsidR="002D778B" w:rsidRPr="00C20D54">
        <w:t xml:space="preserve"> содержит элементы:</w:t>
      </w:r>
    </w:p>
    <w:p w14:paraId="1588414C" w14:textId="33076EB7" w:rsidR="002D778B" w:rsidRPr="00C20D54" w:rsidRDefault="00DD30DB" w:rsidP="00B77B53">
      <w:pPr>
        <w:pStyle w:val="1d"/>
        <w:numPr>
          <w:ilvl w:val="0"/>
          <w:numId w:val="167"/>
        </w:numPr>
      </w:pPr>
      <w:r>
        <w:t>т</w:t>
      </w:r>
      <w:r w:rsidR="002D778B" w:rsidRPr="004943CF">
        <w:t>аблица</w:t>
      </w:r>
      <w:r w:rsidR="002D778B" w:rsidRPr="00C20D54">
        <w:t xml:space="preserve"> с записями о профессиональном образовании работника</w:t>
      </w:r>
      <w:r w:rsidR="00200F8D" w:rsidRPr="00C20D54">
        <w:t>. Таблица с</w:t>
      </w:r>
      <w:r w:rsidR="002D778B" w:rsidRPr="00C20D54">
        <w:t>одержит столбцы:</w:t>
      </w:r>
    </w:p>
    <w:p w14:paraId="273DC386" w14:textId="70C494E0" w:rsidR="002D778B" w:rsidRPr="00C20D54" w:rsidRDefault="002D778B" w:rsidP="00A25157">
      <w:pPr>
        <w:pStyle w:val="25"/>
      </w:pPr>
      <w:r w:rsidRPr="00C20D54">
        <w:t>«Образовательное учреждение»</w:t>
      </w:r>
      <w:r w:rsidR="00EC1379">
        <w:t>,</w:t>
      </w:r>
    </w:p>
    <w:p w14:paraId="0782A707" w14:textId="7BB16633" w:rsidR="002D778B" w:rsidRPr="00C20D54" w:rsidRDefault="002D778B" w:rsidP="00A25157">
      <w:pPr>
        <w:pStyle w:val="25"/>
      </w:pPr>
      <w:r w:rsidRPr="00C20D54">
        <w:t>«Место получения»</w:t>
      </w:r>
      <w:r w:rsidR="00EC1379">
        <w:t>,</w:t>
      </w:r>
    </w:p>
    <w:p w14:paraId="3A4E65A0" w14:textId="31FF289C" w:rsidR="002D778B" w:rsidRPr="00C20D54" w:rsidRDefault="002D778B" w:rsidP="00A25157">
      <w:pPr>
        <w:pStyle w:val="25"/>
      </w:pPr>
      <w:r w:rsidRPr="00C20D54">
        <w:t>«Уровень»</w:t>
      </w:r>
      <w:r w:rsidR="00EC1379">
        <w:t>,</w:t>
      </w:r>
    </w:p>
    <w:p w14:paraId="6C9D79CC" w14:textId="4CC58037" w:rsidR="002D778B" w:rsidRPr="00C20D54" w:rsidRDefault="002D778B" w:rsidP="00A25157">
      <w:pPr>
        <w:pStyle w:val="25"/>
      </w:pPr>
      <w:r w:rsidRPr="00C20D54">
        <w:t>«Квалификация</w:t>
      </w:r>
      <w:r w:rsidR="00EC1379">
        <w:t>,</w:t>
      </w:r>
    </w:p>
    <w:p w14:paraId="70567CAB" w14:textId="112CF2D8" w:rsidR="002D778B" w:rsidRDefault="002D778B" w:rsidP="00A25157">
      <w:pPr>
        <w:pStyle w:val="25"/>
      </w:pPr>
      <w:r w:rsidRPr="00C20D54">
        <w:t>«Специальность»</w:t>
      </w:r>
      <w:r w:rsidR="00E01FC8">
        <w:t>.</w:t>
      </w:r>
    </w:p>
    <w:p w14:paraId="50D57735" w14:textId="5BE9EA7B" w:rsidR="00E01FC8" w:rsidRDefault="00E01FC8" w:rsidP="00E01FC8">
      <w:pPr>
        <w:pStyle w:val="af2"/>
      </w:pPr>
      <w:r w:rsidRPr="006527B7">
        <w:rPr>
          <w:rStyle w:val="afffffff1"/>
        </w:rPr>
        <w:t xml:space="preserve">При нажатии на кнопку </w:t>
      </w:r>
      <w:r w:rsidRPr="006527B7">
        <w:rPr>
          <w:rStyle w:val="afffffff1"/>
          <w:noProof/>
        </w:rPr>
        <w:drawing>
          <wp:inline distT="0" distB="0" distL="0" distR="0" wp14:anchorId="41699DF0" wp14:editId="0BDCDBE7">
            <wp:extent cx="222250" cy="248920"/>
            <wp:effectExtent l="0" t="0" r="6350" b="0"/>
            <wp:docPr id="990464463" name="Рисунок 990464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7B7">
        <w:rPr>
          <w:rStyle w:val="afffffff1"/>
        </w:rPr>
        <w:t xml:space="preserve">(«стрелка вправо) </w:t>
      </w:r>
      <w:r>
        <w:rPr>
          <w:rStyle w:val="afffffff1"/>
        </w:rPr>
        <w:t xml:space="preserve">в строке таблицы </w:t>
      </w:r>
      <w:r w:rsidRPr="006527B7">
        <w:rPr>
          <w:rStyle w:val="afffffff1"/>
        </w:rPr>
        <w:t>отображаются дополнительные данные о профессиональном образовании</w:t>
      </w:r>
      <w:r>
        <w:rPr>
          <w:rStyle w:val="afffffff1"/>
        </w:rPr>
        <w:t xml:space="preserve"> работника</w:t>
      </w:r>
      <w:r w:rsidRPr="006527B7">
        <w:rPr>
          <w:rStyle w:val="afffffff1"/>
        </w:rPr>
        <w:t>:</w:t>
      </w:r>
      <w:r>
        <w:t xml:space="preserve"> </w:t>
      </w:r>
    </w:p>
    <w:p w14:paraId="284B1E26" w14:textId="77777777" w:rsidR="00E01FC8" w:rsidRDefault="00E01FC8" w:rsidP="007E0229">
      <w:pPr>
        <w:pStyle w:val="25"/>
      </w:pPr>
      <w:r>
        <w:t>год поступления;</w:t>
      </w:r>
    </w:p>
    <w:p w14:paraId="64D065E1" w14:textId="77777777" w:rsidR="00E01FC8" w:rsidRDefault="00E01FC8" w:rsidP="007E0229">
      <w:pPr>
        <w:pStyle w:val="25"/>
      </w:pPr>
      <w:r>
        <w:t>дата выдачи диплома,</w:t>
      </w:r>
    </w:p>
    <w:p w14:paraId="29E14CEB" w14:textId="77777777" w:rsidR="00E01FC8" w:rsidRDefault="00E01FC8" w:rsidP="007E0229">
      <w:pPr>
        <w:pStyle w:val="25"/>
      </w:pPr>
      <w:r>
        <w:t>серия/номер диплома,</w:t>
      </w:r>
    </w:p>
    <w:p w14:paraId="4350A797" w14:textId="77777777" w:rsidR="00E01FC8" w:rsidRDefault="00E01FC8" w:rsidP="007E0229">
      <w:pPr>
        <w:pStyle w:val="25"/>
      </w:pPr>
      <w:r>
        <w:t>признак целевого обучения,</w:t>
      </w:r>
    </w:p>
    <w:p w14:paraId="083A2BFE" w14:textId="77777777" w:rsidR="00E01FC8" w:rsidRDefault="00E01FC8" w:rsidP="007E0229">
      <w:pPr>
        <w:pStyle w:val="25"/>
      </w:pPr>
      <w:r>
        <w:t>заказчик целевого обучения,</w:t>
      </w:r>
    </w:p>
    <w:p w14:paraId="3AB66479" w14:textId="77777777" w:rsidR="00E01FC8" w:rsidRDefault="00E01FC8" w:rsidP="007E0229">
      <w:pPr>
        <w:pStyle w:val="25"/>
      </w:pPr>
      <w:r>
        <w:t>срок исполнения обязательств,</w:t>
      </w:r>
    </w:p>
    <w:p w14:paraId="02394E74" w14:textId="77777777" w:rsidR="00E01FC8" w:rsidRDefault="00E01FC8" w:rsidP="007E0229">
      <w:pPr>
        <w:pStyle w:val="25"/>
      </w:pPr>
      <w:r>
        <w:t>признак расторжения обязательств,</w:t>
      </w:r>
    </w:p>
    <w:p w14:paraId="6B83591B" w14:textId="77777777" w:rsidR="00E01FC8" w:rsidRDefault="00E01FC8" w:rsidP="007E0229">
      <w:pPr>
        <w:pStyle w:val="25"/>
      </w:pPr>
      <w:r>
        <w:t>причина расторжения обязательств,</w:t>
      </w:r>
    </w:p>
    <w:p w14:paraId="28FE5E05" w14:textId="784C51F0" w:rsidR="00E01FC8" w:rsidRPr="00FB26FE" w:rsidRDefault="00E01FC8" w:rsidP="007E0229">
      <w:pPr>
        <w:pStyle w:val="25"/>
      </w:pPr>
      <w:r>
        <w:t>срок неисполненного стажа;</w:t>
      </w:r>
    </w:p>
    <w:p w14:paraId="7859779C" w14:textId="3D8A7521" w:rsidR="009E0D0D" w:rsidRDefault="002D778B" w:rsidP="00E01FC8">
      <w:pPr>
        <w:pStyle w:val="1d"/>
      </w:pPr>
      <w:r w:rsidRPr="00C20D54">
        <w:t xml:space="preserve">кнопка «Добавить» для </w:t>
      </w:r>
      <w:r w:rsidR="00061F13">
        <w:t>создания</w:t>
      </w:r>
      <w:r w:rsidR="0085136C">
        <w:t xml:space="preserve"> </w:t>
      </w:r>
      <w:r w:rsidRPr="00C20D54">
        <w:t>записи</w:t>
      </w:r>
      <w:r w:rsidR="00200F8D" w:rsidRPr="00C20D54">
        <w:t xml:space="preserve"> (</w:t>
      </w:r>
      <w:r w:rsidR="00140C78">
        <w:t>см. подпункт</w:t>
      </w:r>
      <w:r w:rsidR="00200F8D" w:rsidRPr="00C20D54">
        <w:t xml:space="preserve"> </w:t>
      </w:r>
      <w:r w:rsidR="00DD30DB">
        <w:fldChar w:fldCharType="begin"/>
      </w:r>
      <w:r w:rsidR="00DD30DB">
        <w:instrText xml:space="preserve"> REF _Ref156769697 \r \h </w:instrText>
      </w:r>
      <w:r w:rsidR="00E01FC8">
        <w:instrText xml:space="preserve"> \* MERGEFORMAT </w:instrText>
      </w:r>
      <w:r w:rsidR="00DD30DB">
        <w:fldChar w:fldCharType="separate"/>
      </w:r>
      <w:r w:rsidR="00565CC3">
        <w:t>4.1.6.8.3.2</w:t>
      </w:r>
      <w:r w:rsidR="00DD30DB">
        <w:fldChar w:fldCharType="end"/>
      </w:r>
      <w:r w:rsidR="00DD30DB">
        <w:t xml:space="preserve"> </w:t>
      </w:r>
      <w:r w:rsidR="00997265">
        <w:t>настоящего руководства пользователя</w:t>
      </w:r>
      <w:r w:rsidR="00200F8D" w:rsidRPr="00C20D54">
        <w:t>)</w:t>
      </w:r>
      <w:r w:rsidR="00D0433B">
        <w:t>;</w:t>
      </w:r>
    </w:p>
    <w:p w14:paraId="0AD33672" w14:textId="68D0DEB6" w:rsidR="00D0433B" w:rsidRDefault="00D0433B" w:rsidP="00B77B53">
      <w:pPr>
        <w:pStyle w:val="1d"/>
        <w:numPr>
          <w:ilvl w:val="0"/>
          <w:numId w:val="167"/>
        </w:numPr>
      </w:pPr>
      <w:r w:rsidRPr="00C20D54">
        <w:t xml:space="preserve">статус проверки сведений об образовании </w:t>
      </w:r>
      <w:r>
        <w:t xml:space="preserve">работника </w:t>
      </w:r>
      <w:r w:rsidRPr="00C20D54">
        <w:t>в ФИС ФРДО</w:t>
      </w:r>
      <w:r>
        <w:t xml:space="preserve"> </w:t>
      </w:r>
      <w:r w:rsidRPr="00C20D54">
        <w:t>(</w:t>
      </w:r>
      <w:r>
        <w:t>см. подпункт</w:t>
      </w:r>
      <w:r w:rsidRPr="00C20D54">
        <w:t xml:space="preserve"> </w:t>
      </w:r>
      <w:r>
        <w:fldChar w:fldCharType="begin"/>
      </w:r>
      <w:r>
        <w:instrText xml:space="preserve"> REF _Ref156822360 \r \h </w:instrText>
      </w:r>
      <w:r>
        <w:fldChar w:fldCharType="separate"/>
      </w:r>
      <w:r w:rsidR="00565CC3">
        <w:t>4.1.6.8.12</w:t>
      </w:r>
      <w:r>
        <w:fldChar w:fldCharType="end"/>
      </w:r>
      <w:r>
        <w:t xml:space="preserve"> настоящего руководства пользователя</w:t>
      </w:r>
      <w:r w:rsidRPr="00C20D54">
        <w:t>)</w:t>
      </w:r>
      <w:r>
        <w:t>.</w:t>
      </w:r>
    </w:p>
    <w:p w14:paraId="70D490E6" w14:textId="1D3FF6A3" w:rsidR="009E0D0D" w:rsidRPr="00C20D54" w:rsidRDefault="009E0D0D" w:rsidP="00EC1379">
      <w:pPr>
        <w:pStyle w:val="af2"/>
      </w:pPr>
      <w:r w:rsidRPr="00C20D54">
        <w:t xml:space="preserve">Для запуска проверки и отображения результата проверки сведений об образовании в ФИС ФРДО </w:t>
      </w:r>
      <w:r w:rsidR="00EC1379">
        <w:t>в Подсистеме реализованы</w:t>
      </w:r>
      <w:r w:rsidRPr="00C20D54">
        <w:t>:</w:t>
      </w:r>
    </w:p>
    <w:p w14:paraId="33F3822D" w14:textId="4C8E7C7A" w:rsidR="009E0D0D" w:rsidRPr="00C20D54" w:rsidRDefault="009E0D0D" w:rsidP="00061751">
      <w:pPr>
        <w:pStyle w:val="17"/>
      </w:pPr>
      <w:r w:rsidRPr="00C20D54">
        <w:t>кнопк</w:t>
      </w:r>
      <w:r w:rsidR="00EC1379">
        <w:t>а</w:t>
      </w:r>
      <w:r w:rsidRPr="00C20D54">
        <w:t xml:space="preserve"> для </w:t>
      </w:r>
      <w:r w:rsidR="00EC1379">
        <w:t xml:space="preserve">запуска </w:t>
      </w:r>
      <w:r w:rsidRPr="00C20D54">
        <w:t>проверки сведений об образовании в ФИС ФРДО;</w:t>
      </w:r>
    </w:p>
    <w:p w14:paraId="1FD5BBDC" w14:textId="5446BB40" w:rsidR="009E0D0D" w:rsidRPr="00C20D54" w:rsidRDefault="00EC1379" w:rsidP="00061751">
      <w:pPr>
        <w:pStyle w:val="17"/>
      </w:pPr>
      <w:r>
        <w:t xml:space="preserve">отображение пользователю </w:t>
      </w:r>
      <w:r w:rsidR="009E0D0D" w:rsidRPr="00C20D54">
        <w:t>статус</w:t>
      </w:r>
      <w:r>
        <w:t>а</w:t>
      </w:r>
      <w:r w:rsidR="009E0D0D" w:rsidRPr="00C20D54">
        <w:t xml:space="preserve"> проверки сведений об образовании в ФИС ФРДО.</w:t>
      </w:r>
    </w:p>
    <w:p w14:paraId="79BC675D" w14:textId="765BC8D7" w:rsidR="00200F8D" w:rsidRPr="00C20D54" w:rsidRDefault="00B974E5" w:rsidP="00966C9D">
      <w:pPr>
        <w:pStyle w:val="60"/>
        <w:rPr>
          <w:color w:val="000000" w:themeColor="text1"/>
        </w:rPr>
      </w:pPr>
      <w:bookmarkStart w:id="197" w:name="_Ref156769697"/>
      <w:r w:rsidRPr="00B974E5">
        <w:rPr>
          <w:color w:val="000000" w:themeColor="text1"/>
        </w:rPr>
        <w:t>Добавление сведений о профессиональном образовании</w:t>
      </w:r>
      <w:bookmarkEnd w:id="197"/>
    </w:p>
    <w:p w14:paraId="5E10A66D" w14:textId="27AF2988" w:rsidR="00D86B89" w:rsidRPr="00C20D54" w:rsidRDefault="00DD30DB" w:rsidP="00EC1379">
      <w:pPr>
        <w:pStyle w:val="af2"/>
      </w:pPr>
      <w:r>
        <w:t xml:space="preserve">Для добавления </w:t>
      </w:r>
      <w:r w:rsidR="00D86B89" w:rsidRPr="00C20D54">
        <w:t>запис</w:t>
      </w:r>
      <w:r>
        <w:t>и</w:t>
      </w:r>
      <w:r w:rsidR="00D86B89" w:rsidRPr="00C20D54">
        <w:t xml:space="preserve"> о профессиональном образовании</w:t>
      </w:r>
      <w:r w:rsidR="00EC1379">
        <w:t xml:space="preserve"> работника</w:t>
      </w:r>
      <w:r w:rsidR="00D86B89" w:rsidRPr="00C20D54">
        <w:t>:</w:t>
      </w:r>
    </w:p>
    <w:p w14:paraId="2E7C5486" w14:textId="2DE8E278" w:rsidR="00D86B89" w:rsidRPr="00C20D54" w:rsidRDefault="00D86B89" w:rsidP="00B77B53">
      <w:pPr>
        <w:pStyle w:val="1d"/>
        <w:numPr>
          <w:ilvl w:val="0"/>
          <w:numId w:val="44"/>
        </w:numPr>
      </w:pPr>
      <w:r w:rsidRPr="00C20D54">
        <w:t xml:space="preserve">Нажмите кнопку «Добавить» в </w:t>
      </w:r>
      <w:r w:rsidR="006D16EE">
        <w:t>блок</w:t>
      </w:r>
      <w:r w:rsidR="00CF1394">
        <w:t>е</w:t>
      </w:r>
      <w:r w:rsidRPr="00C20D54">
        <w:t xml:space="preserve"> «Профессиональное образование». Откроется форма «Добавление сведений о профессиональном образовании» (</w:t>
      </w:r>
      <w:r w:rsidR="00E4481A">
        <w:t xml:space="preserve">см. </w:t>
      </w:r>
      <w:r w:rsidRPr="00C20D54">
        <w:fldChar w:fldCharType="begin"/>
      </w:r>
      <w:r w:rsidRPr="00C20D54">
        <w:instrText xml:space="preserve"> REF _Ref98832780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30</w:t>
      </w:r>
      <w:r w:rsidRPr="00C20D54">
        <w:fldChar w:fldCharType="end"/>
      </w:r>
      <w:r w:rsidRPr="00C20D54">
        <w:t>).</w:t>
      </w:r>
    </w:p>
    <w:p w14:paraId="72C37118" w14:textId="77777777" w:rsidR="00D86B89" w:rsidRPr="00C20D54" w:rsidRDefault="00D86B89" w:rsidP="00E4481A">
      <w:pPr>
        <w:pStyle w:val="afffffff6"/>
      </w:pPr>
      <w:r w:rsidRPr="00C20D54">
        <w:rPr>
          <w:noProof/>
        </w:rPr>
        <w:drawing>
          <wp:inline distT="0" distB="0" distL="0" distR="0" wp14:anchorId="706EBE28" wp14:editId="58CA5E04">
            <wp:extent cx="5938889" cy="2134169"/>
            <wp:effectExtent l="19050" t="19050" r="24130" b="190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87"/>
                    <a:stretch/>
                  </pic:blipFill>
                  <pic:spPr bwMode="auto">
                    <a:xfrm>
                      <a:off x="0" y="0"/>
                      <a:ext cx="5939626" cy="213443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68C72" w14:textId="5A0C76F8" w:rsidR="00D86B89" w:rsidRPr="00C20D54" w:rsidRDefault="00D86B89" w:rsidP="00E4481A">
      <w:pPr>
        <w:pStyle w:val="afffffff8"/>
      </w:pPr>
      <w:bookmarkStart w:id="198" w:name="_Ref98832780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30</w:t>
      </w:r>
      <w:r w:rsidR="00EE3A8F" w:rsidRPr="00C20D54">
        <w:rPr>
          <w:noProof/>
        </w:rPr>
        <w:fldChar w:fldCharType="end"/>
      </w:r>
      <w:bookmarkEnd w:id="198"/>
      <w:r w:rsidRPr="00C20D54">
        <w:t xml:space="preserve"> – </w:t>
      </w:r>
      <w:r w:rsidR="00B974E5">
        <w:t>Форма «</w:t>
      </w:r>
      <w:r w:rsidRPr="00C20D54">
        <w:t>Добавление сведений о профессиональном образовании</w:t>
      </w:r>
      <w:r w:rsidR="00B974E5">
        <w:t>»</w:t>
      </w:r>
    </w:p>
    <w:p w14:paraId="17D6CC74" w14:textId="2FA0EF11" w:rsidR="00D86B89" w:rsidRPr="00C20D54" w:rsidRDefault="00D86B89" w:rsidP="00B77B53">
      <w:pPr>
        <w:pStyle w:val="1d"/>
        <w:numPr>
          <w:ilvl w:val="0"/>
          <w:numId w:val="167"/>
        </w:numPr>
      </w:pPr>
      <w:r w:rsidRPr="00C20D54">
        <w:t xml:space="preserve"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В зависимости от выбранного места получения образования набор полей различается. Описание полей представлено </w:t>
      </w:r>
      <w:r w:rsidR="00E4481A">
        <w:t xml:space="preserve">в таблицах </w:t>
      </w:r>
      <w:r w:rsidRPr="00C20D54">
        <w:t>ниже:</w:t>
      </w:r>
    </w:p>
    <w:p w14:paraId="65740704" w14:textId="78CD5ABE" w:rsidR="00D86B89" w:rsidRPr="00C20D54" w:rsidRDefault="00D86B89" w:rsidP="00A25157">
      <w:pPr>
        <w:pStyle w:val="25"/>
      </w:pPr>
      <w:r w:rsidRPr="00C20D54">
        <w:t>«Россия/РСФСР» (</w:t>
      </w:r>
      <w:r w:rsidR="00E4481A">
        <w:t xml:space="preserve">см. </w:t>
      </w:r>
      <w:r w:rsidRPr="00C20D54">
        <w:fldChar w:fldCharType="begin"/>
      </w:r>
      <w:r w:rsidRPr="00C20D54">
        <w:instrText xml:space="preserve"> REF _Ref89953678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9</w:t>
      </w:r>
      <w:r w:rsidRPr="00C20D54">
        <w:fldChar w:fldCharType="end"/>
      </w:r>
      <w:r w:rsidRPr="00C20D54">
        <w:t>).</w:t>
      </w:r>
    </w:p>
    <w:p w14:paraId="2F3E1359" w14:textId="44E52AA0" w:rsidR="00D86B89" w:rsidRPr="00C20D54" w:rsidRDefault="00D86B89" w:rsidP="00A25157">
      <w:pPr>
        <w:pStyle w:val="25"/>
      </w:pPr>
      <w:r w:rsidRPr="00C20D54">
        <w:t>«Республика СССР» (</w:t>
      </w:r>
      <w:r w:rsidR="00E4481A">
        <w:t xml:space="preserve">см. </w:t>
      </w:r>
      <w:r w:rsidRPr="00C20D54">
        <w:fldChar w:fldCharType="begin"/>
      </w:r>
      <w:r w:rsidRPr="00C20D54">
        <w:instrText xml:space="preserve"> REF _Ref468709487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10</w:t>
      </w:r>
      <w:r w:rsidRPr="00C20D54">
        <w:fldChar w:fldCharType="end"/>
      </w:r>
      <w:r w:rsidRPr="00C20D54">
        <w:t>).</w:t>
      </w:r>
    </w:p>
    <w:p w14:paraId="7B791093" w14:textId="2FFDD205" w:rsidR="00D86B89" w:rsidRPr="00C20D54" w:rsidRDefault="00D86B89" w:rsidP="00A25157">
      <w:pPr>
        <w:pStyle w:val="25"/>
      </w:pPr>
      <w:r w:rsidRPr="00C20D54">
        <w:t>«Иностранное государство» (</w:t>
      </w:r>
      <w:r w:rsidR="00E4481A">
        <w:t xml:space="preserve">см. </w:t>
      </w:r>
      <w:r w:rsidRPr="00C20D54">
        <w:fldChar w:fldCharType="begin"/>
      </w:r>
      <w:r w:rsidRPr="00C20D54">
        <w:instrText xml:space="preserve"> REF _Ref89956036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11</w:t>
      </w:r>
      <w:r w:rsidRPr="00C20D54">
        <w:fldChar w:fldCharType="end"/>
      </w:r>
      <w:r w:rsidRPr="00C20D54">
        <w:t>).</w:t>
      </w:r>
    </w:p>
    <w:p w14:paraId="266E4C38" w14:textId="2F5E3C21" w:rsidR="00D86B89" w:rsidRPr="00C20D54" w:rsidRDefault="00D86B89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4D3589AA" w14:textId="5997A930" w:rsidR="009E0D0D" w:rsidRPr="00C20D54" w:rsidRDefault="009E0D0D" w:rsidP="00E4481A">
      <w:pPr>
        <w:pStyle w:val="af2"/>
      </w:pPr>
      <w:r w:rsidRPr="00E4481A">
        <w:rPr>
          <w:rStyle w:val="afffffff1"/>
        </w:rPr>
        <w:t>Активируется проверка внесенных сведений об образовании в ФИС ФРДО. Записи будет</w:t>
      </w:r>
      <w:r w:rsidRPr="00C20D54">
        <w:t xml:space="preserve"> присвоен статус «На проверке».</w:t>
      </w:r>
    </w:p>
    <w:p w14:paraId="6594D96D" w14:textId="7580D655" w:rsidR="00592DC5" w:rsidRPr="00C20D54" w:rsidRDefault="00C56E6C" w:rsidP="00E4481A">
      <w:pPr>
        <w:pStyle w:val="afffffffff4"/>
      </w:pPr>
      <w:bookmarkStart w:id="199" w:name="_Ref89953678"/>
      <w:bookmarkStart w:id="200" w:name="_Ref514764870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</w:t>
      </w:r>
      <w:r w:rsidR="00EE3A8F" w:rsidRPr="00C20D54">
        <w:rPr>
          <w:noProof/>
        </w:rPr>
        <w:fldChar w:fldCharType="end"/>
      </w:r>
      <w:bookmarkEnd w:id="199"/>
      <w:r w:rsidRPr="00C20D54">
        <w:t xml:space="preserve"> – Описание сведений о профессиональном образовании, полученном на территории </w:t>
      </w:r>
      <w:bookmarkEnd w:id="200"/>
      <w:r w:rsidR="001179C1" w:rsidRPr="00C20D54">
        <w:t>Российской Федерации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6"/>
        <w:gridCol w:w="2347"/>
        <w:gridCol w:w="2695"/>
        <w:gridCol w:w="3536"/>
      </w:tblGrid>
      <w:tr w:rsidR="007779FF" w:rsidRPr="00C20D54" w14:paraId="71DB1103" w14:textId="77777777" w:rsidTr="00487F57">
        <w:trPr>
          <w:tblHeader/>
        </w:trPr>
        <w:tc>
          <w:tcPr>
            <w:tcW w:w="410" w:type="pct"/>
          </w:tcPr>
          <w:p w14:paraId="43CD863B" w14:textId="7C0FF50A" w:rsidR="007779FF" w:rsidRPr="00C20D54" w:rsidRDefault="007779FF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256" w:type="pct"/>
          </w:tcPr>
          <w:p w14:paraId="1A660FFA" w14:textId="5A427D4B" w:rsidR="007779FF" w:rsidRPr="00C20D54" w:rsidRDefault="007779FF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42" w:type="pct"/>
          </w:tcPr>
          <w:p w14:paraId="587FBA71" w14:textId="77777777" w:rsidR="007779FF" w:rsidRPr="00C20D54" w:rsidRDefault="007779FF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1892" w:type="pct"/>
          </w:tcPr>
          <w:p w14:paraId="37206BF9" w14:textId="77777777" w:rsidR="007779FF" w:rsidRPr="00C20D54" w:rsidRDefault="007779FF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F6063F" w:rsidRPr="00C20D54" w14:paraId="514DB348" w14:textId="77777777" w:rsidTr="00487F57">
        <w:tc>
          <w:tcPr>
            <w:tcW w:w="410" w:type="pct"/>
          </w:tcPr>
          <w:p w14:paraId="663B6DBB" w14:textId="31CEA4CB" w:rsidR="00F6063F" w:rsidRPr="00C20D54" w:rsidRDefault="00F6063F" w:rsidP="00B77B53">
            <w:pPr>
              <w:pStyle w:val="101"/>
              <w:numPr>
                <w:ilvl w:val="0"/>
                <w:numId w:val="55"/>
              </w:numPr>
            </w:pPr>
          </w:p>
        </w:tc>
        <w:tc>
          <w:tcPr>
            <w:tcW w:w="1256" w:type="pct"/>
          </w:tcPr>
          <w:p w14:paraId="10ED8EE1" w14:textId="7FFCE6C6" w:rsidR="00F6063F" w:rsidRPr="00C20D54" w:rsidRDefault="00F6063F" w:rsidP="00245B74">
            <w:pPr>
              <w:pStyle w:val="104"/>
            </w:pPr>
            <w:r w:rsidRPr="00C20D54">
              <w:t>Дубликат</w:t>
            </w:r>
          </w:p>
        </w:tc>
        <w:tc>
          <w:tcPr>
            <w:tcW w:w="1442" w:type="pct"/>
          </w:tcPr>
          <w:p w14:paraId="048F0F74" w14:textId="1346B600" w:rsidR="00F6063F" w:rsidRPr="00C20D54" w:rsidRDefault="009C242F" w:rsidP="00245B74">
            <w:pPr>
              <w:pStyle w:val="104"/>
            </w:pPr>
            <w:r w:rsidRPr="00C20D54">
              <w:t>Наличие дубликата диплома</w:t>
            </w:r>
          </w:p>
        </w:tc>
        <w:tc>
          <w:tcPr>
            <w:tcW w:w="1892" w:type="pct"/>
          </w:tcPr>
          <w:p w14:paraId="7F509414" w14:textId="14E65F1B" w:rsidR="00F6063F" w:rsidRPr="00C20D54" w:rsidRDefault="00F60220" w:rsidP="00245B74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E207B2" w:rsidRPr="00C20D54" w14:paraId="505705D2" w14:textId="77777777" w:rsidTr="00487F57">
        <w:tc>
          <w:tcPr>
            <w:tcW w:w="410" w:type="pct"/>
          </w:tcPr>
          <w:p w14:paraId="1AB6472F" w14:textId="5F94BBD7" w:rsidR="00E207B2" w:rsidRPr="00C20D54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7C288CF5" w14:textId="3EA3530F" w:rsidR="00E207B2" w:rsidRPr="00C20D54" w:rsidRDefault="00E207B2" w:rsidP="00245B74">
            <w:pPr>
              <w:pStyle w:val="104"/>
            </w:pPr>
            <w:r w:rsidRPr="00C20D54">
              <w:t>Место получения образования</w:t>
            </w:r>
          </w:p>
        </w:tc>
        <w:tc>
          <w:tcPr>
            <w:tcW w:w="1442" w:type="pct"/>
          </w:tcPr>
          <w:p w14:paraId="3AB4905C" w14:textId="7BD43A30" w:rsidR="00E207B2" w:rsidRPr="00C20D54" w:rsidRDefault="00E207B2" w:rsidP="00245B74">
            <w:pPr>
              <w:pStyle w:val="104"/>
            </w:pPr>
            <w:r w:rsidRPr="00C20D54">
              <w:t>Место получения образования («Россия/РСФСР»)</w:t>
            </w:r>
          </w:p>
        </w:tc>
        <w:tc>
          <w:tcPr>
            <w:tcW w:w="1892" w:type="pct"/>
          </w:tcPr>
          <w:p w14:paraId="3D646A83" w14:textId="630146F5" w:rsidR="00E207B2" w:rsidRPr="00C20D54" w:rsidRDefault="00E207B2" w:rsidP="00245B74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  <w:tr w:rsidR="00E207B2" w:rsidRPr="00C20D54" w14:paraId="526EB0D4" w14:textId="77777777" w:rsidTr="00487F57">
        <w:tc>
          <w:tcPr>
            <w:tcW w:w="410" w:type="pct"/>
          </w:tcPr>
          <w:p w14:paraId="66E7B6EA" w14:textId="67F70001" w:rsidR="00E207B2" w:rsidRPr="00C20D54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35872826" w14:textId="5DD59CA8" w:rsidR="00E207B2" w:rsidRPr="00C20D54" w:rsidRDefault="00E207B2" w:rsidP="00245B74">
            <w:pPr>
              <w:pStyle w:val="104"/>
            </w:pPr>
            <w:r w:rsidRPr="00C20D54">
              <w:t>Уровень образования</w:t>
            </w:r>
          </w:p>
        </w:tc>
        <w:tc>
          <w:tcPr>
            <w:tcW w:w="1442" w:type="pct"/>
          </w:tcPr>
          <w:p w14:paraId="1D1C11FF" w14:textId="34D1B586" w:rsidR="00E207B2" w:rsidRPr="00C20D54" w:rsidRDefault="00E207B2" w:rsidP="00245B74">
            <w:pPr>
              <w:pStyle w:val="104"/>
            </w:pPr>
            <w:r w:rsidRPr="00C20D54">
              <w:t xml:space="preserve">Уровень образования, полученного </w:t>
            </w:r>
            <w:r w:rsidR="00E4481A">
              <w:t>работником</w:t>
            </w:r>
          </w:p>
        </w:tc>
        <w:tc>
          <w:tcPr>
            <w:tcW w:w="1892" w:type="pct"/>
          </w:tcPr>
          <w:p w14:paraId="1C37B6F5" w14:textId="77777777" w:rsidR="00E207B2" w:rsidRPr="00C20D54" w:rsidRDefault="00E207B2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487F57" w:rsidRPr="00C20D54">
              <w:t>.</w:t>
            </w:r>
          </w:p>
          <w:p w14:paraId="58EB3575" w14:textId="3B9098F6" w:rsidR="00487F57" w:rsidRPr="00C20D54" w:rsidRDefault="00487F57" w:rsidP="00245B74">
            <w:pPr>
              <w:pStyle w:val="104"/>
            </w:pPr>
            <w:r w:rsidRPr="00C20D54">
              <w:t>Значения берутся из справочника НСИ «ФРМР. Тип образования медработников», OID 1.2.643.5.1.13.13.99.2.193</w:t>
            </w:r>
          </w:p>
        </w:tc>
      </w:tr>
      <w:tr w:rsidR="007779FF" w:rsidRPr="00C20D54" w14:paraId="707A5FD4" w14:textId="77777777" w:rsidTr="00487F57">
        <w:tc>
          <w:tcPr>
            <w:tcW w:w="410" w:type="pct"/>
          </w:tcPr>
          <w:p w14:paraId="4309F70F" w14:textId="09C8273E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7B82A15C" w14:textId="62611FB3" w:rsidR="007779FF" w:rsidRPr="00C20D54" w:rsidRDefault="007779FF" w:rsidP="00245B74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1442" w:type="pct"/>
          </w:tcPr>
          <w:p w14:paraId="5D753949" w14:textId="77777777" w:rsidR="007779FF" w:rsidRPr="00C20D54" w:rsidRDefault="007779FF" w:rsidP="00245B74">
            <w:pPr>
              <w:pStyle w:val="104"/>
            </w:pPr>
            <w:r w:rsidRPr="00C20D54">
              <w:t>Год поступления в образовательное учреждение</w:t>
            </w:r>
          </w:p>
        </w:tc>
        <w:tc>
          <w:tcPr>
            <w:tcW w:w="1892" w:type="pct"/>
          </w:tcPr>
          <w:p w14:paraId="752390E4" w14:textId="77777777" w:rsidR="007779FF" w:rsidRPr="00C20D54" w:rsidRDefault="007779FF" w:rsidP="00245B74">
            <w:pPr>
              <w:pStyle w:val="104"/>
            </w:pPr>
            <w:r w:rsidRPr="00C20D54">
              <w:t>Числовое поле для ввода в формате ГГГГ</w:t>
            </w:r>
          </w:p>
        </w:tc>
      </w:tr>
      <w:tr w:rsidR="007779FF" w:rsidRPr="00C20D54" w14:paraId="6907FF2C" w14:textId="77777777" w:rsidTr="00487F57">
        <w:tc>
          <w:tcPr>
            <w:tcW w:w="410" w:type="pct"/>
          </w:tcPr>
          <w:p w14:paraId="75C27DAE" w14:textId="5E96392F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1BB4287" w14:textId="7057DCE7" w:rsidR="007779FF" w:rsidRPr="00C20D54" w:rsidRDefault="007779FF" w:rsidP="00245B74">
            <w:pPr>
              <w:pStyle w:val="104"/>
            </w:pPr>
            <w:r w:rsidRPr="00C20D54">
              <w:t>Серия диплома</w:t>
            </w:r>
          </w:p>
        </w:tc>
        <w:tc>
          <w:tcPr>
            <w:tcW w:w="1442" w:type="pct"/>
          </w:tcPr>
          <w:p w14:paraId="27F3E7EC" w14:textId="77777777" w:rsidR="007779FF" w:rsidRPr="00C20D54" w:rsidRDefault="007779FF" w:rsidP="00245B74">
            <w:pPr>
              <w:pStyle w:val="104"/>
            </w:pPr>
            <w:r w:rsidRPr="00C20D54">
              <w:t>Серия диплома о профессиональном образовании</w:t>
            </w:r>
          </w:p>
        </w:tc>
        <w:tc>
          <w:tcPr>
            <w:tcW w:w="1892" w:type="pct"/>
          </w:tcPr>
          <w:p w14:paraId="53150906" w14:textId="40492B67" w:rsidR="007779FF" w:rsidRPr="00C20D54" w:rsidRDefault="007779FF" w:rsidP="00245B74">
            <w:pPr>
              <w:pStyle w:val="104"/>
            </w:pPr>
            <w:r w:rsidRPr="00C20D54">
              <w:t xml:space="preserve">Текстовое поле </w:t>
            </w:r>
          </w:p>
        </w:tc>
      </w:tr>
      <w:tr w:rsidR="007779FF" w:rsidRPr="00C20D54" w14:paraId="3006ABF2" w14:textId="77777777" w:rsidTr="00487F57">
        <w:tc>
          <w:tcPr>
            <w:tcW w:w="410" w:type="pct"/>
          </w:tcPr>
          <w:p w14:paraId="12071850" w14:textId="441C9ABD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72D52C93" w14:textId="415C6E7A" w:rsidR="007779FF" w:rsidRPr="00C20D54" w:rsidRDefault="007779FF" w:rsidP="00245B74">
            <w:pPr>
              <w:pStyle w:val="104"/>
            </w:pPr>
            <w:r w:rsidRPr="00C20D54">
              <w:t>Номер диплома</w:t>
            </w:r>
          </w:p>
        </w:tc>
        <w:tc>
          <w:tcPr>
            <w:tcW w:w="1442" w:type="pct"/>
          </w:tcPr>
          <w:p w14:paraId="771BEB53" w14:textId="77777777" w:rsidR="007779FF" w:rsidRPr="00C20D54" w:rsidRDefault="007779FF" w:rsidP="00245B74">
            <w:pPr>
              <w:pStyle w:val="104"/>
            </w:pPr>
            <w:r w:rsidRPr="00C20D54">
              <w:t>Номер диплома о профессиональном образовании</w:t>
            </w:r>
          </w:p>
        </w:tc>
        <w:tc>
          <w:tcPr>
            <w:tcW w:w="1892" w:type="pct"/>
          </w:tcPr>
          <w:p w14:paraId="051FCCF6" w14:textId="2CADDB58" w:rsidR="007779FF" w:rsidRPr="00C20D54" w:rsidRDefault="007779FF" w:rsidP="00245B74">
            <w:pPr>
              <w:pStyle w:val="104"/>
            </w:pPr>
            <w:r w:rsidRPr="00C20D54">
              <w:t xml:space="preserve">Числовое поле </w:t>
            </w:r>
            <w:r w:rsidR="00E207B2" w:rsidRPr="00C20D54">
              <w:t>с ограничением в 7 символов</w:t>
            </w:r>
          </w:p>
        </w:tc>
      </w:tr>
      <w:tr w:rsidR="007779FF" w:rsidRPr="00C20D54" w14:paraId="7CC83A9C" w14:textId="77777777" w:rsidTr="00487F57">
        <w:tc>
          <w:tcPr>
            <w:tcW w:w="410" w:type="pct"/>
          </w:tcPr>
          <w:p w14:paraId="6A609DD8" w14:textId="18691643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0AFF2DB2" w14:textId="353C6E4F" w:rsidR="007779FF" w:rsidRPr="00C20D54" w:rsidRDefault="007779FF" w:rsidP="00245B74">
            <w:pPr>
              <w:pStyle w:val="104"/>
            </w:pPr>
            <w:r w:rsidRPr="00C20D54">
              <w:t>Дата выдачи</w:t>
            </w:r>
          </w:p>
        </w:tc>
        <w:tc>
          <w:tcPr>
            <w:tcW w:w="1442" w:type="pct"/>
          </w:tcPr>
          <w:p w14:paraId="7A88C3C7" w14:textId="77777777" w:rsidR="007779FF" w:rsidRPr="00C20D54" w:rsidRDefault="007779FF" w:rsidP="00245B74">
            <w:pPr>
              <w:pStyle w:val="104"/>
            </w:pPr>
            <w:r w:rsidRPr="00C20D54">
              <w:t>Дата выдачи диплома о профессиональном образовании</w:t>
            </w:r>
          </w:p>
        </w:tc>
        <w:tc>
          <w:tcPr>
            <w:tcW w:w="1892" w:type="pct"/>
          </w:tcPr>
          <w:p w14:paraId="695D97E1" w14:textId="77777777" w:rsidR="00E207B2" w:rsidRPr="00C20D54" w:rsidRDefault="00E207B2" w:rsidP="00245B74">
            <w:pPr>
              <w:pStyle w:val="104"/>
            </w:pPr>
            <w:r w:rsidRPr="00C20D54">
              <w:t xml:space="preserve">Выбор даты в календаре. </w:t>
            </w:r>
          </w:p>
          <w:p w14:paraId="6BCB9962" w14:textId="6A5137A2" w:rsidR="007779FF" w:rsidRPr="00C20D54" w:rsidRDefault="00E207B2" w:rsidP="00245B74">
            <w:pPr>
              <w:pStyle w:val="104"/>
            </w:pPr>
            <w:r w:rsidRPr="00C20D54">
              <w:t>Дата не может быть раньше года поступления</w:t>
            </w:r>
          </w:p>
        </w:tc>
      </w:tr>
      <w:tr w:rsidR="007779FF" w:rsidRPr="00C20D54" w14:paraId="1AE88C04" w14:textId="77777777" w:rsidTr="00487F57">
        <w:tc>
          <w:tcPr>
            <w:tcW w:w="410" w:type="pct"/>
          </w:tcPr>
          <w:p w14:paraId="31B935E9" w14:textId="1287B467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87D762C" w14:textId="17945CCF" w:rsidR="007779FF" w:rsidRPr="00C20D54" w:rsidRDefault="007779FF" w:rsidP="00245B74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442" w:type="pct"/>
          </w:tcPr>
          <w:p w14:paraId="702B476E" w14:textId="64B60532" w:rsidR="007779FF" w:rsidRPr="00C20D54" w:rsidRDefault="007779FF" w:rsidP="00245B74">
            <w:pPr>
              <w:pStyle w:val="104"/>
            </w:pPr>
            <w:r w:rsidRPr="00C20D54">
              <w:t xml:space="preserve">Образовательное учреждение, в котором </w:t>
            </w:r>
            <w:r w:rsidR="00E4481A">
              <w:t>работник получил</w:t>
            </w:r>
            <w:r w:rsidRPr="00C20D54">
              <w:t xml:space="preserve"> профессиональное образование</w:t>
            </w:r>
          </w:p>
        </w:tc>
        <w:tc>
          <w:tcPr>
            <w:tcW w:w="1892" w:type="pct"/>
          </w:tcPr>
          <w:p w14:paraId="547451A2" w14:textId="752E94D2" w:rsidR="00E207B2" w:rsidRPr="00C20D54" w:rsidRDefault="00E207B2" w:rsidP="00245B74">
            <w:pPr>
              <w:pStyle w:val="104"/>
            </w:pPr>
            <w:r w:rsidRPr="00C20D5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</w:p>
          <w:p w14:paraId="64EF708B" w14:textId="77777777" w:rsidR="007779FF" w:rsidRPr="00C20D54" w:rsidRDefault="00E207B2" w:rsidP="00245B74">
            <w:pPr>
              <w:pStyle w:val="104"/>
            </w:pPr>
            <w:r w:rsidRPr="00C20D54">
              <w:t>Выбор значения в окне</w:t>
            </w:r>
            <w:r w:rsidR="00487F57" w:rsidRPr="00C20D54">
              <w:t>.</w:t>
            </w:r>
          </w:p>
          <w:p w14:paraId="5063ACC9" w14:textId="266C5C01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E207B2" w:rsidRPr="00C20D54" w14:paraId="48C42F54" w14:textId="77777777" w:rsidTr="00487F57">
        <w:tc>
          <w:tcPr>
            <w:tcW w:w="410" w:type="pct"/>
          </w:tcPr>
          <w:p w14:paraId="619C348F" w14:textId="7B207F66" w:rsidR="00E207B2" w:rsidRPr="00C20D54" w:rsidRDefault="00E207B2" w:rsidP="00245B74">
            <w:pPr>
              <w:pStyle w:val="101"/>
            </w:pPr>
          </w:p>
        </w:tc>
        <w:tc>
          <w:tcPr>
            <w:tcW w:w="1256" w:type="pct"/>
          </w:tcPr>
          <w:p w14:paraId="665025A1" w14:textId="2955F4C7" w:rsidR="00E207B2" w:rsidRPr="00C20D54" w:rsidRDefault="00E207B2" w:rsidP="00245B74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442" w:type="pct"/>
          </w:tcPr>
          <w:p w14:paraId="2BC089D3" w14:textId="77777777" w:rsidR="00E207B2" w:rsidRPr="00C20D54" w:rsidRDefault="00E207B2" w:rsidP="00245B74">
            <w:pPr>
              <w:pStyle w:val="104"/>
            </w:pPr>
            <w:r w:rsidRPr="00C20D54">
              <w:t>Специальность, указанная в дипломе о профессиональном образовании</w:t>
            </w:r>
          </w:p>
        </w:tc>
        <w:tc>
          <w:tcPr>
            <w:tcW w:w="1892" w:type="pct"/>
          </w:tcPr>
          <w:p w14:paraId="67D4388F" w14:textId="77777777" w:rsidR="00E207B2" w:rsidRPr="00C20D54" w:rsidRDefault="00E207B2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487F57" w:rsidRPr="00C20D54">
              <w:t>.</w:t>
            </w:r>
          </w:p>
          <w:p w14:paraId="1474328E" w14:textId="2A6688BB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персонала», OID 1.2.643.5.1.13.13.99.2.170</w:t>
            </w:r>
          </w:p>
        </w:tc>
      </w:tr>
      <w:tr w:rsidR="007779FF" w:rsidRPr="00C20D54" w14:paraId="29734250" w14:textId="77777777" w:rsidTr="00487F57">
        <w:tc>
          <w:tcPr>
            <w:tcW w:w="410" w:type="pct"/>
          </w:tcPr>
          <w:p w14:paraId="4EDE59CE" w14:textId="28C45DCC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295876C5" w14:textId="4099299E" w:rsidR="007779FF" w:rsidRPr="00C20D54" w:rsidRDefault="007779FF" w:rsidP="00245B74">
            <w:pPr>
              <w:pStyle w:val="104"/>
            </w:pPr>
            <w:r w:rsidRPr="00C20D54">
              <w:t>Квалификация</w:t>
            </w:r>
          </w:p>
        </w:tc>
        <w:tc>
          <w:tcPr>
            <w:tcW w:w="1442" w:type="pct"/>
          </w:tcPr>
          <w:p w14:paraId="41D12175" w14:textId="77777777" w:rsidR="007779FF" w:rsidRPr="00C20D54" w:rsidRDefault="007779FF" w:rsidP="00245B74">
            <w:pPr>
              <w:pStyle w:val="104"/>
            </w:pPr>
            <w:r w:rsidRPr="00C20D54">
              <w:t>Квалификация, указанная в дипломе о профессиональном образовании</w:t>
            </w:r>
          </w:p>
        </w:tc>
        <w:tc>
          <w:tcPr>
            <w:tcW w:w="1892" w:type="pct"/>
          </w:tcPr>
          <w:p w14:paraId="4378508C" w14:textId="77777777" w:rsidR="007779FF" w:rsidRPr="00C20D54" w:rsidRDefault="00E207B2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CD64C3" w:rsidRPr="00C20D54">
              <w:t xml:space="preserve">. </w:t>
            </w:r>
            <w:r w:rsidR="00FD2B09" w:rsidRPr="00C20D54">
              <w:t>Не</w:t>
            </w:r>
            <w:r w:rsidR="007779FF" w:rsidRPr="00C20D54">
              <w:t>доступно для уровней образования «Незаконченное среднее профессиональное» и «Незаконченное высшее профессиональное»</w:t>
            </w:r>
            <w:r w:rsidR="00487F57" w:rsidRPr="00C20D54">
              <w:t>.</w:t>
            </w:r>
          </w:p>
          <w:p w14:paraId="0EFD60B2" w14:textId="7BAACF44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Квалификация медицинского персонала», OID 1.2.643.5.1.13.13.99.2.171</w:t>
            </w:r>
          </w:p>
        </w:tc>
      </w:tr>
      <w:tr w:rsidR="007779FF" w:rsidRPr="00C20D54" w14:paraId="0CF28DCB" w14:textId="77777777" w:rsidTr="00487F57">
        <w:tc>
          <w:tcPr>
            <w:tcW w:w="410" w:type="pct"/>
          </w:tcPr>
          <w:p w14:paraId="7339D0AA" w14:textId="104F2AC3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45C3D300" w14:textId="432811A5" w:rsidR="007779FF" w:rsidRPr="00C20D54" w:rsidRDefault="007779FF" w:rsidP="00245B74">
            <w:pPr>
              <w:pStyle w:val="104"/>
            </w:pPr>
            <w:r w:rsidRPr="00C20D54">
              <w:t>Целевое обучение</w:t>
            </w:r>
          </w:p>
        </w:tc>
        <w:tc>
          <w:tcPr>
            <w:tcW w:w="1442" w:type="pct"/>
          </w:tcPr>
          <w:p w14:paraId="04827BF9" w14:textId="75E49E01" w:rsidR="007779FF" w:rsidRPr="00C20D54" w:rsidRDefault="007779FF" w:rsidP="00245B74">
            <w:pPr>
              <w:pStyle w:val="104"/>
            </w:pPr>
            <w:r w:rsidRPr="00C20D54">
              <w:t xml:space="preserve">Признак </w:t>
            </w:r>
            <w:r w:rsidR="00E207B2" w:rsidRPr="00C20D54">
              <w:t xml:space="preserve">прохождения </w:t>
            </w:r>
            <w:r w:rsidR="00E4481A">
              <w:t>работником</w:t>
            </w:r>
            <w:r w:rsidR="00BB78AC" w:rsidRPr="00C20D54">
              <w:t xml:space="preserve"> </w:t>
            </w:r>
            <w:r w:rsidRPr="00C20D54">
              <w:t>целевого обучения</w:t>
            </w:r>
          </w:p>
        </w:tc>
        <w:tc>
          <w:tcPr>
            <w:tcW w:w="1892" w:type="pct"/>
          </w:tcPr>
          <w:p w14:paraId="1CDAB230" w14:textId="40CA66BF" w:rsidR="007779FF" w:rsidRPr="00C20D54" w:rsidRDefault="00E207B2" w:rsidP="00245B74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7779FF" w:rsidRPr="00C20D54" w14:paraId="28AE8334" w14:textId="77777777" w:rsidTr="00487F57">
        <w:tc>
          <w:tcPr>
            <w:tcW w:w="410" w:type="pct"/>
          </w:tcPr>
          <w:p w14:paraId="010842BB" w14:textId="233A05F4" w:rsidR="007779FF" w:rsidRPr="00C20D54" w:rsidRDefault="007779FF" w:rsidP="00245B74">
            <w:pPr>
              <w:pStyle w:val="101"/>
            </w:pPr>
          </w:p>
        </w:tc>
        <w:tc>
          <w:tcPr>
            <w:tcW w:w="1256" w:type="pct"/>
          </w:tcPr>
          <w:p w14:paraId="50365A9E" w14:textId="0C06EEEA" w:rsidR="007779FF" w:rsidRPr="00C20D54" w:rsidRDefault="007779FF" w:rsidP="00245B74">
            <w:pPr>
              <w:pStyle w:val="104"/>
            </w:pPr>
            <w:r w:rsidRPr="00C20D54">
              <w:t>Заказчик</w:t>
            </w:r>
          </w:p>
        </w:tc>
        <w:tc>
          <w:tcPr>
            <w:tcW w:w="1442" w:type="pct"/>
          </w:tcPr>
          <w:p w14:paraId="503F503D" w14:textId="59EBF01F" w:rsidR="007779FF" w:rsidRPr="00C20D54" w:rsidRDefault="007779FF" w:rsidP="00245B74">
            <w:pPr>
              <w:pStyle w:val="104"/>
            </w:pPr>
            <w:r w:rsidRPr="00C20D54">
              <w:t>Субъект</w:t>
            </w:r>
            <w:r w:rsidR="00E4481A">
              <w:t xml:space="preserve"> </w:t>
            </w:r>
            <w:r w:rsidR="000044C6" w:rsidRPr="00C20D54">
              <w:t>Российской Федерации</w:t>
            </w:r>
            <w:r w:rsidR="00E4481A">
              <w:t xml:space="preserve"> – </w:t>
            </w:r>
            <w:r w:rsidRPr="00C20D54">
              <w:t>заказчик целевого обучения</w:t>
            </w:r>
          </w:p>
        </w:tc>
        <w:tc>
          <w:tcPr>
            <w:tcW w:w="1892" w:type="pct"/>
          </w:tcPr>
          <w:p w14:paraId="7826FA0A" w14:textId="77777777" w:rsidR="007779FF" w:rsidRPr="00C20D54" w:rsidRDefault="00E207B2" w:rsidP="00245B7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31E856DA" w14:textId="77777777" w:rsidR="00E207B2" w:rsidRPr="00C20D54" w:rsidRDefault="00E207B2" w:rsidP="00245B74">
            <w:pPr>
              <w:pStyle w:val="104"/>
            </w:pPr>
            <w:r w:rsidRPr="00C20D54">
              <w:t>Поле отображается, если в радиогруппе «Целевое обучение» выбрано значение «Да»</w:t>
            </w:r>
            <w:r w:rsidR="00487F57" w:rsidRPr="00C20D54">
              <w:t>.</w:t>
            </w:r>
          </w:p>
          <w:p w14:paraId="27F62321" w14:textId="0949A5FE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«Субъекты Российской Федерации», OID 1.2.643.5.1.13.13.99.2.206</w:t>
            </w:r>
          </w:p>
        </w:tc>
      </w:tr>
      <w:tr w:rsidR="00D33ABB" w:rsidRPr="00C20D54" w14:paraId="6BEBFE57" w14:textId="77777777" w:rsidTr="00487F57">
        <w:tc>
          <w:tcPr>
            <w:tcW w:w="410" w:type="pct"/>
          </w:tcPr>
          <w:p w14:paraId="0CF0FEFF" w14:textId="04032E72" w:rsidR="00D33ABB" w:rsidRPr="00C20D54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14733FB3" w14:textId="7B2AF9D5" w:rsidR="00D33ABB" w:rsidRPr="00C20D54" w:rsidRDefault="00D33ABB" w:rsidP="00245B74">
            <w:pPr>
              <w:pStyle w:val="104"/>
            </w:pPr>
            <w:r w:rsidRPr="00C20D54">
              <w:t>Срок исполнения обязательств, лет</w:t>
            </w:r>
          </w:p>
        </w:tc>
        <w:tc>
          <w:tcPr>
            <w:tcW w:w="1442" w:type="pct"/>
          </w:tcPr>
          <w:p w14:paraId="245F7F4F" w14:textId="664BD6B3" w:rsidR="00D33ABB" w:rsidRPr="00C20D54" w:rsidRDefault="00D33ABB" w:rsidP="00245B74">
            <w:pPr>
              <w:pStyle w:val="104"/>
            </w:pPr>
            <w:r w:rsidRPr="00C20D54">
              <w:t>Срок исполнения обязательств по целевому обучению в годах</w:t>
            </w:r>
          </w:p>
        </w:tc>
        <w:tc>
          <w:tcPr>
            <w:tcW w:w="1892" w:type="pct"/>
          </w:tcPr>
          <w:p w14:paraId="71EA7EFF" w14:textId="77777777" w:rsidR="00D33ABB" w:rsidRPr="00C20D54" w:rsidRDefault="00D33ABB" w:rsidP="00245B74">
            <w:pPr>
              <w:pStyle w:val="104"/>
            </w:pPr>
            <w:r w:rsidRPr="00C20D54">
              <w:t>Числовое поле длиной 1 символ.</w:t>
            </w:r>
          </w:p>
          <w:p w14:paraId="7EA3C5E6" w14:textId="4C16FE1D" w:rsidR="00D33ABB" w:rsidRPr="00C20D54" w:rsidRDefault="00D33ABB" w:rsidP="00245B74">
            <w:pPr>
              <w:pStyle w:val="104"/>
            </w:pPr>
            <w:r w:rsidRPr="00C20D54">
              <w:t>Поле отображается, если в радиогруппе «Целевое обучение» выбрано значение «Да»</w:t>
            </w:r>
          </w:p>
        </w:tc>
      </w:tr>
      <w:tr w:rsidR="00D33ABB" w:rsidRPr="00C20D54" w14:paraId="50E6CEC2" w14:textId="77777777" w:rsidTr="00487F57">
        <w:tc>
          <w:tcPr>
            <w:tcW w:w="410" w:type="pct"/>
          </w:tcPr>
          <w:p w14:paraId="1724E67A" w14:textId="091985DD" w:rsidR="00D33ABB" w:rsidRPr="00C20D54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7DAA8AB1" w14:textId="26B57819" w:rsidR="00D33ABB" w:rsidRPr="00C20D54" w:rsidRDefault="00D33ABB" w:rsidP="00245B74">
            <w:pPr>
              <w:pStyle w:val="104"/>
            </w:pPr>
            <w:r w:rsidRPr="00C20D54">
              <w:t>Срок исполнения обязательств, месяцев</w:t>
            </w:r>
          </w:p>
        </w:tc>
        <w:tc>
          <w:tcPr>
            <w:tcW w:w="1442" w:type="pct"/>
          </w:tcPr>
          <w:p w14:paraId="1297A73B" w14:textId="06CA4518" w:rsidR="00D33ABB" w:rsidRPr="00C20D54" w:rsidRDefault="00D33ABB" w:rsidP="00245B74">
            <w:pPr>
              <w:pStyle w:val="104"/>
            </w:pPr>
            <w:r w:rsidRPr="00C20D54">
              <w:t>Срок исполнения обязательств по целевому обучению в месяцах</w:t>
            </w:r>
          </w:p>
        </w:tc>
        <w:tc>
          <w:tcPr>
            <w:tcW w:w="1892" w:type="pct"/>
          </w:tcPr>
          <w:p w14:paraId="56F730B6" w14:textId="3BEC6DDE" w:rsidR="00D33ABB" w:rsidRPr="00C20D54" w:rsidRDefault="00D33ABB" w:rsidP="00245B74">
            <w:pPr>
              <w:pStyle w:val="104"/>
            </w:pPr>
            <w:r w:rsidRPr="00C20D54">
              <w:t>Числовое поле в диапазоне от 0 до 11</w:t>
            </w:r>
            <w:r w:rsidR="00E4481A">
              <w:t xml:space="preserve"> символов</w:t>
            </w:r>
            <w:r w:rsidRPr="00C20D54">
              <w:t>.</w:t>
            </w:r>
          </w:p>
          <w:p w14:paraId="5EF750E2" w14:textId="5EC8C33F" w:rsidR="00D33ABB" w:rsidRPr="00C20D54" w:rsidRDefault="00D33ABB" w:rsidP="00245B74">
            <w:pPr>
              <w:pStyle w:val="104"/>
            </w:pPr>
            <w:r w:rsidRPr="00C20D54">
              <w:t>Поле отображается, если в радиогруппе «Целевое обучение» выбрано значение «Да»</w:t>
            </w:r>
          </w:p>
        </w:tc>
      </w:tr>
      <w:tr w:rsidR="00D33ABB" w:rsidRPr="00C20D54" w14:paraId="3A441702" w14:textId="77777777" w:rsidTr="00487F57">
        <w:tc>
          <w:tcPr>
            <w:tcW w:w="410" w:type="pct"/>
          </w:tcPr>
          <w:p w14:paraId="4A15163A" w14:textId="33311679" w:rsidR="00D33ABB" w:rsidRPr="00C20D54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26027F9F" w14:textId="1581F612" w:rsidR="00D33ABB" w:rsidRPr="00C20D54" w:rsidRDefault="00D33ABB" w:rsidP="00245B74">
            <w:pPr>
              <w:pStyle w:val="104"/>
            </w:pPr>
            <w:r w:rsidRPr="00C20D54">
              <w:t>Обязательства расторгнуты</w:t>
            </w:r>
          </w:p>
        </w:tc>
        <w:tc>
          <w:tcPr>
            <w:tcW w:w="1442" w:type="pct"/>
          </w:tcPr>
          <w:p w14:paraId="48E6B45A" w14:textId="6518EC90" w:rsidR="00D33ABB" w:rsidRPr="00C20D54" w:rsidRDefault="00D33ABB" w:rsidP="00245B74">
            <w:pPr>
              <w:pStyle w:val="104"/>
            </w:pPr>
            <w:r w:rsidRPr="00C20D54">
              <w:t>Признак расторжения обязательств по целевому обучению</w:t>
            </w:r>
          </w:p>
        </w:tc>
        <w:tc>
          <w:tcPr>
            <w:tcW w:w="1892" w:type="pct"/>
          </w:tcPr>
          <w:p w14:paraId="55A1C65F" w14:textId="73F57A0C" w:rsidR="00D33ABB" w:rsidRPr="00C20D54" w:rsidRDefault="00D33ABB" w:rsidP="00245B74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D33ABB" w:rsidRPr="00C20D54" w14:paraId="3F933DC7" w14:textId="77777777" w:rsidTr="00487F57">
        <w:tc>
          <w:tcPr>
            <w:tcW w:w="410" w:type="pct"/>
          </w:tcPr>
          <w:p w14:paraId="1CE92D2E" w14:textId="3D5D251A" w:rsidR="00D33ABB" w:rsidRPr="00C20D54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38770D5C" w14:textId="6F063CB5" w:rsidR="00D33ABB" w:rsidRPr="00C20D54" w:rsidRDefault="00D33ABB" w:rsidP="00245B74">
            <w:pPr>
              <w:pStyle w:val="104"/>
            </w:pPr>
            <w:r w:rsidRPr="00C20D54">
              <w:t>Причина расторжения</w:t>
            </w:r>
          </w:p>
        </w:tc>
        <w:tc>
          <w:tcPr>
            <w:tcW w:w="1442" w:type="pct"/>
          </w:tcPr>
          <w:p w14:paraId="4A485F7C" w14:textId="5D53D5B3" w:rsidR="00D33ABB" w:rsidRPr="00C20D54" w:rsidRDefault="00D33ABB" w:rsidP="00245B74">
            <w:pPr>
              <w:pStyle w:val="104"/>
            </w:pPr>
            <w:r w:rsidRPr="00C20D54">
              <w:t>Причина расторжения целевого обучения</w:t>
            </w:r>
          </w:p>
        </w:tc>
        <w:tc>
          <w:tcPr>
            <w:tcW w:w="1892" w:type="pct"/>
          </w:tcPr>
          <w:p w14:paraId="5BB6BF9B" w14:textId="77777777" w:rsidR="00D33ABB" w:rsidRPr="00C20D54" w:rsidRDefault="00D33ABB" w:rsidP="00245B7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4AAA917" w14:textId="77777777" w:rsidR="00D33ABB" w:rsidRPr="00C20D54" w:rsidRDefault="00D33ABB" w:rsidP="00245B74">
            <w:pPr>
              <w:pStyle w:val="104"/>
            </w:pPr>
            <w:r w:rsidRPr="00C20D54">
              <w:t>Поле отображается, если в радиогруппе «Обязательства расторгнуты» выбрано значение «Да»</w:t>
            </w:r>
            <w:r w:rsidR="00487F57" w:rsidRPr="00C20D54">
              <w:t>.</w:t>
            </w:r>
          </w:p>
          <w:p w14:paraId="5583E273" w14:textId="4CBC7E10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Причины расторжения договора о целевом образовании», OID 1.2.643.5.1.13.13.99.2.353</w:t>
            </w:r>
          </w:p>
        </w:tc>
      </w:tr>
      <w:tr w:rsidR="00D33ABB" w:rsidRPr="00C20D54" w14:paraId="367CB5E2" w14:textId="77777777" w:rsidTr="00487F57">
        <w:trPr>
          <w:trHeight w:val="436"/>
        </w:trPr>
        <w:tc>
          <w:tcPr>
            <w:tcW w:w="410" w:type="pct"/>
          </w:tcPr>
          <w:p w14:paraId="6C098FA0" w14:textId="73470C40" w:rsidR="00D33ABB" w:rsidRPr="00C20D54" w:rsidRDefault="00D33ABB" w:rsidP="00245B74">
            <w:pPr>
              <w:pStyle w:val="101"/>
            </w:pPr>
          </w:p>
        </w:tc>
        <w:tc>
          <w:tcPr>
            <w:tcW w:w="1256" w:type="pct"/>
          </w:tcPr>
          <w:p w14:paraId="45D7E695" w14:textId="0D0C00D9" w:rsidR="00D33ABB" w:rsidRPr="00C20D54" w:rsidRDefault="00D33ABB" w:rsidP="00245B74">
            <w:pPr>
              <w:pStyle w:val="104"/>
            </w:pPr>
            <w:r w:rsidRPr="00C20D54">
              <w:t>Срок неисполненного стажа</w:t>
            </w:r>
          </w:p>
        </w:tc>
        <w:tc>
          <w:tcPr>
            <w:tcW w:w="1442" w:type="pct"/>
          </w:tcPr>
          <w:p w14:paraId="06B5CCE8" w14:textId="22BA5C5A" w:rsidR="00D33ABB" w:rsidRPr="00C20D54" w:rsidRDefault="00D33ABB" w:rsidP="00245B74">
            <w:pPr>
              <w:pStyle w:val="104"/>
            </w:pPr>
            <w:r w:rsidRPr="00C20D54">
              <w:t>Срок неисполненного стажа по целевому обучению</w:t>
            </w:r>
          </w:p>
        </w:tc>
        <w:tc>
          <w:tcPr>
            <w:tcW w:w="1892" w:type="pct"/>
          </w:tcPr>
          <w:p w14:paraId="0E070266" w14:textId="77777777" w:rsidR="00E4481A" w:rsidRDefault="00D33ABB" w:rsidP="00245B74">
            <w:pPr>
              <w:pStyle w:val="104"/>
            </w:pPr>
            <w:r w:rsidRPr="00C20D54">
              <w:t>Рассчитываемое поле, примеры значений:</w:t>
            </w:r>
          </w:p>
          <w:p w14:paraId="00E2005E" w14:textId="77777777" w:rsidR="00E4481A" w:rsidRDefault="00D33ABB" w:rsidP="00245B74">
            <w:pPr>
              <w:pStyle w:val="1010"/>
            </w:pPr>
            <w:r w:rsidRPr="00C20D54">
              <w:t>«Не исполнено 572 дней (1 год(лет) 5 месяцев»</w:t>
            </w:r>
            <w:r w:rsidR="00E4481A">
              <w:t>,</w:t>
            </w:r>
          </w:p>
          <w:p w14:paraId="232EF8FD" w14:textId="77777777" w:rsidR="00E4481A" w:rsidRDefault="00D33ABB" w:rsidP="00245B74">
            <w:pPr>
              <w:pStyle w:val="1010"/>
            </w:pPr>
            <w:r w:rsidRPr="00C20D54">
              <w:t>«Не исполнено»</w:t>
            </w:r>
            <w:r w:rsidR="00E4481A">
              <w:t>,</w:t>
            </w:r>
          </w:p>
          <w:p w14:paraId="6774ECDC" w14:textId="77777777" w:rsidR="00E4481A" w:rsidRDefault="00D33ABB" w:rsidP="00245B74">
            <w:pPr>
              <w:pStyle w:val="1010"/>
            </w:pPr>
            <w:r w:rsidRPr="00C20D54">
              <w:t>«Осталось исполнить 337 дней (11 месяцев)»</w:t>
            </w:r>
            <w:r w:rsidR="00E4481A">
              <w:t>,</w:t>
            </w:r>
          </w:p>
          <w:p w14:paraId="75D86CDB" w14:textId="0BAF9CC0" w:rsidR="00D33ABB" w:rsidRPr="00C20D54" w:rsidRDefault="00D33ABB" w:rsidP="00245B74">
            <w:pPr>
              <w:pStyle w:val="1010"/>
            </w:pPr>
            <w:r w:rsidRPr="00C20D54">
              <w:t>«Обязательства исполнены»</w:t>
            </w:r>
            <w:r w:rsidR="00E4481A">
              <w:t>.</w:t>
            </w:r>
          </w:p>
          <w:p w14:paraId="07828D8B" w14:textId="6D701BC0" w:rsidR="00D33ABB" w:rsidRPr="00C20D54" w:rsidRDefault="00D33ABB" w:rsidP="00245B74">
            <w:pPr>
              <w:pStyle w:val="104"/>
            </w:pPr>
            <w:r w:rsidRPr="00C20D54">
              <w:t>Логика расчета значения представлена ниже</w:t>
            </w:r>
          </w:p>
        </w:tc>
      </w:tr>
    </w:tbl>
    <w:p w14:paraId="5CACCA22" w14:textId="3CA9DE18" w:rsidR="0009543A" w:rsidRPr="00C20D54" w:rsidRDefault="0009543A" w:rsidP="00E4481A">
      <w:pPr>
        <w:pStyle w:val="afffffff9"/>
      </w:pPr>
      <w:r w:rsidRPr="00C20D54">
        <w:t xml:space="preserve">Логика расчета значения </w:t>
      </w:r>
      <w:r w:rsidR="005A0970" w:rsidRPr="00C20D54">
        <w:t xml:space="preserve">в поле </w:t>
      </w:r>
      <w:r w:rsidRPr="00C20D54">
        <w:t>«</w:t>
      </w:r>
      <w:r w:rsidR="00603A83" w:rsidRPr="00C20D54">
        <w:t>Срок не</w:t>
      </w:r>
      <w:r w:rsidRPr="00C20D54">
        <w:t>исполненного стажа»</w:t>
      </w:r>
      <w:r w:rsidR="00CD64C3" w:rsidRPr="00C20D54">
        <w:t>:</w:t>
      </w:r>
    </w:p>
    <w:p w14:paraId="0C0FDBCB" w14:textId="38A0A28A" w:rsidR="0009543A" w:rsidRPr="00C20D54" w:rsidRDefault="0009543A" w:rsidP="00B77B53">
      <w:pPr>
        <w:pStyle w:val="1d"/>
        <w:numPr>
          <w:ilvl w:val="0"/>
          <w:numId w:val="45"/>
        </w:numPr>
      </w:pPr>
      <w:r w:rsidRPr="00C20D54">
        <w:t>Если</w:t>
      </w:r>
      <w:r w:rsidR="00200F8D" w:rsidRPr="00C20D54">
        <w:t xml:space="preserve"> </w:t>
      </w:r>
      <w:r w:rsidRPr="00C20D54">
        <w:t>в поле «Обязательства по целевому обучению расторгнуты» указано значение</w:t>
      </w:r>
      <w:r w:rsidR="00200F8D" w:rsidRPr="00C20D54">
        <w:t xml:space="preserve"> </w:t>
      </w:r>
      <w:r w:rsidRPr="00C20D54">
        <w:t xml:space="preserve">«Да», то рассчитывается стаж из </w:t>
      </w:r>
      <w:r w:rsidR="00A80D97">
        <w:t>раздел</w:t>
      </w:r>
      <w:r w:rsidRPr="00C20D54">
        <w:t xml:space="preserve">а «Личное дело» (порядок расчета стажа </w:t>
      </w:r>
      <w:r w:rsidR="002263C9" w:rsidRPr="00C20D54">
        <w:t>приведен</w:t>
      </w:r>
      <w:r w:rsidRPr="00C20D54">
        <w:t xml:space="preserve"> в п</w:t>
      </w:r>
      <w:r w:rsidR="00E4481A">
        <w:t xml:space="preserve">ункте </w:t>
      </w:r>
      <w:r w:rsidRPr="00C20D54">
        <w:t>3):</w:t>
      </w:r>
    </w:p>
    <w:p w14:paraId="0FD65652" w14:textId="05F4C392" w:rsidR="00FB702C" w:rsidRPr="00C20D54" w:rsidRDefault="00FB702C" w:rsidP="00A25157">
      <w:pPr>
        <w:pStyle w:val="25"/>
      </w:pPr>
      <w:r w:rsidRPr="00C20D54">
        <w:t>е</w:t>
      </w:r>
      <w:r w:rsidR="0009543A" w:rsidRPr="00C20D54">
        <w:t>сли рассчитываемый стаж</w:t>
      </w:r>
      <w:r w:rsidR="00200F8D" w:rsidRPr="00C20D54">
        <w:t xml:space="preserve"> </w:t>
      </w:r>
      <w:r w:rsidR="0009543A" w:rsidRPr="00C20D54">
        <w:t>меньше</w:t>
      </w:r>
      <w:r w:rsidR="00200F8D" w:rsidRPr="00C20D54">
        <w:t xml:space="preserve"> </w:t>
      </w:r>
      <w:r w:rsidR="0009543A" w:rsidRPr="00C20D54">
        <w:t>значения в поле «Срок исполнения обязательств»,</w:t>
      </w:r>
      <w:r w:rsidR="00200F8D" w:rsidRPr="00C20D54">
        <w:t xml:space="preserve"> </w:t>
      </w:r>
      <w:r w:rsidR="0009543A" w:rsidRPr="00C20D54">
        <w:t xml:space="preserve">то выводится </w:t>
      </w:r>
      <w:r w:rsidR="00603A83" w:rsidRPr="00C20D54">
        <w:t>значение не</w:t>
      </w:r>
      <w:r w:rsidRPr="00C20D54">
        <w:t>исполненного срока, пример:</w:t>
      </w:r>
      <w:r w:rsidR="0009543A" w:rsidRPr="00C20D54">
        <w:t xml:space="preserve"> «Не исполнено 572 дней (1 год(лет) 5 месяцев)»</w:t>
      </w:r>
      <w:r w:rsidR="00200F8D" w:rsidRPr="00C20D54">
        <w:t>;</w:t>
      </w:r>
    </w:p>
    <w:p w14:paraId="53E7E6EB" w14:textId="7721331A" w:rsidR="005A0970" w:rsidRPr="00C20D54" w:rsidRDefault="00FB702C" w:rsidP="00A25157">
      <w:pPr>
        <w:pStyle w:val="25"/>
      </w:pPr>
      <w:r w:rsidRPr="00C20D54">
        <w:t>е</w:t>
      </w:r>
      <w:r w:rsidR="0009543A" w:rsidRPr="00C20D54">
        <w:t>сли рассчитываемый стаж</w:t>
      </w:r>
      <w:r w:rsidR="00200F8D" w:rsidRPr="00C20D54">
        <w:t xml:space="preserve"> </w:t>
      </w:r>
      <w:r w:rsidR="0009543A" w:rsidRPr="00C20D54">
        <w:t>больше или рав</w:t>
      </w:r>
      <w:r w:rsidR="00E4481A">
        <w:t>ен</w:t>
      </w:r>
      <w:r w:rsidR="00200F8D" w:rsidRPr="00C20D54">
        <w:t xml:space="preserve"> </w:t>
      </w:r>
      <w:r w:rsidRPr="00C20D54">
        <w:t>значению в поле «Срок</w:t>
      </w:r>
      <w:r w:rsidR="0009543A" w:rsidRPr="00C20D54">
        <w:t xml:space="preserve"> исполнения обязательств</w:t>
      </w:r>
      <w:r w:rsidRPr="00C20D54">
        <w:t>»,</w:t>
      </w:r>
      <w:r w:rsidR="00200F8D" w:rsidRPr="00C20D54">
        <w:t xml:space="preserve"> </w:t>
      </w:r>
      <w:r w:rsidRPr="00C20D54">
        <w:t>то выводится значение «</w:t>
      </w:r>
      <w:r w:rsidR="0009543A" w:rsidRPr="00C20D54">
        <w:t>Не исполнено</w:t>
      </w:r>
      <w:r w:rsidRPr="00C20D54">
        <w:t>»</w:t>
      </w:r>
      <w:r w:rsidR="00200F8D" w:rsidRPr="00C20D54">
        <w:t>.</w:t>
      </w:r>
    </w:p>
    <w:p w14:paraId="055B3229" w14:textId="5CA7992E" w:rsidR="005A0970" w:rsidRPr="00C20D54" w:rsidRDefault="005A0970" w:rsidP="00B77B53">
      <w:pPr>
        <w:pStyle w:val="1d"/>
        <w:numPr>
          <w:ilvl w:val="0"/>
          <w:numId w:val="167"/>
        </w:numPr>
      </w:pPr>
      <w:r w:rsidRPr="00C20D54">
        <w:t>Если</w:t>
      </w:r>
      <w:r w:rsidR="00200F8D" w:rsidRPr="00C20D54">
        <w:t xml:space="preserve"> </w:t>
      </w:r>
      <w:r w:rsidRPr="00C20D54">
        <w:t>в поле «Обязательства по целевому обучению расторгнуты» указано значение</w:t>
      </w:r>
      <w:r w:rsidR="00200F8D" w:rsidRPr="00C20D54">
        <w:t xml:space="preserve"> </w:t>
      </w:r>
      <w:r w:rsidRPr="00C20D54">
        <w:t xml:space="preserve">«Нет», то рассчитывается стаж из </w:t>
      </w:r>
      <w:r w:rsidR="00A80D97">
        <w:t>раздел</w:t>
      </w:r>
      <w:r w:rsidRPr="00C20D54">
        <w:t xml:space="preserve">а «Личное дело» (порядок расчета стажа </w:t>
      </w:r>
      <w:r w:rsidR="002263C9" w:rsidRPr="00C20D54">
        <w:t>приведен</w:t>
      </w:r>
      <w:r w:rsidRPr="00C20D54">
        <w:t xml:space="preserve"> в п</w:t>
      </w:r>
      <w:r w:rsidR="00E4481A">
        <w:t xml:space="preserve">ункте </w:t>
      </w:r>
      <w:r w:rsidRPr="00C20D54">
        <w:t>3):</w:t>
      </w:r>
    </w:p>
    <w:p w14:paraId="68C57FFA" w14:textId="0F032024" w:rsidR="005A0970" w:rsidRPr="00C20D54" w:rsidRDefault="005A0970" w:rsidP="00A25157">
      <w:pPr>
        <w:pStyle w:val="25"/>
      </w:pPr>
      <w:r w:rsidRPr="00C20D54">
        <w:t>е</w:t>
      </w:r>
      <w:r w:rsidR="0009543A" w:rsidRPr="00C20D54">
        <w:t>сли рассчитываемый стаж</w:t>
      </w:r>
      <w:r w:rsidR="00200F8D" w:rsidRPr="00C20D54">
        <w:t xml:space="preserve"> </w:t>
      </w:r>
      <w:r w:rsidR="0009543A" w:rsidRPr="00C20D54">
        <w:t>меньше</w:t>
      </w:r>
      <w:r w:rsidR="00200F8D" w:rsidRPr="00C20D54">
        <w:t xml:space="preserve"> </w:t>
      </w:r>
      <w:r w:rsidRPr="00C20D54">
        <w:t>значения в поле «Срок исполнения обязательств»,</w:t>
      </w:r>
      <w:r w:rsidR="00200F8D" w:rsidRPr="00C20D54">
        <w:t xml:space="preserve"> </w:t>
      </w:r>
      <w:r w:rsidRPr="00C20D54">
        <w:t>то выводится значение оставшегося срока, пример:</w:t>
      </w:r>
      <w:r w:rsidR="00200F8D" w:rsidRPr="00C20D54">
        <w:t xml:space="preserve"> </w:t>
      </w:r>
      <w:r w:rsidRPr="00C20D54">
        <w:t>«</w:t>
      </w:r>
      <w:r w:rsidR="0009543A" w:rsidRPr="00C20D54">
        <w:t>Осталось исполнить 337 дней (11 месяцев)</w:t>
      </w:r>
      <w:r w:rsidRPr="00C20D54">
        <w:t>»</w:t>
      </w:r>
      <w:r w:rsidR="00200F8D" w:rsidRPr="00C20D54">
        <w:t>;</w:t>
      </w:r>
    </w:p>
    <w:p w14:paraId="5B8C87B0" w14:textId="078B3074" w:rsidR="0009543A" w:rsidRPr="00C20D54" w:rsidRDefault="005A0970" w:rsidP="00A25157">
      <w:pPr>
        <w:pStyle w:val="25"/>
      </w:pPr>
      <w:r w:rsidRPr="00C20D54">
        <w:t>если рассчитываемый стаж</w:t>
      </w:r>
      <w:r w:rsidR="00200F8D" w:rsidRPr="00C20D54">
        <w:t xml:space="preserve"> </w:t>
      </w:r>
      <w:r w:rsidRPr="00C20D54">
        <w:t>больше или рав</w:t>
      </w:r>
      <w:r w:rsidR="00E4481A">
        <w:t>ен</w:t>
      </w:r>
      <w:r w:rsidR="00200F8D" w:rsidRPr="00C20D54">
        <w:t xml:space="preserve"> </w:t>
      </w:r>
      <w:r w:rsidRPr="00C20D54">
        <w:t>значению в поле «Срок исполнения обязательств»,</w:t>
      </w:r>
      <w:r w:rsidR="00200F8D" w:rsidRPr="00C20D54">
        <w:t xml:space="preserve"> </w:t>
      </w:r>
      <w:r w:rsidRPr="00C20D54">
        <w:t>то выводится значение «</w:t>
      </w:r>
      <w:r w:rsidR="0009543A" w:rsidRPr="00C20D54">
        <w:t>Обязательства исполнены</w:t>
      </w:r>
      <w:r w:rsidRPr="00C20D54">
        <w:t>»</w:t>
      </w:r>
      <w:r w:rsidR="00200F8D" w:rsidRPr="00C20D54">
        <w:t>.</w:t>
      </w:r>
    </w:p>
    <w:p w14:paraId="0DDACF1C" w14:textId="025316CB" w:rsidR="005A0970" w:rsidRPr="00C20D54" w:rsidRDefault="005A0970" w:rsidP="00B77B53">
      <w:pPr>
        <w:pStyle w:val="1d"/>
        <w:numPr>
          <w:ilvl w:val="0"/>
          <w:numId w:val="167"/>
        </w:numPr>
      </w:pPr>
      <w:r w:rsidRPr="00C20D54">
        <w:t xml:space="preserve">Расчет стажа происходит по записям в </w:t>
      </w:r>
      <w:r w:rsidR="00A80D97">
        <w:t>раздел</w:t>
      </w:r>
      <w:r w:rsidRPr="00C20D54">
        <w:t>е «Личное дело» со следующими условиями:</w:t>
      </w:r>
    </w:p>
    <w:p w14:paraId="5FC31F3B" w14:textId="2186E161" w:rsidR="005A0970" w:rsidRPr="00C20D54" w:rsidRDefault="006B7AA6" w:rsidP="00A25157">
      <w:pPr>
        <w:pStyle w:val="25"/>
      </w:pPr>
      <w:r w:rsidRPr="00C20D54">
        <w:t>у</w:t>
      </w:r>
      <w:r w:rsidR="005A0970" w:rsidRPr="00C20D54">
        <w:t>ровень целевого профессионального образования соответствует должности согласно справочнику</w:t>
      </w:r>
      <w:r w:rsidR="00200F8D" w:rsidRPr="00C20D54">
        <w:t xml:space="preserve"> </w:t>
      </w:r>
      <w:r w:rsidR="00D23473">
        <w:t>НСИ</w:t>
      </w:r>
      <w:r w:rsidR="00E4481A">
        <w:t xml:space="preserve"> </w:t>
      </w:r>
      <w:r w:rsidR="005A0970" w:rsidRPr="00C20D54">
        <w:t>«Справочник соответствия должности и уровня образования»</w:t>
      </w:r>
      <w:r w:rsidRPr="00C20D54">
        <w:t xml:space="preserve"> </w:t>
      </w:r>
      <w:r w:rsidR="005A0970" w:rsidRPr="00C20D54">
        <w:t>(OID 1.2.643.5.1.13.13.11.1440)</w:t>
      </w:r>
      <w:r w:rsidR="00200F8D" w:rsidRPr="00C20D54">
        <w:t>;</w:t>
      </w:r>
    </w:p>
    <w:p w14:paraId="3C65558B" w14:textId="4394B2F1" w:rsidR="006B7AA6" w:rsidRPr="00C20D54" w:rsidRDefault="006B7AA6" w:rsidP="00A25157">
      <w:pPr>
        <w:pStyle w:val="25"/>
      </w:pPr>
      <w:r w:rsidRPr="00C20D54">
        <w:t>д</w:t>
      </w:r>
      <w:r w:rsidR="005A0970" w:rsidRPr="00C20D54">
        <w:t>ля целевого послевузовского образования в записи</w:t>
      </w:r>
      <w:r w:rsidR="007B0AA9">
        <w:t>/запис</w:t>
      </w:r>
      <w:r w:rsidRPr="00C20D54">
        <w:t>ях</w:t>
      </w:r>
      <w:r w:rsidR="005A0970" w:rsidRPr="00C20D54">
        <w:t xml:space="preserve"> личного дела должна быть указана должность</w:t>
      </w:r>
      <w:r w:rsidRPr="00C20D54">
        <w:t>, являющаяся дочерней для записи</w:t>
      </w:r>
      <w:r w:rsidR="005A0970" w:rsidRPr="00C20D54">
        <w:t xml:space="preserve"> </w:t>
      </w:r>
      <w:r w:rsidRPr="00C20D54">
        <w:t>«Должности руководителей медицинских организаций» или «Должности специалистов с высшим профессиональным (медицинским) образованием (врачи)»</w:t>
      </w:r>
      <w:r w:rsidR="00200F8D" w:rsidRPr="00C20D54">
        <w:t>;</w:t>
      </w:r>
    </w:p>
    <w:p w14:paraId="0BCD70D1" w14:textId="1601D64F" w:rsidR="006B7AA6" w:rsidRPr="00C20D54" w:rsidRDefault="006B7AA6" w:rsidP="00A25157">
      <w:pPr>
        <w:pStyle w:val="25"/>
      </w:pPr>
      <w:r w:rsidRPr="00C20D54">
        <w:t xml:space="preserve">учитываются только записи </w:t>
      </w:r>
      <w:r w:rsidR="005A0970" w:rsidRPr="00C20D54">
        <w:t xml:space="preserve">о трудоустройстве </w:t>
      </w:r>
      <w:r w:rsidRPr="00C20D54">
        <w:t xml:space="preserve">со значением в поле «Целевая подготовка» </w:t>
      </w:r>
      <w:r w:rsidR="00AD3D66">
        <w:t>равно</w:t>
      </w:r>
      <w:r w:rsidRPr="00C20D54">
        <w:t xml:space="preserve"> «</w:t>
      </w:r>
      <w:r w:rsidR="005A0970" w:rsidRPr="00C20D54">
        <w:t>Да</w:t>
      </w:r>
      <w:r w:rsidRPr="00C20D54">
        <w:t xml:space="preserve">», </w:t>
      </w:r>
      <w:r w:rsidR="005A0970" w:rsidRPr="00C20D54">
        <w:t xml:space="preserve">если у </w:t>
      </w:r>
      <w:r w:rsidR="00E4481A">
        <w:t>работника</w:t>
      </w:r>
      <w:r w:rsidR="005A0970" w:rsidRPr="00C20D54">
        <w:t xml:space="preserve"> имеются записи в блоке </w:t>
      </w:r>
      <w:r w:rsidRPr="00C20D54">
        <w:t>«</w:t>
      </w:r>
      <w:r w:rsidR="005A0970" w:rsidRPr="00C20D54">
        <w:t>Временное неисполне</w:t>
      </w:r>
      <w:r w:rsidRPr="00C20D54">
        <w:t>ние функциональных обязанностей»,</w:t>
      </w:r>
      <w:r w:rsidR="005A0970" w:rsidRPr="00C20D54">
        <w:t xml:space="preserve"> данн</w:t>
      </w:r>
      <w:r w:rsidRPr="00C20D54">
        <w:t>ые периоды не учитываются в стаж</w:t>
      </w:r>
      <w:r w:rsidR="00200F8D" w:rsidRPr="00C20D54">
        <w:t>;</w:t>
      </w:r>
    </w:p>
    <w:p w14:paraId="6ACD9D95" w14:textId="3BA32EB6" w:rsidR="006B7AA6" w:rsidRPr="00C20D54" w:rsidRDefault="005A0970" w:rsidP="00A25157">
      <w:pPr>
        <w:pStyle w:val="25"/>
      </w:pPr>
      <w:r w:rsidRPr="00C20D54">
        <w:t xml:space="preserve">учитываются только записи с типом </w:t>
      </w:r>
      <w:r w:rsidR="006B7AA6" w:rsidRPr="00C20D54">
        <w:t>занятия должности «</w:t>
      </w:r>
      <w:r w:rsidR="009A57AD" w:rsidRPr="00C20D54">
        <w:t>Основная</w:t>
      </w:r>
      <w:r w:rsidR="006B7AA6" w:rsidRPr="00C20D54">
        <w:t>»</w:t>
      </w:r>
      <w:r w:rsidR="00200F8D" w:rsidRPr="00C20D54">
        <w:t>;</w:t>
      </w:r>
    </w:p>
    <w:p w14:paraId="255A5CC0" w14:textId="7BAF1FCD" w:rsidR="00003061" w:rsidRPr="00C20D54" w:rsidRDefault="00003061" w:rsidP="00A25157">
      <w:pPr>
        <w:pStyle w:val="25"/>
      </w:pPr>
      <w:r w:rsidRPr="00C20D54">
        <w:t>у</w:t>
      </w:r>
      <w:r w:rsidR="005A0970" w:rsidRPr="00C20D54">
        <w:t>читываются только записи</w:t>
      </w:r>
      <w:r w:rsidRPr="00C20D54">
        <w:t xml:space="preserve"> организаций,</w:t>
      </w:r>
      <w:r w:rsidR="005A0970" w:rsidRPr="00C20D54">
        <w:t xml:space="preserve"> у которых регион </w:t>
      </w:r>
      <w:r w:rsidRPr="00C20D54">
        <w:t>совпадает с</w:t>
      </w:r>
      <w:r w:rsidR="005A0970" w:rsidRPr="00C20D54">
        <w:t xml:space="preserve"> регион</w:t>
      </w:r>
      <w:r w:rsidRPr="00C20D54">
        <w:t>ом</w:t>
      </w:r>
      <w:r w:rsidR="005A0970" w:rsidRPr="00C20D54">
        <w:t xml:space="preserve"> заказчика целевого об</w:t>
      </w:r>
      <w:r w:rsidR="00214684">
        <w:t>учения</w:t>
      </w:r>
      <w:r w:rsidR="00200F8D" w:rsidRPr="00C20D54">
        <w:t>;</w:t>
      </w:r>
    </w:p>
    <w:p w14:paraId="6F92FB82" w14:textId="65CD1599" w:rsidR="005A0970" w:rsidRPr="00C20D54" w:rsidRDefault="00003061" w:rsidP="00A25157">
      <w:pPr>
        <w:pStyle w:val="25"/>
      </w:pPr>
      <w:r w:rsidRPr="00C20D54">
        <w:t>учитываются только записи, имеющие значение в поле</w:t>
      </w:r>
      <w:r w:rsidR="007E0229">
        <w:t xml:space="preserve"> «</w:t>
      </w:r>
      <w:r w:rsidRPr="00C20D54">
        <w:t>Дата</w:t>
      </w:r>
      <w:r w:rsidR="005A0970" w:rsidRPr="00C20D54">
        <w:t xml:space="preserve"> начала</w:t>
      </w:r>
      <w:r w:rsidR="007E0229">
        <w:t>»</w:t>
      </w:r>
      <w:r w:rsidR="005A0970" w:rsidRPr="00C20D54">
        <w:t xml:space="preserve"> </w:t>
      </w:r>
      <w:r w:rsidRPr="00C20D54">
        <w:t>позже</w:t>
      </w:r>
      <w:r w:rsidR="005A0970" w:rsidRPr="00C20D54">
        <w:t xml:space="preserve"> </w:t>
      </w:r>
      <w:r w:rsidRPr="00C20D54">
        <w:t xml:space="preserve">даты в поле </w:t>
      </w:r>
      <w:r w:rsidR="007E0229">
        <w:t>«</w:t>
      </w:r>
      <w:r w:rsidR="005A0970" w:rsidRPr="00C20D54">
        <w:t>Дата выдачи</w:t>
      </w:r>
      <w:r w:rsidR="007E0229">
        <w:t>»</w:t>
      </w:r>
      <w:r w:rsidR="005A0970" w:rsidRPr="00C20D54">
        <w:t xml:space="preserve"> </w:t>
      </w:r>
      <w:r w:rsidRPr="00C20D54">
        <w:t xml:space="preserve">в записи </w:t>
      </w:r>
      <w:r w:rsidR="005A0970" w:rsidRPr="00C20D54">
        <w:t xml:space="preserve">целевого </w:t>
      </w:r>
      <w:r w:rsidRPr="00C20D54">
        <w:t xml:space="preserve">профессионального </w:t>
      </w:r>
      <w:r w:rsidR="005A0970" w:rsidRPr="00C20D54">
        <w:t>образования</w:t>
      </w:r>
      <w:r w:rsidR="00CD64C3" w:rsidRPr="00C20D54">
        <w:t>.</w:t>
      </w:r>
    </w:p>
    <w:p w14:paraId="63B268BD" w14:textId="1A975721" w:rsidR="00592DC5" w:rsidRPr="00C20D54" w:rsidRDefault="00592DC5" w:rsidP="00E4481A">
      <w:pPr>
        <w:pStyle w:val="afffffffff4"/>
      </w:pPr>
      <w:bookmarkStart w:id="201" w:name="_Ref468709487"/>
      <w:bookmarkStart w:id="202" w:name="_Ref514765292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10</w:t>
      </w:r>
      <w:r w:rsidR="00EE3A8F" w:rsidRPr="00C20D54">
        <w:rPr>
          <w:noProof/>
        </w:rPr>
        <w:fldChar w:fldCharType="end"/>
      </w:r>
      <w:bookmarkEnd w:id="201"/>
      <w:r w:rsidRPr="00C20D54">
        <w:t xml:space="preserve"> – Описание сведений о профессиональном образовании, </w:t>
      </w:r>
      <w:r w:rsidR="00A6213D" w:rsidRPr="00C20D54">
        <w:t>полученном на территории республики СССР</w:t>
      </w:r>
      <w:bookmarkEnd w:id="202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6"/>
        <w:gridCol w:w="2486"/>
        <w:gridCol w:w="2908"/>
        <w:gridCol w:w="3184"/>
      </w:tblGrid>
      <w:tr w:rsidR="00D33ABB" w:rsidRPr="00C20D54" w14:paraId="17A2B209" w14:textId="77777777" w:rsidTr="00F3540A">
        <w:trPr>
          <w:tblHeader/>
        </w:trPr>
        <w:tc>
          <w:tcPr>
            <w:tcW w:w="410" w:type="pct"/>
          </w:tcPr>
          <w:p w14:paraId="687115D7" w14:textId="77777777" w:rsidR="00D33ABB" w:rsidRPr="00C20D54" w:rsidRDefault="00D33ABB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330" w:type="pct"/>
          </w:tcPr>
          <w:p w14:paraId="555FB5CA" w14:textId="77777777" w:rsidR="00D33ABB" w:rsidRPr="00C20D54" w:rsidRDefault="00D33ABB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56" w:type="pct"/>
          </w:tcPr>
          <w:p w14:paraId="53CDFAAC" w14:textId="77777777" w:rsidR="00D33ABB" w:rsidRPr="00C20D54" w:rsidRDefault="00D33ABB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1704" w:type="pct"/>
          </w:tcPr>
          <w:p w14:paraId="20166EBB" w14:textId="77777777" w:rsidR="00D33ABB" w:rsidRPr="00C20D54" w:rsidRDefault="00D33ABB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D33ABB" w:rsidRPr="00C20D54" w14:paraId="0022A894" w14:textId="77777777" w:rsidTr="00F3540A">
        <w:tc>
          <w:tcPr>
            <w:tcW w:w="410" w:type="pct"/>
          </w:tcPr>
          <w:p w14:paraId="5794BC4A" w14:textId="5B6258E4" w:rsidR="00D33ABB" w:rsidRPr="00C20D54" w:rsidRDefault="00D33ABB" w:rsidP="00B77B53">
            <w:pPr>
              <w:pStyle w:val="101"/>
              <w:numPr>
                <w:ilvl w:val="0"/>
                <w:numId w:val="56"/>
              </w:numPr>
            </w:pPr>
          </w:p>
        </w:tc>
        <w:tc>
          <w:tcPr>
            <w:tcW w:w="1330" w:type="pct"/>
          </w:tcPr>
          <w:p w14:paraId="0008457E" w14:textId="77777777" w:rsidR="00D33ABB" w:rsidRPr="00C20D54" w:rsidRDefault="00D33ABB" w:rsidP="00245B74">
            <w:pPr>
              <w:pStyle w:val="104"/>
            </w:pPr>
            <w:r w:rsidRPr="00C20D54">
              <w:t>Дубликат</w:t>
            </w:r>
          </w:p>
        </w:tc>
        <w:tc>
          <w:tcPr>
            <w:tcW w:w="1556" w:type="pct"/>
          </w:tcPr>
          <w:p w14:paraId="585EA7BF" w14:textId="77777777" w:rsidR="00D33ABB" w:rsidRPr="00C20D54" w:rsidRDefault="00D33ABB" w:rsidP="00245B74">
            <w:pPr>
              <w:pStyle w:val="104"/>
            </w:pPr>
            <w:r w:rsidRPr="00C20D54">
              <w:t>Наличие дубликата диплома</w:t>
            </w:r>
          </w:p>
        </w:tc>
        <w:tc>
          <w:tcPr>
            <w:tcW w:w="1704" w:type="pct"/>
          </w:tcPr>
          <w:p w14:paraId="42563456" w14:textId="4E64AFD5" w:rsidR="00D33ABB" w:rsidRPr="00C20D54" w:rsidRDefault="00D33ABB" w:rsidP="00245B74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D33ABB" w:rsidRPr="00C20D54" w14:paraId="39BE0F2C" w14:textId="77777777" w:rsidTr="00F3540A">
        <w:tc>
          <w:tcPr>
            <w:tcW w:w="410" w:type="pct"/>
          </w:tcPr>
          <w:p w14:paraId="4CA9E75E" w14:textId="66F8FCD1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2D1DE46E" w14:textId="77777777" w:rsidR="00D33ABB" w:rsidRPr="00C20D54" w:rsidRDefault="00D33ABB" w:rsidP="00245B74">
            <w:pPr>
              <w:pStyle w:val="104"/>
            </w:pPr>
            <w:r w:rsidRPr="00C20D54">
              <w:t>Место получения образования</w:t>
            </w:r>
          </w:p>
        </w:tc>
        <w:tc>
          <w:tcPr>
            <w:tcW w:w="1556" w:type="pct"/>
          </w:tcPr>
          <w:p w14:paraId="6ED12BAC" w14:textId="7D14066E" w:rsidR="00D33ABB" w:rsidRPr="00C20D54" w:rsidRDefault="00D33ABB" w:rsidP="00245B74">
            <w:pPr>
              <w:pStyle w:val="104"/>
            </w:pPr>
            <w:r w:rsidRPr="00C20D54">
              <w:t>Место получения образования («Республика Союза ССР»)</w:t>
            </w:r>
          </w:p>
        </w:tc>
        <w:tc>
          <w:tcPr>
            <w:tcW w:w="1704" w:type="pct"/>
          </w:tcPr>
          <w:p w14:paraId="69854BE9" w14:textId="77777777" w:rsidR="00D33ABB" w:rsidRPr="00C20D54" w:rsidRDefault="00D33ABB" w:rsidP="00245B74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  <w:tr w:rsidR="00D33ABB" w:rsidRPr="00C20D54" w14:paraId="236281DC" w14:textId="77777777" w:rsidTr="00F3540A">
        <w:tc>
          <w:tcPr>
            <w:tcW w:w="410" w:type="pct"/>
          </w:tcPr>
          <w:p w14:paraId="73E0B251" w14:textId="7907C8FF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0E25D3A0" w14:textId="3FF09869" w:rsidR="00D33ABB" w:rsidRPr="00C20D54" w:rsidRDefault="00D33ABB" w:rsidP="00245B74">
            <w:pPr>
              <w:pStyle w:val="104"/>
            </w:pPr>
            <w:r w:rsidRPr="00C20D54">
              <w:t>Союзная республика</w:t>
            </w:r>
          </w:p>
        </w:tc>
        <w:tc>
          <w:tcPr>
            <w:tcW w:w="1556" w:type="pct"/>
          </w:tcPr>
          <w:p w14:paraId="5C3460E3" w14:textId="16B64DFD" w:rsidR="00D33ABB" w:rsidRPr="00C20D54" w:rsidRDefault="00D33ABB" w:rsidP="00245B74">
            <w:pPr>
              <w:pStyle w:val="104"/>
            </w:pPr>
            <w:r w:rsidRPr="00C20D54">
              <w:t>Республика бывшего СССР, в которой было получено образование</w:t>
            </w:r>
          </w:p>
        </w:tc>
        <w:tc>
          <w:tcPr>
            <w:tcW w:w="1704" w:type="pct"/>
          </w:tcPr>
          <w:p w14:paraId="5312A453" w14:textId="77777777" w:rsidR="00D33ABB" w:rsidRPr="00C20D54" w:rsidRDefault="00D33ABB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487F57" w:rsidRPr="00C20D54">
              <w:t>.</w:t>
            </w:r>
          </w:p>
          <w:p w14:paraId="6075D468" w14:textId="498D7E63" w:rsidR="00487F57" w:rsidRPr="00C20D54" w:rsidRDefault="00487F57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«Союзные республики СССР», OID 1.2.643.5.1.13.2.1.1.779</w:t>
            </w:r>
          </w:p>
        </w:tc>
      </w:tr>
      <w:tr w:rsidR="00487F57" w:rsidRPr="00C20D54" w14:paraId="556D0435" w14:textId="77777777" w:rsidTr="00F3540A">
        <w:tc>
          <w:tcPr>
            <w:tcW w:w="410" w:type="pct"/>
          </w:tcPr>
          <w:p w14:paraId="4B58E98B" w14:textId="3AB6CE21" w:rsidR="00487F57" w:rsidRPr="00C20D54" w:rsidRDefault="00487F57" w:rsidP="00245B74">
            <w:pPr>
              <w:pStyle w:val="101"/>
            </w:pPr>
          </w:p>
        </w:tc>
        <w:tc>
          <w:tcPr>
            <w:tcW w:w="1330" w:type="pct"/>
          </w:tcPr>
          <w:p w14:paraId="2D045C2E" w14:textId="77777777" w:rsidR="00487F57" w:rsidRPr="00C20D54" w:rsidRDefault="00487F57" w:rsidP="00245B74">
            <w:pPr>
              <w:pStyle w:val="104"/>
            </w:pPr>
            <w:r w:rsidRPr="00C20D54">
              <w:t>Уровень образования</w:t>
            </w:r>
          </w:p>
        </w:tc>
        <w:tc>
          <w:tcPr>
            <w:tcW w:w="1556" w:type="pct"/>
          </w:tcPr>
          <w:p w14:paraId="1B510CA8" w14:textId="2F5315DD" w:rsidR="00487F57" w:rsidRPr="00C20D54" w:rsidRDefault="00487F57" w:rsidP="00245B74">
            <w:pPr>
              <w:pStyle w:val="104"/>
            </w:pPr>
            <w:r w:rsidRPr="00C20D54">
              <w:t xml:space="preserve">Уровень образования, полученного </w:t>
            </w:r>
            <w:r w:rsidR="00B55D56">
              <w:t>работником</w:t>
            </w:r>
          </w:p>
        </w:tc>
        <w:tc>
          <w:tcPr>
            <w:tcW w:w="1704" w:type="pct"/>
          </w:tcPr>
          <w:p w14:paraId="24D34667" w14:textId="77777777" w:rsidR="00487F57" w:rsidRPr="00C20D54" w:rsidRDefault="00487F57" w:rsidP="00245B7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F5F4880" w14:textId="5840AAF8" w:rsidR="00487F57" w:rsidRPr="00C20D54" w:rsidRDefault="00487F57" w:rsidP="00245B74">
            <w:pPr>
              <w:pStyle w:val="104"/>
            </w:pPr>
            <w:r w:rsidRPr="00C20D54">
              <w:t>Значения берутся из справочника НСИ «ФРМР. Тип образования медработников», OID 1.2.643.5.1.13.13.99.2.193</w:t>
            </w:r>
          </w:p>
        </w:tc>
      </w:tr>
      <w:tr w:rsidR="00D33ABB" w:rsidRPr="00C20D54" w14:paraId="01CBA9A8" w14:textId="77777777" w:rsidTr="00F3540A">
        <w:tc>
          <w:tcPr>
            <w:tcW w:w="410" w:type="pct"/>
          </w:tcPr>
          <w:p w14:paraId="52473773" w14:textId="120EAC9F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11271A96" w14:textId="77777777" w:rsidR="00D33ABB" w:rsidRPr="00C20D54" w:rsidRDefault="00D33ABB" w:rsidP="00245B74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1556" w:type="pct"/>
          </w:tcPr>
          <w:p w14:paraId="24339DDF" w14:textId="77777777" w:rsidR="00D33ABB" w:rsidRPr="00C20D54" w:rsidRDefault="00D33ABB" w:rsidP="00245B74">
            <w:pPr>
              <w:pStyle w:val="104"/>
            </w:pPr>
            <w:r w:rsidRPr="00C20D54">
              <w:t>Год поступления в образовательное учреждение</w:t>
            </w:r>
          </w:p>
        </w:tc>
        <w:tc>
          <w:tcPr>
            <w:tcW w:w="1704" w:type="pct"/>
          </w:tcPr>
          <w:p w14:paraId="6B3C4262" w14:textId="77777777" w:rsidR="00D33ABB" w:rsidRPr="00C20D54" w:rsidRDefault="00D33ABB" w:rsidP="00245B74">
            <w:pPr>
              <w:pStyle w:val="104"/>
            </w:pPr>
            <w:r w:rsidRPr="00C20D54">
              <w:t>Числовое поле для ввода в формате ГГГГ</w:t>
            </w:r>
          </w:p>
        </w:tc>
      </w:tr>
      <w:tr w:rsidR="00D33ABB" w:rsidRPr="00C20D54" w14:paraId="722E0877" w14:textId="77777777" w:rsidTr="00F3540A">
        <w:tc>
          <w:tcPr>
            <w:tcW w:w="410" w:type="pct"/>
          </w:tcPr>
          <w:p w14:paraId="7D3855D7" w14:textId="58010110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754201B4" w14:textId="77777777" w:rsidR="00D33ABB" w:rsidRPr="00C20D54" w:rsidRDefault="00D33ABB" w:rsidP="00245B74">
            <w:pPr>
              <w:pStyle w:val="104"/>
            </w:pPr>
            <w:r w:rsidRPr="00C20D54">
              <w:t>Серия диплома</w:t>
            </w:r>
          </w:p>
        </w:tc>
        <w:tc>
          <w:tcPr>
            <w:tcW w:w="1556" w:type="pct"/>
          </w:tcPr>
          <w:p w14:paraId="00485D31" w14:textId="77777777" w:rsidR="00D33ABB" w:rsidRPr="00C20D54" w:rsidRDefault="00D33ABB" w:rsidP="00245B74">
            <w:pPr>
              <w:pStyle w:val="104"/>
            </w:pPr>
            <w:r w:rsidRPr="00C20D54">
              <w:t>Серия диплома о профессиональном образовании</w:t>
            </w:r>
          </w:p>
        </w:tc>
        <w:tc>
          <w:tcPr>
            <w:tcW w:w="1704" w:type="pct"/>
          </w:tcPr>
          <w:p w14:paraId="732BCB95" w14:textId="77777777" w:rsidR="00D33ABB" w:rsidRPr="00C20D54" w:rsidRDefault="00D33ABB" w:rsidP="00245B74">
            <w:pPr>
              <w:pStyle w:val="104"/>
            </w:pPr>
            <w:r w:rsidRPr="00C20D54">
              <w:t xml:space="preserve">Текстовое поле </w:t>
            </w:r>
          </w:p>
        </w:tc>
      </w:tr>
      <w:tr w:rsidR="00D33ABB" w:rsidRPr="00C20D54" w14:paraId="0944A235" w14:textId="77777777" w:rsidTr="00F3540A">
        <w:tc>
          <w:tcPr>
            <w:tcW w:w="410" w:type="pct"/>
          </w:tcPr>
          <w:p w14:paraId="6B07B6B0" w14:textId="3992B095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21F868B6" w14:textId="77777777" w:rsidR="00D33ABB" w:rsidRPr="00C20D54" w:rsidRDefault="00D33ABB" w:rsidP="00245B74">
            <w:pPr>
              <w:pStyle w:val="104"/>
            </w:pPr>
            <w:r w:rsidRPr="00C20D54">
              <w:t>Номер диплома</w:t>
            </w:r>
          </w:p>
        </w:tc>
        <w:tc>
          <w:tcPr>
            <w:tcW w:w="1556" w:type="pct"/>
          </w:tcPr>
          <w:p w14:paraId="51D5E1D0" w14:textId="77777777" w:rsidR="00D33ABB" w:rsidRPr="00C20D54" w:rsidRDefault="00D33ABB" w:rsidP="00245B74">
            <w:pPr>
              <w:pStyle w:val="104"/>
            </w:pPr>
            <w:r w:rsidRPr="00C20D54">
              <w:t>Номер диплома о профессиональном образовании</w:t>
            </w:r>
          </w:p>
        </w:tc>
        <w:tc>
          <w:tcPr>
            <w:tcW w:w="1704" w:type="pct"/>
          </w:tcPr>
          <w:p w14:paraId="1544BE49" w14:textId="77777777" w:rsidR="00D33ABB" w:rsidRPr="00C20D54" w:rsidRDefault="00D33ABB" w:rsidP="00245B74">
            <w:pPr>
              <w:pStyle w:val="104"/>
            </w:pPr>
            <w:r w:rsidRPr="00C20D54">
              <w:t>Числовое поле с ограничением в 7 символов</w:t>
            </w:r>
          </w:p>
        </w:tc>
      </w:tr>
      <w:tr w:rsidR="00D33ABB" w:rsidRPr="00C20D54" w14:paraId="62B3C215" w14:textId="77777777" w:rsidTr="00F3540A">
        <w:tc>
          <w:tcPr>
            <w:tcW w:w="410" w:type="pct"/>
          </w:tcPr>
          <w:p w14:paraId="290F7AC3" w14:textId="4B8D21F0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51E54475" w14:textId="77777777" w:rsidR="00D33ABB" w:rsidRPr="00C20D54" w:rsidRDefault="00D33ABB" w:rsidP="00245B74">
            <w:pPr>
              <w:pStyle w:val="104"/>
            </w:pPr>
            <w:r w:rsidRPr="00C20D54">
              <w:t>Дата выдачи</w:t>
            </w:r>
          </w:p>
        </w:tc>
        <w:tc>
          <w:tcPr>
            <w:tcW w:w="1556" w:type="pct"/>
          </w:tcPr>
          <w:p w14:paraId="6380307E" w14:textId="77777777" w:rsidR="00D33ABB" w:rsidRPr="00C20D54" w:rsidRDefault="00D33ABB" w:rsidP="00245B74">
            <w:pPr>
              <w:pStyle w:val="104"/>
            </w:pPr>
            <w:r w:rsidRPr="00C20D54">
              <w:t>Дата выдачи диплома о профессиональном образовании</w:t>
            </w:r>
          </w:p>
        </w:tc>
        <w:tc>
          <w:tcPr>
            <w:tcW w:w="1704" w:type="pct"/>
          </w:tcPr>
          <w:p w14:paraId="47D13281" w14:textId="77777777" w:rsidR="00D33ABB" w:rsidRPr="00C20D54" w:rsidRDefault="00D33ABB" w:rsidP="00245B74">
            <w:pPr>
              <w:pStyle w:val="104"/>
            </w:pPr>
            <w:r w:rsidRPr="00C20D54">
              <w:t xml:space="preserve">Выбор даты в календаре. </w:t>
            </w:r>
          </w:p>
          <w:p w14:paraId="3F8B6BCF" w14:textId="77777777" w:rsidR="00D33ABB" w:rsidRPr="00C20D54" w:rsidRDefault="00D33ABB" w:rsidP="00245B74">
            <w:pPr>
              <w:pStyle w:val="104"/>
            </w:pPr>
            <w:r w:rsidRPr="00C20D54">
              <w:t>Дата не может быть раньше года поступления</w:t>
            </w:r>
          </w:p>
        </w:tc>
      </w:tr>
      <w:tr w:rsidR="00D33ABB" w:rsidRPr="00C20D54" w14:paraId="035E1F70" w14:textId="77777777" w:rsidTr="00F3540A">
        <w:tc>
          <w:tcPr>
            <w:tcW w:w="410" w:type="pct"/>
          </w:tcPr>
          <w:p w14:paraId="25299053" w14:textId="005BDDEA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46927AD2" w14:textId="77777777" w:rsidR="00D33ABB" w:rsidRPr="00C20D54" w:rsidRDefault="00D33ABB" w:rsidP="00245B74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556" w:type="pct"/>
          </w:tcPr>
          <w:p w14:paraId="7C7EACBE" w14:textId="33593FEF" w:rsidR="00D33ABB" w:rsidRPr="00C20D54" w:rsidRDefault="00D33ABB" w:rsidP="00245B74">
            <w:pPr>
              <w:pStyle w:val="104"/>
            </w:pPr>
            <w:r w:rsidRPr="00C20D54">
              <w:t xml:space="preserve">Образовательное учреждение, в котором </w:t>
            </w:r>
            <w:r w:rsidR="00B55D56">
              <w:t>работник</w:t>
            </w:r>
            <w:r w:rsidRPr="00C20D54">
              <w:t xml:space="preserve"> получил профессиональное образование</w:t>
            </w:r>
          </w:p>
        </w:tc>
        <w:tc>
          <w:tcPr>
            <w:tcW w:w="1704" w:type="pct"/>
          </w:tcPr>
          <w:p w14:paraId="37B05949" w14:textId="2D3B4A33" w:rsidR="00D33ABB" w:rsidRPr="00C20D54" w:rsidRDefault="00487F57" w:rsidP="00245B74">
            <w:pPr>
              <w:pStyle w:val="104"/>
            </w:pPr>
            <w:r w:rsidRPr="00C20D54">
              <w:t>Текстовое поле</w:t>
            </w:r>
          </w:p>
        </w:tc>
      </w:tr>
      <w:tr w:rsidR="00D33ABB" w:rsidRPr="00C20D54" w14:paraId="0F74D016" w14:textId="77777777" w:rsidTr="00F3540A">
        <w:tc>
          <w:tcPr>
            <w:tcW w:w="410" w:type="pct"/>
          </w:tcPr>
          <w:p w14:paraId="4CE8BDF7" w14:textId="5F5D18CC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17CC8200" w14:textId="77777777" w:rsidR="00D33ABB" w:rsidRPr="00C20D54" w:rsidRDefault="00D33ABB" w:rsidP="00245B74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556" w:type="pct"/>
          </w:tcPr>
          <w:p w14:paraId="1BA4089A" w14:textId="77777777" w:rsidR="00D33ABB" w:rsidRPr="00C20D54" w:rsidRDefault="00D33ABB" w:rsidP="00245B74">
            <w:pPr>
              <w:pStyle w:val="104"/>
            </w:pPr>
            <w:r w:rsidRPr="00C20D54">
              <w:t>Специальность, указанная в дипломе о профессиональном образовании</w:t>
            </w:r>
          </w:p>
        </w:tc>
        <w:tc>
          <w:tcPr>
            <w:tcW w:w="1704" w:type="pct"/>
          </w:tcPr>
          <w:p w14:paraId="559FF0AF" w14:textId="77777777" w:rsidR="00D33ABB" w:rsidRPr="00C20D54" w:rsidRDefault="00D33ABB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19056B" w:rsidRPr="00C20D54">
              <w:t>.</w:t>
            </w:r>
          </w:p>
          <w:p w14:paraId="7EEAC42C" w14:textId="493DE6E7" w:rsidR="0019056B" w:rsidRPr="00C20D54" w:rsidRDefault="0019056B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персонала», OID 1.2.643.5.1.13.13.99.2.170</w:t>
            </w:r>
          </w:p>
        </w:tc>
      </w:tr>
      <w:tr w:rsidR="00D33ABB" w:rsidRPr="00C20D54" w14:paraId="2676ABF3" w14:textId="77777777" w:rsidTr="00F3540A">
        <w:tc>
          <w:tcPr>
            <w:tcW w:w="410" w:type="pct"/>
          </w:tcPr>
          <w:p w14:paraId="0F5F9876" w14:textId="118D2C32" w:rsidR="00D33ABB" w:rsidRPr="00C20D54" w:rsidRDefault="00D33ABB" w:rsidP="00245B74">
            <w:pPr>
              <w:pStyle w:val="101"/>
            </w:pPr>
          </w:p>
        </w:tc>
        <w:tc>
          <w:tcPr>
            <w:tcW w:w="1330" w:type="pct"/>
          </w:tcPr>
          <w:p w14:paraId="6168B0BF" w14:textId="77777777" w:rsidR="00D33ABB" w:rsidRPr="00C20D54" w:rsidRDefault="00D33ABB" w:rsidP="00245B74">
            <w:pPr>
              <w:pStyle w:val="104"/>
            </w:pPr>
            <w:r w:rsidRPr="00C20D54">
              <w:t>Квалификация</w:t>
            </w:r>
          </w:p>
        </w:tc>
        <w:tc>
          <w:tcPr>
            <w:tcW w:w="1556" w:type="pct"/>
          </w:tcPr>
          <w:p w14:paraId="08516CFA" w14:textId="77777777" w:rsidR="00D33ABB" w:rsidRPr="00C20D54" w:rsidRDefault="00D33ABB" w:rsidP="00245B74">
            <w:pPr>
              <w:pStyle w:val="104"/>
            </w:pPr>
            <w:r w:rsidRPr="00C20D54">
              <w:t>Квалификация, указанная в дипломе о профессиональном образовании</w:t>
            </w:r>
          </w:p>
        </w:tc>
        <w:tc>
          <w:tcPr>
            <w:tcW w:w="1704" w:type="pct"/>
          </w:tcPr>
          <w:p w14:paraId="719D2808" w14:textId="77777777" w:rsidR="00D33ABB" w:rsidRPr="00C20D54" w:rsidRDefault="00D33ABB" w:rsidP="00245B74">
            <w:pPr>
              <w:pStyle w:val="104"/>
            </w:pPr>
            <w:r w:rsidRPr="00C20D54">
              <w:t>Выбор значения из выпадающего списка. Недоступно для уровней образования «Незаконченное среднее профессиональное» и «Незаконченное высшее профессиональное»</w:t>
            </w:r>
            <w:r w:rsidR="0019056B" w:rsidRPr="00C20D54">
              <w:t>.</w:t>
            </w:r>
          </w:p>
          <w:p w14:paraId="36CE6147" w14:textId="56822940" w:rsidR="0019056B" w:rsidRPr="00C20D54" w:rsidRDefault="0019056B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Квалификация медицинского персонала», OID 1.2.643.5.1.13.13.99.2.171</w:t>
            </w:r>
          </w:p>
        </w:tc>
      </w:tr>
    </w:tbl>
    <w:p w14:paraId="7ADF00F8" w14:textId="3FD10C14" w:rsidR="001D68AF" w:rsidRPr="00C20D54" w:rsidRDefault="000E39D0" w:rsidP="00B55D56">
      <w:pPr>
        <w:pStyle w:val="afffffffff4"/>
      </w:pPr>
      <w:bookmarkStart w:id="203" w:name="_Ref89956036"/>
      <w:bookmarkStart w:id="204" w:name="_Ref514766738"/>
      <w:r w:rsidRPr="00C20D54">
        <w:t>Таблица</w:t>
      </w:r>
      <w:r w:rsidR="00BB200E" w:rsidRPr="00C20D54">
        <w:t xml:space="preserve">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11</w:t>
      </w:r>
      <w:r w:rsidR="00EE3A8F" w:rsidRPr="00C20D54">
        <w:rPr>
          <w:noProof/>
        </w:rPr>
        <w:fldChar w:fldCharType="end"/>
      </w:r>
      <w:bookmarkEnd w:id="203"/>
      <w:r w:rsidRPr="00C20D54">
        <w:t xml:space="preserve"> – Описание сведений о профессиональном образовании, полученном на территории иностранного государства</w:t>
      </w:r>
      <w:bookmarkEnd w:id="204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6"/>
        <w:gridCol w:w="2486"/>
        <w:gridCol w:w="2908"/>
        <w:gridCol w:w="3184"/>
      </w:tblGrid>
      <w:tr w:rsidR="00F3540A" w:rsidRPr="00C20D54" w14:paraId="4E223C10" w14:textId="77777777" w:rsidTr="00D2472C">
        <w:trPr>
          <w:tblHeader/>
        </w:trPr>
        <w:tc>
          <w:tcPr>
            <w:tcW w:w="410" w:type="pct"/>
          </w:tcPr>
          <w:p w14:paraId="5DC7B491" w14:textId="77777777" w:rsidR="00F3540A" w:rsidRPr="00C20D54" w:rsidRDefault="00F3540A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330" w:type="pct"/>
          </w:tcPr>
          <w:p w14:paraId="51670C5F" w14:textId="77777777" w:rsidR="00F3540A" w:rsidRPr="00C20D54" w:rsidRDefault="00F3540A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56" w:type="pct"/>
          </w:tcPr>
          <w:p w14:paraId="79526F5A" w14:textId="77777777" w:rsidR="00F3540A" w:rsidRPr="00C20D54" w:rsidRDefault="00F3540A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1704" w:type="pct"/>
          </w:tcPr>
          <w:p w14:paraId="6A86BD8A" w14:textId="77777777" w:rsidR="00F3540A" w:rsidRPr="00C20D54" w:rsidRDefault="00F3540A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F3540A" w:rsidRPr="00C20D54" w14:paraId="2C56D5AE" w14:textId="77777777" w:rsidTr="00D2472C">
        <w:tc>
          <w:tcPr>
            <w:tcW w:w="410" w:type="pct"/>
          </w:tcPr>
          <w:p w14:paraId="1266FEFE" w14:textId="01F69409" w:rsidR="00F3540A" w:rsidRPr="00C20D54" w:rsidRDefault="00F3540A" w:rsidP="00B77B53">
            <w:pPr>
              <w:pStyle w:val="101"/>
              <w:numPr>
                <w:ilvl w:val="0"/>
                <w:numId w:val="57"/>
              </w:numPr>
            </w:pPr>
          </w:p>
        </w:tc>
        <w:tc>
          <w:tcPr>
            <w:tcW w:w="1330" w:type="pct"/>
          </w:tcPr>
          <w:p w14:paraId="14510D33" w14:textId="77777777" w:rsidR="00F3540A" w:rsidRPr="00C20D54" w:rsidRDefault="00F3540A" w:rsidP="00245B74">
            <w:pPr>
              <w:pStyle w:val="104"/>
            </w:pPr>
            <w:r w:rsidRPr="00C20D54">
              <w:t>Дубликат</w:t>
            </w:r>
          </w:p>
        </w:tc>
        <w:tc>
          <w:tcPr>
            <w:tcW w:w="1556" w:type="pct"/>
          </w:tcPr>
          <w:p w14:paraId="0474167A" w14:textId="77777777" w:rsidR="00F3540A" w:rsidRPr="00C20D54" w:rsidRDefault="00F3540A" w:rsidP="00245B74">
            <w:pPr>
              <w:pStyle w:val="104"/>
            </w:pPr>
            <w:r w:rsidRPr="00C20D54">
              <w:t>Наличие дубликата диплома</w:t>
            </w:r>
          </w:p>
        </w:tc>
        <w:tc>
          <w:tcPr>
            <w:tcW w:w="1704" w:type="pct"/>
          </w:tcPr>
          <w:p w14:paraId="748EFB97" w14:textId="13A90494" w:rsidR="00F3540A" w:rsidRPr="00C20D54" w:rsidRDefault="00F3540A" w:rsidP="00245B74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F3540A" w:rsidRPr="00C20D54" w14:paraId="26EEDF9D" w14:textId="77777777" w:rsidTr="00D2472C">
        <w:tc>
          <w:tcPr>
            <w:tcW w:w="410" w:type="pct"/>
          </w:tcPr>
          <w:p w14:paraId="1A503793" w14:textId="6B99D96F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1270C132" w14:textId="77777777" w:rsidR="00F3540A" w:rsidRPr="00C20D54" w:rsidRDefault="00F3540A" w:rsidP="00245B74">
            <w:pPr>
              <w:pStyle w:val="104"/>
            </w:pPr>
            <w:r w:rsidRPr="00C20D54">
              <w:t>Место получения образования</w:t>
            </w:r>
          </w:p>
        </w:tc>
        <w:tc>
          <w:tcPr>
            <w:tcW w:w="1556" w:type="pct"/>
          </w:tcPr>
          <w:p w14:paraId="0AB056E3" w14:textId="1ABCA159" w:rsidR="00F3540A" w:rsidRPr="00C20D54" w:rsidRDefault="00F3540A" w:rsidP="00245B74">
            <w:pPr>
              <w:pStyle w:val="104"/>
            </w:pPr>
            <w:r w:rsidRPr="00C20D54">
              <w:t>Место получения образования («</w:t>
            </w:r>
            <w:r w:rsidR="00D2472C" w:rsidRPr="00C20D54">
              <w:t>Иностранное государство</w:t>
            </w:r>
            <w:r w:rsidRPr="00C20D54">
              <w:t>»)</w:t>
            </w:r>
          </w:p>
        </w:tc>
        <w:tc>
          <w:tcPr>
            <w:tcW w:w="1704" w:type="pct"/>
          </w:tcPr>
          <w:p w14:paraId="2A01ED07" w14:textId="77777777" w:rsidR="00F3540A" w:rsidRPr="00C20D54" w:rsidRDefault="00F3540A" w:rsidP="00245B74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  <w:tr w:rsidR="00F3540A" w:rsidRPr="00C20D54" w14:paraId="79678A79" w14:textId="77777777" w:rsidTr="00D2472C">
        <w:tc>
          <w:tcPr>
            <w:tcW w:w="410" w:type="pct"/>
          </w:tcPr>
          <w:p w14:paraId="35055B1C" w14:textId="08377210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2985092E" w14:textId="76DD8EC9" w:rsidR="00F3540A" w:rsidRPr="00C20D54" w:rsidRDefault="00F3540A" w:rsidP="00245B74">
            <w:pPr>
              <w:pStyle w:val="104"/>
            </w:pPr>
            <w:r w:rsidRPr="00C20D54">
              <w:t>Страна</w:t>
            </w:r>
          </w:p>
        </w:tc>
        <w:tc>
          <w:tcPr>
            <w:tcW w:w="1556" w:type="pct"/>
          </w:tcPr>
          <w:p w14:paraId="6FBDF28A" w14:textId="17F5DECC" w:rsidR="00F3540A" w:rsidRPr="00C20D54" w:rsidRDefault="00F3540A" w:rsidP="00245B74">
            <w:pPr>
              <w:pStyle w:val="104"/>
            </w:pPr>
            <w:r w:rsidRPr="00C20D54">
              <w:t>Страна, в которой было получено образование</w:t>
            </w:r>
          </w:p>
        </w:tc>
        <w:tc>
          <w:tcPr>
            <w:tcW w:w="1704" w:type="pct"/>
          </w:tcPr>
          <w:p w14:paraId="61655933" w14:textId="77777777" w:rsidR="00F3540A" w:rsidRPr="00C20D54" w:rsidRDefault="00F3540A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19056B" w:rsidRPr="00C20D54">
              <w:t>.</w:t>
            </w:r>
          </w:p>
          <w:p w14:paraId="650E8740" w14:textId="630FBB0B" w:rsidR="0019056B" w:rsidRPr="00C20D54" w:rsidRDefault="0019056B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«Общероссийский классификатор стран мира», OID 1.2.643.5.1.13.2.1.1.63</w:t>
            </w:r>
          </w:p>
        </w:tc>
      </w:tr>
      <w:tr w:rsidR="00487F57" w:rsidRPr="00C20D54" w14:paraId="433788BD" w14:textId="77777777" w:rsidTr="00D2472C">
        <w:tc>
          <w:tcPr>
            <w:tcW w:w="410" w:type="pct"/>
          </w:tcPr>
          <w:p w14:paraId="14383733" w14:textId="521F883C" w:rsidR="00487F57" w:rsidRPr="00C20D54" w:rsidRDefault="00487F57" w:rsidP="00245B74">
            <w:pPr>
              <w:pStyle w:val="101"/>
            </w:pPr>
          </w:p>
        </w:tc>
        <w:tc>
          <w:tcPr>
            <w:tcW w:w="1330" w:type="pct"/>
          </w:tcPr>
          <w:p w14:paraId="4BAA6117" w14:textId="77777777" w:rsidR="00487F57" w:rsidRPr="00C20D54" w:rsidRDefault="00487F57" w:rsidP="00245B74">
            <w:pPr>
              <w:pStyle w:val="104"/>
            </w:pPr>
            <w:r w:rsidRPr="00C20D54">
              <w:t>Уровень образования</w:t>
            </w:r>
          </w:p>
        </w:tc>
        <w:tc>
          <w:tcPr>
            <w:tcW w:w="1556" w:type="pct"/>
          </w:tcPr>
          <w:p w14:paraId="625B86B8" w14:textId="5AC88554" w:rsidR="00487F57" w:rsidRPr="00C20D54" w:rsidRDefault="00487F57" w:rsidP="00245B74">
            <w:pPr>
              <w:pStyle w:val="104"/>
            </w:pPr>
            <w:r w:rsidRPr="00C20D54">
              <w:t xml:space="preserve">Уровень образования, полученного </w:t>
            </w:r>
            <w:r w:rsidR="00B55D56">
              <w:t>работником</w:t>
            </w:r>
          </w:p>
        </w:tc>
        <w:tc>
          <w:tcPr>
            <w:tcW w:w="1704" w:type="pct"/>
          </w:tcPr>
          <w:p w14:paraId="5309745C" w14:textId="77777777" w:rsidR="00487F57" w:rsidRPr="00C20D54" w:rsidRDefault="00487F57" w:rsidP="00245B7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6C4C391A" w14:textId="2CC1CC6F" w:rsidR="00487F57" w:rsidRPr="00C20D54" w:rsidRDefault="00487F57" w:rsidP="00245B74">
            <w:pPr>
              <w:pStyle w:val="104"/>
            </w:pPr>
            <w:r w:rsidRPr="00C20D54">
              <w:t>Значения берутся из справочника НСИ «ФРМР. Тип образования медработников», OID 1.2.643.5.1.13.13.99.2.193</w:t>
            </w:r>
          </w:p>
        </w:tc>
      </w:tr>
      <w:tr w:rsidR="00F3540A" w:rsidRPr="00C20D54" w14:paraId="18C3920C" w14:textId="77777777" w:rsidTr="00D2472C">
        <w:tc>
          <w:tcPr>
            <w:tcW w:w="410" w:type="pct"/>
          </w:tcPr>
          <w:p w14:paraId="4485A2E3" w14:textId="1EBA3706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5C6AB57" w14:textId="77777777" w:rsidR="00F3540A" w:rsidRPr="00C20D54" w:rsidRDefault="00F3540A" w:rsidP="00245B74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1556" w:type="pct"/>
          </w:tcPr>
          <w:p w14:paraId="41A81062" w14:textId="77777777" w:rsidR="00F3540A" w:rsidRPr="00C20D54" w:rsidRDefault="00F3540A" w:rsidP="00245B74">
            <w:pPr>
              <w:pStyle w:val="104"/>
            </w:pPr>
            <w:r w:rsidRPr="00C20D54">
              <w:t>Год поступления в образовательное учреждение</w:t>
            </w:r>
          </w:p>
        </w:tc>
        <w:tc>
          <w:tcPr>
            <w:tcW w:w="1704" w:type="pct"/>
          </w:tcPr>
          <w:p w14:paraId="67894907" w14:textId="77777777" w:rsidR="00F3540A" w:rsidRPr="00C20D54" w:rsidRDefault="00F3540A" w:rsidP="00245B74">
            <w:pPr>
              <w:pStyle w:val="104"/>
            </w:pPr>
            <w:r w:rsidRPr="00C20D54">
              <w:t>Числовое поле для ввода в формате ГГГГ</w:t>
            </w:r>
          </w:p>
        </w:tc>
      </w:tr>
      <w:tr w:rsidR="00F3540A" w:rsidRPr="00C20D54" w14:paraId="19DD3275" w14:textId="77777777" w:rsidTr="00D2472C">
        <w:tc>
          <w:tcPr>
            <w:tcW w:w="410" w:type="pct"/>
          </w:tcPr>
          <w:p w14:paraId="21C69D8B" w14:textId="68DD90C2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B96A666" w14:textId="77777777" w:rsidR="00F3540A" w:rsidRPr="00C20D54" w:rsidRDefault="00F3540A" w:rsidP="00245B74">
            <w:pPr>
              <w:pStyle w:val="104"/>
            </w:pPr>
            <w:r w:rsidRPr="00C20D54">
              <w:t>Серия диплома</w:t>
            </w:r>
          </w:p>
        </w:tc>
        <w:tc>
          <w:tcPr>
            <w:tcW w:w="1556" w:type="pct"/>
          </w:tcPr>
          <w:p w14:paraId="3D7A8D24" w14:textId="77777777" w:rsidR="00F3540A" w:rsidRPr="00C20D54" w:rsidRDefault="00F3540A" w:rsidP="00245B74">
            <w:pPr>
              <w:pStyle w:val="104"/>
            </w:pPr>
            <w:r w:rsidRPr="00C20D54">
              <w:t>Серия диплома о профессиональном образовании</w:t>
            </w:r>
          </w:p>
        </w:tc>
        <w:tc>
          <w:tcPr>
            <w:tcW w:w="1704" w:type="pct"/>
          </w:tcPr>
          <w:p w14:paraId="2185821C" w14:textId="77777777" w:rsidR="00F3540A" w:rsidRPr="00C20D54" w:rsidRDefault="00F3540A" w:rsidP="00245B74">
            <w:pPr>
              <w:pStyle w:val="104"/>
            </w:pPr>
            <w:r w:rsidRPr="00C20D54">
              <w:t xml:space="preserve">Текстовое поле </w:t>
            </w:r>
          </w:p>
        </w:tc>
      </w:tr>
      <w:tr w:rsidR="00F3540A" w:rsidRPr="00C20D54" w14:paraId="5767C333" w14:textId="77777777" w:rsidTr="00D2472C">
        <w:tc>
          <w:tcPr>
            <w:tcW w:w="410" w:type="pct"/>
          </w:tcPr>
          <w:p w14:paraId="55E57484" w14:textId="1707496E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EB3C6C4" w14:textId="77777777" w:rsidR="00F3540A" w:rsidRPr="00C20D54" w:rsidRDefault="00F3540A" w:rsidP="00245B74">
            <w:pPr>
              <w:pStyle w:val="104"/>
            </w:pPr>
            <w:r w:rsidRPr="00C20D54">
              <w:t>Номер диплома</w:t>
            </w:r>
          </w:p>
        </w:tc>
        <w:tc>
          <w:tcPr>
            <w:tcW w:w="1556" w:type="pct"/>
          </w:tcPr>
          <w:p w14:paraId="31DD2CBD" w14:textId="77777777" w:rsidR="00F3540A" w:rsidRPr="00C20D54" w:rsidRDefault="00F3540A" w:rsidP="00245B74">
            <w:pPr>
              <w:pStyle w:val="104"/>
            </w:pPr>
            <w:r w:rsidRPr="00C20D54">
              <w:t>Номер диплома о профессиональном образовании</w:t>
            </w:r>
          </w:p>
        </w:tc>
        <w:tc>
          <w:tcPr>
            <w:tcW w:w="1704" w:type="pct"/>
          </w:tcPr>
          <w:p w14:paraId="0D0A18D8" w14:textId="77777777" w:rsidR="00F3540A" w:rsidRPr="00C20D54" w:rsidRDefault="00F3540A" w:rsidP="00245B74">
            <w:pPr>
              <w:pStyle w:val="104"/>
            </w:pPr>
            <w:r w:rsidRPr="00C20D54">
              <w:t>Числовое поле с ограничением в 7 символов</w:t>
            </w:r>
          </w:p>
        </w:tc>
      </w:tr>
      <w:tr w:rsidR="00F3540A" w:rsidRPr="00C20D54" w14:paraId="0678D2FB" w14:textId="77777777" w:rsidTr="00D2472C">
        <w:tc>
          <w:tcPr>
            <w:tcW w:w="410" w:type="pct"/>
          </w:tcPr>
          <w:p w14:paraId="42B8663A" w14:textId="0D98CA78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37368BB9" w14:textId="77777777" w:rsidR="00F3540A" w:rsidRPr="00C20D54" w:rsidRDefault="00F3540A" w:rsidP="00245B74">
            <w:pPr>
              <w:pStyle w:val="104"/>
            </w:pPr>
            <w:r w:rsidRPr="00C20D54">
              <w:t>Дата выдачи</w:t>
            </w:r>
          </w:p>
        </w:tc>
        <w:tc>
          <w:tcPr>
            <w:tcW w:w="1556" w:type="pct"/>
          </w:tcPr>
          <w:p w14:paraId="429B0B14" w14:textId="77777777" w:rsidR="00F3540A" w:rsidRPr="00C20D54" w:rsidRDefault="00F3540A" w:rsidP="00245B74">
            <w:pPr>
              <w:pStyle w:val="104"/>
            </w:pPr>
            <w:r w:rsidRPr="00C20D54">
              <w:t>Дата выдачи диплома о профессиональном образовании</w:t>
            </w:r>
          </w:p>
        </w:tc>
        <w:tc>
          <w:tcPr>
            <w:tcW w:w="1704" w:type="pct"/>
          </w:tcPr>
          <w:p w14:paraId="5104D40F" w14:textId="77777777" w:rsidR="00F3540A" w:rsidRPr="00C20D54" w:rsidRDefault="00F3540A" w:rsidP="00245B74">
            <w:pPr>
              <w:pStyle w:val="104"/>
            </w:pPr>
            <w:r w:rsidRPr="00C20D54">
              <w:t xml:space="preserve">Выбор даты в календаре. </w:t>
            </w:r>
          </w:p>
          <w:p w14:paraId="41481C77" w14:textId="77777777" w:rsidR="00F3540A" w:rsidRPr="00C20D54" w:rsidRDefault="00F3540A" w:rsidP="00245B74">
            <w:pPr>
              <w:pStyle w:val="104"/>
            </w:pPr>
            <w:r w:rsidRPr="00C20D54">
              <w:t>Дата не может быть раньше года поступления</w:t>
            </w:r>
          </w:p>
        </w:tc>
      </w:tr>
      <w:tr w:rsidR="00F3540A" w:rsidRPr="00C20D54" w14:paraId="3B37FC53" w14:textId="77777777" w:rsidTr="00D2472C">
        <w:tc>
          <w:tcPr>
            <w:tcW w:w="410" w:type="pct"/>
          </w:tcPr>
          <w:p w14:paraId="6442A12D" w14:textId="399C1857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6B2E2BD0" w14:textId="77777777" w:rsidR="00F3540A" w:rsidRPr="00C20D54" w:rsidRDefault="00F3540A" w:rsidP="00245B74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556" w:type="pct"/>
          </w:tcPr>
          <w:p w14:paraId="6553BD0D" w14:textId="5F74FCE1" w:rsidR="00F3540A" w:rsidRPr="00C20D54" w:rsidRDefault="00F3540A" w:rsidP="00245B74">
            <w:pPr>
              <w:pStyle w:val="104"/>
            </w:pPr>
            <w:r w:rsidRPr="00C20D54">
              <w:t xml:space="preserve">Образовательное учреждение, в котором </w:t>
            </w:r>
            <w:r w:rsidR="00B55D56">
              <w:t>работник</w:t>
            </w:r>
            <w:r w:rsidR="00BB78AC" w:rsidRPr="00C20D54">
              <w:t xml:space="preserve"> </w:t>
            </w:r>
            <w:r w:rsidRPr="00C20D54">
              <w:t>получил профессиональное образование</w:t>
            </w:r>
          </w:p>
        </w:tc>
        <w:tc>
          <w:tcPr>
            <w:tcW w:w="1704" w:type="pct"/>
          </w:tcPr>
          <w:p w14:paraId="58888A8A" w14:textId="4DC6BB84" w:rsidR="00F3540A" w:rsidRPr="00C20D54" w:rsidRDefault="00F3540A" w:rsidP="00245B74">
            <w:pPr>
              <w:pStyle w:val="104"/>
            </w:pPr>
            <w:r w:rsidRPr="00C20D5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</w:p>
          <w:p w14:paraId="0937C2C7" w14:textId="77777777" w:rsidR="00F3540A" w:rsidRPr="00C20D54" w:rsidRDefault="00F3540A" w:rsidP="00245B74">
            <w:pPr>
              <w:pStyle w:val="104"/>
            </w:pPr>
            <w:r w:rsidRPr="00C20D54">
              <w:t>Выбор значения в окне</w:t>
            </w:r>
          </w:p>
        </w:tc>
      </w:tr>
      <w:tr w:rsidR="00F3540A" w:rsidRPr="00C20D54" w14:paraId="18D4CE95" w14:textId="77777777" w:rsidTr="00D2472C">
        <w:tc>
          <w:tcPr>
            <w:tcW w:w="410" w:type="pct"/>
          </w:tcPr>
          <w:p w14:paraId="6DD7C02F" w14:textId="345E84AB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08F4C895" w14:textId="331FA2DF" w:rsidR="00F3540A" w:rsidRPr="00C20D54" w:rsidRDefault="00F3540A" w:rsidP="00245B74">
            <w:pPr>
              <w:pStyle w:val="104"/>
            </w:pPr>
            <w:r w:rsidRPr="00C20D54">
              <w:t>Специальность, признанная в РФ</w:t>
            </w:r>
          </w:p>
        </w:tc>
        <w:tc>
          <w:tcPr>
            <w:tcW w:w="1556" w:type="pct"/>
          </w:tcPr>
          <w:p w14:paraId="31BFB932" w14:textId="6D509B5E" w:rsidR="00F3540A" w:rsidRPr="00C20D54" w:rsidRDefault="00F3540A" w:rsidP="00245B74">
            <w:pPr>
              <w:pStyle w:val="104"/>
            </w:pPr>
            <w:r w:rsidRPr="00C20D54">
              <w:t>Специальность, указанная в дипломе о профессиональном образовании и соответствующая одной из установленных в РФ специальностей</w:t>
            </w:r>
          </w:p>
        </w:tc>
        <w:tc>
          <w:tcPr>
            <w:tcW w:w="1704" w:type="pct"/>
          </w:tcPr>
          <w:p w14:paraId="1454714C" w14:textId="77777777" w:rsidR="00F3540A" w:rsidRPr="00C20D54" w:rsidRDefault="00F3540A" w:rsidP="00245B74">
            <w:pPr>
              <w:pStyle w:val="104"/>
            </w:pPr>
            <w:r w:rsidRPr="00C20D54">
              <w:t>Выбор значения из выпадающего списка</w:t>
            </w:r>
            <w:r w:rsidR="0019056B" w:rsidRPr="00C20D54">
              <w:t>.</w:t>
            </w:r>
          </w:p>
          <w:p w14:paraId="23308E6E" w14:textId="00C7CD01" w:rsidR="0019056B" w:rsidRPr="00C20D54" w:rsidRDefault="0019056B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персонала», OID 1.2.643.5.1.13.13.99.2.170</w:t>
            </w:r>
          </w:p>
        </w:tc>
      </w:tr>
      <w:tr w:rsidR="00F3540A" w:rsidRPr="00C20D54" w14:paraId="3E36A005" w14:textId="77777777" w:rsidTr="00D2472C">
        <w:tc>
          <w:tcPr>
            <w:tcW w:w="410" w:type="pct"/>
          </w:tcPr>
          <w:p w14:paraId="3705DB95" w14:textId="29145D67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76C5B878" w14:textId="77777777" w:rsidR="00F3540A" w:rsidRPr="00C20D54" w:rsidRDefault="00F3540A" w:rsidP="00245B74">
            <w:pPr>
              <w:pStyle w:val="104"/>
            </w:pPr>
            <w:r w:rsidRPr="00C20D54">
              <w:t>Квалификация</w:t>
            </w:r>
          </w:p>
        </w:tc>
        <w:tc>
          <w:tcPr>
            <w:tcW w:w="1556" w:type="pct"/>
          </w:tcPr>
          <w:p w14:paraId="1A42CF87" w14:textId="77777777" w:rsidR="00F3540A" w:rsidRPr="00C20D54" w:rsidRDefault="00F3540A" w:rsidP="00245B74">
            <w:pPr>
              <w:pStyle w:val="104"/>
            </w:pPr>
            <w:r w:rsidRPr="00C20D54">
              <w:t>Квалификация, указанная в дипломе о профессиональном образовании</w:t>
            </w:r>
          </w:p>
        </w:tc>
        <w:tc>
          <w:tcPr>
            <w:tcW w:w="1704" w:type="pct"/>
          </w:tcPr>
          <w:p w14:paraId="053DA19D" w14:textId="77777777" w:rsidR="00F3540A" w:rsidRPr="00C20D54" w:rsidRDefault="00F3540A" w:rsidP="00245B74">
            <w:pPr>
              <w:pStyle w:val="104"/>
            </w:pPr>
            <w:r w:rsidRPr="00C20D54">
              <w:t>Выбор значения из выпадающего списка. Недоступно для уровней образования «Незаконченное среднее профессиональное» и «Незаконченное высшее профессиональное»</w:t>
            </w:r>
            <w:r w:rsidR="0019056B" w:rsidRPr="00C20D54">
              <w:t>.</w:t>
            </w:r>
          </w:p>
          <w:p w14:paraId="1020324E" w14:textId="676F68FC" w:rsidR="0019056B" w:rsidRPr="00C20D54" w:rsidRDefault="0019056B" w:rsidP="00245B7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Квалификация медицинского персонала», OID 1.2.643.5.1.13.13.99.2.171</w:t>
            </w:r>
          </w:p>
        </w:tc>
      </w:tr>
      <w:tr w:rsidR="00F3540A" w:rsidRPr="00C20D54" w14:paraId="58A53B23" w14:textId="77777777" w:rsidTr="00D2472C">
        <w:tc>
          <w:tcPr>
            <w:tcW w:w="410" w:type="pct"/>
          </w:tcPr>
          <w:p w14:paraId="6BC2C68E" w14:textId="0D5004A0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2A483318" w14:textId="660CF0C4" w:rsidR="00F3540A" w:rsidRPr="00C20D54" w:rsidRDefault="00F3540A" w:rsidP="00245B74">
            <w:pPr>
              <w:pStyle w:val="104"/>
            </w:pPr>
            <w:r w:rsidRPr="00C20D54">
              <w:t>Свидетельство о признании иностранного образования</w:t>
            </w:r>
          </w:p>
        </w:tc>
        <w:tc>
          <w:tcPr>
            <w:tcW w:w="1556" w:type="pct"/>
          </w:tcPr>
          <w:p w14:paraId="2EDCDCC9" w14:textId="2AE94137" w:rsidR="00F3540A" w:rsidRPr="00C20D54" w:rsidRDefault="00F3540A" w:rsidP="00245B74">
            <w:pPr>
              <w:pStyle w:val="104"/>
            </w:pPr>
            <w:r w:rsidRPr="00C20D54">
              <w:t>Признак наличия или отсутствия свидетельства о признании иностранного образования (свидетельства о нострификации)</w:t>
            </w:r>
          </w:p>
        </w:tc>
        <w:tc>
          <w:tcPr>
            <w:tcW w:w="1704" w:type="pct"/>
          </w:tcPr>
          <w:p w14:paraId="24F35170" w14:textId="77777777" w:rsidR="00F3540A" w:rsidRPr="00C20D54" w:rsidRDefault="00F3540A" w:rsidP="00245B74">
            <w:pPr>
              <w:pStyle w:val="104"/>
            </w:pPr>
            <w:r w:rsidRPr="00C20D54">
              <w:t xml:space="preserve">Выбор значения в радиогруппе. </w:t>
            </w:r>
          </w:p>
          <w:p w14:paraId="27C40B7D" w14:textId="77777777" w:rsidR="007B0AA9" w:rsidRPr="00C20D54" w:rsidRDefault="007B0AA9" w:rsidP="007B0AA9">
            <w:pPr>
              <w:pStyle w:val="104"/>
            </w:pPr>
            <w:r w:rsidRPr="00C20D54">
              <w:t>Возможные значения:</w:t>
            </w:r>
          </w:p>
          <w:p w14:paraId="26F97083" w14:textId="77777777" w:rsidR="007B0AA9" w:rsidRPr="00C20D54" w:rsidRDefault="007B0AA9" w:rsidP="007B0AA9">
            <w:pPr>
              <w:pStyle w:val="1010"/>
            </w:pPr>
            <w:r>
              <w:t>«</w:t>
            </w:r>
            <w:r w:rsidRPr="00C20D54">
              <w:t>Да</w:t>
            </w:r>
            <w:r>
              <w:t>»,</w:t>
            </w:r>
          </w:p>
          <w:p w14:paraId="4A5E0A9C" w14:textId="77777777" w:rsidR="007B0AA9" w:rsidRPr="00C20D54" w:rsidRDefault="007B0AA9" w:rsidP="007B0AA9">
            <w:pPr>
              <w:pStyle w:val="1010"/>
            </w:pPr>
            <w:r>
              <w:t>«</w:t>
            </w:r>
            <w:r w:rsidRPr="00C20D54">
              <w:t>Нет, но требуетс</w:t>
            </w:r>
            <w:r>
              <w:t>я»,</w:t>
            </w:r>
          </w:p>
          <w:p w14:paraId="6A0EE648" w14:textId="14C9E548" w:rsidR="00F3540A" w:rsidRPr="00C20D54" w:rsidRDefault="007B0AA9" w:rsidP="007B0AA9">
            <w:pPr>
              <w:pStyle w:val="1010"/>
            </w:pPr>
            <w:r>
              <w:t>«</w:t>
            </w:r>
            <w:r w:rsidRPr="00C20D54">
              <w:t>Не требуется</w:t>
            </w:r>
            <w:r>
              <w:t>»</w:t>
            </w:r>
          </w:p>
        </w:tc>
      </w:tr>
      <w:tr w:rsidR="00F3540A" w:rsidRPr="00C20D54" w14:paraId="7DB20213" w14:textId="77777777" w:rsidTr="00D2472C">
        <w:tc>
          <w:tcPr>
            <w:tcW w:w="410" w:type="pct"/>
          </w:tcPr>
          <w:p w14:paraId="7A1064A9" w14:textId="51CE172F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61F2ACFD" w14:textId="1FD48964" w:rsidR="00F3540A" w:rsidRPr="00C20D54" w:rsidRDefault="00F3540A" w:rsidP="00245B74">
            <w:pPr>
              <w:pStyle w:val="104"/>
            </w:pPr>
            <w:r w:rsidRPr="00C20D54">
              <w:t>Серия свидетельства</w:t>
            </w:r>
          </w:p>
        </w:tc>
        <w:tc>
          <w:tcPr>
            <w:tcW w:w="1556" w:type="pct"/>
          </w:tcPr>
          <w:p w14:paraId="35E36105" w14:textId="2CE82CDD" w:rsidR="00F3540A" w:rsidRPr="00C20D54" w:rsidRDefault="00F3540A" w:rsidP="00245B74">
            <w:pPr>
              <w:pStyle w:val="104"/>
            </w:pPr>
            <w:r w:rsidRPr="00C20D54">
              <w:t>Серия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620DF76B" w14:textId="738B8048" w:rsidR="00F3540A" w:rsidRPr="00C20D54" w:rsidRDefault="00F3540A" w:rsidP="00245B74">
            <w:pPr>
              <w:pStyle w:val="104"/>
            </w:pPr>
            <w:r w:rsidRPr="00C20D54">
              <w:t>Текстовое поле с ограничением до 2 символов.</w:t>
            </w:r>
          </w:p>
          <w:p w14:paraId="6F0DC100" w14:textId="3C3F9457" w:rsidR="00F3540A" w:rsidRPr="00C20D54" w:rsidRDefault="00F3540A" w:rsidP="00245B7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F3540A" w:rsidRPr="00C20D54" w14:paraId="3A46E5B0" w14:textId="77777777" w:rsidTr="00D2472C">
        <w:tc>
          <w:tcPr>
            <w:tcW w:w="410" w:type="pct"/>
          </w:tcPr>
          <w:p w14:paraId="3F5DB996" w14:textId="6A5C5497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09A584B0" w14:textId="37A77C73" w:rsidR="00F3540A" w:rsidRPr="00C20D54" w:rsidRDefault="00F3540A" w:rsidP="00245B74">
            <w:pPr>
              <w:pStyle w:val="104"/>
            </w:pPr>
            <w:r w:rsidRPr="00C20D54">
              <w:t>Номер свидетельства</w:t>
            </w:r>
          </w:p>
        </w:tc>
        <w:tc>
          <w:tcPr>
            <w:tcW w:w="1556" w:type="pct"/>
          </w:tcPr>
          <w:p w14:paraId="2DE01B92" w14:textId="6EA9C925" w:rsidR="00F3540A" w:rsidRPr="00C20D54" w:rsidRDefault="00F3540A" w:rsidP="00245B74">
            <w:pPr>
              <w:pStyle w:val="104"/>
            </w:pPr>
            <w:r w:rsidRPr="00C20D54">
              <w:t>Номер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5DCE1ABD" w14:textId="4EF71FC3" w:rsidR="00F3540A" w:rsidRPr="00C20D54" w:rsidRDefault="00F3540A" w:rsidP="00245B74">
            <w:pPr>
              <w:pStyle w:val="104"/>
            </w:pPr>
            <w:r w:rsidRPr="00C20D54">
              <w:t>Текстовое поле с ограничением до 12 символов.</w:t>
            </w:r>
          </w:p>
          <w:p w14:paraId="098E7C65" w14:textId="46E4B4C1" w:rsidR="00F3540A" w:rsidRPr="00C20D54" w:rsidRDefault="00F3540A" w:rsidP="00245B7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F3540A" w:rsidRPr="00C20D54" w14:paraId="3977D604" w14:textId="77777777" w:rsidTr="00D2472C">
        <w:tc>
          <w:tcPr>
            <w:tcW w:w="410" w:type="pct"/>
          </w:tcPr>
          <w:p w14:paraId="4E13336A" w14:textId="732621FC" w:rsidR="00F3540A" w:rsidRPr="00C20D54" w:rsidRDefault="00F3540A" w:rsidP="00245B74">
            <w:pPr>
              <w:pStyle w:val="101"/>
            </w:pPr>
          </w:p>
        </w:tc>
        <w:tc>
          <w:tcPr>
            <w:tcW w:w="1330" w:type="pct"/>
          </w:tcPr>
          <w:p w14:paraId="51A855B4" w14:textId="11BDC60B" w:rsidR="00F3540A" w:rsidRPr="00C20D54" w:rsidRDefault="00F3540A" w:rsidP="00245B74">
            <w:pPr>
              <w:pStyle w:val="104"/>
            </w:pPr>
            <w:r w:rsidRPr="00C20D54">
              <w:t>Дата выдачи свидетельства</w:t>
            </w:r>
          </w:p>
        </w:tc>
        <w:tc>
          <w:tcPr>
            <w:tcW w:w="1556" w:type="pct"/>
          </w:tcPr>
          <w:p w14:paraId="41ECBF52" w14:textId="38634D8B" w:rsidR="00F3540A" w:rsidRPr="00C20D54" w:rsidRDefault="00F3540A" w:rsidP="00245B74">
            <w:pPr>
              <w:pStyle w:val="104"/>
            </w:pPr>
            <w:r w:rsidRPr="00C20D54">
              <w:t>Дата выдачи свидетельства о признании иностранного образования</w:t>
            </w:r>
          </w:p>
        </w:tc>
        <w:tc>
          <w:tcPr>
            <w:tcW w:w="1704" w:type="pct"/>
          </w:tcPr>
          <w:p w14:paraId="10169C46" w14:textId="35CF440C" w:rsidR="00F3540A" w:rsidRPr="00C20D54" w:rsidRDefault="00F3540A" w:rsidP="00245B74">
            <w:pPr>
              <w:pStyle w:val="104"/>
            </w:pPr>
            <w:r w:rsidRPr="00C20D54">
              <w:t>Выбор даты в календаре.</w:t>
            </w:r>
          </w:p>
          <w:p w14:paraId="327479F7" w14:textId="4E75E466" w:rsidR="00F3540A" w:rsidRPr="00C20D54" w:rsidRDefault="00F3540A" w:rsidP="00245B7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</w:tbl>
    <w:p w14:paraId="3173B15D" w14:textId="7351C198" w:rsidR="00794FBE" w:rsidRPr="00C20D54" w:rsidRDefault="00794FBE" w:rsidP="00966C9D">
      <w:pPr>
        <w:pStyle w:val="60"/>
        <w:rPr>
          <w:color w:val="000000" w:themeColor="text1"/>
        </w:rPr>
      </w:pPr>
      <w:bookmarkStart w:id="205" w:name="_5.1.2.2.3_Ввод_данных"/>
      <w:bookmarkStart w:id="206" w:name="_Ref89437489"/>
      <w:bookmarkEnd w:id="205"/>
      <w:r w:rsidRPr="00C20D54">
        <w:rPr>
          <w:color w:val="000000" w:themeColor="text1"/>
        </w:rPr>
        <w:t>Редактирование записи о профессиональном образовании</w:t>
      </w:r>
    </w:p>
    <w:p w14:paraId="72E56304" w14:textId="36BEDCAE" w:rsidR="00DD30DB" w:rsidRPr="00C20D54" w:rsidRDefault="00DD30DB" w:rsidP="00DD30DB">
      <w:pPr>
        <w:pStyle w:val="afffffff2"/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>профессиональном</w:t>
      </w:r>
      <w:r w:rsidRPr="00A80E04">
        <w:rPr>
          <w:color w:val="000000" w:themeColor="text1"/>
        </w:rPr>
        <w:t xml:space="preserve">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изменения записи:</w:t>
      </w:r>
    </w:p>
    <w:p w14:paraId="36A0F32F" w14:textId="43C65E5E" w:rsidR="00794FBE" w:rsidRPr="00C20D54" w:rsidRDefault="00794FBE" w:rsidP="00B77B53">
      <w:pPr>
        <w:pStyle w:val="1d"/>
        <w:numPr>
          <w:ilvl w:val="0"/>
          <w:numId w:val="46"/>
        </w:numPr>
      </w:pPr>
      <w:r w:rsidRPr="00C20D54">
        <w:t xml:space="preserve">В </w:t>
      </w:r>
      <w:r w:rsidR="006D16EE">
        <w:t>блок</w:t>
      </w:r>
      <w:r w:rsidR="00CF1394">
        <w:t xml:space="preserve">е </w:t>
      </w:r>
      <w:r w:rsidRPr="00C20D54">
        <w:t xml:space="preserve">«Профессиональное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4F5BF13E" wp14:editId="1542C512">
            <wp:extent cx="220999" cy="243861"/>
            <wp:effectExtent l="19050" t="19050" r="26670" b="2286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579E137C" w14:textId="13FB05CC" w:rsidR="00794FBE" w:rsidRPr="00C20D54" w:rsidRDefault="00794FBE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 xml:space="preserve">сведений о </w:t>
      </w:r>
      <w:r w:rsidR="00B55D56">
        <w:t>п</w:t>
      </w:r>
      <w:r w:rsidRPr="00C20D54">
        <w:t>рофессионально</w:t>
      </w:r>
      <w:r w:rsidR="00790369" w:rsidRPr="00C20D54">
        <w:t>м</w:t>
      </w:r>
      <w:r w:rsidRPr="00C20D54">
        <w:t xml:space="preserve"> образовании».</w:t>
      </w:r>
    </w:p>
    <w:p w14:paraId="665E6BD6" w14:textId="77777777" w:rsidR="00794FBE" w:rsidRPr="00C20D54" w:rsidRDefault="00794FBE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5063CED9" w14:textId="1CC7B892" w:rsidR="00794FBE" w:rsidRPr="00C20D54" w:rsidRDefault="00794FBE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Удаление записи о профессиональном образовании</w:t>
      </w:r>
    </w:p>
    <w:p w14:paraId="338860CD" w14:textId="39441063" w:rsidR="00DD30DB" w:rsidRPr="00C20D54" w:rsidRDefault="00DD30DB" w:rsidP="00DD30DB">
      <w:pPr>
        <w:pStyle w:val="affffff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>профессиональном</w:t>
      </w:r>
      <w:r w:rsidRPr="00A80E04">
        <w:rPr>
          <w:color w:val="000000" w:themeColor="text1"/>
        </w:rPr>
        <w:t xml:space="preserve">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удаления записи:</w:t>
      </w:r>
    </w:p>
    <w:p w14:paraId="395E35BF" w14:textId="42391E73" w:rsidR="00794FBE" w:rsidRPr="00C20D54" w:rsidRDefault="00794FBE" w:rsidP="00B77B53">
      <w:pPr>
        <w:pStyle w:val="1d"/>
        <w:numPr>
          <w:ilvl w:val="0"/>
          <w:numId w:val="47"/>
        </w:numPr>
      </w:pPr>
      <w:r w:rsidRPr="00C20D54">
        <w:t xml:space="preserve">В </w:t>
      </w:r>
      <w:r w:rsidR="006D16EE">
        <w:t>блок</w:t>
      </w:r>
      <w:r w:rsidR="00CF1394">
        <w:t>е</w:t>
      </w:r>
      <w:r w:rsidRPr="00C20D54">
        <w:t xml:space="preserve"> «Профессиональное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44B0AF2E" wp14:editId="493D5FC9">
            <wp:extent cx="220999" cy="243861"/>
            <wp:effectExtent l="19050" t="19050" r="26670" b="228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6E40BD72" w14:textId="77777777" w:rsidR="00794FBE" w:rsidRPr="00C20D54" w:rsidRDefault="00794FBE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22DC18CF" w14:textId="4B0DA1F1" w:rsidR="00592DC5" w:rsidRPr="00C20D54" w:rsidRDefault="006D16EE" w:rsidP="00966C9D">
      <w:pPr>
        <w:pStyle w:val="54"/>
        <w:rPr>
          <w:color w:val="000000" w:themeColor="text1"/>
        </w:rPr>
      </w:pPr>
      <w:bookmarkStart w:id="207" w:name="_Ref156398544"/>
      <w:r>
        <w:rPr>
          <w:color w:val="000000" w:themeColor="text1"/>
        </w:rPr>
        <w:t>Блок</w:t>
      </w:r>
      <w:r w:rsidR="00CF1394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D90B9B" w:rsidRPr="00C20D54">
        <w:rPr>
          <w:color w:val="000000" w:themeColor="text1"/>
        </w:rPr>
        <w:t>Послевузовское образование</w:t>
      </w:r>
      <w:bookmarkEnd w:id="206"/>
      <w:bookmarkEnd w:id="207"/>
      <w:r w:rsidR="00A80E04">
        <w:rPr>
          <w:color w:val="000000" w:themeColor="text1"/>
        </w:rPr>
        <w:t>»</w:t>
      </w:r>
    </w:p>
    <w:p w14:paraId="70B079AA" w14:textId="32D5E494" w:rsidR="00592DC5" w:rsidRPr="00C20D54" w:rsidRDefault="00CF1394" w:rsidP="00B55D56">
      <w:pPr>
        <w:pStyle w:val="af2"/>
      </w:pPr>
      <w:bookmarkStart w:id="208" w:name="_5.1.2.2.4_Ввод_данных"/>
      <w:bookmarkEnd w:id="208"/>
      <w:r w:rsidRPr="00CF1394">
        <w:rPr>
          <w:b/>
        </w:rPr>
        <w:t>Примечание</w:t>
      </w:r>
      <w:r>
        <w:t xml:space="preserve"> – </w:t>
      </w:r>
      <w:r w:rsidR="00592DC5" w:rsidRPr="00C20D54">
        <w:t xml:space="preserve">Ввод сведений </w:t>
      </w:r>
      <w:r w:rsidR="0041342C" w:rsidRPr="00C20D54">
        <w:t>о п</w:t>
      </w:r>
      <w:r w:rsidR="00592DC5" w:rsidRPr="00C20D54">
        <w:t>ослевузовско</w:t>
      </w:r>
      <w:r w:rsidR="0041342C" w:rsidRPr="00C20D54">
        <w:t>м</w:t>
      </w:r>
      <w:r w:rsidR="00592DC5" w:rsidRPr="00C20D54">
        <w:t xml:space="preserve"> образовани</w:t>
      </w:r>
      <w:r w:rsidR="0041342C" w:rsidRPr="00C20D54">
        <w:t>и</w:t>
      </w:r>
      <w:r w:rsidR="00F361F5" w:rsidRPr="00C20D54">
        <w:t xml:space="preserve"> </w:t>
      </w:r>
      <w:r w:rsidR="00592DC5" w:rsidRPr="00C20D54">
        <w:t xml:space="preserve">доступен только после заполнения информации </w:t>
      </w:r>
      <w:r w:rsidR="0041342C" w:rsidRPr="00C20D54">
        <w:t xml:space="preserve">в </w:t>
      </w:r>
      <w:r>
        <w:t>разделе</w:t>
      </w:r>
      <w:r w:rsidR="00592DC5" w:rsidRPr="00C20D54">
        <w:t xml:space="preserve"> «Профессиональное образование»</w:t>
      </w:r>
      <w:r w:rsidR="0041342C" w:rsidRPr="00C20D54">
        <w:t xml:space="preserve"> (</w:t>
      </w:r>
      <w:r w:rsidR="00140C78">
        <w:t>см. подпункт</w:t>
      </w:r>
      <w:r w:rsidR="0041342C" w:rsidRPr="00C20D54">
        <w:t xml:space="preserve"> </w:t>
      </w:r>
      <w:r w:rsidR="0041342C" w:rsidRPr="00C20D54">
        <w:fldChar w:fldCharType="begin"/>
      </w:r>
      <w:r w:rsidR="0041342C" w:rsidRPr="00C20D54">
        <w:instrText xml:space="preserve"> REF _Ref103787545 \r \h </w:instrText>
      </w:r>
      <w:r w:rsidR="00783B3A" w:rsidRPr="00C20D54">
        <w:instrText xml:space="preserve"> \* MERGEFORMAT </w:instrText>
      </w:r>
      <w:r w:rsidR="0041342C" w:rsidRPr="00C20D54">
        <w:fldChar w:fldCharType="separate"/>
      </w:r>
      <w:r w:rsidR="00565CC3">
        <w:t>4.1.6.8.3</w:t>
      </w:r>
      <w:r w:rsidR="0041342C" w:rsidRPr="00C20D54">
        <w:fldChar w:fldCharType="end"/>
      </w:r>
      <w:r w:rsidR="00B55D56">
        <w:t xml:space="preserve"> настоящей пояснительной записки</w:t>
      </w:r>
      <w:r w:rsidR="0041342C" w:rsidRPr="00C20D54">
        <w:t>)</w:t>
      </w:r>
      <w:r w:rsidR="00592DC5" w:rsidRPr="00C20D54">
        <w:t xml:space="preserve">, где </w:t>
      </w:r>
      <w:r w:rsidR="00144EB4" w:rsidRPr="00C20D54">
        <w:t xml:space="preserve">указанная </w:t>
      </w:r>
      <w:r w:rsidR="00245466" w:rsidRPr="00C20D54">
        <w:t xml:space="preserve">специальность </w:t>
      </w:r>
      <w:r w:rsidR="00144EB4" w:rsidRPr="00C20D54">
        <w:t xml:space="preserve">является медицинской, а </w:t>
      </w:r>
      <w:r w:rsidR="00592DC5" w:rsidRPr="00C20D54">
        <w:t xml:space="preserve">уровень образования может быть указан одним из следующих значений: «Высшее </w:t>
      </w:r>
      <w:r w:rsidR="00245466" w:rsidRPr="00C20D54">
        <w:t xml:space="preserve">– </w:t>
      </w:r>
      <w:r w:rsidR="00592DC5" w:rsidRPr="00C20D54">
        <w:t xml:space="preserve">бакалавриат», «Высшее </w:t>
      </w:r>
      <w:r w:rsidR="00245466" w:rsidRPr="00C20D54">
        <w:t xml:space="preserve">– </w:t>
      </w:r>
      <w:r w:rsidR="00592DC5" w:rsidRPr="00C20D54">
        <w:t>магистратура», «Высшее – специалит</w:t>
      </w:r>
      <w:r w:rsidR="00750547" w:rsidRPr="00C20D54">
        <w:t>ет</w:t>
      </w:r>
      <w:r w:rsidR="00245466" w:rsidRPr="00C20D54">
        <w:t>»</w:t>
      </w:r>
      <w:r w:rsidR="00092E99" w:rsidRPr="00C20D54">
        <w:t>.</w:t>
      </w:r>
      <w:r w:rsidR="00750547" w:rsidRPr="00C20D54">
        <w:t xml:space="preserve"> </w:t>
      </w:r>
    </w:p>
    <w:p w14:paraId="47117E4D" w14:textId="7E6FAFCB" w:rsidR="0041342C" w:rsidRPr="00C20D54" w:rsidRDefault="0041342C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Просмотр сведений о послевузовском образовании</w:t>
      </w:r>
    </w:p>
    <w:p w14:paraId="04F70647" w14:textId="5FB619E2" w:rsidR="00D2472C" w:rsidRPr="00C20D54" w:rsidRDefault="0041342C" w:rsidP="00B55D56">
      <w:pPr>
        <w:pStyle w:val="af2"/>
      </w:pPr>
      <w:r w:rsidRPr="00C20D54">
        <w:t xml:space="preserve">Сведения о </w:t>
      </w:r>
      <w:r w:rsidR="00D2472C" w:rsidRPr="00C20D54">
        <w:t xml:space="preserve">послевузовском образовании </w:t>
      </w:r>
      <w:r w:rsidRPr="00C20D54">
        <w:t xml:space="preserve">содержатся в </w:t>
      </w:r>
      <w:r w:rsidR="006D16EE">
        <w:t>блок</w:t>
      </w:r>
      <w:r w:rsidR="00CF1394">
        <w:t>е</w:t>
      </w:r>
      <w:r w:rsidRPr="00C20D54">
        <w:t xml:space="preserve"> «</w:t>
      </w:r>
      <w:r w:rsidR="00D2472C" w:rsidRPr="00C20D54">
        <w:t>Послевузовское образование</w:t>
      </w:r>
      <w:r w:rsidRPr="00C20D54">
        <w:t xml:space="preserve">» </w:t>
      </w:r>
      <w:r w:rsidR="00A80D97">
        <w:t>раздел</w:t>
      </w:r>
      <w:r w:rsidR="00CF1394">
        <w:t xml:space="preserve">а </w:t>
      </w:r>
      <w:r w:rsidRPr="00C20D54">
        <w:t xml:space="preserve">«Образование» </w:t>
      </w:r>
      <w:r w:rsidR="00D2472C" w:rsidRPr="00C20D54">
        <w:t>(</w:t>
      </w:r>
      <w:r w:rsidR="00B55D56">
        <w:t xml:space="preserve">см. </w:t>
      </w:r>
      <w:r w:rsidR="00D2472C" w:rsidRPr="00C20D54">
        <w:fldChar w:fldCharType="begin"/>
      </w:r>
      <w:r w:rsidR="00D2472C" w:rsidRPr="00C20D54">
        <w:instrText xml:space="preserve"> REF _Ref98833303 \h </w:instrText>
      </w:r>
      <w:r w:rsidR="00783B3A" w:rsidRPr="00C20D54">
        <w:instrText xml:space="preserve"> \* MERGEFORMAT </w:instrText>
      </w:r>
      <w:r w:rsidR="00D2472C" w:rsidRPr="00C20D54">
        <w:fldChar w:fldCharType="separate"/>
      </w:r>
      <w:r w:rsidR="00565CC3" w:rsidRPr="00C20D54">
        <w:t>Рисунок </w:t>
      </w:r>
      <w:r w:rsidR="00565CC3">
        <w:t>31</w:t>
      </w:r>
      <w:r w:rsidR="00D2472C" w:rsidRPr="00C20D54">
        <w:fldChar w:fldCharType="end"/>
      </w:r>
      <w:r w:rsidR="00D2472C" w:rsidRPr="00C20D54">
        <w:t>).</w:t>
      </w:r>
    </w:p>
    <w:p w14:paraId="13B89335" w14:textId="77777777" w:rsidR="00D2472C" w:rsidRPr="00C20D54" w:rsidRDefault="00D2472C" w:rsidP="00B55D56">
      <w:pPr>
        <w:pStyle w:val="afffffff6"/>
      </w:pPr>
      <w:r w:rsidRPr="00C20D54">
        <w:rPr>
          <w:noProof/>
        </w:rPr>
        <w:drawing>
          <wp:inline distT="0" distB="0" distL="0" distR="0" wp14:anchorId="7F429EBC" wp14:editId="39D093EC">
            <wp:extent cx="5940000" cy="1082138"/>
            <wp:effectExtent l="19050" t="19050" r="22860" b="2286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0821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421AF" w14:textId="7C74094B" w:rsidR="00D2472C" w:rsidRPr="00C20D54" w:rsidRDefault="00D2472C" w:rsidP="00B55D56">
      <w:pPr>
        <w:pStyle w:val="afffffff8"/>
      </w:pPr>
      <w:bookmarkStart w:id="209" w:name="_Ref98833303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31</w:t>
      </w:r>
      <w:r w:rsidR="00EE3A8F" w:rsidRPr="00C20D54">
        <w:rPr>
          <w:noProof/>
        </w:rPr>
        <w:fldChar w:fldCharType="end"/>
      </w:r>
      <w:bookmarkEnd w:id="209"/>
      <w:r w:rsidRPr="00C20D54">
        <w:t xml:space="preserve"> – </w:t>
      </w:r>
      <w:r w:rsidR="006D16EE">
        <w:t>Блок</w:t>
      </w:r>
      <w:r w:rsidR="00CF1394">
        <w:t xml:space="preserve"> </w:t>
      </w:r>
      <w:r w:rsidRPr="00C20D54">
        <w:t>«Послевузовское образование»</w:t>
      </w:r>
    </w:p>
    <w:p w14:paraId="72BD10B6" w14:textId="7857FBF7" w:rsidR="00D2472C" w:rsidRPr="00C20D54" w:rsidRDefault="006D16EE" w:rsidP="00B55D56">
      <w:pPr>
        <w:pStyle w:val="afffffff9"/>
      </w:pPr>
      <w:r>
        <w:t>Блок</w:t>
      </w:r>
      <w:r w:rsidR="00CF1394">
        <w:t xml:space="preserve"> </w:t>
      </w:r>
      <w:r w:rsidR="00D2472C" w:rsidRPr="00C20D54">
        <w:t>содержит элементы:</w:t>
      </w:r>
    </w:p>
    <w:p w14:paraId="5A3703A9" w14:textId="0BDB10E4" w:rsidR="00D2472C" w:rsidRPr="00C20D54" w:rsidRDefault="00DD30DB" w:rsidP="00B77B53">
      <w:pPr>
        <w:pStyle w:val="1d"/>
        <w:numPr>
          <w:ilvl w:val="0"/>
          <w:numId w:val="168"/>
        </w:numPr>
      </w:pPr>
      <w:r>
        <w:t>т</w:t>
      </w:r>
      <w:r w:rsidR="00D2472C" w:rsidRPr="00C20D54">
        <w:t xml:space="preserve">аблица с </w:t>
      </w:r>
      <w:r w:rsidR="00D2472C" w:rsidRPr="004943CF">
        <w:t>записями</w:t>
      </w:r>
      <w:r w:rsidR="00D2472C" w:rsidRPr="00C20D54">
        <w:t xml:space="preserve"> о послевузовском образовании работника. Таблица содержит столбцы:</w:t>
      </w:r>
    </w:p>
    <w:p w14:paraId="0B9459D1" w14:textId="49A769F0" w:rsidR="00D2472C" w:rsidRPr="00C20D54" w:rsidRDefault="00D2472C" w:rsidP="00A25157">
      <w:pPr>
        <w:pStyle w:val="25"/>
      </w:pPr>
      <w:r w:rsidRPr="00C20D54">
        <w:t>«Образовательное учреждение»</w:t>
      </w:r>
      <w:r w:rsidR="00B55D56">
        <w:t>,</w:t>
      </w:r>
    </w:p>
    <w:p w14:paraId="55465E39" w14:textId="7F30976D" w:rsidR="00D2472C" w:rsidRPr="00C20D54" w:rsidRDefault="00D2472C" w:rsidP="00A25157">
      <w:pPr>
        <w:pStyle w:val="25"/>
      </w:pPr>
      <w:r w:rsidRPr="00C20D54">
        <w:t>«Место получения»</w:t>
      </w:r>
      <w:r w:rsidR="00B55D56">
        <w:t>,</w:t>
      </w:r>
    </w:p>
    <w:p w14:paraId="07998C7F" w14:textId="35271964" w:rsidR="00D2472C" w:rsidRPr="00C20D54" w:rsidRDefault="00D2472C" w:rsidP="00A25157">
      <w:pPr>
        <w:pStyle w:val="25"/>
      </w:pPr>
      <w:r w:rsidRPr="00C20D54">
        <w:t>«Поступление»</w:t>
      </w:r>
      <w:r w:rsidR="00B55D56">
        <w:t>,</w:t>
      </w:r>
    </w:p>
    <w:p w14:paraId="28AFAB2C" w14:textId="53CE5CCE" w:rsidR="00D2472C" w:rsidRPr="00C20D54" w:rsidRDefault="00D2472C" w:rsidP="00A25157">
      <w:pPr>
        <w:pStyle w:val="25"/>
      </w:pPr>
      <w:r w:rsidRPr="00C20D54">
        <w:t>«Тип образования»</w:t>
      </w:r>
      <w:r w:rsidR="00B55D56">
        <w:t>,</w:t>
      </w:r>
    </w:p>
    <w:p w14:paraId="764671F3" w14:textId="6E23B14C" w:rsidR="00D2472C" w:rsidRDefault="00D2472C" w:rsidP="00A25157">
      <w:pPr>
        <w:pStyle w:val="25"/>
      </w:pPr>
      <w:r w:rsidRPr="00C20D54">
        <w:t>«Специальность»</w:t>
      </w:r>
    </w:p>
    <w:p w14:paraId="58412EBC" w14:textId="77777777" w:rsidR="00E01FC8" w:rsidRDefault="00E01FC8" w:rsidP="00E01FC8">
      <w:pPr>
        <w:pStyle w:val="af2"/>
      </w:pPr>
      <w:bookmarkStart w:id="210" w:name="_Hlk156834189"/>
      <w:r w:rsidRPr="006527B7">
        <w:rPr>
          <w:rStyle w:val="afffffff1"/>
        </w:rPr>
        <w:t xml:space="preserve">При нажатии на кнопку </w:t>
      </w:r>
      <w:r w:rsidRPr="006527B7">
        <w:rPr>
          <w:rStyle w:val="afffffff1"/>
          <w:noProof/>
        </w:rPr>
        <w:drawing>
          <wp:inline distT="0" distB="0" distL="0" distR="0" wp14:anchorId="62E7E8B7" wp14:editId="75D7A073">
            <wp:extent cx="222250" cy="248920"/>
            <wp:effectExtent l="0" t="0" r="6350" b="0"/>
            <wp:docPr id="1339227764" name="Рисунок 1339227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7B7">
        <w:rPr>
          <w:rStyle w:val="afffffff1"/>
        </w:rPr>
        <w:t xml:space="preserve">(«стрелка вправо) </w:t>
      </w:r>
      <w:r>
        <w:rPr>
          <w:rStyle w:val="afffffff1"/>
        </w:rPr>
        <w:t xml:space="preserve">в строке таблицы </w:t>
      </w:r>
      <w:r w:rsidRPr="006527B7">
        <w:rPr>
          <w:rStyle w:val="afffffff1"/>
        </w:rPr>
        <w:t xml:space="preserve">отображаются дополнительные данные о </w:t>
      </w:r>
      <w:r>
        <w:rPr>
          <w:rStyle w:val="afffffff1"/>
        </w:rPr>
        <w:t>послевузовском</w:t>
      </w:r>
      <w:r w:rsidRPr="006527B7">
        <w:rPr>
          <w:rStyle w:val="afffffff1"/>
        </w:rPr>
        <w:t xml:space="preserve"> образовании:</w:t>
      </w:r>
      <w:r>
        <w:t xml:space="preserve"> </w:t>
      </w:r>
    </w:p>
    <w:p w14:paraId="57AAD7B5" w14:textId="77777777" w:rsidR="00E01FC8" w:rsidRDefault="00E01FC8" w:rsidP="00B77B53">
      <w:pPr>
        <w:pStyle w:val="17"/>
        <w:numPr>
          <w:ilvl w:val="0"/>
          <w:numId w:val="175"/>
        </w:numPr>
      </w:pPr>
      <w:r>
        <w:t>признак «учится по настоящее время»;</w:t>
      </w:r>
    </w:p>
    <w:p w14:paraId="50222CCB" w14:textId="77777777" w:rsidR="00E01FC8" w:rsidRDefault="00E01FC8" w:rsidP="00B77B53">
      <w:pPr>
        <w:pStyle w:val="17"/>
        <w:numPr>
          <w:ilvl w:val="0"/>
          <w:numId w:val="175"/>
        </w:numPr>
      </w:pPr>
      <w:r>
        <w:t>дата выдачи диплома,</w:t>
      </w:r>
    </w:p>
    <w:p w14:paraId="4A1D531E" w14:textId="77777777" w:rsidR="00E01FC8" w:rsidRDefault="00E01FC8" w:rsidP="00B77B53">
      <w:pPr>
        <w:pStyle w:val="17"/>
        <w:numPr>
          <w:ilvl w:val="0"/>
          <w:numId w:val="175"/>
        </w:numPr>
      </w:pPr>
      <w:r>
        <w:t>серия/номер диплома,</w:t>
      </w:r>
    </w:p>
    <w:p w14:paraId="620A8AE6" w14:textId="77777777" w:rsidR="00E01FC8" w:rsidRDefault="00E01FC8" w:rsidP="00B77B53">
      <w:pPr>
        <w:pStyle w:val="17"/>
        <w:numPr>
          <w:ilvl w:val="0"/>
          <w:numId w:val="175"/>
        </w:numPr>
      </w:pPr>
      <w:r>
        <w:t>признак целевого обучения,</w:t>
      </w:r>
    </w:p>
    <w:p w14:paraId="497F9410" w14:textId="77777777" w:rsidR="00E01FC8" w:rsidRDefault="00E01FC8" w:rsidP="00B77B53">
      <w:pPr>
        <w:pStyle w:val="17"/>
        <w:numPr>
          <w:ilvl w:val="0"/>
          <w:numId w:val="175"/>
        </w:numPr>
      </w:pPr>
      <w:r>
        <w:t>заказчик целевого обучения,</w:t>
      </w:r>
    </w:p>
    <w:p w14:paraId="3E6002FA" w14:textId="77777777" w:rsidR="00E01FC8" w:rsidRDefault="00E01FC8" w:rsidP="00B77B53">
      <w:pPr>
        <w:pStyle w:val="17"/>
        <w:numPr>
          <w:ilvl w:val="0"/>
          <w:numId w:val="175"/>
        </w:numPr>
      </w:pPr>
      <w:r>
        <w:t>срок исполнения обязательств,</w:t>
      </w:r>
    </w:p>
    <w:p w14:paraId="045F1082" w14:textId="77777777" w:rsidR="00E01FC8" w:rsidRDefault="00E01FC8" w:rsidP="00B77B53">
      <w:pPr>
        <w:pStyle w:val="17"/>
        <w:numPr>
          <w:ilvl w:val="0"/>
          <w:numId w:val="175"/>
        </w:numPr>
      </w:pPr>
      <w:r>
        <w:t>признак расторжения обязательств,</w:t>
      </w:r>
    </w:p>
    <w:p w14:paraId="4E08FCFA" w14:textId="77777777" w:rsidR="00E01FC8" w:rsidRDefault="00E01FC8" w:rsidP="00B77B53">
      <w:pPr>
        <w:pStyle w:val="17"/>
        <w:numPr>
          <w:ilvl w:val="0"/>
          <w:numId w:val="175"/>
        </w:numPr>
      </w:pPr>
      <w:r>
        <w:t>причина расторжения обязательств,</w:t>
      </w:r>
    </w:p>
    <w:p w14:paraId="49DDF409" w14:textId="74653466" w:rsidR="00E01FC8" w:rsidRPr="00FB26FE" w:rsidRDefault="00E01FC8" w:rsidP="00B77B53">
      <w:pPr>
        <w:pStyle w:val="17"/>
        <w:numPr>
          <w:ilvl w:val="0"/>
          <w:numId w:val="175"/>
        </w:numPr>
      </w:pPr>
      <w:r>
        <w:t>срок неисполненного стажа;</w:t>
      </w:r>
    </w:p>
    <w:bookmarkEnd w:id="210"/>
    <w:p w14:paraId="078E759C" w14:textId="29969625" w:rsidR="00D2472C" w:rsidRPr="00C20D54" w:rsidRDefault="00D2472C" w:rsidP="00DD30DB">
      <w:pPr>
        <w:pStyle w:val="1d"/>
      </w:pPr>
      <w:r w:rsidRPr="00C20D54">
        <w:t xml:space="preserve">кнопка «Добавить» для </w:t>
      </w:r>
      <w:r w:rsidR="00061F13">
        <w:t>создания</w:t>
      </w:r>
      <w:r w:rsidRPr="00C20D54">
        <w:t xml:space="preserve"> записи (</w:t>
      </w:r>
      <w:r w:rsidR="00140C78">
        <w:t>см. подпункт</w:t>
      </w:r>
      <w:r w:rsidRPr="00C20D54">
        <w:t xml:space="preserve"> </w:t>
      </w:r>
      <w:r w:rsidR="006103FE">
        <w:fldChar w:fldCharType="begin"/>
      </w:r>
      <w:r w:rsidR="006103FE">
        <w:instrText xml:space="preserve"> REF _Ref156483847 \r \h </w:instrText>
      </w:r>
      <w:r w:rsidR="006103FE">
        <w:fldChar w:fldCharType="separate"/>
      </w:r>
      <w:r w:rsidR="00565CC3">
        <w:t>4.1.6.8.4.2</w:t>
      </w:r>
      <w:r w:rsidR="006103FE">
        <w:fldChar w:fldCharType="end"/>
      </w:r>
      <w:r w:rsidR="006103FE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18101F7F" w14:textId="22F42392" w:rsidR="00D2472C" w:rsidRPr="00C20D54" w:rsidRDefault="00B974E5" w:rsidP="00966C9D">
      <w:pPr>
        <w:pStyle w:val="60"/>
        <w:rPr>
          <w:color w:val="000000" w:themeColor="text1"/>
        </w:rPr>
      </w:pPr>
      <w:bookmarkStart w:id="211" w:name="_Ref156483847"/>
      <w:r w:rsidRPr="00B974E5">
        <w:rPr>
          <w:color w:val="000000" w:themeColor="text1"/>
        </w:rPr>
        <w:t>Добавление сведений о послевузовском образовании</w:t>
      </w:r>
      <w:bookmarkEnd w:id="211"/>
    </w:p>
    <w:p w14:paraId="4621B167" w14:textId="73C96C6C" w:rsidR="00D2472C" w:rsidRPr="00C20D54" w:rsidRDefault="00DD30DB" w:rsidP="00B55D56">
      <w:pPr>
        <w:pStyle w:val="af2"/>
      </w:pPr>
      <w:r>
        <w:t>Для добавления записи</w:t>
      </w:r>
      <w:r w:rsidR="00D2472C" w:rsidRPr="00C20D54">
        <w:t xml:space="preserve"> о послевузовском образовании:</w:t>
      </w:r>
    </w:p>
    <w:p w14:paraId="1B445789" w14:textId="533BCBE6" w:rsidR="00D2472C" w:rsidRPr="00C20D54" w:rsidRDefault="00D2472C" w:rsidP="00B77B53">
      <w:pPr>
        <w:pStyle w:val="1d"/>
        <w:numPr>
          <w:ilvl w:val="0"/>
          <w:numId w:val="48"/>
        </w:numPr>
      </w:pPr>
      <w:r w:rsidRPr="00C20D54">
        <w:t xml:space="preserve">Нажмите кнопку «Добавить» в </w:t>
      </w:r>
      <w:r w:rsidR="000664FD">
        <w:t>блок</w:t>
      </w:r>
      <w:r w:rsidR="00CF1394">
        <w:t xml:space="preserve">е </w:t>
      </w:r>
      <w:r w:rsidRPr="00C20D54">
        <w:t>«Послевузовское образование». Откроется форма «Добавление сведений о послевузовском образовании» (</w:t>
      </w:r>
      <w:r w:rsidR="00B36898">
        <w:fldChar w:fldCharType="begin"/>
      </w:r>
      <w:r w:rsidR="00B36898">
        <w:instrText xml:space="preserve"> REF _Ref148447293 \h </w:instrText>
      </w:r>
      <w:r w:rsidR="00B55D56">
        <w:instrText xml:space="preserve"> \* MERGEFORMAT </w:instrText>
      </w:r>
      <w:r w:rsidR="00B36898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32</w:t>
      </w:r>
      <w:r w:rsidR="00B36898">
        <w:fldChar w:fldCharType="end"/>
      </w:r>
      <w:r w:rsidRPr="00C20D54">
        <w:t>).</w:t>
      </w:r>
    </w:p>
    <w:p w14:paraId="27DEE469" w14:textId="77777777" w:rsidR="00D2472C" w:rsidRPr="00C20D54" w:rsidRDefault="00D2472C" w:rsidP="00B55D56">
      <w:pPr>
        <w:pStyle w:val="afffffff6"/>
      </w:pPr>
      <w:r w:rsidRPr="00C20D54">
        <w:rPr>
          <w:noProof/>
        </w:rPr>
        <w:drawing>
          <wp:inline distT="0" distB="0" distL="0" distR="0" wp14:anchorId="0467DC32" wp14:editId="62F3CAAB">
            <wp:extent cx="5938889" cy="2147816"/>
            <wp:effectExtent l="19050" t="19050" r="24130" b="2413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19"/>
                    <a:stretch/>
                  </pic:blipFill>
                  <pic:spPr bwMode="auto">
                    <a:xfrm>
                      <a:off x="0" y="0"/>
                      <a:ext cx="5939626" cy="21480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ED481E" w14:textId="70B445DD" w:rsidR="00D2472C" w:rsidRPr="00C20D54" w:rsidRDefault="00D2472C" w:rsidP="00B55D56">
      <w:pPr>
        <w:pStyle w:val="afffffff8"/>
      </w:pPr>
      <w:bookmarkStart w:id="212" w:name="_Ref148447293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32</w:t>
      </w:r>
      <w:r w:rsidR="00EE3A8F" w:rsidRPr="00C20D54">
        <w:rPr>
          <w:noProof/>
        </w:rPr>
        <w:fldChar w:fldCharType="end"/>
      </w:r>
      <w:bookmarkEnd w:id="212"/>
      <w:r w:rsidRPr="00C20D54">
        <w:t xml:space="preserve"> –</w:t>
      </w:r>
      <w:r w:rsidR="00B974E5">
        <w:t xml:space="preserve"> Форма «</w:t>
      </w:r>
      <w:r w:rsidRPr="00C20D54">
        <w:t>Добавление сведений о послевузовском образовании</w:t>
      </w:r>
      <w:r w:rsidR="00B974E5">
        <w:t>»</w:t>
      </w:r>
    </w:p>
    <w:p w14:paraId="25F474AD" w14:textId="26D09E94" w:rsidR="00D2472C" w:rsidRPr="00C20D54" w:rsidRDefault="00D2472C" w:rsidP="00B77B53">
      <w:pPr>
        <w:pStyle w:val="1d"/>
        <w:numPr>
          <w:ilvl w:val="0"/>
          <w:numId w:val="167"/>
        </w:numPr>
      </w:pPr>
      <w:r w:rsidRPr="00C20D54">
        <w:t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В зависимости от выбранного места получения послевузовского образования набор полей различается. Описание полей представлено</w:t>
      </w:r>
      <w:r w:rsidR="00B55D56">
        <w:t xml:space="preserve"> в таблицах</w:t>
      </w:r>
      <w:r w:rsidRPr="00C20D54">
        <w:t xml:space="preserve"> ниже:</w:t>
      </w:r>
    </w:p>
    <w:p w14:paraId="37AC998E" w14:textId="70D59793" w:rsidR="00D2472C" w:rsidRPr="00C20D54" w:rsidRDefault="00D2472C" w:rsidP="00A25157">
      <w:pPr>
        <w:pStyle w:val="25"/>
      </w:pPr>
      <w:r w:rsidRPr="00C20D54">
        <w:t xml:space="preserve">«Россия/РСФСР» </w:t>
      </w:r>
      <w:r w:rsidR="00B55D56">
        <w:t xml:space="preserve">(см. </w:t>
      </w:r>
      <w:r w:rsidRPr="00C20D54">
        <w:fldChar w:fldCharType="begin"/>
      </w:r>
      <w:r w:rsidRPr="00C20D54">
        <w:instrText xml:space="preserve"> REF _Ref89956329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12</w:t>
      </w:r>
      <w:r w:rsidRPr="00C20D54">
        <w:fldChar w:fldCharType="end"/>
      </w:r>
      <w:r w:rsidRPr="00C20D54">
        <w:t>)</w:t>
      </w:r>
      <w:r w:rsidR="00B55D56">
        <w:t>,</w:t>
      </w:r>
    </w:p>
    <w:p w14:paraId="099391E0" w14:textId="0FB42706" w:rsidR="00D2472C" w:rsidRPr="00C20D54" w:rsidRDefault="00D2472C" w:rsidP="00A25157">
      <w:pPr>
        <w:pStyle w:val="25"/>
      </w:pPr>
      <w:r w:rsidRPr="00C20D54">
        <w:t>«Республика СССР» (</w:t>
      </w:r>
      <w:r w:rsidR="00B55D56">
        <w:t xml:space="preserve">см. </w:t>
      </w:r>
      <w:r w:rsidRPr="00C20D54">
        <w:fldChar w:fldCharType="begin"/>
      </w:r>
      <w:r w:rsidRPr="00C20D54">
        <w:instrText xml:space="preserve"> REF _Ref89956485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245B74">
        <w:t xml:space="preserve">Таблица </w:t>
      </w:r>
      <w:r w:rsidR="00565CC3">
        <w:rPr>
          <w:noProof/>
        </w:rPr>
        <w:t>13</w:t>
      </w:r>
      <w:r w:rsidRPr="00C20D54">
        <w:fldChar w:fldCharType="end"/>
      </w:r>
      <w:r w:rsidRPr="00C20D54">
        <w:t>)</w:t>
      </w:r>
      <w:r w:rsidR="00B55D56">
        <w:t>,</w:t>
      </w:r>
    </w:p>
    <w:p w14:paraId="08D408B4" w14:textId="7F2CF288" w:rsidR="00D2472C" w:rsidRPr="00C20D54" w:rsidRDefault="00D2472C" w:rsidP="00A25157">
      <w:pPr>
        <w:pStyle w:val="25"/>
        <w:rPr>
          <w:noProof/>
        </w:rPr>
      </w:pPr>
      <w:r w:rsidRPr="00C20D54">
        <w:t>«Иностранное государство» (</w:t>
      </w:r>
      <w:r w:rsidR="00B55D56">
        <w:t xml:space="preserve">см. </w:t>
      </w:r>
      <w:r w:rsidRPr="00C20D54">
        <w:fldChar w:fldCharType="begin"/>
      </w:r>
      <w:r w:rsidRPr="00C20D54">
        <w:instrText xml:space="preserve"> REF _Ref89956531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rPr>
          <w:noProof/>
        </w:rPr>
        <w:t>Таблица</w:t>
      </w:r>
      <w:r w:rsidR="00565CC3" w:rsidRPr="00C20D54">
        <w:t xml:space="preserve"> </w:t>
      </w:r>
      <w:r w:rsidR="00565CC3">
        <w:rPr>
          <w:noProof/>
        </w:rPr>
        <w:t>14</w:t>
      </w:r>
      <w:r w:rsidRPr="00C20D54">
        <w:fldChar w:fldCharType="end"/>
      </w:r>
      <w:r w:rsidRPr="00C20D54">
        <w:t>).</w:t>
      </w:r>
    </w:p>
    <w:p w14:paraId="7FB60196" w14:textId="6E510E40" w:rsidR="00D2472C" w:rsidRPr="00C20D54" w:rsidRDefault="00D2472C" w:rsidP="00B77B53">
      <w:pPr>
        <w:pStyle w:val="1d"/>
        <w:numPr>
          <w:ilvl w:val="0"/>
          <w:numId w:val="167"/>
        </w:numPr>
      </w:pPr>
      <w:r w:rsidRPr="00C20D54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369C8C69" w14:textId="29AE7442" w:rsidR="009E0D0D" w:rsidRPr="00C20D54" w:rsidRDefault="009E0D0D" w:rsidP="00B55D56">
      <w:pPr>
        <w:pStyle w:val="af2"/>
      </w:pPr>
      <w:r w:rsidRPr="00B55D56">
        <w:rPr>
          <w:rStyle w:val="afffffff1"/>
        </w:rPr>
        <w:t>Активируется проверка внесенных сведений об образовании в ФИС ФРДО. Записи будет</w:t>
      </w:r>
      <w:r w:rsidRPr="00C20D54">
        <w:t xml:space="preserve"> присвоен статус «На проверке».</w:t>
      </w:r>
    </w:p>
    <w:p w14:paraId="13A64625" w14:textId="07493E9E" w:rsidR="00700845" w:rsidRPr="00C20D54" w:rsidRDefault="009B46D9" w:rsidP="00B55D56">
      <w:pPr>
        <w:pStyle w:val="afffffffff4"/>
      </w:pPr>
      <w:bookmarkStart w:id="213" w:name="_Ref89956329"/>
      <w:bookmarkStart w:id="214" w:name="_Ref514767535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12</w:t>
      </w:r>
      <w:r w:rsidR="00EE3A8F" w:rsidRPr="00C20D54">
        <w:rPr>
          <w:noProof/>
        </w:rPr>
        <w:fldChar w:fldCharType="end"/>
      </w:r>
      <w:bookmarkEnd w:id="213"/>
      <w:r w:rsidRPr="00C20D54">
        <w:t xml:space="preserve"> – Описание сведений о послевузовском образовании, полученном на территории </w:t>
      </w:r>
      <w:bookmarkEnd w:id="214"/>
      <w:r w:rsidR="001179C1" w:rsidRPr="00C20D54">
        <w:t>Российской Федерации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704"/>
        <w:gridCol w:w="2267"/>
        <w:gridCol w:w="2411"/>
        <w:gridCol w:w="3962"/>
      </w:tblGrid>
      <w:tr w:rsidR="00D2472C" w:rsidRPr="00C20D54" w14:paraId="3C6A7219" w14:textId="77777777" w:rsidTr="00BE40D4">
        <w:trPr>
          <w:tblHeader/>
        </w:trPr>
        <w:tc>
          <w:tcPr>
            <w:tcW w:w="377" w:type="pct"/>
          </w:tcPr>
          <w:p w14:paraId="5531BFF0" w14:textId="77777777" w:rsidR="00D2472C" w:rsidRPr="00C20D54" w:rsidRDefault="00D2472C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213" w:type="pct"/>
          </w:tcPr>
          <w:p w14:paraId="709D3DC4" w14:textId="77777777" w:rsidR="00D2472C" w:rsidRPr="00C20D54" w:rsidRDefault="00D2472C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290" w:type="pct"/>
          </w:tcPr>
          <w:p w14:paraId="5B577167" w14:textId="77777777" w:rsidR="00D2472C" w:rsidRPr="00C20D54" w:rsidRDefault="00D2472C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2120" w:type="pct"/>
          </w:tcPr>
          <w:p w14:paraId="44A65728" w14:textId="77777777" w:rsidR="00D2472C" w:rsidRPr="00C20D54" w:rsidRDefault="00D2472C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D2472C" w:rsidRPr="00C20D54" w14:paraId="336CF66B" w14:textId="77777777" w:rsidTr="00BE40D4">
        <w:tc>
          <w:tcPr>
            <w:tcW w:w="377" w:type="pct"/>
          </w:tcPr>
          <w:p w14:paraId="5AA7F761" w14:textId="299447C3" w:rsidR="00D2472C" w:rsidRPr="00C20D54" w:rsidRDefault="00D2472C" w:rsidP="00B77B53">
            <w:pPr>
              <w:pStyle w:val="101"/>
              <w:numPr>
                <w:ilvl w:val="0"/>
                <w:numId w:val="58"/>
              </w:numPr>
            </w:pPr>
          </w:p>
        </w:tc>
        <w:tc>
          <w:tcPr>
            <w:tcW w:w="1213" w:type="pct"/>
          </w:tcPr>
          <w:p w14:paraId="78CA3D52" w14:textId="77777777" w:rsidR="00D2472C" w:rsidRPr="00BE40D4" w:rsidRDefault="00D2472C" w:rsidP="00BE40D4">
            <w:pPr>
              <w:pStyle w:val="104"/>
            </w:pPr>
            <w:r w:rsidRPr="00BE40D4">
              <w:t>Дубликат</w:t>
            </w:r>
          </w:p>
        </w:tc>
        <w:tc>
          <w:tcPr>
            <w:tcW w:w="1290" w:type="pct"/>
          </w:tcPr>
          <w:p w14:paraId="019F6103" w14:textId="77777777" w:rsidR="00D2472C" w:rsidRPr="00BE40D4" w:rsidRDefault="00D2472C" w:rsidP="00BE40D4">
            <w:pPr>
              <w:pStyle w:val="104"/>
            </w:pPr>
            <w:r w:rsidRPr="00BE40D4">
              <w:t>Наличие дубликата диплома</w:t>
            </w:r>
          </w:p>
        </w:tc>
        <w:tc>
          <w:tcPr>
            <w:tcW w:w="2120" w:type="pct"/>
          </w:tcPr>
          <w:p w14:paraId="5A596B0F" w14:textId="58A7937F" w:rsidR="00D2472C" w:rsidRPr="00BE40D4" w:rsidRDefault="00D2472C" w:rsidP="00BE40D4">
            <w:pPr>
              <w:pStyle w:val="104"/>
            </w:pPr>
            <w:r w:rsidRPr="00BE40D4">
              <w:t xml:space="preserve">Установка </w:t>
            </w:r>
            <w:r w:rsidR="00950CD2" w:rsidRPr="00BE40D4">
              <w:t>флажка</w:t>
            </w:r>
          </w:p>
        </w:tc>
      </w:tr>
      <w:tr w:rsidR="00D2472C" w:rsidRPr="00C20D54" w14:paraId="5E4AC232" w14:textId="77777777" w:rsidTr="00BE40D4">
        <w:tc>
          <w:tcPr>
            <w:tcW w:w="377" w:type="pct"/>
          </w:tcPr>
          <w:p w14:paraId="76362F40" w14:textId="3891D271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17BF95ED" w14:textId="77777777" w:rsidR="00D2472C" w:rsidRPr="00BE40D4" w:rsidRDefault="00D2472C" w:rsidP="00BE40D4">
            <w:pPr>
              <w:pStyle w:val="104"/>
            </w:pPr>
            <w:r w:rsidRPr="00BE40D4">
              <w:t>Место получения образования</w:t>
            </w:r>
          </w:p>
        </w:tc>
        <w:tc>
          <w:tcPr>
            <w:tcW w:w="1290" w:type="pct"/>
          </w:tcPr>
          <w:p w14:paraId="2BE75953" w14:textId="77777777" w:rsidR="00D2472C" w:rsidRPr="00BE40D4" w:rsidRDefault="00D2472C" w:rsidP="00BE40D4">
            <w:pPr>
              <w:pStyle w:val="104"/>
            </w:pPr>
            <w:r w:rsidRPr="00BE40D4">
              <w:t>Место получения образования («Россия/РСФСР»)</w:t>
            </w:r>
          </w:p>
        </w:tc>
        <w:tc>
          <w:tcPr>
            <w:tcW w:w="2120" w:type="pct"/>
          </w:tcPr>
          <w:p w14:paraId="655A8FC7" w14:textId="77777777" w:rsidR="00D2472C" w:rsidRPr="00BE40D4" w:rsidRDefault="00D2472C" w:rsidP="00BE40D4">
            <w:pPr>
              <w:pStyle w:val="104"/>
            </w:pPr>
            <w:r w:rsidRPr="00BE40D4">
              <w:t xml:space="preserve">Выбор значения из выпадающего списка </w:t>
            </w:r>
          </w:p>
        </w:tc>
      </w:tr>
      <w:tr w:rsidR="00D2472C" w:rsidRPr="00C20D54" w14:paraId="09A5D976" w14:textId="77777777" w:rsidTr="00BE40D4">
        <w:tc>
          <w:tcPr>
            <w:tcW w:w="377" w:type="pct"/>
          </w:tcPr>
          <w:p w14:paraId="7508F07F" w14:textId="4D430148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2FF2D66" w14:textId="18D6A5E3" w:rsidR="00D2472C" w:rsidRPr="00BE40D4" w:rsidRDefault="00930162" w:rsidP="00BE40D4">
            <w:pPr>
              <w:pStyle w:val="104"/>
            </w:pPr>
            <w:r w:rsidRPr="00BE40D4">
              <w:t xml:space="preserve">Тип </w:t>
            </w:r>
            <w:r w:rsidR="00D2472C" w:rsidRPr="00BE40D4">
              <w:t>образования</w:t>
            </w:r>
          </w:p>
        </w:tc>
        <w:tc>
          <w:tcPr>
            <w:tcW w:w="1290" w:type="pct"/>
          </w:tcPr>
          <w:p w14:paraId="427D863C" w14:textId="5008CBB6" w:rsidR="00D2472C" w:rsidRPr="00BE40D4" w:rsidRDefault="00930162" w:rsidP="00BE40D4">
            <w:pPr>
              <w:pStyle w:val="104"/>
            </w:pPr>
            <w:r w:rsidRPr="00BE40D4">
              <w:t>Тип</w:t>
            </w:r>
            <w:r w:rsidR="00D2472C" w:rsidRPr="00BE40D4">
              <w:t xml:space="preserve"> образования, полученного </w:t>
            </w:r>
            <w:r w:rsidR="00BB78AC" w:rsidRPr="00BE40D4">
              <w:t>медицинскими и фармацевтическими работниками</w:t>
            </w:r>
          </w:p>
        </w:tc>
        <w:tc>
          <w:tcPr>
            <w:tcW w:w="2120" w:type="pct"/>
          </w:tcPr>
          <w:p w14:paraId="01E547E4" w14:textId="77777777" w:rsidR="00D2472C" w:rsidRPr="00BE40D4" w:rsidRDefault="00D2472C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19056B" w:rsidRPr="00BE40D4">
              <w:t>.</w:t>
            </w:r>
          </w:p>
          <w:p w14:paraId="64938017" w14:textId="1341ACBC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D2472C" w:rsidRPr="00C20D54" w14:paraId="187EF9BD" w14:textId="77777777" w:rsidTr="00BE40D4">
        <w:tc>
          <w:tcPr>
            <w:tcW w:w="377" w:type="pct"/>
          </w:tcPr>
          <w:p w14:paraId="3A9434F2" w14:textId="1E9504E5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62C000C7" w14:textId="77777777" w:rsidR="00D2472C" w:rsidRPr="00BE40D4" w:rsidRDefault="00D2472C" w:rsidP="00BE40D4">
            <w:pPr>
              <w:pStyle w:val="104"/>
            </w:pPr>
            <w:r w:rsidRPr="00BE40D4">
              <w:t>Год поступления</w:t>
            </w:r>
          </w:p>
        </w:tc>
        <w:tc>
          <w:tcPr>
            <w:tcW w:w="1290" w:type="pct"/>
          </w:tcPr>
          <w:p w14:paraId="7AEABC77" w14:textId="77777777" w:rsidR="00D2472C" w:rsidRPr="00BE40D4" w:rsidRDefault="00D2472C" w:rsidP="00BE40D4">
            <w:pPr>
              <w:pStyle w:val="104"/>
            </w:pPr>
            <w:r w:rsidRPr="00BE40D4">
              <w:t>Год поступления в образовательное учреждение</w:t>
            </w:r>
          </w:p>
        </w:tc>
        <w:tc>
          <w:tcPr>
            <w:tcW w:w="2120" w:type="pct"/>
          </w:tcPr>
          <w:p w14:paraId="1A4D09D5" w14:textId="77777777" w:rsidR="00D2472C" w:rsidRPr="00BE40D4" w:rsidRDefault="00D2472C" w:rsidP="00BE40D4">
            <w:pPr>
              <w:pStyle w:val="104"/>
            </w:pPr>
            <w:r w:rsidRPr="00BE40D4">
              <w:t>Числовое поле для ввода в формате ГГГГ</w:t>
            </w:r>
          </w:p>
        </w:tc>
      </w:tr>
      <w:tr w:rsidR="00D2472C" w:rsidRPr="00C20D54" w14:paraId="280B7645" w14:textId="77777777" w:rsidTr="00BE40D4">
        <w:tc>
          <w:tcPr>
            <w:tcW w:w="377" w:type="pct"/>
          </w:tcPr>
          <w:p w14:paraId="1FCF5731" w14:textId="55E98195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050B350" w14:textId="4A4A66D4" w:rsidR="00D2472C" w:rsidRPr="00BE40D4" w:rsidRDefault="00D2472C" w:rsidP="00BE40D4">
            <w:pPr>
              <w:pStyle w:val="104"/>
            </w:pPr>
            <w:r w:rsidRPr="00BE40D4">
              <w:t>Учится по настоящее время</w:t>
            </w:r>
          </w:p>
        </w:tc>
        <w:tc>
          <w:tcPr>
            <w:tcW w:w="1290" w:type="pct"/>
          </w:tcPr>
          <w:p w14:paraId="62FBECF6" w14:textId="2E0AE5FF" w:rsidR="00D2472C" w:rsidRPr="00BE40D4" w:rsidRDefault="00D2472C" w:rsidP="00BE40D4">
            <w:pPr>
              <w:pStyle w:val="104"/>
            </w:pPr>
            <w:r w:rsidRPr="00BE40D4">
              <w:t xml:space="preserve">Признак того, что </w:t>
            </w:r>
            <w:r w:rsidR="00BB78AC" w:rsidRPr="00BE40D4">
              <w:t>медицинскими и фармацевтическими работники</w:t>
            </w:r>
            <w:r w:rsidRPr="00BE40D4">
              <w:t xml:space="preserve"> проход</w:t>
            </w:r>
            <w:r w:rsidR="00BB78AC" w:rsidRPr="00BE40D4">
              <w:t>я</w:t>
            </w:r>
            <w:r w:rsidRPr="00BE40D4">
              <w:t>т послевузовское обучение в настоящее время</w:t>
            </w:r>
          </w:p>
        </w:tc>
        <w:tc>
          <w:tcPr>
            <w:tcW w:w="2120" w:type="pct"/>
          </w:tcPr>
          <w:p w14:paraId="75BE7E98" w14:textId="217547FA" w:rsidR="00D2472C" w:rsidRPr="00BE40D4" w:rsidRDefault="00D2472C" w:rsidP="00BE40D4">
            <w:pPr>
              <w:pStyle w:val="104"/>
            </w:pPr>
            <w:r w:rsidRPr="00BE40D4">
              <w:t>Выбор значения в радиогруппе</w:t>
            </w:r>
          </w:p>
        </w:tc>
      </w:tr>
      <w:tr w:rsidR="00D2472C" w:rsidRPr="00C20D54" w14:paraId="48A80B6E" w14:textId="77777777" w:rsidTr="00BE40D4">
        <w:tc>
          <w:tcPr>
            <w:tcW w:w="377" w:type="pct"/>
          </w:tcPr>
          <w:p w14:paraId="5A3F7477" w14:textId="7A1D1A66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4F63EAE5" w14:textId="77777777" w:rsidR="00D2472C" w:rsidRPr="00BE40D4" w:rsidRDefault="00D2472C" w:rsidP="00BE40D4">
            <w:pPr>
              <w:pStyle w:val="104"/>
            </w:pPr>
            <w:r w:rsidRPr="00BE40D4">
              <w:t>Серия диплома</w:t>
            </w:r>
          </w:p>
        </w:tc>
        <w:tc>
          <w:tcPr>
            <w:tcW w:w="1290" w:type="pct"/>
          </w:tcPr>
          <w:p w14:paraId="47374216" w14:textId="21B4DADE" w:rsidR="00D2472C" w:rsidRPr="00BE40D4" w:rsidRDefault="00D2472C" w:rsidP="00BE40D4">
            <w:pPr>
              <w:pStyle w:val="104"/>
            </w:pPr>
            <w:r w:rsidRPr="00BE40D4">
              <w:t xml:space="preserve">Серия диплома о </w:t>
            </w:r>
            <w:r w:rsidR="004F4F21" w:rsidRPr="00BE40D4">
              <w:t>послевузовском</w:t>
            </w:r>
            <w:r w:rsidRPr="00BE40D4">
              <w:t xml:space="preserve"> образовании</w:t>
            </w:r>
          </w:p>
        </w:tc>
        <w:tc>
          <w:tcPr>
            <w:tcW w:w="2120" w:type="pct"/>
          </w:tcPr>
          <w:p w14:paraId="212EDD0E" w14:textId="77777777" w:rsidR="00D2472C" w:rsidRPr="00BE40D4" w:rsidRDefault="00D2472C" w:rsidP="00BE40D4">
            <w:pPr>
              <w:pStyle w:val="104"/>
            </w:pPr>
            <w:r w:rsidRPr="00BE40D4">
              <w:t>Текстовое поле</w:t>
            </w:r>
            <w:r w:rsidR="00802A57" w:rsidRPr="00BE40D4">
              <w:t>.</w:t>
            </w:r>
          </w:p>
          <w:p w14:paraId="2DEF193D" w14:textId="4A5BD128" w:rsidR="00802A57" w:rsidRPr="00BE40D4" w:rsidRDefault="00802A57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C20D54" w14:paraId="6891269A" w14:textId="77777777" w:rsidTr="00BE40D4">
        <w:tc>
          <w:tcPr>
            <w:tcW w:w="377" w:type="pct"/>
          </w:tcPr>
          <w:p w14:paraId="71CB65BB" w14:textId="498AC320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230AB0EB" w14:textId="77777777" w:rsidR="00D2472C" w:rsidRPr="00BE40D4" w:rsidRDefault="00D2472C" w:rsidP="00BE40D4">
            <w:pPr>
              <w:pStyle w:val="104"/>
            </w:pPr>
            <w:r w:rsidRPr="00BE40D4">
              <w:t>Номер диплома</w:t>
            </w:r>
          </w:p>
        </w:tc>
        <w:tc>
          <w:tcPr>
            <w:tcW w:w="1290" w:type="pct"/>
          </w:tcPr>
          <w:p w14:paraId="6C31F61E" w14:textId="0DDB777B" w:rsidR="00D2472C" w:rsidRPr="00BE40D4" w:rsidRDefault="00D2472C" w:rsidP="00BE40D4">
            <w:pPr>
              <w:pStyle w:val="104"/>
            </w:pPr>
            <w:r w:rsidRPr="00BE40D4">
              <w:t xml:space="preserve">Номер диплома о </w:t>
            </w:r>
            <w:r w:rsidR="004F4F21" w:rsidRPr="00BE40D4">
              <w:t>послевузовском образовании</w:t>
            </w:r>
          </w:p>
        </w:tc>
        <w:tc>
          <w:tcPr>
            <w:tcW w:w="2120" w:type="pct"/>
          </w:tcPr>
          <w:p w14:paraId="211B0F38" w14:textId="77777777" w:rsidR="00D2472C" w:rsidRPr="00BE40D4" w:rsidRDefault="00D2472C" w:rsidP="00BE40D4">
            <w:pPr>
              <w:pStyle w:val="104"/>
            </w:pPr>
            <w:r w:rsidRPr="00BE40D4">
              <w:t>Числовое поле с ограничением в 7 символов</w:t>
            </w:r>
            <w:r w:rsidR="00802A57" w:rsidRPr="00BE40D4">
              <w:t>.</w:t>
            </w:r>
          </w:p>
          <w:p w14:paraId="53BBD96E" w14:textId="2623A0ED" w:rsidR="00802A57" w:rsidRPr="00BE40D4" w:rsidRDefault="00802A57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C20D54" w14:paraId="00C09D91" w14:textId="77777777" w:rsidTr="00BE40D4">
        <w:tc>
          <w:tcPr>
            <w:tcW w:w="377" w:type="pct"/>
          </w:tcPr>
          <w:p w14:paraId="2382D364" w14:textId="6B6C7711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6CF456F4" w14:textId="77777777" w:rsidR="00D2472C" w:rsidRPr="00BE40D4" w:rsidRDefault="00D2472C" w:rsidP="00BE40D4">
            <w:pPr>
              <w:pStyle w:val="104"/>
            </w:pPr>
            <w:r w:rsidRPr="00BE40D4">
              <w:t>Дата выдачи</w:t>
            </w:r>
          </w:p>
        </w:tc>
        <w:tc>
          <w:tcPr>
            <w:tcW w:w="1290" w:type="pct"/>
          </w:tcPr>
          <w:p w14:paraId="74B8AE3F" w14:textId="475D0B43" w:rsidR="00D2472C" w:rsidRPr="00BE40D4" w:rsidRDefault="00D2472C" w:rsidP="00BE40D4">
            <w:pPr>
              <w:pStyle w:val="104"/>
            </w:pPr>
            <w:r w:rsidRPr="00BE40D4">
              <w:t xml:space="preserve">Дата выдачи диплома о </w:t>
            </w:r>
            <w:r w:rsidR="004F4F21" w:rsidRPr="00BE40D4">
              <w:t>послевузовском образовании</w:t>
            </w:r>
          </w:p>
        </w:tc>
        <w:tc>
          <w:tcPr>
            <w:tcW w:w="2120" w:type="pct"/>
          </w:tcPr>
          <w:p w14:paraId="6C019E65" w14:textId="77777777" w:rsidR="00D2472C" w:rsidRPr="00BE40D4" w:rsidRDefault="00D2472C" w:rsidP="00BE40D4">
            <w:pPr>
              <w:pStyle w:val="104"/>
            </w:pPr>
            <w:r w:rsidRPr="00BE40D4">
              <w:t xml:space="preserve">Выбор даты в календаре. </w:t>
            </w:r>
          </w:p>
          <w:p w14:paraId="69596D84" w14:textId="77777777" w:rsidR="00D2472C" w:rsidRPr="00BE40D4" w:rsidRDefault="00D2472C" w:rsidP="00BE40D4">
            <w:pPr>
              <w:pStyle w:val="104"/>
            </w:pPr>
            <w:r w:rsidRPr="00BE40D4">
              <w:t>Дата не может быть раньше года поступления</w:t>
            </w:r>
            <w:r w:rsidR="00802A57" w:rsidRPr="00BE40D4">
              <w:t>.</w:t>
            </w:r>
          </w:p>
          <w:p w14:paraId="15267E1B" w14:textId="26CB5000" w:rsidR="00802A57" w:rsidRPr="00BE40D4" w:rsidRDefault="00802A57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D2472C" w:rsidRPr="00C20D54" w14:paraId="499687BD" w14:textId="77777777" w:rsidTr="00BE40D4">
        <w:tc>
          <w:tcPr>
            <w:tcW w:w="377" w:type="pct"/>
          </w:tcPr>
          <w:p w14:paraId="78696949" w14:textId="3B20BC37" w:rsidR="00D2472C" w:rsidRPr="00C20D54" w:rsidRDefault="00D2472C" w:rsidP="00245B74">
            <w:pPr>
              <w:pStyle w:val="101"/>
            </w:pPr>
          </w:p>
        </w:tc>
        <w:tc>
          <w:tcPr>
            <w:tcW w:w="1213" w:type="pct"/>
          </w:tcPr>
          <w:p w14:paraId="7EF91CC3" w14:textId="77777777" w:rsidR="00D2472C" w:rsidRPr="00BE40D4" w:rsidRDefault="00D2472C" w:rsidP="00BE40D4">
            <w:pPr>
              <w:pStyle w:val="104"/>
            </w:pPr>
            <w:r w:rsidRPr="00BE40D4">
              <w:t>Образовательное учреждение</w:t>
            </w:r>
          </w:p>
        </w:tc>
        <w:tc>
          <w:tcPr>
            <w:tcW w:w="1290" w:type="pct"/>
          </w:tcPr>
          <w:p w14:paraId="35D16B56" w14:textId="00A46BA7" w:rsidR="00D2472C" w:rsidRPr="00BE40D4" w:rsidRDefault="00D2472C" w:rsidP="00BE40D4">
            <w:pPr>
              <w:pStyle w:val="104"/>
            </w:pPr>
            <w:r w:rsidRPr="00BE40D4">
              <w:t xml:space="preserve">Образовательное учреждение, в котором </w:t>
            </w:r>
            <w:r w:rsidR="00EE5FF4" w:rsidRPr="00BE40D4">
              <w:t>медицинск</w:t>
            </w:r>
            <w:r w:rsidR="00BB78AC" w:rsidRPr="00BE40D4">
              <w:t>ие</w:t>
            </w:r>
            <w:r w:rsidR="00EE5FF4" w:rsidRPr="00BE40D4">
              <w:t xml:space="preserve"> и фармацевтически</w:t>
            </w:r>
            <w:r w:rsidR="00BB78AC" w:rsidRPr="00BE40D4">
              <w:t>е</w:t>
            </w:r>
            <w:r w:rsidR="00EE5FF4" w:rsidRPr="00BE40D4">
              <w:t xml:space="preserve"> работник</w:t>
            </w:r>
            <w:r w:rsidR="00BB78AC" w:rsidRPr="00BE40D4">
              <w:t>и</w:t>
            </w:r>
            <w:r w:rsidR="00EE5FF4" w:rsidRPr="00BE40D4">
              <w:t xml:space="preserve"> </w:t>
            </w:r>
            <w:r w:rsidRPr="00BE40D4">
              <w:t>получил</w:t>
            </w:r>
            <w:r w:rsidR="00BB78AC" w:rsidRPr="00BE40D4">
              <w:t>и</w:t>
            </w:r>
            <w:r w:rsidRPr="00BE40D4">
              <w:t xml:space="preserve"> </w:t>
            </w:r>
            <w:r w:rsidR="004F4F21" w:rsidRPr="00BE40D4">
              <w:t>послевузовское образование</w:t>
            </w:r>
          </w:p>
        </w:tc>
        <w:tc>
          <w:tcPr>
            <w:tcW w:w="2120" w:type="pct"/>
          </w:tcPr>
          <w:p w14:paraId="3E0F9DE1" w14:textId="3296C968" w:rsidR="00D2472C" w:rsidRPr="00BE40D4" w:rsidRDefault="00D2472C" w:rsidP="00BE40D4">
            <w:pPr>
              <w:pStyle w:val="104"/>
            </w:pPr>
            <w:r w:rsidRPr="00BE40D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BE40D4">
              <w:t>.</w:t>
            </w:r>
          </w:p>
          <w:p w14:paraId="0E8C5197" w14:textId="77777777" w:rsidR="00D2472C" w:rsidRPr="00BE40D4" w:rsidRDefault="00D2472C" w:rsidP="00BE40D4">
            <w:pPr>
              <w:pStyle w:val="104"/>
            </w:pPr>
            <w:r w:rsidRPr="00BE40D4">
              <w:t>Выбор значения в окне</w:t>
            </w:r>
            <w:r w:rsidR="0019056B" w:rsidRPr="00BE40D4">
              <w:t>.</w:t>
            </w:r>
          </w:p>
          <w:p w14:paraId="7828A032" w14:textId="7A52F975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930162" w:rsidRPr="00C20D54" w14:paraId="657FD374" w14:textId="77777777" w:rsidTr="00BE40D4">
        <w:tc>
          <w:tcPr>
            <w:tcW w:w="377" w:type="pct"/>
          </w:tcPr>
          <w:p w14:paraId="3A762CC7" w14:textId="71E15954" w:rsidR="00930162" w:rsidRPr="00C20D54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62A0A7D5" w14:textId="48BE5FDB" w:rsidR="00930162" w:rsidRPr="00BE40D4" w:rsidRDefault="00930162" w:rsidP="00BE40D4">
            <w:pPr>
              <w:pStyle w:val="104"/>
            </w:pPr>
            <w:r w:rsidRPr="00BE40D4">
              <w:t>Отрасль науки</w:t>
            </w:r>
          </w:p>
        </w:tc>
        <w:tc>
          <w:tcPr>
            <w:tcW w:w="1290" w:type="pct"/>
          </w:tcPr>
          <w:p w14:paraId="4853728A" w14:textId="0B5B1530" w:rsidR="00930162" w:rsidRPr="00BE40D4" w:rsidRDefault="00930162" w:rsidP="00BE40D4">
            <w:pPr>
              <w:pStyle w:val="104"/>
            </w:pPr>
            <w:r w:rsidRPr="00BE40D4">
              <w:t>Отрасль науки, в которой работа</w:t>
            </w:r>
            <w:r w:rsidR="00EE5FF4" w:rsidRPr="00BE40D4">
              <w:t>ют медицинские и фармацевтические работники</w:t>
            </w:r>
          </w:p>
        </w:tc>
        <w:tc>
          <w:tcPr>
            <w:tcW w:w="2120" w:type="pct"/>
          </w:tcPr>
          <w:p w14:paraId="283E85E1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2F00E1A4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«Аспирантура», «Докторантура», «Соискательство»</w:t>
            </w:r>
            <w:r w:rsidR="0019056B" w:rsidRPr="00BE40D4">
              <w:t>.</w:t>
            </w:r>
          </w:p>
          <w:p w14:paraId="445E0202" w14:textId="11EE148E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«Отрасли науки, по которым присуждается ученая степень», OID 1.2.643.5.1.13.13.11.1068</w:t>
            </w:r>
          </w:p>
        </w:tc>
      </w:tr>
      <w:tr w:rsidR="00930162" w:rsidRPr="00C20D54" w14:paraId="6032B14E" w14:textId="77777777" w:rsidTr="00BE40D4">
        <w:tc>
          <w:tcPr>
            <w:tcW w:w="377" w:type="pct"/>
          </w:tcPr>
          <w:p w14:paraId="7D1A3487" w14:textId="6D2CD310" w:rsidR="00930162" w:rsidRPr="00C20D54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715E19EC" w14:textId="6FE4A70F" w:rsidR="00930162" w:rsidRPr="00BE40D4" w:rsidRDefault="00930162" w:rsidP="00BE40D4">
            <w:pPr>
              <w:pStyle w:val="104"/>
            </w:pPr>
            <w:r w:rsidRPr="00BE40D4">
              <w:t>Ученая степень</w:t>
            </w:r>
          </w:p>
        </w:tc>
        <w:tc>
          <w:tcPr>
            <w:tcW w:w="1290" w:type="pct"/>
          </w:tcPr>
          <w:p w14:paraId="42156EBE" w14:textId="2692C244" w:rsidR="00930162" w:rsidRPr="00BE40D4" w:rsidRDefault="00930162" w:rsidP="00BE40D4">
            <w:pPr>
              <w:pStyle w:val="104"/>
            </w:pPr>
            <w:r w:rsidRPr="00BE40D4">
              <w:t>Ученая степень, присужденная медицинскому работнику</w:t>
            </w:r>
          </w:p>
        </w:tc>
        <w:tc>
          <w:tcPr>
            <w:tcW w:w="2120" w:type="pct"/>
          </w:tcPr>
          <w:p w14:paraId="572453A5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251CF8E3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«Аспирантура», «Докторантура», «Соискательство» и в радиогруппе «Учится по настоящее время» выбрано значение «Нет»</w:t>
            </w:r>
            <w:r w:rsidR="0019056B" w:rsidRPr="00BE40D4">
              <w:t>.</w:t>
            </w:r>
          </w:p>
          <w:p w14:paraId="4B463A2D" w14:textId="47AB6B5A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«Ученые степени», OID 1.2.643.5.1.13.13.11.1067</w:t>
            </w:r>
          </w:p>
        </w:tc>
      </w:tr>
      <w:tr w:rsidR="00930162" w:rsidRPr="00C20D54" w14:paraId="39FB83CD" w14:textId="77777777" w:rsidTr="00BE40D4">
        <w:tc>
          <w:tcPr>
            <w:tcW w:w="377" w:type="pct"/>
          </w:tcPr>
          <w:p w14:paraId="2EE234F4" w14:textId="6BAA0E36" w:rsidR="00930162" w:rsidRPr="00C20D54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37163F92" w14:textId="77777777" w:rsidR="00930162" w:rsidRPr="00BE40D4" w:rsidRDefault="00930162" w:rsidP="00BE40D4">
            <w:pPr>
              <w:pStyle w:val="104"/>
            </w:pPr>
            <w:r w:rsidRPr="00BE40D4">
              <w:t>Специальность</w:t>
            </w:r>
          </w:p>
        </w:tc>
        <w:tc>
          <w:tcPr>
            <w:tcW w:w="1290" w:type="pct"/>
          </w:tcPr>
          <w:p w14:paraId="6B919017" w14:textId="4A2EE08A" w:rsidR="00930162" w:rsidRPr="00BE40D4" w:rsidRDefault="00930162" w:rsidP="00BE40D4">
            <w:pPr>
              <w:pStyle w:val="104"/>
            </w:pPr>
            <w:r w:rsidRPr="00BE40D4">
              <w:t xml:space="preserve">Специальность, указанная в дипломе о </w:t>
            </w:r>
            <w:r w:rsidR="004F4F21" w:rsidRPr="00BE40D4">
              <w:t>послевузовском образовании</w:t>
            </w:r>
          </w:p>
        </w:tc>
        <w:tc>
          <w:tcPr>
            <w:tcW w:w="2120" w:type="pct"/>
          </w:tcPr>
          <w:p w14:paraId="0C3B6A9C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19056B" w:rsidRPr="00BE40D4">
              <w:t>.</w:t>
            </w:r>
          </w:p>
          <w:p w14:paraId="6783DA29" w14:textId="07797E83" w:rsidR="0019056B" w:rsidRPr="00BE40D4" w:rsidRDefault="0019056B" w:rsidP="00BE40D4">
            <w:pPr>
              <w:pStyle w:val="104"/>
            </w:pPr>
            <w:r w:rsidRPr="00BE40D4">
              <w:t xml:space="preserve">Если «Тип послевузовского образования» указан «Интернатура» или «Ординатура», то значения берутся из справочника </w:t>
            </w:r>
            <w:r w:rsidR="00D23473">
              <w:t>НСИ</w:t>
            </w:r>
            <w:r w:rsidRPr="00BE40D4"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4A51AA35" w14:textId="5BFE1784" w:rsidR="0019056B" w:rsidRPr="00BE40D4" w:rsidRDefault="0019056B" w:rsidP="00BE40D4">
            <w:pPr>
              <w:pStyle w:val="104"/>
            </w:pPr>
            <w:r w:rsidRPr="00BE40D4">
              <w:t>Если «Тип послевузовского образования» указан «Аспирантура»</w:t>
            </w:r>
            <w:r w:rsidR="000C138A">
              <w:t>/</w:t>
            </w:r>
            <w:r w:rsidRPr="00BE40D4">
              <w:t>«Докторантура»</w:t>
            </w:r>
            <w:r w:rsidR="000C138A">
              <w:t>/</w:t>
            </w:r>
            <w:r w:rsidRPr="00BE40D4">
              <w:t xml:space="preserve">«Соискательство», то значения берутся из справочника </w:t>
            </w:r>
            <w:r w:rsidR="00D23473">
              <w:t>НСИ</w:t>
            </w:r>
            <w:r w:rsidRPr="00BE40D4"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930162" w:rsidRPr="00C20D54" w14:paraId="73E05AFE" w14:textId="77777777" w:rsidTr="00BE40D4">
        <w:tc>
          <w:tcPr>
            <w:tcW w:w="377" w:type="pct"/>
          </w:tcPr>
          <w:p w14:paraId="023BFFEB" w14:textId="75F02221" w:rsidR="00930162" w:rsidRPr="00C20D54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52D579D7" w14:textId="0DEFEAE1" w:rsidR="00930162" w:rsidRPr="00BE40D4" w:rsidRDefault="00930162" w:rsidP="00BE40D4">
            <w:pPr>
              <w:pStyle w:val="104"/>
            </w:pPr>
            <w:r w:rsidRPr="00BE40D4">
              <w:t>Дополнительная специальность</w:t>
            </w:r>
          </w:p>
        </w:tc>
        <w:tc>
          <w:tcPr>
            <w:tcW w:w="1290" w:type="pct"/>
          </w:tcPr>
          <w:p w14:paraId="62B01209" w14:textId="7EAC290A" w:rsidR="00930162" w:rsidRPr="00BE40D4" w:rsidRDefault="00930162" w:rsidP="00BE40D4">
            <w:pPr>
              <w:pStyle w:val="104"/>
            </w:pPr>
            <w:r w:rsidRPr="00BE40D4">
              <w:t xml:space="preserve">Дополнительная специальность, полученная </w:t>
            </w:r>
            <w:r w:rsidR="00EE5FF4" w:rsidRPr="00BE40D4">
              <w:t>медицинскими и фармацевтическими работниками</w:t>
            </w:r>
          </w:p>
        </w:tc>
        <w:tc>
          <w:tcPr>
            <w:tcW w:w="2120" w:type="pct"/>
          </w:tcPr>
          <w:p w14:paraId="6F8E4801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2860CA7A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 и «Докторантура»</w:t>
            </w:r>
            <w:r w:rsidR="0019056B" w:rsidRPr="00BE40D4">
              <w:t>.</w:t>
            </w:r>
          </w:p>
          <w:p w14:paraId="17B0C774" w14:textId="4FD5A583" w:rsidR="0019056B" w:rsidRPr="00BE40D4" w:rsidRDefault="0019056B" w:rsidP="00BE40D4">
            <w:pPr>
              <w:pStyle w:val="104"/>
            </w:pPr>
            <w:r w:rsidRPr="00BE40D4">
              <w:t>Значения берутся из справочника НСИ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930162" w:rsidRPr="00C20D54" w14:paraId="5ACC1671" w14:textId="77777777" w:rsidTr="00BE40D4">
        <w:tc>
          <w:tcPr>
            <w:tcW w:w="377" w:type="pct"/>
          </w:tcPr>
          <w:p w14:paraId="6F8785B5" w14:textId="185A3737" w:rsidR="00930162" w:rsidRPr="00C20D54" w:rsidRDefault="00930162" w:rsidP="00245B74">
            <w:pPr>
              <w:pStyle w:val="101"/>
            </w:pPr>
          </w:p>
        </w:tc>
        <w:tc>
          <w:tcPr>
            <w:tcW w:w="1213" w:type="pct"/>
          </w:tcPr>
          <w:p w14:paraId="3D2154EF" w14:textId="77777777" w:rsidR="00930162" w:rsidRPr="00BE40D4" w:rsidRDefault="00930162" w:rsidP="00BE40D4">
            <w:pPr>
              <w:pStyle w:val="104"/>
            </w:pPr>
            <w:r w:rsidRPr="00BE40D4">
              <w:t>Целевое обучение</w:t>
            </w:r>
          </w:p>
        </w:tc>
        <w:tc>
          <w:tcPr>
            <w:tcW w:w="1290" w:type="pct"/>
          </w:tcPr>
          <w:p w14:paraId="42C4291E" w14:textId="7E3992F8" w:rsidR="00930162" w:rsidRPr="00BE40D4" w:rsidRDefault="00930162" w:rsidP="00BE40D4">
            <w:pPr>
              <w:pStyle w:val="104"/>
            </w:pPr>
            <w:r w:rsidRPr="00BE40D4">
              <w:t xml:space="preserve">Признак прохождения </w:t>
            </w:r>
            <w:r w:rsidR="00EE5FF4" w:rsidRPr="00BE40D4">
              <w:t xml:space="preserve">медицинскими и фармацевтическими работниками </w:t>
            </w:r>
            <w:r w:rsidRPr="00BE40D4">
              <w:t>целевого обучения</w:t>
            </w:r>
          </w:p>
        </w:tc>
        <w:tc>
          <w:tcPr>
            <w:tcW w:w="2120" w:type="pct"/>
          </w:tcPr>
          <w:p w14:paraId="7A6A4AFF" w14:textId="77777777" w:rsidR="00930162" w:rsidRPr="00BE40D4" w:rsidRDefault="00930162" w:rsidP="00BE40D4">
            <w:pPr>
              <w:pStyle w:val="104"/>
            </w:pPr>
            <w:r w:rsidRPr="00BE40D4">
              <w:t>Выбор значения в радиогруппе</w:t>
            </w:r>
          </w:p>
        </w:tc>
      </w:tr>
      <w:tr w:rsidR="00930162" w:rsidRPr="00C20D54" w14:paraId="7F716334" w14:textId="77777777" w:rsidTr="00BE40D4">
        <w:tc>
          <w:tcPr>
            <w:tcW w:w="377" w:type="pct"/>
          </w:tcPr>
          <w:p w14:paraId="6285C5FD" w14:textId="4DE61F75" w:rsidR="00930162" w:rsidRPr="00C20D54" w:rsidRDefault="00245B74" w:rsidP="00245B74">
            <w:pPr>
              <w:pStyle w:val="1022"/>
              <w:numPr>
                <w:ilvl w:val="0"/>
                <w:numId w:val="0"/>
              </w:numPr>
              <w:ind w:left="33"/>
              <w:jc w:val="both"/>
            </w:pPr>
            <w:r>
              <w:t>14.1</w:t>
            </w:r>
          </w:p>
        </w:tc>
        <w:tc>
          <w:tcPr>
            <w:tcW w:w="1213" w:type="pct"/>
          </w:tcPr>
          <w:p w14:paraId="41096C0D" w14:textId="77777777" w:rsidR="00930162" w:rsidRPr="00BE40D4" w:rsidRDefault="00930162" w:rsidP="00BE40D4">
            <w:pPr>
              <w:pStyle w:val="104"/>
            </w:pPr>
            <w:r w:rsidRPr="00BE40D4">
              <w:t>Заказчик</w:t>
            </w:r>
          </w:p>
        </w:tc>
        <w:tc>
          <w:tcPr>
            <w:tcW w:w="1290" w:type="pct"/>
          </w:tcPr>
          <w:p w14:paraId="21831334" w14:textId="77777777" w:rsidR="00930162" w:rsidRPr="00BE40D4" w:rsidRDefault="00930162" w:rsidP="00BE40D4">
            <w:pPr>
              <w:pStyle w:val="104"/>
            </w:pPr>
            <w:r w:rsidRPr="00BE40D4">
              <w:t>Субъект-заказчик целевого обучения</w:t>
            </w:r>
          </w:p>
        </w:tc>
        <w:tc>
          <w:tcPr>
            <w:tcW w:w="2120" w:type="pct"/>
          </w:tcPr>
          <w:p w14:paraId="3C847B9F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47FA53D1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радиогруппе «Целевое обучение» выбрано значение «Да»</w:t>
            </w:r>
            <w:r w:rsidR="0019056B" w:rsidRPr="00BE40D4">
              <w:t>.</w:t>
            </w:r>
          </w:p>
          <w:p w14:paraId="41875269" w14:textId="5A5E94A0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«Субъекты Российской Федерации», OID 1.2.643.5.1.13.13.99.2.206</w:t>
            </w:r>
          </w:p>
        </w:tc>
      </w:tr>
      <w:tr w:rsidR="00930162" w:rsidRPr="00C20D54" w14:paraId="1CEB4605" w14:textId="77777777" w:rsidTr="00BE40D4">
        <w:tc>
          <w:tcPr>
            <w:tcW w:w="377" w:type="pct"/>
          </w:tcPr>
          <w:p w14:paraId="3BF7B2A9" w14:textId="6817DA6F" w:rsidR="00930162" w:rsidRPr="00C20D54" w:rsidRDefault="00245B74" w:rsidP="00245B74">
            <w:pPr>
              <w:pStyle w:val="1022"/>
              <w:numPr>
                <w:ilvl w:val="0"/>
                <w:numId w:val="0"/>
              </w:numPr>
              <w:ind w:left="33"/>
            </w:pPr>
            <w:r>
              <w:t>14.2.</w:t>
            </w:r>
          </w:p>
        </w:tc>
        <w:tc>
          <w:tcPr>
            <w:tcW w:w="1213" w:type="pct"/>
          </w:tcPr>
          <w:p w14:paraId="288DBF1C" w14:textId="77777777" w:rsidR="00930162" w:rsidRPr="00BE40D4" w:rsidRDefault="00930162" w:rsidP="00BE40D4">
            <w:pPr>
              <w:pStyle w:val="104"/>
            </w:pPr>
            <w:r w:rsidRPr="00BE40D4">
              <w:t>Срок исполнения обязательств, лет</w:t>
            </w:r>
          </w:p>
        </w:tc>
        <w:tc>
          <w:tcPr>
            <w:tcW w:w="1290" w:type="pct"/>
          </w:tcPr>
          <w:p w14:paraId="60E9541C" w14:textId="77777777" w:rsidR="00930162" w:rsidRPr="00BE40D4" w:rsidRDefault="00930162" w:rsidP="00BE40D4">
            <w:pPr>
              <w:pStyle w:val="104"/>
            </w:pPr>
            <w:r w:rsidRPr="00BE40D4">
              <w:t>Срок исполнения обязательств по целевому обучению в годах</w:t>
            </w:r>
          </w:p>
        </w:tc>
        <w:tc>
          <w:tcPr>
            <w:tcW w:w="2120" w:type="pct"/>
          </w:tcPr>
          <w:p w14:paraId="724CA630" w14:textId="77777777" w:rsidR="00930162" w:rsidRPr="00BE40D4" w:rsidRDefault="00930162" w:rsidP="00BE40D4">
            <w:pPr>
              <w:pStyle w:val="104"/>
            </w:pPr>
            <w:r w:rsidRPr="00BE40D4">
              <w:t>Числовое поле длиной 1 символ.</w:t>
            </w:r>
          </w:p>
          <w:p w14:paraId="01906E7C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радиогруппе «Целевое обучение» выбрано значение «Да»</w:t>
            </w:r>
          </w:p>
        </w:tc>
      </w:tr>
      <w:tr w:rsidR="00930162" w:rsidRPr="00C20D54" w14:paraId="72C4A5DA" w14:textId="77777777" w:rsidTr="00BE40D4">
        <w:tc>
          <w:tcPr>
            <w:tcW w:w="377" w:type="pct"/>
          </w:tcPr>
          <w:p w14:paraId="08E9DF6C" w14:textId="4D3FAB84" w:rsidR="00930162" w:rsidRPr="00C20D54" w:rsidRDefault="00245B74" w:rsidP="00245B74">
            <w:pPr>
              <w:pStyle w:val="1022"/>
              <w:numPr>
                <w:ilvl w:val="0"/>
                <w:numId w:val="0"/>
              </w:numPr>
              <w:ind w:left="33"/>
            </w:pPr>
            <w:r>
              <w:t>14.3.</w:t>
            </w:r>
          </w:p>
        </w:tc>
        <w:tc>
          <w:tcPr>
            <w:tcW w:w="1213" w:type="pct"/>
          </w:tcPr>
          <w:p w14:paraId="0F2CFAA8" w14:textId="77777777" w:rsidR="00930162" w:rsidRPr="00BE40D4" w:rsidRDefault="00930162" w:rsidP="00BE40D4">
            <w:pPr>
              <w:pStyle w:val="104"/>
            </w:pPr>
            <w:r w:rsidRPr="00BE40D4">
              <w:t>Срок исполнения обязательств, месяцев</w:t>
            </w:r>
          </w:p>
        </w:tc>
        <w:tc>
          <w:tcPr>
            <w:tcW w:w="1290" w:type="pct"/>
          </w:tcPr>
          <w:p w14:paraId="4B98B4A4" w14:textId="77777777" w:rsidR="00930162" w:rsidRPr="00BE40D4" w:rsidRDefault="00930162" w:rsidP="00BE40D4">
            <w:pPr>
              <w:pStyle w:val="104"/>
            </w:pPr>
            <w:r w:rsidRPr="00BE40D4">
              <w:t>Срок исполнения обязательств по целевому обучению в месяцах</w:t>
            </w:r>
          </w:p>
        </w:tc>
        <w:tc>
          <w:tcPr>
            <w:tcW w:w="2120" w:type="pct"/>
          </w:tcPr>
          <w:p w14:paraId="3C56E337" w14:textId="77777777" w:rsidR="00930162" w:rsidRPr="00BE40D4" w:rsidRDefault="00930162" w:rsidP="00BE40D4">
            <w:pPr>
              <w:pStyle w:val="104"/>
            </w:pPr>
            <w:r w:rsidRPr="00BE40D4">
              <w:t>Числовое поле в диапазоне от 0 до 11.</w:t>
            </w:r>
          </w:p>
          <w:p w14:paraId="6C5778DD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радиогруппе «Целевое обучение» выбрано значение «Да»</w:t>
            </w:r>
          </w:p>
        </w:tc>
      </w:tr>
      <w:tr w:rsidR="00930162" w:rsidRPr="00C20D54" w14:paraId="08F83EF7" w14:textId="77777777" w:rsidTr="00BE40D4">
        <w:tc>
          <w:tcPr>
            <w:tcW w:w="377" w:type="pct"/>
          </w:tcPr>
          <w:p w14:paraId="7D1B87DD" w14:textId="55EED716" w:rsidR="00930162" w:rsidRPr="00C20D54" w:rsidRDefault="00245B74" w:rsidP="00245B74">
            <w:pPr>
              <w:pStyle w:val="1022"/>
              <w:numPr>
                <w:ilvl w:val="0"/>
                <w:numId w:val="0"/>
              </w:numPr>
              <w:ind w:left="33"/>
            </w:pPr>
            <w:r>
              <w:t>14.4.</w:t>
            </w:r>
          </w:p>
        </w:tc>
        <w:tc>
          <w:tcPr>
            <w:tcW w:w="1213" w:type="pct"/>
          </w:tcPr>
          <w:p w14:paraId="24382A3D" w14:textId="77777777" w:rsidR="00930162" w:rsidRPr="00BE40D4" w:rsidRDefault="00930162" w:rsidP="00BE40D4">
            <w:pPr>
              <w:pStyle w:val="104"/>
            </w:pPr>
            <w:r w:rsidRPr="00BE40D4">
              <w:t>Обязательства расторгнуты</w:t>
            </w:r>
          </w:p>
        </w:tc>
        <w:tc>
          <w:tcPr>
            <w:tcW w:w="1290" w:type="pct"/>
          </w:tcPr>
          <w:p w14:paraId="19B930DE" w14:textId="77777777" w:rsidR="00930162" w:rsidRPr="00BE40D4" w:rsidRDefault="00930162" w:rsidP="00BE40D4">
            <w:pPr>
              <w:pStyle w:val="104"/>
            </w:pPr>
            <w:r w:rsidRPr="00BE40D4">
              <w:t>Признак расторжения обязательств по целевому обучению</w:t>
            </w:r>
          </w:p>
        </w:tc>
        <w:tc>
          <w:tcPr>
            <w:tcW w:w="2120" w:type="pct"/>
          </w:tcPr>
          <w:p w14:paraId="70946BCB" w14:textId="77777777" w:rsidR="00930162" w:rsidRPr="00BE40D4" w:rsidRDefault="00930162" w:rsidP="00BE40D4">
            <w:pPr>
              <w:pStyle w:val="104"/>
            </w:pPr>
            <w:r w:rsidRPr="00BE40D4">
              <w:t>Выбор значения в радиогруппе</w:t>
            </w:r>
          </w:p>
        </w:tc>
      </w:tr>
      <w:tr w:rsidR="00930162" w:rsidRPr="00C20D54" w14:paraId="26EB5E10" w14:textId="77777777" w:rsidTr="00BE40D4">
        <w:tc>
          <w:tcPr>
            <w:tcW w:w="377" w:type="pct"/>
          </w:tcPr>
          <w:p w14:paraId="369432B8" w14:textId="10736A2C" w:rsidR="00930162" w:rsidRPr="00C20D54" w:rsidRDefault="00245B74" w:rsidP="00245B74">
            <w:pPr>
              <w:pStyle w:val="1022"/>
              <w:numPr>
                <w:ilvl w:val="0"/>
                <w:numId w:val="0"/>
              </w:numPr>
              <w:ind w:left="33"/>
            </w:pPr>
            <w:r>
              <w:t>14.4</w:t>
            </w:r>
            <w:r w:rsidR="000044C6">
              <w:t>.</w:t>
            </w:r>
          </w:p>
        </w:tc>
        <w:tc>
          <w:tcPr>
            <w:tcW w:w="1213" w:type="pct"/>
          </w:tcPr>
          <w:p w14:paraId="6E6A7E07" w14:textId="77777777" w:rsidR="00930162" w:rsidRPr="00BE40D4" w:rsidRDefault="00930162" w:rsidP="00BE40D4">
            <w:pPr>
              <w:pStyle w:val="104"/>
            </w:pPr>
            <w:r w:rsidRPr="00BE40D4">
              <w:t>Причина расторжения</w:t>
            </w:r>
          </w:p>
        </w:tc>
        <w:tc>
          <w:tcPr>
            <w:tcW w:w="1290" w:type="pct"/>
          </w:tcPr>
          <w:p w14:paraId="0671D3CC" w14:textId="77777777" w:rsidR="00930162" w:rsidRPr="00BE40D4" w:rsidRDefault="00930162" w:rsidP="00BE40D4">
            <w:pPr>
              <w:pStyle w:val="104"/>
            </w:pPr>
            <w:r w:rsidRPr="00BE40D4">
              <w:t>Причина расторжения целевого обучения</w:t>
            </w:r>
          </w:p>
        </w:tc>
        <w:tc>
          <w:tcPr>
            <w:tcW w:w="2120" w:type="pct"/>
          </w:tcPr>
          <w:p w14:paraId="57D6F952" w14:textId="77777777" w:rsidR="00930162" w:rsidRPr="00BE40D4" w:rsidRDefault="00930162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17BC9CBC" w14:textId="77777777" w:rsidR="00930162" w:rsidRPr="00BE40D4" w:rsidRDefault="00930162" w:rsidP="00BE40D4">
            <w:pPr>
              <w:pStyle w:val="104"/>
            </w:pPr>
            <w:r w:rsidRPr="00BE40D4">
              <w:t>Поле отображается, если в радиогруппе «Обязательства расторгнуты» выбрано значение «Да»</w:t>
            </w:r>
            <w:r w:rsidR="0019056B" w:rsidRPr="00BE40D4">
              <w:t>.</w:t>
            </w:r>
          </w:p>
          <w:p w14:paraId="6D27B22D" w14:textId="269DC009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«ФРМР. Причины расторжения договора о целевом образовании», OID 1.2.643.5.1.13.13.99.2.353</w:t>
            </w:r>
          </w:p>
        </w:tc>
      </w:tr>
      <w:tr w:rsidR="00930162" w:rsidRPr="000044C6" w14:paraId="6410FB4C" w14:textId="77777777" w:rsidTr="00BE40D4">
        <w:trPr>
          <w:trHeight w:val="436"/>
        </w:trPr>
        <w:tc>
          <w:tcPr>
            <w:tcW w:w="377" w:type="pct"/>
          </w:tcPr>
          <w:p w14:paraId="2E844D14" w14:textId="4A9E9624" w:rsidR="00930162" w:rsidRPr="000044C6" w:rsidRDefault="00245B74" w:rsidP="00245B74">
            <w:pPr>
              <w:pStyle w:val="1022"/>
              <w:numPr>
                <w:ilvl w:val="0"/>
                <w:numId w:val="0"/>
              </w:numPr>
              <w:ind w:left="33" w:hanging="33"/>
            </w:pPr>
            <w:r w:rsidRPr="000044C6">
              <w:t>14.5</w:t>
            </w:r>
          </w:p>
        </w:tc>
        <w:tc>
          <w:tcPr>
            <w:tcW w:w="1213" w:type="pct"/>
          </w:tcPr>
          <w:p w14:paraId="248DB3C3" w14:textId="77777777" w:rsidR="00930162" w:rsidRPr="000044C6" w:rsidRDefault="00930162" w:rsidP="00245B74">
            <w:pPr>
              <w:pStyle w:val="104"/>
              <w:rPr>
                <w:color w:val="000000" w:themeColor="text1"/>
                <w:szCs w:val="20"/>
              </w:rPr>
            </w:pPr>
            <w:r w:rsidRPr="000044C6">
              <w:rPr>
                <w:color w:val="000000" w:themeColor="text1"/>
                <w:szCs w:val="20"/>
              </w:rPr>
              <w:t>Срок неисполненного стажа</w:t>
            </w:r>
          </w:p>
        </w:tc>
        <w:tc>
          <w:tcPr>
            <w:tcW w:w="1290" w:type="pct"/>
          </w:tcPr>
          <w:p w14:paraId="6B35FBDB" w14:textId="77777777" w:rsidR="00930162" w:rsidRPr="000044C6" w:rsidRDefault="00930162" w:rsidP="00245B74">
            <w:pPr>
              <w:pStyle w:val="104"/>
              <w:rPr>
                <w:color w:val="000000" w:themeColor="text1"/>
                <w:szCs w:val="20"/>
              </w:rPr>
            </w:pPr>
            <w:r w:rsidRPr="000044C6">
              <w:rPr>
                <w:color w:val="000000" w:themeColor="text1"/>
                <w:szCs w:val="20"/>
              </w:rPr>
              <w:t>Срок неисполненного стажа по целевому обучению</w:t>
            </w:r>
          </w:p>
        </w:tc>
        <w:tc>
          <w:tcPr>
            <w:tcW w:w="2120" w:type="pct"/>
          </w:tcPr>
          <w:p w14:paraId="4BAC8222" w14:textId="77777777" w:rsidR="00245B74" w:rsidRPr="000044C6" w:rsidRDefault="00930162" w:rsidP="00245B74">
            <w:pPr>
              <w:pStyle w:val="1010"/>
              <w:numPr>
                <w:ilvl w:val="0"/>
                <w:numId w:val="0"/>
              </w:numPr>
              <w:ind w:left="284" w:hanging="284"/>
            </w:pPr>
            <w:r w:rsidRPr="000044C6">
              <w:t>Рассчитываемое поле, примеры значений:</w:t>
            </w:r>
          </w:p>
          <w:p w14:paraId="6A9293FE" w14:textId="77777777" w:rsidR="00245B74" w:rsidRPr="000044C6" w:rsidRDefault="00930162" w:rsidP="00245B74">
            <w:pPr>
              <w:pStyle w:val="1010"/>
            </w:pPr>
            <w:r w:rsidRPr="000044C6">
              <w:t>«Не исполнено 572 дней (1 год(лет) 5 месяцев»</w:t>
            </w:r>
            <w:r w:rsidR="00245B74" w:rsidRPr="000044C6">
              <w:t>,</w:t>
            </w:r>
            <w:r w:rsidRPr="000044C6">
              <w:t xml:space="preserve"> </w:t>
            </w:r>
          </w:p>
          <w:p w14:paraId="1B3BA7CA" w14:textId="24BC659A" w:rsidR="00245B74" w:rsidRPr="000044C6" w:rsidRDefault="00930162" w:rsidP="00245B74">
            <w:pPr>
              <w:pStyle w:val="1010"/>
            </w:pPr>
            <w:r w:rsidRPr="000044C6">
              <w:t>«Не исполнено»</w:t>
            </w:r>
            <w:r w:rsidR="00245B74" w:rsidRPr="000044C6">
              <w:t>,</w:t>
            </w:r>
          </w:p>
          <w:p w14:paraId="15A40BF7" w14:textId="67D54053" w:rsidR="00245B74" w:rsidRPr="000044C6" w:rsidRDefault="00930162" w:rsidP="00245B74">
            <w:pPr>
              <w:pStyle w:val="1010"/>
            </w:pPr>
            <w:r w:rsidRPr="000044C6">
              <w:t>«Осталось исполнить 337 дней (11 месяцев)»</w:t>
            </w:r>
            <w:r w:rsidR="00245B74" w:rsidRPr="000044C6">
              <w:t xml:space="preserve">, </w:t>
            </w:r>
          </w:p>
          <w:p w14:paraId="119D8C03" w14:textId="27AA7914" w:rsidR="00930162" w:rsidRPr="000044C6" w:rsidRDefault="00930162" w:rsidP="000044C6">
            <w:pPr>
              <w:pStyle w:val="1010"/>
              <w:rPr>
                <w:color w:val="000000" w:themeColor="text1"/>
              </w:rPr>
            </w:pPr>
            <w:r w:rsidRPr="000044C6">
              <w:t>«Обязательства исполнены»</w:t>
            </w:r>
          </w:p>
        </w:tc>
      </w:tr>
    </w:tbl>
    <w:p w14:paraId="192692B7" w14:textId="3A95546F" w:rsidR="00003061" w:rsidRPr="00C20D54" w:rsidRDefault="00003061" w:rsidP="00245B74">
      <w:pPr>
        <w:pStyle w:val="afffffff9"/>
      </w:pPr>
      <w:r w:rsidRPr="00C20D54">
        <w:t>Логика расчета значения в поле «Срок н</w:t>
      </w:r>
      <w:r w:rsidR="00144EB4" w:rsidRPr="00C20D54">
        <w:t>е</w:t>
      </w:r>
      <w:r w:rsidRPr="00C20D54">
        <w:t>исполненного стажа»:</w:t>
      </w:r>
    </w:p>
    <w:p w14:paraId="77D73006" w14:textId="421F98BE" w:rsidR="00003061" w:rsidRPr="00C20D54" w:rsidRDefault="00003061" w:rsidP="00B77B53">
      <w:pPr>
        <w:pStyle w:val="1d"/>
        <w:numPr>
          <w:ilvl w:val="0"/>
          <w:numId w:val="59"/>
        </w:numPr>
      </w:pPr>
      <w:r w:rsidRPr="00C20D54">
        <w:t>Если</w:t>
      </w:r>
      <w:r w:rsidR="00D2472C" w:rsidRPr="00C20D54">
        <w:t xml:space="preserve"> </w:t>
      </w:r>
      <w:r w:rsidRPr="00C20D54">
        <w:t>в поле «Обязательства по целевому обучению расторгнуты» указано значение</w:t>
      </w:r>
      <w:r w:rsidR="00D2472C" w:rsidRPr="00C20D54">
        <w:t xml:space="preserve"> </w:t>
      </w:r>
      <w:r w:rsidRPr="00C20D54">
        <w:t xml:space="preserve">«Да», то рассчитывается стаж из </w:t>
      </w:r>
      <w:r w:rsidR="00A80D97">
        <w:t>раздел</w:t>
      </w:r>
      <w:r w:rsidRPr="00C20D54">
        <w:t>а «Личное дело» (порядок расчета стажа приведен в п</w:t>
      </w:r>
      <w:r w:rsidR="00245B74">
        <w:t xml:space="preserve">ункте </w:t>
      </w:r>
      <w:r w:rsidRPr="00C20D54">
        <w:t>3):</w:t>
      </w:r>
    </w:p>
    <w:p w14:paraId="155A4334" w14:textId="10BAB0B3" w:rsidR="00003061" w:rsidRPr="00C20D54" w:rsidRDefault="00003061" w:rsidP="00A25157">
      <w:pPr>
        <w:pStyle w:val="25"/>
      </w:pPr>
      <w:r w:rsidRPr="00C20D54">
        <w:t>если рассчитываемый стаж</w:t>
      </w:r>
      <w:r w:rsidR="00D2472C" w:rsidRPr="00C20D54">
        <w:t xml:space="preserve"> </w:t>
      </w:r>
      <w:r w:rsidRPr="00C20D54">
        <w:t>меньше</w:t>
      </w:r>
      <w:r w:rsidR="00D2472C" w:rsidRPr="00C20D54">
        <w:t xml:space="preserve"> </w:t>
      </w:r>
      <w:r w:rsidRPr="00C20D54">
        <w:t>значения в поле «Срок исполнения обязательств»,</w:t>
      </w:r>
      <w:r w:rsidR="00D2472C" w:rsidRPr="00C20D54">
        <w:t xml:space="preserve"> </w:t>
      </w:r>
      <w:r w:rsidRPr="00C20D54">
        <w:t>то выводится</w:t>
      </w:r>
      <w:r w:rsidR="00144EB4" w:rsidRPr="00C20D54">
        <w:t xml:space="preserve"> значение не</w:t>
      </w:r>
      <w:r w:rsidRPr="00C20D54">
        <w:t>исполненного срока, пример: «Не исполнено 572 дней (1 год(лет) 5 месяцев)»</w:t>
      </w:r>
      <w:r w:rsidR="00245B74">
        <w:t>;</w:t>
      </w:r>
    </w:p>
    <w:p w14:paraId="42D0E075" w14:textId="4E871B07" w:rsidR="00003061" w:rsidRPr="00C20D54" w:rsidRDefault="00003061" w:rsidP="00A25157">
      <w:pPr>
        <w:pStyle w:val="25"/>
      </w:pPr>
      <w:r w:rsidRPr="00C20D54">
        <w:t>если рассчитываемый стаж</w:t>
      </w:r>
      <w:r w:rsidR="00D2472C" w:rsidRPr="00C20D54">
        <w:t xml:space="preserve"> </w:t>
      </w:r>
      <w:r w:rsidRPr="00C20D54">
        <w:t>больше или равно</w:t>
      </w:r>
      <w:r w:rsidR="00D2472C" w:rsidRPr="00C20D54">
        <w:t xml:space="preserve"> </w:t>
      </w:r>
      <w:r w:rsidRPr="00C20D54">
        <w:t>значению в поле «Срок исполнения обязательств»,</w:t>
      </w:r>
      <w:r w:rsidR="00D2472C" w:rsidRPr="00C20D54">
        <w:t xml:space="preserve"> </w:t>
      </w:r>
      <w:r w:rsidRPr="00C20D54">
        <w:t>то выводится значение «Не исполнено»</w:t>
      </w:r>
      <w:r w:rsidR="00745056">
        <w:t>.</w:t>
      </w:r>
    </w:p>
    <w:p w14:paraId="623FB5AE" w14:textId="3FE7A307" w:rsidR="00003061" w:rsidRPr="00C20D54" w:rsidRDefault="00003061" w:rsidP="00B77B53">
      <w:pPr>
        <w:pStyle w:val="1d"/>
        <w:numPr>
          <w:ilvl w:val="0"/>
          <w:numId w:val="167"/>
        </w:numPr>
      </w:pPr>
      <w:r w:rsidRPr="00C20D54">
        <w:t>Если</w:t>
      </w:r>
      <w:r w:rsidR="00D2472C" w:rsidRPr="00C20D54">
        <w:t xml:space="preserve"> </w:t>
      </w:r>
      <w:r w:rsidRPr="00C20D54">
        <w:t>в поле «Обязательства по целевому обучению расторгнуты» указано значение</w:t>
      </w:r>
      <w:r w:rsidR="00C33968" w:rsidRPr="00C20D54">
        <w:t xml:space="preserve"> </w:t>
      </w:r>
      <w:r w:rsidRPr="00C20D54">
        <w:t xml:space="preserve">«Нет», то рассчитывается стаж из </w:t>
      </w:r>
      <w:r w:rsidR="00A80D97">
        <w:t>раздел</w:t>
      </w:r>
      <w:r w:rsidRPr="00C20D54">
        <w:t>а «Личное дело» (порядок расчета стажа приведен в п</w:t>
      </w:r>
      <w:r w:rsidR="00245B74">
        <w:t xml:space="preserve">ункте </w:t>
      </w:r>
      <w:r w:rsidRPr="00C20D54">
        <w:t>3):</w:t>
      </w:r>
    </w:p>
    <w:p w14:paraId="4129B17F" w14:textId="7EB859CC" w:rsidR="00003061" w:rsidRPr="00C20D54" w:rsidRDefault="00003061" w:rsidP="00A25157">
      <w:pPr>
        <w:pStyle w:val="25"/>
      </w:pPr>
      <w:r w:rsidRPr="00C20D54">
        <w:t>если рассчитываемый стаж</w:t>
      </w:r>
      <w:r w:rsidR="00D2472C" w:rsidRPr="00C20D54">
        <w:t xml:space="preserve"> </w:t>
      </w:r>
      <w:r w:rsidRPr="00C20D54">
        <w:t>меньше</w:t>
      </w:r>
      <w:r w:rsidR="00D2472C" w:rsidRPr="00C20D54">
        <w:t xml:space="preserve"> </w:t>
      </w:r>
      <w:r w:rsidRPr="00C20D54">
        <w:t>значения в поле «Срок исполнения обязательств»,</w:t>
      </w:r>
      <w:r w:rsidR="00D2472C" w:rsidRPr="00C20D54">
        <w:t xml:space="preserve"> </w:t>
      </w:r>
      <w:r w:rsidRPr="00C20D54">
        <w:t>то выводится значение оставшегося срока, пример:</w:t>
      </w:r>
      <w:r w:rsidR="00D2472C" w:rsidRPr="00C20D54">
        <w:t xml:space="preserve"> </w:t>
      </w:r>
      <w:r w:rsidRPr="00C20D54">
        <w:t>«Осталось исполнить 337 дней (11 месяцев)»</w:t>
      </w:r>
      <w:r w:rsidR="00245B74">
        <w:t>;</w:t>
      </w:r>
    </w:p>
    <w:p w14:paraId="778B3471" w14:textId="4628A948" w:rsidR="00003061" w:rsidRPr="00C20D54" w:rsidRDefault="00003061" w:rsidP="00A25157">
      <w:pPr>
        <w:pStyle w:val="25"/>
      </w:pPr>
      <w:r w:rsidRPr="00C20D54">
        <w:t>если рассчитываемый стаж</w:t>
      </w:r>
      <w:r w:rsidR="00D2472C" w:rsidRPr="00C20D54">
        <w:t xml:space="preserve"> </w:t>
      </w:r>
      <w:r w:rsidRPr="00C20D54">
        <w:t>больше или равно</w:t>
      </w:r>
      <w:r w:rsidR="00D2472C" w:rsidRPr="00C20D54">
        <w:t xml:space="preserve"> </w:t>
      </w:r>
      <w:r w:rsidRPr="00C20D54">
        <w:t>значению в поле «Срок исполнения обязательств»,</w:t>
      </w:r>
      <w:r w:rsidR="00D2472C" w:rsidRPr="00C20D54">
        <w:t xml:space="preserve"> </w:t>
      </w:r>
      <w:r w:rsidRPr="00C20D54">
        <w:t>то выводится значение «Обязательства исполнены»</w:t>
      </w:r>
    </w:p>
    <w:p w14:paraId="3267D50D" w14:textId="4D793F27" w:rsidR="00003061" w:rsidRPr="00C20D54" w:rsidRDefault="00003061" w:rsidP="00B77B53">
      <w:pPr>
        <w:pStyle w:val="1d"/>
        <w:numPr>
          <w:ilvl w:val="0"/>
          <w:numId w:val="167"/>
        </w:numPr>
      </w:pPr>
      <w:r w:rsidRPr="00C20D54">
        <w:t xml:space="preserve">Расчет стажа происходит по записям в </w:t>
      </w:r>
      <w:r w:rsidR="00A80D97">
        <w:t>раздел</w:t>
      </w:r>
      <w:r w:rsidRPr="00C20D54">
        <w:t>е «Личное дело» со следующими условиями:</w:t>
      </w:r>
    </w:p>
    <w:p w14:paraId="54653341" w14:textId="12535743" w:rsidR="00003061" w:rsidRPr="00C20D54" w:rsidRDefault="00003061" w:rsidP="00A25157">
      <w:pPr>
        <w:pStyle w:val="25"/>
      </w:pPr>
      <w:r w:rsidRPr="00C20D54">
        <w:t>уровень целевого профессионального образования соответствует должности согласно справочнику</w:t>
      </w:r>
      <w:r w:rsidR="00D2472C" w:rsidRPr="00C20D54">
        <w:t xml:space="preserve"> </w:t>
      </w:r>
      <w:r w:rsidR="00D23473">
        <w:t>НСИ</w:t>
      </w:r>
      <w:r w:rsidR="00245B74">
        <w:t xml:space="preserve"> </w:t>
      </w:r>
      <w:r w:rsidRPr="00C20D54">
        <w:t>«Справочник соответствия должности и уровня образования» (OID 1.2.643.5.1.13.13.11.1440)</w:t>
      </w:r>
      <w:r w:rsidR="00745056">
        <w:t>.</w:t>
      </w:r>
    </w:p>
    <w:p w14:paraId="496C3528" w14:textId="29885B33" w:rsidR="00003061" w:rsidRPr="00C20D54" w:rsidRDefault="00003061" w:rsidP="00A25157">
      <w:pPr>
        <w:pStyle w:val="25"/>
      </w:pPr>
      <w:r w:rsidRPr="00C20D54">
        <w:t> для целевого послевузовского образования в записи(</w:t>
      </w:r>
      <w:r w:rsidR="00245B74">
        <w:t>-</w:t>
      </w:r>
      <w:r w:rsidRPr="00C20D54">
        <w:t>ях) личного дела должна быть указана должность, являющаяся дочерней для записи «Должности руководителей медицинских организаций» или «Должности специалистов с высшим профессиональным (медицинским) образованием (врачи)»</w:t>
      </w:r>
      <w:r w:rsidR="00245B74">
        <w:t>,</w:t>
      </w:r>
    </w:p>
    <w:p w14:paraId="574012A0" w14:textId="65E2A142" w:rsidR="00003061" w:rsidRPr="00C20D54" w:rsidRDefault="00003061" w:rsidP="00A25157">
      <w:pPr>
        <w:pStyle w:val="25"/>
      </w:pPr>
      <w:r w:rsidRPr="00C20D54">
        <w:t xml:space="preserve">учитываются только записи о трудоустройстве со значением в поле «Целевая подготовка» </w:t>
      </w:r>
      <w:r w:rsidR="00AD3D66">
        <w:t>равно</w:t>
      </w:r>
      <w:r w:rsidRPr="00C20D54">
        <w:t xml:space="preserve"> «Да», если у </w:t>
      </w:r>
      <w:r w:rsidR="006A1656">
        <w:t>работника</w:t>
      </w:r>
      <w:r w:rsidRPr="00C20D54">
        <w:t xml:space="preserve"> имеются записи в блоке «Временное неисполнение функциональных обязанностей», данные периоды не учитываются в стаж</w:t>
      </w:r>
      <w:r w:rsidR="00245B74">
        <w:t>,</w:t>
      </w:r>
    </w:p>
    <w:p w14:paraId="50176ED2" w14:textId="08D9FD56" w:rsidR="00003061" w:rsidRPr="00C20D54" w:rsidRDefault="00003061" w:rsidP="00A25157">
      <w:pPr>
        <w:pStyle w:val="25"/>
      </w:pPr>
      <w:r w:rsidRPr="00C20D54">
        <w:t>учитываются только записи с типом занятия должности «Основная»</w:t>
      </w:r>
      <w:r w:rsidR="00245B74">
        <w:t>,</w:t>
      </w:r>
    </w:p>
    <w:p w14:paraId="2E03614E" w14:textId="06350EDF" w:rsidR="00003061" w:rsidRPr="00C20D54" w:rsidRDefault="00003061" w:rsidP="00A25157">
      <w:pPr>
        <w:pStyle w:val="25"/>
      </w:pPr>
      <w:r w:rsidRPr="00C20D54">
        <w:t>учитываются только записи организаций, у которых регион совпадает с регионом заказчика целевого об</w:t>
      </w:r>
      <w:r w:rsidR="00214684">
        <w:t>учения</w:t>
      </w:r>
      <w:r w:rsidR="00245B74">
        <w:t>,</w:t>
      </w:r>
    </w:p>
    <w:p w14:paraId="52B8C035" w14:textId="6034802D" w:rsidR="00003061" w:rsidRPr="00C20D54" w:rsidRDefault="00003061" w:rsidP="00A25157">
      <w:pPr>
        <w:pStyle w:val="25"/>
      </w:pPr>
      <w:r w:rsidRPr="00C20D54">
        <w:t xml:space="preserve">учитываются только записи, имеющие значение в поле </w:t>
      </w:r>
      <w:r w:rsidR="00D2472C" w:rsidRPr="00C20D54">
        <w:t>«</w:t>
      </w:r>
      <w:r w:rsidRPr="00C20D54">
        <w:t>Дата начала</w:t>
      </w:r>
      <w:r w:rsidR="00D2472C" w:rsidRPr="00C20D54">
        <w:t>»</w:t>
      </w:r>
      <w:r w:rsidRPr="00C20D54">
        <w:t xml:space="preserve"> позже даты в поле </w:t>
      </w:r>
      <w:r w:rsidR="00C33968" w:rsidRPr="00C20D54">
        <w:t>«</w:t>
      </w:r>
      <w:r w:rsidRPr="00C20D54">
        <w:t>Дата выдачи</w:t>
      </w:r>
      <w:r w:rsidR="00C33968" w:rsidRPr="00C20D54">
        <w:t>»</w:t>
      </w:r>
      <w:r w:rsidRPr="00C20D54">
        <w:t xml:space="preserve"> в записи целевого профессионального образования</w:t>
      </w:r>
      <w:r w:rsidR="00745056">
        <w:t>.</w:t>
      </w:r>
    </w:p>
    <w:p w14:paraId="0759D426" w14:textId="13F50063" w:rsidR="00A405F2" w:rsidRPr="00245B74" w:rsidRDefault="00A405F2" w:rsidP="00245B74">
      <w:pPr>
        <w:pStyle w:val="afffffffff4"/>
      </w:pPr>
      <w:bookmarkStart w:id="215" w:name="_Ref89956485"/>
      <w:bookmarkStart w:id="216" w:name="_Ref514768100"/>
      <w:r w:rsidRPr="00245B74">
        <w:t xml:space="preserve">Таблица </w:t>
      </w:r>
      <w:r w:rsidR="003B6A3D">
        <w:fldChar w:fldCharType="begin"/>
      </w:r>
      <w:r w:rsidR="003B6A3D">
        <w:instrText xml:space="preserve"> SEQ Таблица \* ARABIC \s 1 </w:instrText>
      </w:r>
      <w:r w:rsidR="003B6A3D">
        <w:fldChar w:fldCharType="separate"/>
      </w:r>
      <w:r w:rsidR="00565CC3">
        <w:rPr>
          <w:noProof/>
        </w:rPr>
        <w:t>13</w:t>
      </w:r>
      <w:r w:rsidR="003B6A3D">
        <w:rPr>
          <w:noProof/>
        </w:rPr>
        <w:fldChar w:fldCharType="end"/>
      </w:r>
      <w:bookmarkEnd w:id="215"/>
      <w:r w:rsidRPr="00245B74">
        <w:t xml:space="preserve"> – Описание сведений о послевузовском образовании, полученном на территории республики Союза ССР</w:t>
      </w:r>
      <w:bookmarkEnd w:id="216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17"/>
        <w:gridCol w:w="2030"/>
        <w:gridCol w:w="2254"/>
        <w:gridCol w:w="4643"/>
      </w:tblGrid>
      <w:tr w:rsidR="00B15951" w:rsidRPr="00C20D54" w14:paraId="46C70832" w14:textId="77777777" w:rsidTr="00B15951">
        <w:trPr>
          <w:tblHeader/>
        </w:trPr>
        <w:tc>
          <w:tcPr>
            <w:tcW w:w="410" w:type="pct"/>
          </w:tcPr>
          <w:p w14:paraId="46668B3D" w14:textId="77777777" w:rsidR="00B15951" w:rsidRPr="00C20D54" w:rsidRDefault="00B15951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352" w:type="pct"/>
          </w:tcPr>
          <w:p w14:paraId="66F88D1B" w14:textId="77777777" w:rsidR="00B15951" w:rsidRPr="00C20D54" w:rsidRDefault="00B15951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32" w:type="pct"/>
          </w:tcPr>
          <w:p w14:paraId="684A3EDD" w14:textId="77777777" w:rsidR="00B15951" w:rsidRPr="00C20D54" w:rsidRDefault="00B15951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1806" w:type="pct"/>
          </w:tcPr>
          <w:p w14:paraId="035AA05F" w14:textId="77777777" w:rsidR="00B15951" w:rsidRPr="00C20D54" w:rsidRDefault="00B15951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B15951" w:rsidRPr="00C20D54" w14:paraId="44CE6008" w14:textId="77777777" w:rsidTr="00B15951">
        <w:tc>
          <w:tcPr>
            <w:tcW w:w="410" w:type="pct"/>
          </w:tcPr>
          <w:p w14:paraId="5C923C08" w14:textId="4E7126B1" w:rsidR="00B15951" w:rsidRPr="00C20D54" w:rsidRDefault="00B15951" w:rsidP="00B77B53">
            <w:pPr>
              <w:pStyle w:val="101"/>
              <w:numPr>
                <w:ilvl w:val="0"/>
                <w:numId w:val="60"/>
              </w:numPr>
            </w:pPr>
          </w:p>
        </w:tc>
        <w:tc>
          <w:tcPr>
            <w:tcW w:w="1352" w:type="pct"/>
          </w:tcPr>
          <w:p w14:paraId="7115DEE3" w14:textId="77777777" w:rsidR="00B15951" w:rsidRPr="00BE40D4" w:rsidRDefault="00B15951" w:rsidP="00BE40D4">
            <w:pPr>
              <w:pStyle w:val="104"/>
            </w:pPr>
            <w:r w:rsidRPr="00BE40D4">
              <w:t>Дубликат</w:t>
            </w:r>
          </w:p>
        </w:tc>
        <w:tc>
          <w:tcPr>
            <w:tcW w:w="1432" w:type="pct"/>
          </w:tcPr>
          <w:p w14:paraId="6F149E74" w14:textId="77777777" w:rsidR="00B15951" w:rsidRPr="00BE40D4" w:rsidRDefault="00B15951" w:rsidP="00BE40D4">
            <w:pPr>
              <w:pStyle w:val="104"/>
            </w:pPr>
            <w:r w:rsidRPr="00BE40D4">
              <w:t>Наличие дубликата диплома</w:t>
            </w:r>
          </w:p>
        </w:tc>
        <w:tc>
          <w:tcPr>
            <w:tcW w:w="1806" w:type="pct"/>
          </w:tcPr>
          <w:p w14:paraId="050FA8E1" w14:textId="30E1D505" w:rsidR="00B15951" w:rsidRPr="00BE40D4" w:rsidRDefault="00B15951" w:rsidP="00BE40D4">
            <w:pPr>
              <w:pStyle w:val="104"/>
            </w:pPr>
            <w:r w:rsidRPr="00BE40D4">
              <w:t xml:space="preserve">Установка </w:t>
            </w:r>
            <w:r w:rsidR="00950CD2" w:rsidRPr="00BE40D4">
              <w:t>флажка</w:t>
            </w:r>
          </w:p>
        </w:tc>
      </w:tr>
      <w:tr w:rsidR="00B15951" w:rsidRPr="00C20D54" w14:paraId="0D381AE1" w14:textId="77777777" w:rsidTr="00B15951">
        <w:tc>
          <w:tcPr>
            <w:tcW w:w="410" w:type="pct"/>
          </w:tcPr>
          <w:p w14:paraId="3C46F7C3" w14:textId="65E6425E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99BBA0D" w14:textId="316C98C2" w:rsidR="00B15951" w:rsidRPr="00BE40D4" w:rsidRDefault="00B15951" w:rsidP="00BE40D4">
            <w:pPr>
              <w:pStyle w:val="104"/>
            </w:pPr>
            <w:r w:rsidRPr="00BE40D4">
              <w:t>Союзная республика</w:t>
            </w:r>
          </w:p>
        </w:tc>
        <w:tc>
          <w:tcPr>
            <w:tcW w:w="1432" w:type="pct"/>
          </w:tcPr>
          <w:p w14:paraId="363D3FC4" w14:textId="128403DF" w:rsidR="00B15951" w:rsidRPr="00BE40D4" w:rsidRDefault="00B15951" w:rsidP="00BE40D4">
            <w:pPr>
              <w:pStyle w:val="104"/>
            </w:pPr>
            <w:r w:rsidRPr="00BE40D4">
              <w:t>Республика бывшего СССР, в которой было получено образование</w:t>
            </w:r>
          </w:p>
        </w:tc>
        <w:tc>
          <w:tcPr>
            <w:tcW w:w="1806" w:type="pct"/>
          </w:tcPr>
          <w:p w14:paraId="711783A9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19056B" w:rsidRPr="00BE40D4">
              <w:t>.</w:t>
            </w:r>
          </w:p>
          <w:p w14:paraId="66C42123" w14:textId="4547BABD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</w:t>
            </w:r>
            <w:r w:rsidR="00DC484F" w:rsidRPr="00DC484F">
              <w:t>Союзные республики СССР</w:t>
            </w:r>
            <w:r w:rsidRPr="00BE40D4">
              <w:t xml:space="preserve">», OID </w:t>
            </w:r>
            <w:r w:rsidR="00DC484F" w:rsidRPr="00DC484F">
              <w:t>1.2.643.5.1.13.2.1.1.779</w:t>
            </w:r>
          </w:p>
        </w:tc>
      </w:tr>
      <w:tr w:rsidR="00B15951" w:rsidRPr="00C20D54" w14:paraId="12FCBFD3" w14:textId="77777777" w:rsidTr="00B15951">
        <w:tc>
          <w:tcPr>
            <w:tcW w:w="410" w:type="pct"/>
          </w:tcPr>
          <w:p w14:paraId="3C6BD114" w14:textId="4D8D09D5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F40AD9B" w14:textId="77777777" w:rsidR="00B15951" w:rsidRPr="00BE40D4" w:rsidRDefault="00B15951" w:rsidP="00BE40D4">
            <w:pPr>
              <w:pStyle w:val="104"/>
            </w:pPr>
            <w:r w:rsidRPr="00BE40D4">
              <w:t>Тип образования</w:t>
            </w:r>
          </w:p>
        </w:tc>
        <w:tc>
          <w:tcPr>
            <w:tcW w:w="1432" w:type="pct"/>
          </w:tcPr>
          <w:p w14:paraId="3F50D5C5" w14:textId="320D3690" w:rsidR="00B15951" w:rsidRPr="00BE40D4" w:rsidRDefault="00B15951" w:rsidP="00BE40D4">
            <w:pPr>
              <w:pStyle w:val="104"/>
            </w:pPr>
            <w:r w:rsidRPr="00BE40D4">
              <w:t xml:space="preserve">Тип образования, полученного </w:t>
            </w:r>
            <w:r w:rsidR="00245B74" w:rsidRPr="00BE40D4">
              <w:t>работником</w:t>
            </w:r>
          </w:p>
        </w:tc>
        <w:tc>
          <w:tcPr>
            <w:tcW w:w="1806" w:type="pct"/>
          </w:tcPr>
          <w:p w14:paraId="1EDEBAC7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19056B" w:rsidRPr="00BE40D4">
              <w:t>.</w:t>
            </w:r>
          </w:p>
          <w:p w14:paraId="1B25C4D4" w14:textId="3B207EE9" w:rsidR="0019056B" w:rsidRPr="00BE40D4" w:rsidRDefault="0019056B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B15951" w:rsidRPr="00C20D54" w14:paraId="32A79B85" w14:textId="77777777" w:rsidTr="00B15951">
        <w:tc>
          <w:tcPr>
            <w:tcW w:w="410" w:type="pct"/>
          </w:tcPr>
          <w:p w14:paraId="0557CE15" w14:textId="36BF099F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1489B999" w14:textId="77777777" w:rsidR="00B15951" w:rsidRPr="00BE40D4" w:rsidRDefault="00B15951" w:rsidP="00BE40D4">
            <w:pPr>
              <w:pStyle w:val="104"/>
            </w:pPr>
            <w:r w:rsidRPr="00BE40D4">
              <w:t>Год поступления</w:t>
            </w:r>
          </w:p>
        </w:tc>
        <w:tc>
          <w:tcPr>
            <w:tcW w:w="1432" w:type="pct"/>
          </w:tcPr>
          <w:p w14:paraId="02A1DE61" w14:textId="77777777" w:rsidR="00B15951" w:rsidRPr="00BE40D4" w:rsidRDefault="00B15951" w:rsidP="00BE40D4">
            <w:pPr>
              <w:pStyle w:val="104"/>
            </w:pPr>
            <w:r w:rsidRPr="00BE40D4">
              <w:t>Год поступления в образовательное учреждение</w:t>
            </w:r>
          </w:p>
        </w:tc>
        <w:tc>
          <w:tcPr>
            <w:tcW w:w="1806" w:type="pct"/>
          </w:tcPr>
          <w:p w14:paraId="16DCE0C5" w14:textId="77777777" w:rsidR="00B15951" w:rsidRPr="00BE40D4" w:rsidRDefault="00B15951" w:rsidP="00BE40D4">
            <w:pPr>
              <w:pStyle w:val="104"/>
            </w:pPr>
            <w:r w:rsidRPr="00BE40D4">
              <w:t>Числовое поле для ввода в формате ГГГГ</w:t>
            </w:r>
          </w:p>
        </w:tc>
      </w:tr>
      <w:tr w:rsidR="00B15951" w:rsidRPr="00C20D54" w14:paraId="6F739E61" w14:textId="77777777" w:rsidTr="00B15951">
        <w:tc>
          <w:tcPr>
            <w:tcW w:w="410" w:type="pct"/>
          </w:tcPr>
          <w:p w14:paraId="6305FF67" w14:textId="59E0D90D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7823F432" w14:textId="77777777" w:rsidR="00B15951" w:rsidRPr="00BE40D4" w:rsidRDefault="00B15951" w:rsidP="00BE40D4">
            <w:pPr>
              <w:pStyle w:val="104"/>
            </w:pPr>
            <w:r w:rsidRPr="00BE40D4">
              <w:t>Учится по настоящее время</w:t>
            </w:r>
          </w:p>
        </w:tc>
        <w:tc>
          <w:tcPr>
            <w:tcW w:w="1432" w:type="pct"/>
          </w:tcPr>
          <w:p w14:paraId="165C23F1" w14:textId="33CC3900" w:rsidR="00B15951" w:rsidRPr="00BE40D4" w:rsidRDefault="00B15951" w:rsidP="00BE40D4">
            <w:pPr>
              <w:pStyle w:val="104"/>
            </w:pPr>
            <w:r w:rsidRPr="00BE40D4">
              <w:t xml:space="preserve">Признак того, что </w:t>
            </w:r>
            <w:r w:rsidR="00245B74" w:rsidRPr="00BE40D4">
              <w:t>работник</w:t>
            </w:r>
            <w:r w:rsidR="00EE5FF4" w:rsidRPr="00BE40D4">
              <w:t xml:space="preserve"> </w:t>
            </w:r>
            <w:r w:rsidRPr="00BE40D4">
              <w:t>проход</w:t>
            </w:r>
            <w:r w:rsidR="00245B74" w:rsidRPr="00BE40D4">
              <w:t>и</w:t>
            </w:r>
            <w:r w:rsidRPr="00BE40D4">
              <w:t>т послевузовское обучение в настоящее время</w:t>
            </w:r>
          </w:p>
        </w:tc>
        <w:tc>
          <w:tcPr>
            <w:tcW w:w="1806" w:type="pct"/>
          </w:tcPr>
          <w:p w14:paraId="67DB9F1A" w14:textId="77777777" w:rsidR="00B15951" w:rsidRPr="00BE40D4" w:rsidRDefault="00B15951" w:rsidP="00BE40D4">
            <w:pPr>
              <w:pStyle w:val="104"/>
            </w:pPr>
            <w:r w:rsidRPr="00BE40D4">
              <w:t>Выбор значения в радиогруппе</w:t>
            </w:r>
          </w:p>
        </w:tc>
      </w:tr>
      <w:tr w:rsidR="00B15951" w:rsidRPr="00C20D54" w14:paraId="15E962AB" w14:textId="77777777" w:rsidTr="00B15951">
        <w:tc>
          <w:tcPr>
            <w:tcW w:w="410" w:type="pct"/>
          </w:tcPr>
          <w:p w14:paraId="418FEBB2" w14:textId="21F39BB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951DA43" w14:textId="77777777" w:rsidR="00B15951" w:rsidRPr="00BE40D4" w:rsidRDefault="00B15951" w:rsidP="00BE40D4">
            <w:pPr>
              <w:pStyle w:val="104"/>
            </w:pPr>
            <w:r w:rsidRPr="00BE40D4">
              <w:t>Серия диплома</w:t>
            </w:r>
          </w:p>
        </w:tc>
        <w:tc>
          <w:tcPr>
            <w:tcW w:w="1432" w:type="pct"/>
          </w:tcPr>
          <w:p w14:paraId="642F2AEF" w14:textId="685926FE" w:rsidR="00B15951" w:rsidRPr="00BE40D4" w:rsidRDefault="00B15951" w:rsidP="00BE40D4">
            <w:pPr>
              <w:pStyle w:val="104"/>
            </w:pPr>
            <w:r w:rsidRPr="00BE40D4">
              <w:t xml:space="preserve">Серия диплома о </w:t>
            </w:r>
            <w:r w:rsidR="004F4F21" w:rsidRPr="00BE40D4">
              <w:t>послевузовском образовании</w:t>
            </w:r>
          </w:p>
        </w:tc>
        <w:tc>
          <w:tcPr>
            <w:tcW w:w="1806" w:type="pct"/>
          </w:tcPr>
          <w:p w14:paraId="008EF090" w14:textId="77777777" w:rsidR="00B15951" w:rsidRPr="00BE40D4" w:rsidRDefault="00B15951" w:rsidP="00BE40D4">
            <w:pPr>
              <w:pStyle w:val="104"/>
            </w:pPr>
            <w:r w:rsidRPr="00BE40D4">
              <w:t>Текстовое поле.</w:t>
            </w:r>
          </w:p>
          <w:p w14:paraId="06AF80B5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5A8CFF11" w14:textId="77777777" w:rsidTr="00B15951">
        <w:tc>
          <w:tcPr>
            <w:tcW w:w="410" w:type="pct"/>
          </w:tcPr>
          <w:p w14:paraId="357B00F7" w14:textId="19A9AD13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AE0E6D3" w14:textId="77777777" w:rsidR="00B15951" w:rsidRPr="00BE40D4" w:rsidRDefault="00B15951" w:rsidP="00BE40D4">
            <w:pPr>
              <w:pStyle w:val="104"/>
            </w:pPr>
            <w:r w:rsidRPr="00BE40D4">
              <w:t>Номер диплома</w:t>
            </w:r>
          </w:p>
        </w:tc>
        <w:tc>
          <w:tcPr>
            <w:tcW w:w="1432" w:type="pct"/>
          </w:tcPr>
          <w:p w14:paraId="3103FBC7" w14:textId="2710A2E9" w:rsidR="00B15951" w:rsidRPr="00BE40D4" w:rsidRDefault="00B15951" w:rsidP="00BE40D4">
            <w:pPr>
              <w:pStyle w:val="104"/>
            </w:pPr>
            <w:r w:rsidRPr="00BE40D4">
              <w:t xml:space="preserve">Номер диплома о </w:t>
            </w:r>
            <w:r w:rsidR="004F4F21" w:rsidRPr="00BE40D4">
              <w:t>послевузовском образовании</w:t>
            </w:r>
          </w:p>
        </w:tc>
        <w:tc>
          <w:tcPr>
            <w:tcW w:w="1806" w:type="pct"/>
          </w:tcPr>
          <w:p w14:paraId="00DED3F1" w14:textId="77777777" w:rsidR="00B15951" w:rsidRPr="00BE40D4" w:rsidRDefault="00B15951" w:rsidP="00BE40D4">
            <w:pPr>
              <w:pStyle w:val="104"/>
            </w:pPr>
            <w:r w:rsidRPr="00BE40D4">
              <w:t>Числовое поле с ограничением в 7 символов.</w:t>
            </w:r>
          </w:p>
          <w:p w14:paraId="7F75856F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6366DD51" w14:textId="77777777" w:rsidTr="00B15951">
        <w:tc>
          <w:tcPr>
            <w:tcW w:w="410" w:type="pct"/>
          </w:tcPr>
          <w:p w14:paraId="6E220B69" w14:textId="1D61737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B1CABFD" w14:textId="77777777" w:rsidR="00B15951" w:rsidRPr="00BE40D4" w:rsidRDefault="00B15951" w:rsidP="00BE40D4">
            <w:pPr>
              <w:pStyle w:val="104"/>
            </w:pPr>
            <w:r w:rsidRPr="00BE40D4">
              <w:t>Дата выдачи</w:t>
            </w:r>
          </w:p>
        </w:tc>
        <w:tc>
          <w:tcPr>
            <w:tcW w:w="1432" w:type="pct"/>
          </w:tcPr>
          <w:p w14:paraId="05FED1AB" w14:textId="642F4D3C" w:rsidR="00B15951" w:rsidRPr="00BE40D4" w:rsidRDefault="00B15951" w:rsidP="00BE40D4">
            <w:pPr>
              <w:pStyle w:val="104"/>
            </w:pPr>
            <w:r w:rsidRPr="00BE40D4">
              <w:t xml:space="preserve">Дата выдачи диплома о </w:t>
            </w:r>
            <w:r w:rsidR="004F4F21" w:rsidRPr="00BE40D4">
              <w:t>послевузовском образовании</w:t>
            </w:r>
          </w:p>
        </w:tc>
        <w:tc>
          <w:tcPr>
            <w:tcW w:w="1806" w:type="pct"/>
          </w:tcPr>
          <w:p w14:paraId="1BBE4EE9" w14:textId="77777777" w:rsidR="00B15951" w:rsidRPr="00BE40D4" w:rsidRDefault="00B15951" w:rsidP="00BE40D4">
            <w:pPr>
              <w:pStyle w:val="104"/>
            </w:pPr>
            <w:r w:rsidRPr="00BE40D4">
              <w:t xml:space="preserve">Выбор даты в календаре. </w:t>
            </w:r>
          </w:p>
          <w:p w14:paraId="6EE6068D" w14:textId="77777777" w:rsidR="00B15951" w:rsidRPr="00BE40D4" w:rsidRDefault="00B15951" w:rsidP="00BE40D4">
            <w:pPr>
              <w:pStyle w:val="104"/>
            </w:pPr>
            <w:r w:rsidRPr="00BE40D4">
              <w:t>Дата не может быть раньше года поступления.</w:t>
            </w:r>
          </w:p>
          <w:p w14:paraId="09963B1F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3EFB9664" w14:textId="77777777" w:rsidTr="00B15951">
        <w:tc>
          <w:tcPr>
            <w:tcW w:w="410" w:type="pct"/>
          </w:tcPr>
          <w:p w14:paraId="7C454A15" w14:textId="3E977399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93809C8" w14:textId="77777777" w:rsidR="00B15951" w:rsidRPr="00BE40D4" w:rsidRDefault="00B15951" w:rsidP="00BE40D4">
            <w:pPr>
              <w:pStyle w:val="104"/>
            </w:pPr>
            <w:r w:rsidRPr="00BE40D4">
              <w:t>Образовательное учреждение</w:t>
            </w:r>
          </w:p>
        </w:tc>
        <w:tc>
          <w:tcPr>
            <w:tcW w:w="1432" w:type="pct"/>
          </w:tcPr>
          <w:p w14:paraId="45DC04C3" w14:textId="5E214798" w:rsidR="00B15951" w:rsidRPr="00BE40D4" w:rsidRDefault="00B15951" w:rsidP="00BE40D4">
            <w:pPr>
              <w:pStyle w:val="104"/>
            </w:pPr>
            <w:r w:rsidRPr="00BE40D4">
              <w:t xml:space="preserve">Образовательное учреждение, в котором </w:t>
            </w:r>
            <w:r w:rsidR="00EE5FF4" w:rsidRPr="00BE40D4">
              <w:t>работник</w:t>
            </w:r>
            <w:r w:rsidRPr="00BE40D4">
              <w:t xml:space="preserve"> получил</w:t>
            </w:r>
            <w:r w:rsidR="00245B74" w:rsidRPr="00BE40D4">
              <w:t xml:space="preserve"> </w:t>
            </w:r>
            <w:r w:rsidR="004F4F21" w:rsidRPr="00BE40D4">
              <w:t>послевузовское образование</w:t>
            </w:r>
          </w:p>
        </w:tc>
        <w:tc>
          <w:tcPr>
            <w:tcW w:w="1806" w:type="pct"/>
          </w:tcPr>
          <w:p w14:paraId="24AF9524" w14:textId="1B403FA4" w:rsidR="00B15951" w:rsidRPr="00BE40D4" w:rsidRDefault="00B15951" w:rsidP="00BE40D4">
            <w:pPr>
              <w:pStyle w:val="104"/>
            </w:pPr>
            <w:r w:rsidRPr="00BE40D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BE40D4">
              <w:t>.</w:t>
            </w:r>
          </w:p>
          <w:p w14:paraId="7EF959EB" w14:textId="77777777" w:rsidR="00B15951" w:rsidRPr="00BE40D4" w:rsidRDefault="00B15951" w:rsidP="00BE40D4">
            <w:pPr>
              <w:pStyle w:val="104"/>
            </w:pPr>
            <w:r w:rsidRPr="00BE40D4">
              <w:t>Выбор значения в окне</w:t>
            </w:r>
          </w:p>
        </w:tc>
      </w:tr>
      <w:tr w:rsidR="00B15951" w:rsidRPr="00C20D54" w14:paraId="6D650CA5" w14:textId="77777777" w:rsidTr="00B15951">
        <w:tc>
          <w:tcPr>
            <w:tcW w:w="410" w:type="pct"/>
          </w:tcPr>
          <w:p w14:paraId="54C54448" w14:textId="533A867A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ED962B6" w14:textId="77777777" w:rsidR="00B15951" w:rsidRPr="00BE40D4" w:rsidRDefault="00B15951" w:rsidP="00BE40D4">
            <w:pPr>
              <w:pStyle w:val="104"/>
            </w:pPr>
            <w:r w:rsidRPr="00BE40D4">
              <w:t>Отрасль науки</w:t>
            </w:r>
          </w:p>
        </w:tc>
        <w:tc>
          <w:tcPr>
            <w:tcW w:w="1432" w:type="pct"/>
          </w:tcPr>
          <w:p w14:paraId="64ACB0D0" w14:textId="12542A7C" w:rsidR="00B15951" w:rsidRPr="00BE40D4" w:rsidRDefault="00B15951" w:rsidP="00BE40D4">
            <w:pPr>
              <w:pStyle w:val="104"/>
            </w:pPr>
            <w:r w:rsidRPr="00BE40D4">
              <w:t xml:space="preserve">Отрасль науки, в которой </w:t>
            </w:r>
            <w:r w:rsidR="00245B74" w:rsidRPr="00BE40D4">
              <w:t>трудится работник</w:t>
            </w:r>
          </w:p>
        </w:tc>
        <w:tc>
          <w:tcPr>
            <w:tcW w:w="1806" w:type="pct"/>
          </w:tcPr>
          <w:p w14:paraId="50080D74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797A4D78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«Аспирантура», «Докторантура», «Соискательство»</w:t>
            </w:r>
            <w:r w:rsidR="00062817" w:rsidRPr="00BE40D4">
              <w:t>.</w:t>
            </w:r>
          </w:p>
          <w:p w14:paraId="5FF8F893" w14:textId="7B34EA15" w:rsidR="00062817" w:rsidRPr="00BE40D4" w:rsidRDefault="00062817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«Отрасли науки, по которым присуждается ученая степень», OID 1.2.643.5.1.13.13.11.1068</w:t>
            </w:r>
          </w:p>
        </w:tc>
      </w:tr>
      <w:tr w:rsidR="00B15951" w:rsidRPr="00C20D54" w14:paraId="5A791AF5" w14:textId="77777777" w:rsidTr="00B15951">
        <w:tc>
          <w:tcPr>
            <w:tcW w:w="410" w:type="pct"/>
          </w:tcPr>
          <w:p w14:paraId="58A30FB3" w14:textId="0745E49E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29E2650" w14:textId="77777777" w:rsidR="00B15951" w:rsidRPr="00BE40D4" w:rsidRDefault="00B15951" w:rsidP="00BE40D4">
            <w:pPr>
              <w:pStyle w:val="104"/>
            </w:pPr>
            <w:r w:rsidRPr="00BE40D4">
              <w:t>Ученая степень</w:t>
            </w:r>
          </w:p>
        </w:tc>
        <w:tc>
          <w:tcPr>
            <w:tcW w:w="1432" w:type="pct"/>
          </w:tcPr>
          <w:p w14:paraId="08308E34" w14:textId="3A705D2D" w:rsidR="00B15951" w:rsidRPr="00BE40D4" w:rsidRDefault="00B15951" w:rsidP="00BE40D4">
            <w:pPr>
              <w:pStyle w:val="104"/>
            </w:pPr>
            <w:r w:rsidRPr="00BE40D4">
              <w:t xml:space="preserve">Ученая степень, присужденная </w:t>
            </w:r>
            <w:r w:rsidR="00245B74" w:rsidRPr="00BE40D4">
              <w:t>работнику</w:t>
            </w:r>
          </w:p>
        </w:tc>
        <w:tc>
          <w:tcPr>
            <w:tcW w:w="1806" w:type="pct"/>
          </w:tcPr>
          <w:p w14:paraId="49CC0AC7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1F737E97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«Аспирантура», «Докторантура», «Соискательство» и в радиогруппе «Учится по настоящее время» выбрано значение «Нет»</w:t>
            </w:r>
            <w:r w:rsidR="00062817" w:rsidRPr="00BE40D4">
              <w:t>.</w:t>
            </w:r>
          </w:p>
          <w:p w14:paraId="33C6535E" w14:textId="3720FBC9" w:rsidR="00062817" w:rsidRPr="00BE40D4" w:rsidRDefault="00062817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«Ученые степени», OID 1.2.643.5.1.13.13.11.1067</w:t>
            </w:r>
          </w:p>
        </w:tc>
      </w:tr>
      <w:tr w:rsidR="00B15951" w:rsidRPr="00C20D54" w14:paraId="4306B70D" w14:textId="77777777" w:rsidTr="00B15951">
        <w:tc>
          <w:tcPr>
            <w:tcW w:w="410" w:type="pct"/>
          </w:tcPr>
          <w:p w14:paraId="730C12BA" w14:textId="1F604343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31374EBA" w14:textId="77777777" w:rsidR="00B15951" w:rsidRPr="00BE40D4" w:rsidRDefault="00B15951" w:rsidP="00BE40D4">
            <w:pPr>
              <w:pStyle w:val="104"/>
            </w:pPr>
            <w:r w:rsidRPr="00BE40D4">
              <w:t>Специальность</w:t>
            </w:r>
          </w:p>
        </w:tc>
        <w:tc>
          <w:tcPr>
            <w:tcW w:w="1432" w:type="pct"/>
          </w:tcPr>
          <w:p w14:paraId="31D3F170" w14:textId="2F0D7D7D" w:rsidR="00B15951" w:rsidRPr="00BE40D4" w:rsidRDefault="00B15951" w:rsidP="00BE40D4">
            <w:pPr>
              <w:pStyle w:val="104"/>
            </w:pPr>
            <w:r w:rsidRPr="00BE40D4">
              <w:t xml:space="preserve">Специальность, указанная в дипломе о </w:t>
            </w:r>
            <w:r w:rsidR="004F4F21" w:rsidRPr="00BE40D4">
              <w:t>послевузовском образовании</w:t>
            </w:r>
          </w:p>
        </w:tc>
        <w:tc>
          <w:tcPr>
            <w:tcW w:w="1806" w:type="pct"/>
          </w:tcPr>
          <w:p w14:paraId="51F52FEA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062817" w:rsidRPr="00BE40D4">
              <w:t>.</w:t>
            </w:r>
          </w:p>
          <w:p w14:paraId="463C09FC" w14:textId="3EEB35D5" w:rsidR="00062817" w:rsidRPr="00BE40D4" w:rsidRDefault="00062817" w:rsidP="00BE40D4">
            <w:pPr>
              <w:pStyle w:val="104"/>
            </w:pPr>
            <w:r w:rsidRPr="00BE40D4">
              <w:t xml:space="preserve">Если «Тип послевузовского образования» указан «Интернатура» или «Ординатура», то значения берутся из справочника </w:t>
            </w:r>
            <w:r w:rsidR="00D23473">
              <w:t>НСИ</w:t>
            </w:r>
            <w:r w:rsidRPr="00BE40D4"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2AE2348C" w14:textId="3E88191B" w:rsidR="00062817" w:rsidRPr="00BE40D4" w:rsidRDefault="00062817" w:rsidP="00BE40D4">
            <w:pPr>
              <w:pStyle w:val="104"/>
            </w:pPr>
            <w:r w:rsidRPr="00BE40D4">
              <w:t>Если «Тип послевузовского образования» указан «Аспирантура»</w:t>
            </w:r>
            <w:r w:rsidR="000C138A">
              <w:t>/</w:t>
            </w:r>
            <w:r w:rsidRPr="00BE40D4">
              <w:t>«Докторантура»</w:t>
            </w:r>
            <w:r w:rsidR="000C138A">
              <w:t>/</w:t>
            </w:r>
            <w:r w:rsidRPr="00BE40D4">
              <w:t xml:space="preserve">«Соискательство», то значения берутся из справочника </w:t>
            </w:r>
            <w:r w:rsidR="00D23473">
              <w:t>НСИ</w:t>
            </w:r>
            <w:r w:rsidRPr="00BE40D4"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C20D54" w14:paraId="360F4E88" w14:textId="77777777" w:rsidTr="00B15951">
        <w:tc>
          <w:tcPr>
            <w:tcW w:w="410" w:type="pct"/>
          </w:tcPr>
          <w:p w14:paraId="73A93F8B" w14:textId="4B012E37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3EF79ED3" w14:textId="77777777" w:rsidR="00B15951" w:rsidRPr="00BE40D4" w:rsidRDefault="00B15951" w:rsidP="00BE40D4">
            <w:pPr>
              <w:pStyle w:val="104"/>
            </w:pPr>
            <w:r w:rsidRPr="00BE40D4">
              <w:t>Дополнительная специальность</w:t>
            </w:r>
          </w:p>
        </w:tc>
        <w:tc>
          <w:tcPr>
            <w:tcW w:w="1432" w:type="pct"/>
          </w:tcPr>
          <w:p w14:paraId="3C94CAB6" w14:textId="43AFCED9" w:rsidR="00B15951" w:rsidRPr="00BE40D4" w:rsidRDefault="00B15951" w:rsidP="00BE40D4">
            <w:pPr>
              <w:pStyle w:val="104"/>
            </w:pPr>
            <w:r w:rsidRPr="00BE40D4">
              <w:t xml:space="preserve">Дополнительная специальность, полученная </w:t>
            </w:r>
            <w:r w:rsidR="00245B74" w:rsidRPr="00BE40D4">
              <w:t>работником</w:t>
            </w:r>
          </w:p>
        </w:tc>
        <w:tc>
          <w:tcPr>
            <w:tcW w:w="1806" w:type="pct"/>
          </w:tcPr>
          <w:p w14:paraId="33317B97" w14:textId="77777777" w:rsidR="00B15951" w:rsidRPr="00BE40D4" w:rsidRDefault="00B15951" w:rsidP="00BE40D4">
            <w:pPr>
              <w:pStyle w:val="104"/>
            </w:pPr>
            <w:r w:rsidRPr="00BE40D4">
              <w:t>Выбор значения из выпадающего списка.</w:t>
            </w:r>
          </w:p>
          <w:p w14:paraId="2E4442FB" w14:textId="77777777" w:rsidR="00B15951" w:rsidRPr="00BE40D4" w:rsidRDefault="00B15951" w:rsidP="00BE40D4">
            <w:pPr>
              <w:pStyle w:val="104"/>
            </w:pPr>
            <w:r w:rsidRPr="00BE40D4">
              <w:t>Поле отображается, если в списке «Тип образование» выбрано значение «Аспирантура» и «Докторантура»</w:t>
            </w:r>
            <w:r w:rsidR="00062817" w:rsidRPr="00BE40D4">
              <w:t>.</w:t>
            </w:r>
          </w:p>
          <w:p w14:paraId="0C5F10AC" w14:textId="0BCA67A9" w:rsidR="00062817" w:rsidRPr="00BE40D4" w:rsidRDefault="00062817" w:rsidP="00BE40D4">
            <w:pPr>
              <w:pStyle w:val="104"/>
            </w:pPr>
            <w:r w:rsidRPr="00BE40D4">
              <w:t>Значения берутся из справочника НСИ «ФРМР. Специальность медицинского персонала при обучении в аспирантуре или докторантуре», OID 1.2.643.5.1.13.13.99.2.220</w:t>
            </w:r>
          </w:p>
        </w:tc>
      </w:tr>
    </w:tbl>
    <w:p w14:paraId="7006E23D" w14:textId="6ABE7350" w:rsidR="00A405F2" w:rsidRPr="00C20D54" w:rsidRDefault="00A405F2" w:rsidP="001C6FA7">
      <w:pPr>
        <w:pStyle w:val="afffffffff4"/>
      </w:pPr>
      <w:bookmarkStart w:id="217" w:name="_Ref89956531"/>
      <w:bookmarkStart w:id="218" w:name="_Ref514768330"/>
      <w:r w:rsidRPr="00C20D54">
        <w:t xml:space="preserve">Таблица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Таблица \* ARABIC \s 1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14</w:t>
      </w:r>
      <w:r w:rsidR="00EE3A8F" w:rsidRPr="00C20D54">
        <w:rPr>
          <w:noProof/>
        </w:rPr>
        <w:fldChar w:fldCharType="end"/>
      </w:r>
      <w:bookmarkEnd w:id="217"/>
      <w:r w:rsidRPr="00C20D54">
        <w:t xml:space="preserve"> – Описание сведений о послевузовском образовании, полученном на территории иностранного государства</w:t>
      </w:r>
      <w:bookmarkEnd w:id="218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16"/>
        <w:gridCol w:w="1831"/>
        <w:gridCol w:w="2254"/>
        <w:gridCol w:w="4643"/>
      </w:tblGrid>
      <w:tr w:rsidR="00B15951" w:rsidRPr="00C20D54" w14:paraId="5B9AF4A5" w14:textId="77777777" w:rsidTr="004D1656">
        <w:trPr>
          <w:tblHeader/>
        </w:trPr>
        <w:tc>
          <w:tcPr>
            <w:tcW w:w="410" w:type="pct"/>
          </w:tcPr>
          <w:p w14:paraId="59A4BF2D" w14:textId="77777777" w:rsidR="00B15951" w:rsidRPr="00C20D54" w:rsidRDefault="00B15951" w:rsidP="00245B7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352" w:type="pct"/>
          </w:tcPr>
          <w:p w14:paraId="20471929" w14:textId="77777777" w:rsidR="00B15951" w:rsidRPr="00C20D54" w:rsidRDefault="00B15951" w:rsidP="00245B7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32" w:type="pct"/>
          </w:tcPr>
          <w:p w14:paraId="629CFE61" w14:textId="77777777" w:rsidR="00B15951" w:rsidRPr="00C20D54" w:rsidRDefault="00B15951" w:rsidP="00245B74">
            <w:pPr>
              <w:pStyle w:val="108"/>
            </w:pPr>
            <w:r w:rsidRPr="00C20D54">
              <w:t>Описание</w:t>
            </w:r>
          </w:p>
        </w:tc>
        <w:tc>
          <w:tcPr>
            <w:tcW w:w="1806" w:type="pct"/>
          </w:tcPr>
          <w:p w14:paraId="3BD7A9D4" w14:textId="77777777" w:rsidR="00B15951" w:rsidRPr="00C20D54" w:rsidRDefault="00B15951" w:rsidP="00245B74">
            <w:pPr>
              <w:pStyle w:val="108"/>
            </w:pPr>
            <w:r w:rsidRPr="00C20D54">
              <w:t>Вид, способ ввода</w:t>
            </w:r>
          </w:p>
        </w:tc>
      </w:tr>
      <w:tr w:rsidR="00B15951" w:rsidRPr="00C20D54" w14:paraId="53764CBE" w14:textId="77777777" w:rsidTr="004D1656">
        <w:tc>
          <w:tcPr>
            <w:tcW w:w="410" w:type="pct"/>
          </w:tcPr>
          <w:p w14:paraId="62A8347B" w14:textId="6F072EBA" w:rsidR="00B15951" w:rsidRPr="00C20D54" w:rsidRDefault="00B15951" w:rsidP="00B77B53">
            <w:pPr>
              <w:pStyle w:val="101"/>
              <w:numPr>
                <w:ilvl w:val="0"/>
                <w:numId w:val="61"/>
              </w:numPr>
            </w:pPr>
          </w:p>
        </w:tc>
        <w:tc>
          <w:tcPr>
            <w:tcW w:w="1352" w:type="pct"/>
          </w:tcPr>
          <w:p w14:paraId="69F24B04" w14:textId="77777777" w:rsidR="00B15951" w:rsidRPr="00C20D54" w:rsidRDefault="00B15951" w:rsidP="00BE40D4">
            <w:pPr>
              <w:pStyle w:val="104"/>
            </w:pPr>
            <w:r w:rsidRPr="00C20D54">
              <w:t>Дубликат</w:t>
            </w:r>
          </w:p>
        </w:tc>
        <w:tc>
          <w:tcPr>
            <w:tcW w:w="1432" w:type="pct"/>
          </w:tcPr>
          <w:p w14:paraId="0F34CDB8" w14:textId="77777777" w:rsidR="00B15951" w:rsidRPr="00C20D54" w:rsidRDefault="00B15951" w:rsidP="00BE40D4">
            <w:pPr>
              <w:pStyle w:val="104"/>
            </w:pPr>
            <w:r w:rsidRPr="00C20D54">
              <w:t>Наличие дубликата диплома</w:t>
            </w:r>
          </w:p>
        </w:tc>
        <w:tc>
          <w:tcPr>
            <w:tcW w:w="1806" w:type="pct"/>
          </w:tcPr>
          <w:p w14:paraId="77C4C995" w14:textId="78EB0162" w:rsidR="00B15951" w:rsidRPr="00C20D54" w:rsidRDefault="00B15951" w:rsidP="00BE40D4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B15951" w:rsidRPr="00C20D54" w14:paraId="385ED791" w14:textId="77777777" w:rsidTr="004D1656">
        <w:tc>
          <w:tcPr>
            <w:tcW w:w="410" w:type="pct"/>
          </w:tcPr>
          <w:p w14:paraId="7C6AF959" w14:textId="019885E4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EECD3DA" w14:textId="009E5F3B" w:rsidR="00B15951" w:rsidRPr="00C20D54" w:rsidRDefault="00B15951" w:rsidP="00BE40D4">
            <w:pPr>
              <w:pStyle w:val="104"/>
            </w:pPr>
            <w:r w:rsidRPr="00C20D54">
              <w:t>Место получения образования</w:t>
            </w:r>
          </w:p>
        </w:tc>
        <w:tc>
          <w:tcPr>
            <w:tcW w:w="1432" w:type="pct"/>
          </w:tcPr>
          <w:p w14:paraId="4E882A3C" w14:textId="6F7E83DB" w:rsidR="00B15951" w:rsidRPr="00C20D54" w:rsidRDefault="00B15951" w:rsidP="00BE40D4">
            <w:pPr>
              <w:pStyle w:val="104"/>
            </w:pPr>
            <w:r w:rsidRPr="00C20D54">
              <w:t>Место получения образования («Иностранное государство»)</w:t>
            </w:r>
          </w:p>
        </w:tc>
        <w:tc>
          <w:tcPr>
            <w:tcW w:w="1806" w:type="pct"/>
          </w:tcPr>
          <w:p w14:paraId="58C92A0B" w14:textId="74A4A0CF" w:rsidR="00B15951" w:rsidRPr="00C20D54" w:rsidRDefault="00B15951" w:rsidP="00BE40D4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  <w:tr w:rsidR="00B15951" w:rsidRPr="00C20D54" w14:paraId="3CBA5B11" w14:textId="77777777" w:rsidTr="004D1656">
        <w:tc>
          <w:tcPr>
            <w:tcW w:w="410" w:type="pct"/>
          </w:tcPr>
          <w:p w14:paraId="29809AE9" w14:textId="53553A1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5C3B031" w14:textId="02259300" w:rsidR="00B15951" w:rsidRPr="00C20D54" w:rsidRDefault="00B15951" w:rsidP="00BE40D4">
            <w:pPr>
              <w:pStyle w:val="104"/>
            </w:pPr>
            <w:r w:rsidRPr="00C20D54">
              <w:t>Страна</w:t>
            </w:r>
          </w:p>
        </w:tc>
        <w:tc>
          <w:tcPr>
            <w:tcW w:w="1432" w:type="pct"/>
          </w:tcPr>
          <w:p w14:paraId="7F4B0F94" w14:textId="69D73D31" w:rsidR="00B15951" w:rsidRPr="00C20D54" w:rsidRDefault="00B15951" w:rsidP="00BE40D4">
            <w:pPr>
              <w:pStyle w:val="104"/>
            </w:pPr>
            <w:r w:rsidRPr="00C20D54">
              <w:t>Страна, в которой было получено образование</w:t>
            </w:r>
          </w:p>
        </w:tc>
        <w:tc>
          <w:tcPr>
            <w:tcW w:w="1806" w:type="pct"/>
          </w:tcPr>
          <w:p w14:paraId="7D26FFC1" w14:textId="77777777" w:rsidR="00B15951" w:rsidRPr="00C20D54" w:rsidRDefault="00B15951" w:rsidP="00BE40D4">
            <w:pPr>
              <w:pStyle w:val="104"/>
            </w:pPr>
            <w:r w:rsidRPr="00C20D54">
              <w:t>Выбор значения из выпадающего списка</w:t>
            </w:r>
            <w:r w:rsidR="0019056B" w:rsidRPr="00C20D54">
              <w:t>.</w:t>
            </w:r>
          </w:p>
          <w:p w14:paraId="7DA1A16A" w14:textId="7AED40B8" w:rsidR="0019056B" w:rsidRPr="00C20D54" w:rsidRDefault="0019056B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«Общероссийский классификатор стран мира», OID 1.2.643.5.1.13.2.1.1.63</w:t>
            </w:r>
          </w:p>
        </w:tc>
      </w:tr>
      <w:tr w:rsidR="00B15951" w:rsidRPr="00C20D54" w14:paraId="35C0DBAB" w14:textId="77777777" w:rsidTr="004D1656">
        <w:tc>
          <w:tcPr>
            <w:tcW w:w="410" w:type="pct"/>
          </w:tcPr>
          <w:p w14:paraId="544462E2" w14:textId="07A28264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E924B6C" w14:textId="77777777" w:rsidR="00B15951" w:rsidRPr="00C20D54" w:rsidRDefault="00B15951" w:rsidP="00BE40D4">
            <w:pPr>
              <w:pStyle w:val="104"/>
            </w:pPr>
            <w:r w:rsidRPr="00C20D54">
              <w:t>Тип образования</w:t>
            </w:r>
          </w:p>
        </w:tc>
        <w:tc>
          <w:tcPr>
            <w:tcW w:w="1432" w:type="pct"/>
          </w:tcPr>
          <w:p w14:paraId="2D64477A" w14:textId="5763B65C" w:rsidR="00B15951" w:rsidRPr="00C20D54" w:rsidRDefault="00B15951" w:rsidP="00BE40D4">
            <w:pPr>
              <w:pStyle w:val="104"/>
            </w:pPr>
            <w:r w:rsidRPr="00C20D54">
              <w:t xml:space="preserve">Тип образования, полученного </w:t>
            </w:r>
            <w:r w:rsidR="00CE22B4">
              <w:t>работником</w:t>
            </w:r>
          </w:p>
        </w:tc>
        <w:tc>
          <w:tcPr>
            <w:tcW w:w="1806" w:type="pct"/>
          </w:tcPr>
          <w:p w14:paraId="6602ED50" w14:textId="77777777" w:rsidR="00B15951" w:rsidRPr="00C20D54" w:rsidRDefault="00B15951" w:rsidP="00BE40D4">
            <w:pPr>
              <w:pStyle w:val="104"/>
            </w:pPr>
            <w:r w:rsidRPr="00C20D54">
              <w:t>Выбор значения из выпадающего списка</w:t>
            </w:r>
            <w:r w:rsidR="0019056B" w:rsidRPr="00C20D54">
              <w:t>.</w:t>
            </w:r>
          </w:p>
          <w:p w14:paraId="7B16D39B" w14:textId="690E9D29" w:rsidR="0019056B" w:rsidRPr="00C20D54" w:rsidRDefault="0019056B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Классификатор профессиональных образовательных программам послевузовского профессионального образования», OID 1.2.643.5.1.13.13.99.2.104</w:t>
            </w:r>
          </w:p>
        </w:tc>
      </w:tr>
      <w:tr w:rsidR="00B15951" w:rsidRPr="00C20D54" w14:paraId="480B63F3" w14:textId="77777777" w:rsidTr="004D1656">
        <w:tc>
          <w:tcPr>
            <w:tcW w:w="410" w:type="pct"/>
          </w:tcPr>
          <w:p w14:paraId="42B7FA6D" w14:textId="0070E2D7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70EF021" w14:textId="77777777" w:rsidR="00B15951" w:rsidRPr="00C20D54" w:rsidRDefault="00B15951" w:rsidP="00BE40D4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1432" w:type="pct"/>
          </w:tcPr>
          <w:p w14:paraId="031EF53D" w14:textId="77777777" w:rsidR="00B15951" w:rsidRPr="00C20D54" w:rsidRDefault="00B15951" w:rsidP="00BE40D4">
            <w:pPr>
              <w:pStyle w:val="104"/>
            </w:pPr>
            <w:r w:rsidRPr="00C20D54">
              <w:t>Год поступления в образовательное учреждение</w:t>
            </w:r>
          </w:p>
        </w:tc>
        <w:tc>
          <w:tcPr>
            <w:tcW w:w="1806" w:type="pct"/>
          </w:tcPr>
          <w:p w14:paraId="55B2D111" w14:textId="77777777" w:rsidR="00B15951" w:rsidRPr="00C20D54" w:rsidRDefault="00B15951" w:rsidP="00BE40D4">
            <w:pPr>
              <w:pStyle w:val="104"/>
            </w:pPr>
            <w:r w:rsidRPr="00C20D54">
              <w:t>Числовое поле для ввода в формате ГГГГ</w:t>
            </w:r>
          </w:p>
        </w:tc>
      </w:tr>
      <w:tr w:rsidR="00B15951" w:rsidRPr="00C20D54" w14:paraId="0B3CEAA1" w14:textId="77777777" w:rsidTr="004D1656">
        <w:tc>
          <w:tcPr>
            <w:tcW w:w="410" w:type="pct"/>
          </w:tcPr>
          <w:p w14:paraId="78064BE6" w14:textId="05BB018A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249AA29A" w14:textId="77777777" w:rsidR="00B15951" w:rsidRPr="00C20D54" w:rsidRDefault="00B15951" w:rsidP="00BE40D4">
            <w:pPr>
              <w:pStyle w:val="104"/>
            </w:pPr>
            <w:r w:rsidRPr="00C20D54">
              <w:t>Учится по настоящее время</w:t>
            </w:r>
          </w:p>
        </w:tc>
        <w:tc>
          <w:tcPr>
            <w:tcW w:w="1432" w:type="pct"/>
          </w:tcPr>
          <w:p w14:paraId="5B5CC516" w14:textId="126BA24D" w:rsidR="00B15951" w:rsidRPr="00C20D54" w:rsidRDefault="00B15951" w:rsidP="00BE40D4">
            <w:pPr>
              <w:pStyle w:val="104"/>
            </w:pPr>
            <w:r w:rsidRPr="00C20D54">
              <w:t xml:space="preserve">Признак того, что </w:t>
            </w:r>
            <w:r w:rsidR="00CE22B4">
              <w:t>работник</w:t>
            </w:r>
            <w:r w:rsidR="00EE5FF4" w:rsidRPr="00C20D54">
              <w:t xml:space="preserve"> </w:t>
            </w:r>
            <w:r w:rsidRPr="00C20D54">
              <w:t>проход</w:t>
            </w:r>
            <w:r w:rsidR="00CE22B4">
              <w:t>и</w:t>
            </w:r>
            <w:r w:rsidRPr="00C20D54">
              <w:t>т послевузовское обучение в настоящее время</w:t>
            </w:r>
          </w:p>
        </w:tc>
        <w:tc>
          <w:tcPr>
            <w:tcW w:w="1806" w:type="pct"/>
          </w:tcPr>
          <w:p w14:paraId="1101C05A" w14:textId="77777777" w:rsidR="00B15951" w:rsidRPr="00C20D54" w:rsidRDefault="00B15951" w:rsidP="00BE40D4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B15951" w:rsidRPr="00C20D54" w14:paraId="0AC6B11E" w14:textId="77777777" w:rsidTr="004D1656">
        <w:tc>
          <w:tcPr>
            <w:tcW w:w="410" w:type="pct"/>
          </w:tcPr>
          <w:p w14:paraId="3B01E33A" w14:textId="7236BDC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276FF83" w14:textId="77777777" w:rsidR="00B15951" w:rsidRPr="00C20D54" w:rsidRDefault="00B15951" w:rsidP="00BE40D4">
            <w:pPr>
              <w:pStyle w:val="104"/>
            </w:pPr>
            <w:r w:rsidRPr="00C20D54">
              <w:t>Серия диплома</w:t>
            </w:r>
          </w:p>
        </w:tc>
        <w:tc>
          <w:tcPr>
            <w:tcW w:w="1432" w:type="pct"/>
          </w:tcPr>
          <w:p w14:paraId="3A351D75" w14:textId="501D6874" w:rsidR="00B15951" w:rsidRPr="00C20D54" w:rsidRDefault="00B15951" w:rsidP="00BE40D4">
            <w:pPr>
              <w:pStyle w:val="104"/>
            </w:pPr>
            <w:r w:rsidRPr="00C20D54">
              <w:t xml:space="preserve">Серия диплома о </w:t>
            </w:r>
            <w:r w:rsidR="004F4F21" w:rsidRPr="00C20D54">
              <w:t>послевузовском образовании</w:t>
            </w:r>
          </w:p>
        </w:tc>
        <w:tc>
          <w:tcPr>
            <w:tcW w:w="1806" w:type="pct"/>
          </w:tcPr>
          <w:p w14:paraId="22B7D551" w14:textId="77777777" w:rsidR="00B15951" w:rsidRPr="00C20D54" w:rsidRDefault="00B15951" w:rsidP="00BE40D4">
            <w:pPr>
              <w:pStyle w:val="104"/>
            </w:pPr>
            <w:r w:rsidRPr="00C20D54">
              <w:t>Текстовое поле.</w:t>
            </w:r>
          </w:p>
          <w:p w14:paraId="017F46AB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6AA2B148" w14:textId="77777777" w:rsidTr="004D1656">
        <w:tc>
          <w:tcPr>
            <w:tcW w:w="410" w:type="pct"/>
          </w:tcPr>
          <w:p w14:paraId="038578B6" w14:textId="391BA544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32748E8F" w14:textId="77777777" w:rsidR="00B15951" w:rsidRPr="00C20D54" w:rsidRDefault="00B15951" w:rsidP="00BE40D4">
            <w:pPr>
              <w:pStyle w:val="104"/>
            </w:pPr>
            <w:r w:rsidRPr="00C20D54">
              <w:t>Номер диплома</w:t>
            </w:r>
          </w:p>
        </w:tc>
        <w:tc>
          <w:tcPr>
            <w:tcW w:w="1432" w:type="pct"/>
          </w:tcPr>
          <w:p w14:paraId="3C8DDB21" w14:textId="2A5ADCFD" w:rsidR="00B15951" w:rsidRPr="00C20D54" w:rsidRDefault="00B15951" w:rsidP="00BE40D4">
            <w:pPr>
              <w:pStyle w:val="104"/>
            </w:pPr>
            <w:r w:rsidRPr="00C20D54">
              <w:t xml:space="preserve">Номер диплома о </w:t>
            </w:r>
            <w:r w:rsidR="004F4F21" w:rsidRPr="00C20D54">
              <w:t>послевузовском образовании</w:t>
            </w:r>
          </w:p>
        </w:tc>
        <w:tc>
          <w:tcPr>
            <w:tcW w:w="1806" w:type="pct"/>
          </w:tcPr>
          <w:p w14:paraId="291C54A6" w14:textId="77777777" w:rsidR="00B15951" w:rsidRPr="00C20D54" w:rsidRDefault="00B15951" w:rsidP="00BE40D4">
            <w:pPr>
              <w:pStyle w:val="104"/>
            </w:pPr>
            <w:r w:rsidRPr="00C20D54">
              <w:t>Числовое поле с ограничением в 7 символов.</w:t>
            </w:r>
          </w:p>
          <w:p w14:paraId="3EE82365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72074704" w14:textId="77777777" w:rsidTr="004D1656">
        <w:tc>
          <w:tcPr>
            <w:tcW w:w="410" w:type="pct"/>
          </w:tcPr>
          <w:p w14:paraId="7E77FDF4" w14:textId="749FE2D0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C5681EF" w14:textId="77777777" w:rsidR="00B15951" w:rsidRPr="00C20D54" w:rsidRDefault="00B15951" w:rsidP="00BE40D4">
            <w:pPr>
              <w:pStyle w:val="104"/>
            </w:pPr>
            <w:r w:rsidRPr="00C20D54">
              <w:t>Дата выдачи</w:t>
            </w:r>
          </w:p>
        </w:tc>
        <w:tc>
          <w:tcPr>
            <w:tcW w:w="1432" w:type="pct"/>
          </w:tcPr>
          <w:p w14:paraId="7DC3973F" w14:textId="7F8E6793" w:rsidR="00B15951" w:rsidRPr="00C20D54" w:rsidRDefault="00B15951" w:rsidP="00BE40D4">
            <w:pPr>
              <w:pStyle w:val="104"/>
            </w:pPr>
            <w:r w:rsidRPr="00C20D54">
              <w:t xml:space="preserve">Дата выдачи диплома о </w:t>
            </w:r>
            <w:r w:rsidR="004F4F21" w:rsidRPr="00C20D54">
              <w:t>послевузовском образовании</w:t>
            </w:r>
          </w:p>
        </w:tc>
        <w:tc>
          <w:tcPr>
            <w:tcW w:w="1806" w:type="pct"/>
          </w:tcPr>
          <w:p w14:paraId="538E3B87" w14:textId="77777777" w:rsidR="00B15951" w:rsidRPr="00C20D54" w:rsidRDefault="00B15951" w:rsidP="00BE40D4">
            <w:pPr>
              <w:pStyle w:val="104"/>
            </w:pPr>
            <w:r w:rsidRPr="00C20D54">
              <w:t xml:space="preserve">Выбор даты в календаре. </w:t>
            </w:r>
          </w:p>
          <w:p w14:paraId="128E9CC3" w14:textId="77777777" w:rsidR="00B15951" w:rsidRPr="00C20D54" w:rsidRDefault="00B15951" w:rsidP="00BE40D4">
            <w:pPr>
              <w:pStyle w:val="104"/>
            </w:pPr>
            <w:r w:rsidRPr="00C20D54">
              <w:t>Дата не может быть раньше года поступления.</w:t>
            </w:r>
          </w:p>
          <w:p w14:paraId="04209BD7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«Учится по настоящее время» выбрано значение «Нет»</w:t>
            </w:r>
          </w:p>
        </w:tc>
      </w:tr>
      <w:tr w:rsidR="00B15951" w:rsidRPr="00C20D54" w14:paraId="28FE6A71" w14:textId="77777777" w:rsidTr="004D1656">
        <w:tc>
          <w:tcPr>
            <w:tcW w:w="410" w:type="pct"/>
          </w:tcPr>
          <w:p w14:paraId="1C3C6256" w14:textId="34CD3FD9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539536B6" w14:textId="77777777" w:rsidR="00B15951" w:rsidRPr="00C20D54" w:rsidRDefault="00B15951" w:rsidP="00BE40D4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432" w:type="pct"/>
          </w:tcPr>
          <w:p w14:paraId="1E60CA2C" w14:textId="7E674AA8" w:rsidR="00B15951" w:rsidRPr="00C20D54" w:rsidRDefault="00B15951" w:rsidP="00BE40D4">
            <w:pPr>
              <w:pStyle w:val="104"/>
            </w:pPr>
            <w:r w:rsidRPr="00C20D54">
              <w:t xml:space="preserve">Образовательное учреждение, в котором </w:t>
            </w:r>
            <w:r w:rsidR="00EE5FF4">
              <w:t>работник</w:t>
            </w:r>
            <w:r w:rsidR="00EE5FF4" w:rsidRPr="00C20D54">
              <w:t xml:space="preserve"> </w:t>
            </w:r>
            <w:r w:rsidRPr="00C20D54">
              <w:t>получил</w:t>
            </w:r>
            <w:r w:rsidR="00CE22B4">
              <w:t xml:space="preserve"> </w:t>
            </w:r>
            <w:r w:rsidR="004F4F21" w:rsidRPr="00C20D54">
              <w:t>послевузовское</w:t>
            </w:r>
            <w:r w:rsidRPr="00C20D54">
              <w:t xml:space="preserve"> образование</w:t>
            </w:r>
          </w:p>
        </w:tc>
        <w:tc>
          <w:tcPr>
            <w:tcW w:w="1806" w:type="pct"/>
          </w:tcPr>
          <w:p w14:paraId="0238BC9A" w14:textId="488EA583" w:rsidR="00B15951" w:rsidRPr="00C20D54" w:rsidRDefault="00B15951" w:rsidP="00BE40D4">
            <w:pPr>
              <w:pStyle w:val="104"/>
            </w:pPr>
            <w:r w:rsidRPr="00C20D5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</w:p>
          <w:p w14:paraId="55A7FF6A" w14:textId="77777777" w:rsidR="00B15951" w:rsidRPr="00C20D54" w:rsidRDefault="00B15951" w:rsidP="00BE40D4">
            <w:pPr>
              <w:pStyle w:val="104"/>
            </w:pPr>
            <w:r w:rsidRPr="00C20D54">
              <w:t>Выбор значения в окне</w:t>
            </w:r>
          </w:p>
        </w:tc>
      </w:tr>
      <w:tr w:rsidR="00B15951" w:rsidRPr="00C20D54" w14:paraId="384764F7" w14:textId="77777777" w:rsidTr="004D1656">
        <w:tc>
          <w:tcPr>
            <w:tcW w:w="410" w:type="pct"/>
          </w:tcPr>
          <w:p w14:paraId="43462EDE" w14:textId="41172C1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7680CEDD" w14:textId="77777777" w:rsidR="00B15951" w:rsidRPr="00C20D54" w:rsidRDefault="00B15951" w:rsidP="00BE40D4">
            <w:pPr>
              <w:pStyle w:val="104"/>
            </w:pPr>
            <w:r w:rsidRPr="00C20D54">
              <w:t>Отрасль науки</w:t>
            </w:r>
          </w:p>
        </w:tc>
        <w:tc>
          <w:tcPr>
            <w:tcW w:w="1432" w:type="pct"/>
          </w:tcPr>
          <w:p w14:paraId="468CFAC8" w14:textId="2351D430" w:rsidR="00B15951" w:rsidRPr="00C20D54" w:rsidRDefault="00B15951" w:rsidP="00BE40D4">
            <w:pPr>
              <w:pStyle w:val="104"/>
            </w:pPr>
            <w:r w:rsidRPr="00C20D54">
              <w:t xml:space="preserve">Отрасль науки, в которой </w:t>
            </w:r>
            <w:r w:rsidR="00CE22B4">
              <w:t xml:space="preserve">трудится </w:t>
            </w:r>
            <w:r w:rsidR="00EE5FF4">
              <w:t>работник</w:t>
            </w:r>
          </w:p>
        </w:tc>
        <w:tc>
          <w:tcPr>
            <w:tcW w:w="1806" w:type="pct"/>
          </w:tcPr>
          <w:p w14:paraId="297DA64C" w14:textId="77777777" w:rsidR="00B15951" w:rsidRPr="00C20D54" w:rsidRDefault="00B15951" w:rsidP="00BE40D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27D3BD3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списке «Тип образование» выбрано значение «Аспирантура», «Докторантура», «Соискательство»</w:t>
            </w:r>
            <w:r w:rsidR="00062817" w:rsidRPr="00C20D54">
              <w:t>.</w:t>
            </w:r>
          </w:p>
          <w:p w14:paraId="54616AB4" w14:textId="2D05BEE2" w:rsidR="00062817" w:rsidRPr="00C20D54" w:rsidRDefault="00062817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«Отрасли науки, по которым присуждается ученая степень», OID 1.2.643.5.1.13.13.11.1068</w:t>
            </w:r>
          </w:p>
        </w:tc>
      </w:tr>
      <w:tr w:rsidR="00B15951" w:rsidRPr="00C20D54" w14:paraId="62B6EB72" w14:textId="77777777" w:rsidTr="004D1656">
        <w:tc>
          <w:tcPr>
            <w:tcW w:w="410" w:type="pct"/>
          </w:tcPr>
          <w:p w14:paraId="25F92EF3" w14:textId="31035A67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638AE43C" w14:textId="77777777" w:rsidR="00B15951" w:rsidRPr="00C20D54" w:rsidRDefault="00B15951" w:rsidP="00BE40D4">
            <w:pPr>
              <w:pStyle w:val="104"/>
            </w:pPr>
            <w:r w:rsidRPr="00C20D54">
              <w:t>Ученая степень</w:t>
            </w:r>
          </w:p>
        </w:tc>
        <w:tc>
          <w:tcPr>
            <w:tcW w:w="1432" w:type="pct"/>
          </w:tcPr>
          <w:p w14:paraId="6262C855" w14:textId="4491D4B9" w:rsidR="00B15951" w:rsidRPr="00C20D54" w:rsidRDefault="00B15951" w:rsidP="00BE40D4">
            <w:pPr>
              <w:pStyle w:val="104"/>
            </w:pPr>
            <w:r w:rsidRPr="00C20D54">
              <w:t>Ученая степень, присужденная работнику</w:t>
            </w:r>
          </w:p>
        </w:tc>
        <w:tc>
          <w:tcPr>
            <w:tcW w:w="1806" w:type="pct"/>
          </w:tcPr>
          <w:p w14:paraId="02AC4C5C" w14:textId="77777777" w:rsidR="00B15951" w:rsidRPr="00C20D54" w:rsidRDefault="00B15951" w:rsidP="00BE40D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6203FF92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списке «Тип образование» выбрано значение «Аспирантура», «Докторантура», «Соискательство» и в радиогруппе «Учится по настоящее время» выбрано значение «Нет»</w:t>
            </w:r>
            <w:r w:rsidR="00062817" w:rsidRPr="00C20D54">
              <w:t>.</w:t>
            </w:r>
          </w:p>
          <w:p w14:paraId="26FA12FB" w14:textId="40DCB217" w:rsidR="00062817" w:rsidRPr="00C20D54" w:rsidRDefault="00062817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«Ученые степени», OID 1.2.643.5.1.13.13.11.1067</w:t>
            </w:r>
          </w:p>
        </w:tc>
      </w:tr>
      <w:tr w:rsidR="00B15951" w:rsidRPr="00C20D54" w14:paraId="5D7350C9" w14:textId="77777777" w:rsidTr="004D1656">
        <w:tc>
          <w:tcPr>
            <w:tcW w:w="410" w:type="pct"/>
          </w:tcPr>
          <w:p w14:paraId="1E73511A" w14:textId="68AFF868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48FB205F" w14:textId="3A51A4B4" w:rsidR="00B15951" w:rsidRPr="00C20D54" w:rsidRDefault="00B15951" w:rsidP="00BE40D4">
            <w:pPr>
              <w:pStyle w:val="104"/>
            </w:pPr>
            <w:r w:rsidRPr="00C20D54">
              <w:t>Специальность, признанная в РФ</w:t>
            </w:r>
          </w:p>
        </w:tc>
        <w:tc>
          <w:tcPr>
            <w:tcW w:w="1432" w:type="pct"/>
          </w:tcPr>
          <w:p w14:paraId="6515B2C1" w14:textId="0EA4C2FD" w:rsidR="00B15951" w:rsidRPr="00C20D54" w:rsidRDefault="00B15951" w:rsidP="00BE40D4">
            <w:pPr>
              <w:pStyle w:val="104"/>
            </w:pPr>
            <w:r w:rsidRPr="00C20D54">
              <w:t xml:space="preserve">Специальность, указанная в дипломе о </w:t>
            </w:r>
            <w:r w:rsidR="004F4F21" w:rsidRPr="00C20D54">
              <w:t xml:space="preserve">послевузовском образовании </w:t>
            </w:r>
            <w:r w:rsidRPr="00C20D54">
              <w:t>и соответствующая одной из установленных в РФ специальностей</w:t>
            </w:r>
          </w:p>
        </w:tc>
        <w:tc>
          <w:tcPr>
            <w:tcW w:w="1806" w:type="pct"/>
          </w:tcPr>
          <w:p w14:paraId="6485A9BE" w14:textId="77777777" w:rsidR="00B15951" w:rsidRPr="00C20D54" w:rsidRDefault="00B15951" w:rsidP="00BE40D4">
            <w:pPr>
              <w:pStyle w:val="104"/>
            </w:pPr>
            <w:r w:rsidRPr="00C20D54">
              <w:t>Выбор значения из выпадающего списка</w:t>
            </w:r>
            <w:r w:rsidR="00062817" w:rsidRPr="00C20D54">
              <w:t>.</w:t>
            </w:r>
          </w:p>
          <w:p w14:paraId="76CDBB75" w14:textId="02F190C2" w:rsidR="00062817" w:rsidRPr="00C20D54" w:rsidRDefault="00062817" w:rsidP="00BE40D4">
            <w:pPr>
              <w:pStyle w:val="104"/>
            </w:pPr>
            <w:r w:rsidRPr="00C20D54">
              <w:t xml:space="preserve">Если «Тип послевузовского образования» указан «Интернатура» или «Ординатура», то значения берутся из справочника </w:t>
            </w:r>
            <w:r w:rsidR="00D23473">
              <w:t>НСИ</w:t>
            </w:r>
            <w:r w:rsidRPr="00C20D54">
              <w:t xml:space="preserve"> «Номенклатура специальностей специалистов, имеющих медицинское и фармацевтическое образование», OID 1.2.643.5.1.13.13.11.1066.</w:t>
            </w:r>
          </w:p>
          <w:p w14:paraId="0C777294" w14:textId="6D0D0717" w:rsidR="00062817" w:rsidRPr="00C20D54" w:rsidRDefault="00062817" w:rsidP="00BE40D4">
            <w:pPr>
              <w:pStyle w:val="104"/>
            </w:pPr>
            <w:r w:rsidRPr="00C20D54">
              <w:t>Если «Тип послевузовского образования» указан «Аспирантура»</w:t>
            </w:r>
            <w:r w:rsidR="000C138A">
              <w:t>/</w:t>
            </w:r>
            <w:r w:rsidRPr="00C20D54">
              <w:t>«Докторантура»</w:t>
            </w:r>
            <w:r w:rsidR="000C138A">
              <w:t>/</w:t>
            </w:r>
            <w:r w:rsidRPr="00C20D54">
              <w:t xml:space="preserve">«Соискательство», то 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C20D54" w14:paraId="0C6D4CBC" w14:textId="77777777" w:rsidTr="004D1656">
        <w:tc>
          <w:tcPr>
            <w:tcW w:w="410" w:type="pct"/>
          </w:tcPr>
          <w:p w14:paraId="2BEF11A0" w14:textId="41D9A990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D840277" w14:textId="77777777" w:rsidR="00B15951" w:rsidRPr="00C20D54" w:rsidRDefault="00B15951" w:rsidP="00BE40D4">
            <w:pPr>
              <w:pStyle w:val="104"/>
            </w:pPr>
            <w:r w:rsidRPr="00C20D54">
              <w:t>Дополнительная специальность</w:t>
            </w:r>
          </w:p>
        </w:tc>
        <w:tc>
          <w:tcPr>
            <w:tcW w:w="1432" w:type="pct"/>
          </w:tcPr>
          <w:p w14:paraId="1C5F52D1" w14:textId="76624688" w:rsidR="00B15951" w:rsidRPr="00C20D54" w:rsidRDefault="00B15951" w:rsidP="00BE40D4">
            <w:pPr>
              <w:pStyle w:val="104"/>
            </w:pPr>
            <w:r w:rsidRPr="00C20D54">
              <w:t xml:space="preserve">Дополнительная специальность, полученная </w:t>
            </w:r>
            <w:r w:rsidR="00CE22B4">
              <w:t>работником</w:t>
            </w:r>
          </w:p>
        </w:tc>
        <w:tc>
          <w:tcPr>
            <w:tcW w:w="1806" w:type="pct"/>
          </w:tcPr>
          <w:p w14:paraId="0FF8EFA0" w14:textId="77777777" w:rsidR="00B15951" w:rsidRPr="00C20D54" w:rsidRDefault="00B15951" w:rsidP="00BE40D4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D1CF760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списке «Тип образование» выбрано значение «Аспирантура» и «Докторантура»</w:t>
            </w:r>
            <w:r w:rsidR="00062817" w:rsidRPr="00C20D54">
              <w:t>.</w:t>
            </w:r>
          </w:p>
          <w:p w14:paraId="5C0D7C7A" w14:textId="2B4AD579" w:rsidR="00062817" w:rsidRPr="00C20D54" w:rsidRDefault="00062817" w:rsidP="00BE40D4">
            <w:pPr>
              <w:pStyle w:val="104"/>
            </w:pPr>
            <w:r w:rsidRPr="00C20D54">
              <w:t>Значения берутся из справочника НСИ «ФРМР. Специальность медицинского персонала при обучении в аспирантуре или докторантуре», OID 1.2.643.5.1.13.13.99.2.220</w:t>
            </w:r>
          </w:p>
        </w:tc>
      </w:tr>
      <w:tr w:rsidR="00B15951" w:rsidRPr="00C20D54" w14:paraId="4CA819DB" w14:textId="77777777" w:rsidTr="00B15951">
        <w:tc>
          <w:tcPr>
            <w:tcW w:w="410" w:type="pct"/>
          </w:tcPr>
          <w:p w14:paraId="26568742" w14:textId="564AD5D9" w:rsidR="00B15951" w:rsidRPr="00C20D54" w:rsidRDefault="00B15951" w:rsidP="00245B74">
            <w:pPr>
              <w:pStyle w:val="101"/>
            </w:pPr>
          </w:p>
        </w:tc>
        <w:tc>
          <w:tcPr>
            <w:tcW w:w="1352" w:type="pct"/>
          </w:tcPr>
          <w:p w14:paraId="0DD87A86" w14:textId="77777777" w:rsidR="00B15951" w:rsidRPr="00C20D54" w:rsidRDefault="00B15951" w:rsidP="00BE40D4">
            <w:pPr>
              <w:pStyle w:val="104"/>
            </w:pPr>
            <w:r w:rsidRPr="00C20D54">
              <w:t>Свидетельство о признании иностранного образования</w:t>
            </w:r>
          </w:p>
        </w:tc>
        <w:tc>
          <w:tcPr>
            <w:tcW w:w="1432" w:type="pct"/>
          </w:tcPr>
          <w:p w14:paraId="44E12B8A" w14:textId="77777777" w:rsidR="00B15951" w:rsidRPr="00C20D54" w:rsidRDefault="00B15951" w:rsidP="00BE40D4">
            <w:pPr>
              <w:pStyle w:val="104"/>
            </w:pPr>
            <w:r w:rsidRPr="00C20D54">
              <w:t>Признак наличия или отсутствия свидетельства о признании иностранного образования (свидетельства о нострификации)</w:t>
            </w:r>
          </w:p>
        </w:tc>
        <w:tc>
          <w:tcPr>
            <w:tcW w:w="1806" w:type="pct"/>
          </w:tcPr>
          <w:p w14:paraId="0D502434" w14:textId="77777777" w:rsidR="00B15951" w:rsidRPr="00C20D54" w:rsidRDefault="00B15951" w:rsidP="00BE40D4">
            <w:pPr>
              <w:pStyle w:val="104"/>
            </w:pPr>
            <w:r w:rsidRPr="00C20D54">
              <w:t xml:space="preserve">Выбор значения в радиогруппе. </w:t>
            </w:r>
          </w:p>
          <w:p w14:paraId="568994EA" w14:textId="77777777" w:rsidR="00B15951" w:rsidRPr="00C20D54" w:rsidRDefault="00B15951" w:rsidP="00BE40D4">
            <w:pPr>
              <w:pStyle w:val="104"/>
            </w:pPr>
            <w:r w:rsidRPr="00C20D54">
              <w:t>Возможные значения:</w:t>
            </w:r>
          </w:p>
          <w:p w14:paraId="7722AD6C" w14:textId="0925BBC0" w:rsidR="00B15951" w:rsidRPr="00C20D54" w:rsidRDefault="00E913BE" w:rsidP="000044C6">
            <w:pPr>
              <w:pStyle w:val="1010"/>
            </w:pPr>
            <w:r>
              <w:t>«</w:t>
            </w:r>
            <w:r w:rsidR="00B15951" w:rsidRPr="00C20D54">
              <w:t>Да</w:t>
            </w:r>
            <w:r>
              <w:t>»</w:t>
            </w:r>
            <w:r w:rsidR="000044C6">
              <w:t>,</w:t>
            </w:r>
          </w:p>
          <w:p w14:paraId="0863EEF7" w14:textId="05D644C1" w:rsidR="00B15951" w:rsidRPr="00C20D54" w:rsidRDefault="00E913BE" w:rsidP="000044C6">
            <w:pPr>
              <w:pStyle w:val="1010"/>
            </w:pPr>
            <w:r>
              <w:t>«</w:t>
            </w:r>
            <w:r w:rsidR="00B15951" w:rsidRPr="00C20D54">
              <w:t>Нет, но требуетс</w:t>
            </w:r>
            <w:r w:rsidR="000044C6">
              <w:t>я</w:t>
            </w:r>
            <w:r>
              <w:t>»</w:t>
            </w:r>
            <w:r w:rsidR="000044C6">
              <w:t>,</w:t>
            </w:r>
          </w:p>
          <w:p w14:paraId="7CD32E67" w14:textId="30866E1A" w:rsidR="00B15951" w:rsidRPr="00C20D54" w:rsidRDefault="00E913BE" w:rsidP="000044C6">
            <w:pPr>
              <w:pStyle w:val="1010"/>
            </w:pPr>
            <w:r>
              <w:t>«</w:t>
            </w:r>
            <w:r w:rsidR="00B15951" w:rsidRPr="00C20D54">
              <w:t>Не требуется</w:t>
            </w:r>
            <w:r>
              <w:t>»</w:t>
            </w:r>
            <w:r w:rsidR="00B15951" w:rsidRPr="00C20D54">
              <w:t xml:space="preserve"> </w:t>
            </w:r>
          </w:p>
        </w:tc>
      </w:tr>
      <w:tr w:rsidR="00B15951" w:rsidRPr="00C20D54" w14:paraId="1B7D9257" w14:textId="77777777" w:rsidTr="00B15951">
        <w:tc>
          <w:tcPr>
            <w:tcW w:w="410" w:type="pct"/>
          </w:tcPr>
          <w:p w14:paraId="67F4CAE3" w14:textId="53F8AFBE" w:rsidR="00B15951" w:rsidRPr="00CE22B4" w:rsidRDefault="00CE22B4" w:rsidP="00CE22B4">
            <w:pPr>
              <w:pStyle w:val="104"/>
            </w:pPr>
            <w:r w:rsidRPr="00CE22B4">
              <w:t>15.1.</w:t>
            </w:r>
          </w:p>
        </w:tc>
        <w:tc>
          <w:tcPr>
            <w:tcW w:w="1352" w:type="pct"/>
          </w:tcPr>
          <w:p w14:paraId="3518489F" w14:textId="77777777" w:rsidR="00B15951" w:rsidRPr="00C20D54" w:rsidRDefault="00B15951" w:rsidP="00BE40D4">
            <w:pPr>
              <w:pStyle w:val="104"/>
            </w:pPr>
            <w:r w:rsidRPr="00C20D54">
              <w:t>Серия свидетельства</w:t>
            </w:r>
          </w:p>
        </w:tc>
        <w:tc>
          <w:tcPr>
            <w:tcW w:w="1432" w:type="pct"/>
          </w:tcPr>
          <w:p w14:paraId="7FA6D3A6" w14:textId="77777777" w:rsidR="00B15951" w:rsidRPr="00C20D54" w:rsidRDefault="00B15951" w:rsidP="00BE40D4">
            <w:pPr>
              <w:pStyle w:val="104"/>
            </w:pPr>
            <w:r w:rsidRPr="00C20D54">
              <w:t>Серия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3E1289FB" w14:textId="77777777" w:rsidR="00B15951" w:rsidRPr="00C20D54" w:rsidRDefault="00B15951" w:rsidP="00BE40D4">
            <w:pPr>
              <w:pStyle w:val="104"/>
            </w:pPr>
            <w:r w:rsidRPr="00C20D54">
              <w:t>Текстовое поле с ограничением до 2 символов.</w:t>
            </w:r>
          </w:p>
          <w:p w14:paraId="684433A1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B15951" w:rsidRPr="00C20D54" w14:paraId="0679B668" w14:textId="77777777" w:rsidTr="00B15951">
        <w:tc>
          <w:tcPr>
            <w:tcW w:w="410" w:type="pct"/>
          </w:tcPr>
          <w:p w14:paraId="3B63C7D5" w14:textId="709D617F" w:rsidR="00B15951" w:rsidRPr="00CE22B4" w:rsidRDefault="00CE22B4" w:rsidP="00CE22B4">
            <w:pPr>
              <w:pStyle w:val="104"/>
            </w:pPr>
            <w:r>
              <w:t>15.2.</w:t>
            </w:r>
          </w:p>
        </w:tc>
        <w:tc>
          <w:tcPr>
            <w:tcW w:w="1352" w:type="pct"/>
          </w:tcPr>
          <w:p w14:paraId="7DF60101" w14:textId="77777777" w:rsidR="00B15951" w:rsidRPr="00C20D54" w:rsidRDefault="00B15951" w:rsidP="00BE40D4">
            <w:pPr>
              <w:pStyle w:val="104"/>
            </w:pPr>
            <w:r w:rsidRPr="00C20D54">
              <w:t>Номер свидетельства</w:t>
            </w:r>
          </w:p>
        </w:tc>
        <w:tc>
          <w:tcPr>
            <w:tcW w:w="1432" w:type="pct"/>
          </w:tcPr>
          <w:p w14:paraId="61918044" w14:textId="77777777" w:rsidR="00B15951" w:rsidRPr="00C20D54" w:rsidRDefault="00B15951" w:rsidP="00BE40D4">
            <w:pPr>
              <w:pStyle w:val="104"/>
            </w:pPr>
            <w:r w:rsidRPr="00C20D54">
              <w:t>Номер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25F2A91D" w14:textId="77777777" w:rsidR="00B15951" w:rsidRPr="00C20D54" w:rsidRDefault="00B15951" w:rsidP="00BE40D4">
            <w:pPr>
              <w:pStyle w:val="104"/>
            </w:pPr>
            <w:r w:rsidRPr="00C20D54">
              <w:t>Текстовое поле с ограничением до 12 символов.</w:t>
            </w:r>
          </w:p>
          <w:p w14:paraId="694E9367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  <w:tr w:rsidR="00B15951" w:rsidRPr="00C20D54" w14:paraId="43DD4B3A" w14:textId="77777777" w:rsidTr="00B15951">
        <w:tc>
          <w:tcPr>
            <w:tcW w:w="410" w:type="pct"/>
          </w:tcPr>
          <w:p w14:paraId="06575B0C" w14:textId="63BE7B6F" w:rsidR="00B15951" w:rsidRPr="00CE22B4" w:rsidRDefault="00CE22B4" w:rsidP="00CE22B4">
            <w:pPr>
              <w:pStyle w:val="104"/>
            </w:pPr>
            <w:r>
              <w:t>15.3.</w:t>
            </w:r>
          </w:p>
        </w:tc>
        <w:tc>
          <w:tcPr>
            <w:tcW w:w="1352" w:type="pct"/>
          </w:tcPr>
          <w:p w14:paraId="604C95BA" w14:textId="77777777" w:rsidR="00B15951" w:rsidRPr="00C20D54" w:rsidRDefault="00B15951" w:rsidP="00BE40D4">
            <w:pPr>
              <w:pStyle w:val="104"/>
            </w:pPr>
            <w:r w:rsidRPr="00C20D54">
              <w:t>Дата выдачи свидетельства</w:t>
            </w:r>
          </w:p>
        </w:tc>
        <w:tc>
          <w:tcPr>
            <w:tcW w:w="1432" w:type="pct"/>
          </w:tcPr>
          <w:p w14:paraId="7518ED83" w14:textId="77777777" w:rsidR="00B15951" w:rsidRPr="00C20D54" w:rsidRDefault="00B15951" w:rsidP="00BE40D4">
            <w:pPr>
              <w:pStyle w:val="104"/>
            </w:pPr>
            <w:r w:rsidRPr="00C20D54">
              <w:t>Дата выдачи свидетельства о признании иностранного образования</w:t>
            </w:r>
          </w:p>
        </w:tc>
        <w:tc>
          <w:tcPr>
            <w:tcW w:w="1806" w:type="pct"/>
          </w:tcPr>
          <w:p w14:paraId="585CBED6" w14:textId="77777777" w:rsidR="00B15951" w:rsidRPr="00C20D54" w:rsidRDefault="00B15951" w:rsidP="00BE40D4">
            <w:pPr>
              <w:pStyle w:val="104"/>
            </w:pPr>
            <w:r w:rsidRPr="00C20D54">
              <w:t>Выбор даты в календаре.</w:t>
            </w:r>
          </w:p>
          <w:p w14:paraId="79120882" w14:textId="77777777" w:rsidR="00B15951" w:rsidRPr="00C20D54" w:rsidRDefault="00B15951" w:rsidP="00BE40D4">
            <w:pPr>
              <w:pStyle w:val="104"/>
            </w:pPr>
            <w:r w:rsidRPr="00C20D54">
              <w:t>Поле отображается, если в радиогруппе «Свидетельство о признании иностранного образования» выбрано значение «Да»</w:t>
            </w:r>
          </w:p>
        </w:tc>
      </w:tr>
    </w:tbl>
    <w:p w14:paraId="7E1D2463" w14:textId="19598B2D" w:rsidR="00790369" w:rsidRPr="00C20D54" w:rsidRDefault="00790369" w:rsidP="00966C9D">
      <w:pPr>
        <w:pStyle w:val="60"/>
        <w:rPr>
          <w:color w:val="000000" w:themeColor="text1"/>
        </w:rPr>
      </w:pPr>
      <w:bookmarkStart w:id="219" w:name="_Ref89437494"/>
      <w:r w:rsidRPr="00C20D54">
        <w:rPr>
          <w:color w:val="000000" w:themeColor="text1"/>
        </w:rPr>
        <w:t>Редактирование записи о послевузовском образовании</w:t>
      </w:r>
    </w:p>
    <w:p w14:paraId="7AD5C1F7" w14:textId="2B3ED877" w:rsidR="00DD30DB" w:rsidRPr="00C20D54" w:rsidRDefault="00DD30DB" w:rsidP="00DD30DB">
      <w:pPr>
        <w:pStyle w:val="afffffff2"/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>послевузовском</w:t>
      </w:r>
      <w:r w:rsidRPr="00A80E04">
        <w:rPr>
          <w:color w:val="000000" w:themeColor="text1"/>
        </w:rPr>
        <w:t xml:space="preserve">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изменения записи:</w:t>
      </w:r>
    </w:p>
    <w:p w14:paraId="78B738D1" w14:textId="5C4A7D5D" w:rsidR="00790369" w:rsidRPr="00C20D54" w:rsidRDefault="00790369" w:rsidP="00B77B53">
      <w:pPr>
        <w:pStyle w:val="1d"/>
        <w:numPr>
          <w:ilvl w:val="0"/>
          <w:numId w:val="62"/>
        </w:numPr>
      </w:pPr>
      <w:r w:rsidRPr="00C20D54">
        <w:t xml:space="preserve">В </w:t>
      </w:r>
      <w:r w:rsidR="000664FD">
        <w:t>блок</w:t>
      </w:r>
      <w:r w:rsidR="00CF1394">
        <w:t>е</w:t>
      </w:r>
      <w:r w:rsidRPr="00C20D54">
        <w:t xml:space="preserve"> «Послевузовское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0EAA7FD4" wp14:editId="3DF6AFB9">
            <wp:extent cx="220999" cy="243861"/>
            <wp:effectExtent l="19050" t="19050" r="26670" b="2286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280BB226" w14:textId="12A5F7C8" w:rsidR="00790369" w:rsidRPr="00C20D54" w:rsidRDefault="00790369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сведений о послевузовском образовании».</w:t>
      </w:r>
    </w:p>
    <w:p w14:paraId="63BE17F8" w14:textId="77777777" w:rsidR="00790369" w:rsidRPr="00C20D54" w:rsidRDefault="00790369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71D4673C" w14:textId="56F3833C" w:rsidR="00794FBE" w:rsidRPr="00C20D54" w:rsidRDefault="00794FBE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Удаление записи о послевузовском образовании</w:t>
      </w:r>
    </w:p>
    <w:p w14:paraId="7C895F68" w14:textId="7DB029E7" w:rsidR="00794FBE" w:rsidRPr="00C20D54" w:rsidRDefault="00DD30DB" w:rsidP="00CE22B4">
      <w:pPr>
        <w:pStyle w:val="a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>послевузовском</w:t>
      </w:r>
      <w:r w:rsidRPr="00A80E04">
        <w:rPr>
          <w:color w:val="000000" w:themeColor="text1"/>
        </w:rPr>
        <w:t xml:space="preserve">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удаления записи</w:t>
      </w:r>
      <w:r w:rsidR="00794FBE" w:rsidRPr="00C20D54">
        <w:t>:</w:t>
      </w:r>
    </w:p>
    <w:p w14:paraId="3D1E074D" w14:textId="26E52581" w:rsidR="00794FBE" w:rsidRPr="00C20D54" w:rsidRDefault="00794FBE" w:rsidP="00B77B53">
      <w:pPr>
        <w:pStyle w:val="1d"/>
        <w:numPr>
          <w:ilvl w:val="0"/>
          <w:numId w:val="63"/>
        </w:numPr>
      </w:pPr>
      <w:r w:rsidRPr="00C20D54">
        <w:t xml:space="preserve">В </w:t>
      </w:r>
      <w:r w:rsidR="000664FD">
        <w:t>блок</w:t>
      </w:r>
      <w:r w:rsidR="00CF1394">
        <w:t>е</w:t>
      </w:r>
      <w:r w:rsidRPr="00C20D54">
        <w:t xml:space="preserve"> «Послевузовское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72057868" wp14:editId="56E9128F">
            <wp:extent cx="220999" cy="243861"/>
            <wp:effectExtent l="19050" t="19050" r="26670" b="2286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440AEBD1" w14:textId="77777777" w:rsidR="00794FBE" w:rsidRPr="00C20D54" w:rsidRDefault="00794FBE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04BE97FC" w14:textId="73F2B5B9" w:rsidR="00592DC5" w:rsidRPr="00C20D54" w:rsidRDefault="000664FD" w:rsidP="00966C9D">
      <w:pPr>
        <w:pStyle w:val="54"/>
        <w:rPr>
          <w:color w:val="000000" w:themeColor="text1"/>
        </w:rPr>
      </w:pPr>
      <w:bookmarkStart w:id="220" w:name="_Ref156398568"/>
      <w:r>
        <w:rPr>
          <w:color w:val="000000" w:themeColor="text1"/>
        </w:rPr>
        <w:t>Блоке</w:t>
      </w:r>
      <w:r w:rsidR="00CF1394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D90B9B" w:rsidRPr="00C20D54">
        <w:rPr>
          <w:color w:val="000000" w:themeColor="text1"/>
        </w:rPr>
        <w:t>Дополнительное профессиональное</w:t>
      </w:r>
      <w:r w:rsidR="00592DC5" w:rsidRPr="00C20D54">
        <w:rPr>
          <w:color w:val="000000" w:themeColor="text1"/>
        </w:rPr>
        <w:t xml:space="preserve"> образовани</w:t>
      </w:r>
      <w:r w:rsidR="00D90B9B" w:rsidRPr="00C20D54">
        <w:rPr>
          <w:color w:val="000000" w:themeColor="text1"/>
        </w:rPr>
        <w:t>е</w:t>
      </w:r>
      <w:bookmarkEnd w:id="219"/>
      <w:bookmarkEnd w:id="220"/>
      <w:r w:rsidR="00A80E04">
        <w:rPr>
          <w:color w:val="000000" w:themeColor="text1"/>
        </w:rPr>
        <w:t>»</w:t>
      </w:r>
    </w:p>
    <w:p w14:paraId="1ED96402" w14:textId="424E1383" w:rsidR="00592DC5" w:rsidRPr="00C20D54" w:rsidRDefault="00CE22B4" w:rsidP="00CE22B4">
      <w:pPr>
        <w:pStyle w:val="af2"/>
      </w:pPr>
      <w:bookmarkStart w:id="221" w:name="_5.1.2.2.5_Ввод_данных"/>
      <w:bookmarkEnd w:id="221"/>
      <w:r w:rsidRPr="00CE22B4">
        <w:rPr>
          <w:b/>
        </w:rPr>
        <w:t>Примечание</w:t>
      </w:r>
      <w:r>
        <w:t xml:space="preserve"> – </w:t>
      </w:r>
      <w:r w:rsidR="00592DC5" w:rsidRPr="00C20D54">
        <w:t xml:space="preserve">Ввод сведений </w:t>
      </w:r>
      <w:r w:rsidR="009C5902" w:rsidRPr="00C20D54">
        <w:t xml:space="preserve">о дополнительном профессиональном образовании </w:t>
      </w:r>
      <w:r w:rsidR="00592DC5" w:rsidRPr="00C20D54">
        <w:t xml:space="preserve">доступен только после заполнения информации </w:t>
      </w:r>
      <w:r w:rsidR="009C5902" w:rsidRPr="00C20D54">
        <w:t xml:space="preserve">в </w:t>
      </w:r>
      <w:r w:rsidR="000664FD">
        <w:t>блок</w:t>
      </w:r>
      <w:r w:rsidR="00CF1394">
        <w:t xml:space="preserve">е </w:t>
      </w:r>
      <w:r w:rsidR="00D71DC6" w:rsidRPr="00C20D54">
        <w:t>«Профессиональное образование»</w:t>
      </w:r>
      <w:r w:rsidR="009C5902" w:rsidRPr="00C20D54">
        <w:t xml:space="preserve"> (</w:t>
      </w:r>
      <w:r w:rsidR="00140C78">
        <w:t>см. подпункт</w:t>
      </w:r>
      <w:r w:rsidR="009C5902" w:rsidRPr="00C20D54">
        <w:t xml:space="preserve"> </w:t>
      </w:r>
      <w:r w:rsidR="009C5902" w:rsidRPr="00C20D54">
        <w:fldChar w:fldCharType="begin"/>
      </w:r>
      <w:r w:rsidR="009C5902" w:rsidRPr="00C20D54">
        <w:instrText xml:space="preserve"> REF _Ref103787545 \r \h </w:instrText>
      </w:r>
      <w:r w:rsidR="00783B3A" w:rsidRPr="00C20D54">
        <w:instrText xml:space="preserve"> \* MERGEFORMAT </w:instrText>
      </w:r>
      <w:r w:rsidR="009C5902" w:rsidRPr="00C20D54">
        <w:fldChar w:fldCharType="separate"/>
      </w:r>
      <w:r w:rsidR="00565CC3">
        <w:t>4.1.6.8.3</w:t>
      </w:r>
      <w:r w:rsidR="009C5902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="009C5902" w:rsidRPr="00C20D54">
        <w:t>)</w:t>
      </w:r>
      <w:r w:rsidR="00D71DC6" w:rsidRPr="00C20D54">
        <w:t xml:space="preserve">, </w:t>
      </w:r>
      <w:r w:rsidR="000B13CE" w:rsidRPr="00C20D54">
        <w:t xml:space="preserve">а также </w:t>
      </w:r>
      <w:r w:rsidR="00B974E5">
        <w:t xml:space="preserve">после ввода сведений о </w:t>
      </w:r>
      <w:r w:rsidR="009C7512" w:rsidRPr="00C20D54">
        <w:t>средне</w:t>
      </w:r>
      <w:r w:rsidR="00B974E5">
        <w:t xml:space="preserve">м </w:t>
      </w:r>
      <w:r w:rsidR="00D71DC6" w:rsidRPr="00C20D54">
        <w:t>(обще</w:t>
      </w:r>
      <w:r w:rsidR="00B974E5">
        <w:t>м</w:t>
      </w:r>
      <w:r w:rsidR="00D71DC6" w:rsidRPr="00C20D54">
        <w:t>) образовани</w:t>
      </w:r>
      <w:r w:rsidR="00B974E5">
        <w:t>и</w:t>
      </w:r>
      <w:r w:rsidR="00D71DC6" w:rsidRPr="00C20D54">
        <w:t xml:space="preserve"> </w:t>
      </w:r>
      <w:r w:rsidR="00B974E5" w:rsidRPr="00C20D54">
        <w:t xml:space="preserve">при указании профессии «Медицинская сестра красного креста и красного полумесяца» </w:t>
      </w:r>
      <w:r w:rsidR="009C5902" w:rsidRPr="00C20D54">
        <w:t>(</w:t>
      </w:r>
      <w:r w:rsidR="00140C78">
        <w:t>см. подпункт</w:t>
      </w:r>
      <w:r w:rsidR="009C5902" w:rsidRPr="00C20D54">
        <w:t xml:space="preserve"> </w:t>
      </w:r>
      <w:r w:rsidR="009C5902" w:rsidRPr="00C20D54">
        <w:fldChar w:fldCharType="begin"/>
      </w:r>
      <w:r w:rsidR="009C5902" w:rsidRPr="00C20D54">
        <w:instrText xml:space="preserve"> REF _Ref89437478 \r \h </w:instrText>
      </w:r>
      <w:r w:rsidR="00783B3A" w:rsidRPr="00C20D54">
        <w:instrText xml:space="preserve"> \* MERGEFORMAT </w:instrText>
      </w:r>
      <w:r w:rsidR="009C5902" w:rsidRPr="00C20D54">
        <w:fldChar w:fldCharType="separate"/>
      </w:r>
      <w:r w:rsidR="00565CC3">
        <w:t>4.1.6.8.2</w:t>
      </w:r>
      <w:r w:rsidR="009C5902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="009C5902" w:rsidRPr="00C20D54">
        <w:t>)</w:t>
      </w:r>
      <w:r w:rsidR="00B974E5">
        <w:t>.</w:t>
      </w:r>
    </w:p>
    <w:p w14:paraId="5927A95E" w14:textId="1105EFF5" w:rsidR="009C5902" w:rsidRPr="00C20D54" w:rsidRDefault="009C5902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Просмотр сведений о дополнительном профессиональном образовании</w:t>
      </w:r>
    </w:p>
    <w:p w14:paraId="1D1A751A" w14:textId="3FD073E2" w:rsidR="009C5902" w:rsidRPr="00C20D54" w:rsidRDefault="009C5902" w:rsidP="00CE22B4">
      <w:pPr>
        <w:pStyle w:val="af2"/>
      </w:pPr>
      <w:r w:rsidRPr="00C20D54">
        <w:t xml:space="preserve">Сведения о дополнительном профессиональном образовании содержатся в </w:t>
      </w:r>
      <w:r w:rsidR="00CF1394">
        <w:t>разделе</w:t>
      </w:r>
      <w:r w:rsidRPr="00C20D54">
        <w:t xml:space="preserve"> «Дополнительное профессиональное образование» </w:t>
      </w:r>
      <w:r w:rsidR="00A80D97">
        <w:t>раздел</w:t>
      </w:r>
      <w:r w:rsidR="00CF1394">
        <w:t xml:space="preserve">а </w:t>
      </w:r>
      <w:r w:rsidRPr="00C20D54">
        <w:t>«Образование» (</w:t>
      </w:r>
      <w:r w:rsidR="00CE22B4">
        <w:t xml:space="preserve">см. </w:t>
      </w:r>
      <w:r w:rsidRPr="00C20D54">
        <w:fldChar w:fldCharType="begin"/>
      </w:r>
      <w:r w:rsidRPr="00C20D54">
        <w:instrText xml:space="preserve"> REF _Ref98833797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33</w:t>
      </w:r>
      <w:r w:rsidRPr="00C20D54">
        <w:fldChar w:fldCharType="end"/>
      </w:r>
      <w:r w:rsidRPr="00C20D54">
        <w:t>).</w:t>
      </w:r>
    </w:p>
    <w:p w14:paraId="1B0B302D" w14:textId="77777777" w:rsidR="009C5902" w:rsidRPr="00C20D54" w:rsidRDefault="009C5902" w:rsidP="00CE22B4">
      <w:pPr>
        <w:pStyle w:val="afffffff6"/>
      </w:pPr>
      <w:r w:rsidRPr="00C20D54">
        <w:rPr>
          <w:noProof/>
        </w:rPr>
        <w:drawing>
          <wp:inline distT="0" distB="0" distL="0" distR="0" wp14:anchorId="2673FCB3" wp14:editId="4AB2296E">
            <wp:extent cx="5940000" cy="1123783"/>
            <wp:effectExtent l="19050" t="19050" r="22860" b="196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1237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43FE00" w14:textId="2FB0E242" w:rsidR="009C5902" w:rsidRPr="00C20D54" w:rsidRDefault="009C5902" w:rsidP="00CE22B4">
      <w:pPr>
        <w:pStyle w:val="afffffff8"/>
      </w:pPr>
      <w:bookmarkStart w:id="222" w:name="_Ref98833797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33</w:t>
      </w:r>
      <w:r w:rsidR="00EE3A8F" w:rsidRPr="00C20D54">
        <w:rPr>
          <w:noProof/>
        </w:rPr>
        <w:fldChar w:fldCharType="end"/>
      </w:r>
      <w:bookmarkEnd w:id="222"/>
      <w:r w:rsidRPr="00C20D54">
        <w:t xml:space="preserve"> – </w:t>
      </w:r>
      <w:r w:rsidR="000664FD">
        <w:t>Блок</w:t>
      </w:r>
      <w:r w:rsidR="00CF1394">
        <w:t xml:space="preserve"> </w:t>
      </w:r>
      <w:r w:rsidRPr="00C20D54">
        <w:t>«Дополнительное профессиональное образование»</w:t>
      </w:r>
    </w:p>
    <w:p w14:paraId="761A4BCD" w14:textId="41F58883" w:rsidR="009C5902" w:rsidRPr="00C20D54" w:rsidRDefault="000664FD" w:rsidP="00CE22B4">
      <w:pPr>
        <w:pStyle w:val="afffffff9"/>
      </w:pPr>
      <w:r>
        <w:t>Блок</w:t>
      </w:r>
      <w:r w:rsidR="009C5902" w:rsidRPr="00C20D54">
        <w:t xml:space="preserve"> содержит элементы:</w:t>
      </w:r>
    </w:p>
    <w:p w14:paraId="69DAF75F" w14:textId="540CE3F9" w:rsidR="009C5902" w:rsidRPr="00C20D54" w:rsidRDefault="00DD30DB" w:rsidP="00B77B53">
      <w:pPr>
        <w:pStyle w:val="1d"/>
        <w:numPr>
          <w:ilvl w:val="0"/>
          <w:numId w:val="169"/>
        </w:numPr>
      </w:pPr>
      <w:r>
        <w:t>т</w:t>
      </w:r>
      <w:r w:rsidR="009C5902" w:rsidRPr="00C20D54">
        <w:t>аблица с записями о дополнительном профессиональном образовании медицинского работника. Таблица содержит столбцы:</w:t>
      </w:r>
    </w:p>
    <w:p w14:paraId="0C2A308F" w14:textId="60DB0254" w:rsidR="009C5902" w:rsidRPr="00C20D54" w:rsidRDefault="009C5902" w:rsidP="00A25157">
      <w:pPr>
        <w:pStyle w:val="25"/>
      </w:pPr>
      <w:r w:rsidRPr="00C20D54">
        <w:t>«Образовательное учреждение»</w:t>
      </w:r>
      <w:r w:rsidR="00CE22B4">
        <w:t>,</w:t>
      </w:r>
    </w:p>
    <w:p w14:paraId="49958789" w14:textId="758629CB" w:rsidR="009C5902" w:rsidRPr="00C20D54" w:rsidRDefault="009C5902" w:rsidP="00A25157">
      <w:pPr>
        <w:pStyle w:val="25"/>
      </w:pPr>
      <w:r w:rsidRPr="00C20D54">
        <w:t>«Вид ДПО»</w:t>
      </w:r>
      <w:r w:rsidR="00CE22B4">
        <w:t>,</w:t>
      </w:r>
    </w:p>
    <w:p w14:paraId="087D6558" w14:textId="42818BC9" w:rsidR="009C5902" w:rsidRPr="00C20D54" w:rsidRDefault="009C5902" w:rsidP="00A25157">
      <w:pPr>
        <w:pStyle w:val="25"/>
      </w:pPr>
      <w:r w:rsidRPr="00C20D54">
        <w:t>«Дата выдачи»</w:t>
      </w:r>
      <w:r w:rsidR="00CE22B4">
        <w:t>,</w:t>
      </w:r>
    </w:p>
    <w:p w14:paraId="4DA59AE3" w14:textId="6B5F1F8C" w:rsidR="009C5902" w:rsidRPr="00C20D54" w:rsidRDefault="009C5902" w:rsidP="00A25157">
      <w:pPr>
        <w:pStyle w:val="25"/>
      </w:pPr>
      <w:r w:rsidRPr="00C20D54">
        <w:t>«Количество часов»</w:t>
      </w:r>
      <w:r w:rsidR="00CE22B4">
        <w:t>,</w:t>
      </w:r>
    </w:p>
    <w:p w14:paraId="6533DFF6" w14:textId="77777777" w:rsidR="009C5902" w:rsidRDefault="009C5902" w:rsidP="00A25157">
      <w:pPr>
        <w:pStyle w:val="25"/>
      </w:pPr>
      <w:r w:rsidRPr="00C20D54">
        <w:t>«Специальность».</w:t>
      </w:r>
    </w:p>
    <w:p w14:paraId="2C8DF168" w14:textId="22E022D9" w:rsidR="004742BF" w:rsidRDefault="004742BF" w:rsidP="004742BF">
      <w:pPr>
        <w:pStyle w:val="af2"/>
      </w:pPr>
      <w:bookmarkStart w:id="223" w:name="_Hlk156834626"/>
      <w:r w:rsidRPr="006527B7">
        <w:rPr>
          <w:rStyle w:val="afffffff1"/>
        </w:rPr>
        <w:t xml:space="preserve">При нажатии на кнопку </w:t>
      </w:r>
      <w:r w:rsidRPr="006527B7">
        <w:rPr>
          <w:rStyle w:val="afffffff1"/>
          <w:noProof/>
        </w:rPr>
        <w:drawing>
          <wp:inline distT="0" distB="0" distL="0" distR="0" wp14:anchorId="3F6A5729" wp14:editId="6D9EA1AC">
            <wp:extent cx="222250" cy="248920"/>
            <wp:effectExtent l="0" t="0" r="6350" b="0"/>
            <wp:docPr id="1080825326" name="Рисунок 1080825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7B7">
        <w:rPr>
          <w:rStyle w:val="afffffff1"/>
        </w:rPr>
        <w:t xml:space="preserve">(«стрелка вправо) </w:t>
      </w:r>
      <w:r>
        <w:rPr>
          <w:rStyle w:val="afffffff1"/>
        </w:rPr>
        <w:t xml:space="preserve">в строке таблицы </w:t>
      </w:r>
      <w:r w:rsidRPr="006527B7">
        <w:rPr>
          <w:rStyle w:val="afffffff1"/>
        </w:rPr>
        <w:t xml:space="preserve">отображаются дополнительные данные о </w:t>
      </w:r>
      <w:r>
        <w:rPr>
          <w:rStyle w:val="afffffff1"/>
        </w:rPr>
        <w:t>д</w:t>
      </w:r>
      <w:r w:rsidRPr="004742BF">
        <w:rPr>
          <w:rStyle w:val="afffffff1"/>
        </w:rPr>
        <w:t>ополнительно</w:t>
      </w:r>
      <w:r>
        <w:rPr>
          <w:rStyle w:val="afffffff1"/>
        </w:rPr>
        <w:t>м</w:t>
      </w:r>
      <w:r w:rsidRPr="004742BF">
        <w:rPr>
          <w:rStyle w:val="afffffff1"/>
        </w:rPr>
        <w:t xml:space="preserve"> профессионально</w:t>
      </w:r>
      <w:r>
        <w:rPr>
          <w:rStyle w:val="afffffff1"/>
        </w:rPr>
        <w:t>м</w:t>
      </w:r>
      <w:r w:rsidRPr="004742BF">
        <w:rPr>
          <w:rStyle w:val="afffffff1"/>
        </w:rPr>
        <w:t xml:space="preserve"> </w:t>
      </w:r>
      <w:r w:rsidRPr="006527B7">
        <w:rPr>
          <w:rStyle w:val="afffffff1"/>
        </w:rPr>
        <w:t>образовании:</w:t>
      </w:r>
      <w:r>
        <w:t xml:space="preserve"> </w:t>
      </w:r>
    </w:p>
    <w:p w14:paraId="3D6FC9B1" w14:textId="3019E52C" w:rsidR="004742BF" w:rsidRDefault="004742BF" w:rsidP="00B77B53">
      <w:pPr>
        <w:pStyle w:val="17"/>
        <w:numPr>
          <w:ilvl w:val="0"/>
          <w:numId w:val="175"/>
        </w:numPr>
      </w:pPr>
      <w:r>
        <w:t>тематика,</w:t>
      </w:r>
    </w:p>
    <w:p w14:paraId="08ADD624" w14:textId="77777777" w:rsidR="004742BF" w:rsidRDefault="004742BF" w:rsidP="00B77B53">
      <w:pPr>
        <w:pStyle w:val="17"/>
        <w:numPr>
          <w:ilvl w:val="0"/>
          <w:numId w:val="175"/>
        </w:numPr>
      </w:pPr>
      <w:r>
        <w:t>серия/номер документа;</w:t>
      </w:r>
    </w:p>
    <w:bookmarkEnd w:id="223"/>
    <w:p w14:paraId="50660A6E" w14:textId="387A02FD" w:rsidR="009C5902" w:rsidRPr="00C20D54" w:rsidRDefault="009C5902" w:rsidP="00DD30DB">
      <w:pPr>
        <w:pStyle w:val="1d"/>
      </w:pPr>
      <w:r w:rsidRPr="00C20D54">
        <w:t xml:space="preserve">кнопка «Добавить» для </w:t>
      </w:r>
      <w:r w:rsidR="00061F13">
        <w:t>создания</w:t>
      </w:r>
      <w:r w:rsidR="0085136C">
        <w:t xml:space="preserve"> </w:t>
      </w:r>
      <w:r w:rsidRPr="00C20D54">
        <w:t>записи (</w:t>
      </w:r>
      <w:r w:rsidR="00140C78">
        <w:t>см. подпункт</w:t>
      </w:r>
      <w:r w:rsidRPr="00C20D54">
        <w:t xml:space="preserve"> </w:t>
      </w:r>
      <w:r w:rsidR="00CE22B4">
        <w:fldChar w:fldCharType="begin"/>
      </w:r>
      <w:r w:rsidR="00CE22B4">
        <w:instrText xml:space="preserve"> REF _Ref156486005 \r \h </w:instrText>
      </w:r>
      <w:r w:rsidR="00CE22B4">
        <w:fldChar w:fldCharType="separate"/>
      </w:r>
      <w:r w:rsidR="00565CC3">
        <w:t>4.1.6.8.5.2</w:t>
      </w:r>
      <w:r w:rsidR="00CE22B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75AAEE0E" w14:textId="4186FAEE" w:rsidR="009C5902" w:rsidRPr="00C20D54" w:rsidRDefault="00CE22B4" w:rsidP="00966C9D">
      <w:pPr>
        <w:pStyle w:val="60"/>
        <w:rPr>
          <w:color w:val="000000" w:themeColor="text1"/>
        </w:rPr>
      </w:pPr>
      <w:bookmarkStart w:id="224" w:name="_Ref156486005"/>
      <w:r>
        <w:rPr>
          <w:color w:val="000000" w:themeColor="text1"/>
        </w:rPr>
        <w:t>Добавление</w:t>
      </w:r>
      <w:r w:rsidR="00B974E5"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сведений о </w:t>
      </w:r>
      <w:r w:rsidR="00B974E5" w:rsidRPr="00C20D54">
        <w:rPr>
          <w:color w:val="000000" w:themeColor="text1"/>
        </w:rPr>
        <w:t>дополнительно</w:t>
      </w:r>
      <w:r>
        <w:rPr>
          <w:color w:val="000000" w:themeColor="text1"/>
        </w:rPr>
        <w:t>м</w:t>
      </w:r>
      <w:r w:rsidR="00B974E5" w:rsidRPr="00C20D54">
        <w:rPr>
          <w:color w:val="000000" w:themeColor="text1"/>
        </w:rPr>
        <w:t xml:space="preserve"> профессионально</w:t>
      </w:r>
      <w:r>
        <w:rPr>
          <w:color w:val="000000" w:themeColor="text1"/>
        </w:rPr>
        <w:t>м</w:t>
      </w:r>
      <w:r w:rsidR="00B974E5" w:rsidRPr="00C20D54">
        <w:rPr>
          <w:color w:val="000000" w:themeColor="text1"/>
        </w:rPr>
        <w:t xml:space="preserve"> образовани</w:t>
      </w:r>
      <w:r>
        <w:rPr>
          <w:color w:val="000000" w:themeColor="text1"/>
        </w:rPr>
        <w:t>и</w:t>
      </w:r>
      <w:bookmarkEnd w:id="224"/>
    </w:p>
    <w:p w14:paraId="03FB2345" w14:textId="16564314" w:rsidR="009C5902" w:rsidRPr="00C20D54" w:rsidRDefault="00DD30DB" w:rsidP="00CE22B4">
      <w:pPr>
        <w:pStyle w:val="af2"/>
      </w:pPr>
      <w:bookmarkStart w:id="225" w:name="_Ref89956754"/>
      <w:bookmarkStart w:id="226" w:name="_Ref514768636"/>
      <w:r>
        <w:t>Для добавления записи</w:t>
      </w:r>
      <w:r w:rsidR="009C5902" w:rsidRPr="00C20D54">
        <w:t xml:space="preserve"> о дополнительном профессиональном образовании:</w:t>
      </w:r>
    </w:p>
    <w:p w14:paraId="1329E1BD" w14:textId="64C708EA" w:rsidR="004F4F21" w:rsidRPr="00C20D54" w:rsidRDefault="004F4F21" w:rsidP="00B77B53">
      <w:pPr>
        <w:pStyle w:val="1d"/>
        <w:numPr>
          <w:ilvl w:val="0"/>
          <w:numId w:val="64"/>
        </w:numPr>
      </w:pPr>
      <w:r w:rsidRPr="00C20D54">
        <w:t xml:space="preserve">Нажмите кнопку «Добавить» в </w:t>
      </w:r>
      <w:r w:rsidR="000664FD">
        <w:t>блок</w:t>
      </w:r>
      <w:r w:rsidR="00CF1394">
        <w:t xml:space="preserve">е </w:t>
      </w:r>
      <w:r w:rsidRPr="00C20D54">
        <w:t>«Дополнительное профессиональное образование». Откроется форма «Новая запись дополнительного профессионального образования» (</w:t>
      </w:r>
      <w:r w:rsidR="00CE22B4">
        <w:t xml:space="preserve">см. </w:t>
      </w:r>
      <w:r w:rsidRPr="00C20D54">
        <w:fldChar w:fldCharType="begin"/>
      </w:r>
      <w:r w:rsidRPr="00C20D54">
        <w:instrText xml:space="preserve"> REF _Ref98833798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34</w:t>
      </w:r>
      <w:r w:rsidRPr="00C20D54">
        <w:fldChar w:fldCharType="end"/>
      </w:r>
      <w:r w:rsidRPr="00C20D54">
        <w:t>).</w:t>
      </w:r>
    </w:p>
    <w:p w14:paraId="48C5CB27" w14:textId="77777777" w:rsidR="004F4F21" w:rsidRPr="00C20D54" w:rsidRDefault="004F4F21" w:rsidP="00CE22B4">
      <w:pPr>
        <w:pStyle w:val="afffffff6"/>
      </w:pPr>
      <w:r w:rsidRPr="00C20D54">
        <w:rPr>
          <w:noProof/>
        </w:rPr>
        <w:drawing>
          <wp:inline distT="0" distB="0" distL="0" distR="0" wp14:anchorId="1E65B7C2" wp14:editId="4D4F0358">
            <wp:extent cx="5939584" cy="3200656"/>
            <wp:effectExtent l="19050" t="19050" r="23495" b="190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10" b="17775"/>
                    <a:stretch/>
                  </pic:blipFill>
                  <pic:spPr bwMode="auto">
                    <a:xfrm>
                      <a:off x="0" y="0"/>
                      <a:ext cx="5940000" cy="32008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0F798C" w14:textId="459D4FED" w:rsidR="004F4F21" w:rsidRPr="00C20D54" w:rsidRDefault="004F4F21" w:rsidP="00CE22B4">
      <w:pPr>
        <w:pStyle w:val="afffffff8"/>
      </w:pPr>
      <w:bookmarkStart w:id="227" w:name="_Ref98833798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34</w:t>
      </w:r>
      <w:r w:rsidR="00EE3A8F" w:rsidRPr="00C20D54">
        <w:rPr>
          <w:noProof/>
        </w:rPr>
        <w:fldChar w:fldCharType="end"/>
      </w:r>
      <w:bookmarkEnd w:id="227"/>
      <w:r w:rsidRPr="00C20D54">
        <w:t xml:space="preserve"> – </w:t>
      </w:r>
      <w:r w:rsidR="00B974E5">
        <w:t>Форма «</w:t>
      </w:r>
      <w:r w:rsidRPr="00C20D54">
        <w:t>Новая запись дополнительного профессионального образования</w:t>
      </w:r>
      <w:r w:rsidR="00B974E5">
        <w:t>»</w:t>
      </w:r>
    </w:p>
    <w:p w14:paraId="0279E516" w14:textId="662DD403" w:rsidR="004F4F21" w:rsidRPr="00C20D54" w:rsidRDefault="004F4F21" w:rsidP="00B77B53">
      <w:pPr>
        <w:pStyle w:val="1d"/>
        <w:numPr>
          <w:ilvl w:val="0"/>
          <w:numId w:val="167"/>
        </w:numPr>
      </w:pPr>
      <w:r w:rsidRPr="00C20D54">
        <w:t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Описание полей представлено в таблице</w:t>
      </w:r>
      <w:r w:rsidR="00CE22B4">
        <w:t xml:space="preserve"> ниже</w:t>
      </w:r>
      <w:r w:rsidRPr="00C20D54">
        <w:t xml:space="preserve"> (</w:t>
      </w:r>
      <w:r w:rsidR="00CE22B4">
        <w:t xml:space="preserve">см. </w:t>
      </w:r>
      <w:r w:rsidRPr="00C20D54">
        <w:fldChar w:fldCharType="begin"/>
      </w:r>
      <w:r w:rsidRPr="00C20D54">
        <w:instrText xml:space="preserve"> REF _Ref103818288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15</w:t>
      </w:r>
      <w:r w:rsidRPr="00C20D54">
        <w:fldChar w:fldCharType="end"/>
      </w:r>
      <w:r w:rsidRPr="00C20D54">
        <w:t>).</w:t>
      </w:r>
    </w:p>
    <w:p w14:paraId="1D3BE8FB" w14:textId="24AED0BC" w:rsidR="004F4F21" w:rsidRPr="00C20D54" w:rsidRDefault="004F4F21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618A7E15" w14:textId="6D637D38" w:rsidR="009E0D0D" w:rsidRPr="00C20D54" w:rsidRDefault="009E0D0D" w:rsidP="00CE22B4">
      <w:pPr>
        <w:pStyle w:val="af2"/>
      </w:pPr>
      <w:r w:rsidRPr="00C20D54">
        <w:t>Активируется проверка внесенных сведений об образовании в ФИС ФРДО. Записи будет присвоен статус «На проверке».</w:t>
      </w:r>
    </w:p>
    <w:p w14:paraId="5AA4D9E5" w14:textId="56491DF3" w:rsidR="00785ADE" w:rsidRPr="00C20D54" w:rsidRDefault="00785ADE" w:rsidP="001C6FA7">
      <w:pPr>
        <w:pStyle w:val="afffffffff4"/>
        <w:rPr>
          <w:color w:val="000000" w:themeColor="text1"/>
        </w:rPr>
      </w:pPr>
      <w:bookmarkStart w:id="228" w:name="_Ref103818288"/>
      <w:r w:rsidRPr="00C20D54">
        <w:rPr>
          <w:color w:val="000000" w:themeColor="text1"/>
        </w:rPr>
        <w:t xml:space="preserve">Таблица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\s 1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15</w:t>
      </w:r>
      <w:r w:rsidR="00EE3A8F" w:rsidRPr="00C20D54">
        <w:rPr>
          <w:noProof/>
          <w:color w:val="000000" w:themeColor="text1"/>
        </w:rPr>
        <w:fldChar w:fldCharType="end"/>
      </w:r>
      <w:bookmarkEnd w:id="225"/>
      <w:bookmarkEnd w:id="228"/>
      <w:r w:rsidRPr="00C20D54">
        <w:rPr>
          <w:color w:val="000000" w:themeColor="text1"/>
        </w:rPr>
        <w:t xml:space="preserve"> – Описание </w:t>
      </w:r>
      <w:r w:rsidRPr="001C6FA7">
        <w:t>сведений</w:t>
      </w:r>
      <w:r w:rsidRPr="00C20D54">
        <w:rPr>
          <w:color w:val="000000" w:themeColor="text1"/>
        </w:rPr>
        <w:t xml:space="preserve"> </w:t>
      </w:r>
      <w:bookmarkEnd w:id="226"/>
      <w:r w:rsidR="009C5902" w:rsidRPr="00C20D54">
        <w:rPr>
          <w:color w:val="000000" w:themeColor="text1"/>
        </w:rPr>
        <w:t>о дополнительном профессиональном образовании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2"/>
        <w:gridCol w:w="2411"/>
        <w:gridCol w:w="2833"/>
        <w:gridCol w:w="3538"/>
      </w:tblGrid>
      <w:tr w:rsidR="000B13CE" w:rsidRPr="00C20D54" w14:paraId="45C0A3B4" w14:textId="77777777" w:rsidTr="00062817">
        <w:trPr>
          <w:tblHeader/>
        </w:trPr>
        <w:tc>
          <w:tcPr>
            <w:tcW w:w="301" w:type="pct"/>
          </w:tcPr>
          <w:p w14:paraId="5AC1DEA4" w14:textId="5E73C810" w:rsidR="000B13CE" w:rsidRPr="00C20D54" w:rsidRDefault="000B13CE" w:rsidP="00CE22B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290" w:type="pct"/>
          </w:tcPr>
          <w:p w14:paraId="0A430FE8" w14:textId="469845FD" w:rsidR="000B13CE" w:rsidRPr="00C20D54" w:rsidRDefault="000B13CE" w:rsidP="00CE22B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16" w:type="pct"/>
          </w:tcPr>
          <w:p w14:paraId="49C5DF71" w14:textId="77777777" w:rsidR="000B13CE" w:rsidRPr="00C20D54" w:rsidRDefault="000B13CE" w:rsidP="00CE22B4">
            <w:pPr>
              <w:pStyle w:val="108"/>
            </w:pPr>
            <w:r w:rsidRPr="00C20D54">
              <w:t>Описание</w:t>
            </w:r>
          </w:p>
        </w:tc>
        <w:tc>
          <w:tcPr>
            <w:tcW w:w="1893" w:type="pct"/>
          </w:tcPr>
          <w:p w14:paraId="4719D9AD" w14:textId="77777777" w:rsidR="000B13CE" w:rsidRPr="00C20D54" w:rsidRDefault="000B13CE" w:rsidP="00CE22B4">
            <w:pPr>
              <w:pStyle w:val="108"/>
            </w:pPr>
            <w:r w:rsidRPr="00C20D54">
              <w:t>Вид, способ ввода</w:t>
            </w:r>
          </w:p>
        </w:tc>
      </w:tr>
      <w:tr w:rsidR="000B13CE" w:rsidRPr="00C20D54" w14:paraId="24713DF2" w14:textId="77777777" w:rsidTr="00062817">
        <w:tc>
          <w:tcPr>
            <w:tcW w:w="301" w:type="pct"/>
          </w:tcPr>
          <w:p w14:paraId="0D17697E" w14:textId="5D408915" w:rsidR="000B13CE" w:rsidRPr="00C20D54" w:rsidRDefault="000B13CE" w:rsidP="00B77B53">
            <w:pPr>
              <w:pStyle w:val="101"/>
              <w:numPr>
                <w:ilvl w:val="0"/>
                <w:numId w:val="65"/>
              </w:numPr>
            </w:pPr>
          </w:p>
        </w:tc>
        <w:tc>
          <w:tcPr>
            <w:tcW w:w="1290" w:type="pct"/>
          </w:tcPr>
          <w:p w14:paraId="0A5512C6" w14:textId="5A87215A" w:rsidR="000B13CE" w:rsidRPr="00BE40D4" w:rsidRDefault="000B13CE" w:rsidP="00BE40D4">
            <w:pPr>
              <w:pStyle w:val="104"/>
            </w:pPr>
            <w:r w:rsidRPr="00BE40D4">
              <w:t>Вид ДПО</w:t>
            </w:r>
          </w:p>
        </w:tc>
        <w:tc>
          <w:tcPr>
            <w:tcW w:w="1516" w:type="pct"/>
          </w:tcPr>
          <w:p w14:paraId="7CBDFC5C" w14:textId="77777777" w:rsidR="000B13CE" w:rsidRPr="00BE40D4" w:rsidRDefault="000B13CE" w:rsidP="00BE40D4">
            <w:pPr>
              <w:pStyle w:val="104"/>
            </w:pPr>
            <w:r w:rsidRPr="00BE40D4">
              <w:t>Вид дополнительного профессионального образования</w:t>
            </w:r>
          </w:p>
        </w:tc>
        <w:tc>
          <w:tcPr>
            <w:tcW w:w="1893" w:type="pct"/>
          </w:tcPr>
          <w:p w14:paraId="4772B478" w14:textId="77777777" w:rsidR="000B13CE" w:rsidRPr="00BE40D4" w:rsidRDefault="004F4F21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062817" w:rsidRPr="00BE40D4">
              <w:t>.</w:t>
            </w:r>
          </w:p>
          <w:p w14:paraId="1F874BBC" w14:textId="272824D7" w:rsidR="00062817" w:rsidRPr="00BE40D4" w:rsidRDefault="00062817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«ФРМР. Вид дополнительного профессионального образования», OID 1.2.643.5.1.13.13.99.2.297</w:t>
            </w:r>
          </w:p>
        </w:tc>
      </w:tr>
      <w:tr w:rsidR="004F4F21" w:rsidRPr="00C20D54" w14:paraId="5A93086B" w14:textId="77777777" w:rsidTr="00062817">
        <w:tc>
          <w:tcPr>
            <w:tcW w:w="301" w:type="pct"/>
          </w:tcPr>
          <w:p w14:paraId="3DEB2BC0" w14:textId="0FD7D1E2" w:rsidR="004F4F21" w:rsidRPr="00C20D54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01FA4064" w14:textId="77777777" w:rsidR="004F4F21" w:rsidRPr="00BE40D4" w:rsidRDefault="004F4F21" w:rsidP="00BE40D4">
            <w:pPr>
              <w:pStyle w:val="104"/>
            </w:pPr>
            <w:r w:rsidRPr="00BE40D4">
              <w:t>Тематика</w:t>
            </w:r>
          </w:p>
        </w:tc>
        <w:tc>
          <w:tcPr>
            <w:tcW w:w="1516" w:type="pct"/>
          </w:tcPr>
          <w:p w14:paraId="7884F56C" w14:textId="77777777" w:rsidR="004F4F21" w:rsidRPr="00BE40D4" w:rsidRDefault="004F4F21" w:rsidP="00BE40D4">
            <w:pPr>
              <w:pStyle w:val="104"/>
            </w:pPr>
            <w:r w:rsidRPr="00BE40D4">
              <w:t>Тематика программы дополнительного профессионального образования</w:t>
            </w:r>
          </w:p>
        </w:tc>
        <w:tc>
          <w:tcPr>
            <w:tcW w:w="1893" w:type="pct"/>
          </w:tcPr>
          <w:p w14:paraId="1FC819D0" w14:textId="0F135687" w:rsidR="004F4F21" w:rsidRPr="00BE40D4" w:rsidRDefault="004F4F21" w:rsidP="00BE40D4">
            <w:pPr>
              <w:pStyle w:val="104"/>
            </w:pPr>
            <w:r w:rsidRPr="00BE40D4">
              <w:t>Текстовое поле с ограничением в 256 символов</w:t>
            </w:r>
          </w:p>
        </w:tc>
      </w:tr>
      <w:tr w:rsidR="004F4F21" w:rsidRPr="00C20D54" w14:paraId="1E2E40C5" w14:textId="77777777" w:rsidTr="00062817">
        <w:tc>
          <w:tcPr>
            <w:tcW w:w="301" w:type="pct"/>
          </w:tcPr>
          <w:p w14:paraId="57D3E690" w14:textId="659B8A1D" w:rsidR="004F4F21" w:rsidRPr="00C20D54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7740FC4C" w14:textId="703358C2" w:rsidR="004F4F21" w:rsidRPr="00BE40D4" w:rsidRDefault="004F4F21" w:rsidP="00BE40D4">
            <w:pPr>
              <w:pStyle w:val="104"/>
            </w:pPr>
            <w:r w:rsidRPr="00BE40D4">
              <w:t xml:space="preserve">Дата выдачи </w:t>
            </w:r>
          </w:p>
        </w:tc>
        <w:tc>
          <w:tcPr>
            <w:tcW w:w="1516" w:type="pct"/>
          </w:tcPr>
          <w:p w14:paraId="131BF596" w14:textId="5C326DD8" w:rsidR="004F4F21" w:rsidRPr="00BE40D4" w:rsidRDefault="004F4F21" w:rsidP="00BE40D4">
            <w:pPr>
              <w:pStyle w:val="104"/>
            </w:pPr>
            <w:r w:rsidRPr="00BE40D4">
              <w:t>Дата выдачи диплома о дополнительном профессиональном образовании</w:t>
            </w:r>
          </w:p>
        </w:tc>
        <w:tc>
          <w:tcPr>
            <w:tcW w:w="1893" w:type="pct"/>
          </w:tcPr>
          <w:p w14:paraId="15ACDCA0" w14:textId="556B0EA6" w:rsidR="004F4F21" w:rsidRPr="00BE40D4" w:rsidRDefault="004F4F21" w:rsidP="00BE40D4">
            <w:pPr>
              <w:pStyle w:val="104"/>
            </w:pPr>
            <w:r w:rsidRPr="00BE40D4">
              <w:t>Выбор даты в календаре</w:t>
            </w:r>
          </w:p>
          <w:p w14:paraId="32A92647" w14:textId="77777777" w:rsidR="004F4F21" w:rsidRPr="00BE40D4" w:rsidRDefault="004F4F21" w:rsidP="00BE40D4">
            <w:pPr>
              <w:pStyle w:val="104"/>
            </w:pPr>
          </w:p>
        </w:tc>
      </w:tr>
      <w:tr w:rsidR="000B13CE" w:rsidRPr="00C20D54" w14:paraId="752E11D8" w14:textId="77777777" w:rsidTr="00062817">
        <w:tc>
          <w:tcPr>
            <w:tcW w:w="301" w:type="pct"/>
          </w:tcPr>
          <w:p w14:paraId="0C9F7A68" w14:textId="1B0E7186" w:rsidR="000B13CE" w:rsidRPr="00C20D54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27622DCE" w14:textId="5636BA8C" w:rsidR="000B13CE" w:rsidRPr="00BE40D4" w:rsidRDefault="000B13CE" w:rsidP="00BE40D4">
            <w:pPr>
              <w:pStyle w:val="104"/>
            </w:pPr>
            <w:r w:rsidRPr="00BE40D4">
              <w:t>Количество часов</w:t>
            </w:r>
          </w:p>
        </w:tc>
        <w:tc>
          <w:tcPr>
            <w:tcW w:w="1516" w:type="pct"/>
          </w:tcPr>
          <w:p w14:paraId="7C83F6D9" w14:textId="77777777" w:rsidR="000B13CE" w:rsidRPr="00BE40D4" w:rsidRDefault="000B13CE" w:rsidP="00BE40D4">
            <w:pPr>
              <w:pStyle w:val="104"/>
            </w:pPr>
            <w:r w:rsidRPr="00BE40D4">
              <w:t>Количество часов, затраченных на освоение программы дополнительного профессионального образования</w:t>
            </w:r>
          </w:p>
        </w:tc>
        <w:tc>
          <w:tcPr>
            <w:tcW w:w="1893" w:type="pct"/>
          </w:tcPr>
          <w:p w14:paraId="6DA1D9D1" w14:textId="4E37CB94" w:rsidR="000B13CE" w:rsidRPr="00BE40D4" w:rsidRDefault="000B13CE" w:rsidP="00BE40D4">
            <w:pPr>
              <w:pStyle w:val="104"/>
            </w:pPr>
            <w:r w:rsidRPr="00BE40D4">
              <w:t xml:space="preserve">Числовое поле </w:t>
            </w:r>
            <w:r w:rsidR="004F4F21" w:rsidRPr="00BE40D4">
              <w:t>в диапазоне до 4000</w:t>
            </w:r>
            <w:r w:rsidR="00CE22B4" w:rsidRPr="00BE40D4">
              <w:t xml:space="preserve"> символов</w:t>
            </w:r>
          </w:p>
        </w:tc>
      </w:tr>
      <w:tr w:rsidR="000B13CE" w:rsidRPr="00C20D54" w14:paraId="6B5B82E2" w14:textId="77777777" w:rsidTr="00062817">
        <w:tc>
          <w:tcPr>
            <w:tcW w:w="301" w:type="pct"/>
          </w:tcPr>
          <w:p w14:paraId="57E66DE1" w14:textId="1425E63E" w:rsidR="000B13CE" w:rsidRPr="00C20D54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6FBB58B2" w14:textId="69E0C1A3" w:rsidR="000B13CE" w:rsidRPr="00BE40D4" w:rsidRDefault="000B13CE" w:rsidP="00BE40D4">
            <w:pPr>
              <w:pStyle w:val="104"/>
            </w:pPr>
            <w:r w:rsidRPr="00BE40D4">
              <w:t xml:space="preserve">Серия </w:t>
            </w:r>
            <w:r w:rsidR="004F4F21" w:rsidRPr="00BE40D4">
              <w:t>документа</w:t>
            </w:r>
          </w:p>
        </w:tc>
        <w:tc>
          <w:tcPr>
            <w:tcW w:w="1516" w:type="pct"/>
          </w:tcPr>
          <w:p w14:paraId="014698E2" w14:textId="50B6BD2B" w:rsidR="000B13CE" w:rsidRPr="00BE40D4" w:rsidRDefault="000B13CE" w:rsidP="00BE40D4">
            <w:pPr>
              <w:pStyle w:val="104"/>
            </w:pPr>
            <w:r w:rsidRPr="00BE40D4">
              <w:t xml:space="preserve">Серия </w:t>
            </w:r>
            <w:r w:rsidR="004F4F21" w:rsidRPr="00BE40D4">
              <w:t>документа</w:t>
            </w:r>
            <w:r w:rsidRPr="00BE40D4">
              <w:t xml:space="preserve"> о дополнительном профессиональном образовании</w:t>
            </w:r>
          </w:p>
        </w:tc>
        <w:tc>
          <w:tcPr>
            <w:tcW w:w="1893" w:type="pct"/>
          </w:tcPr>
          <w:p w14:paraId="0C63CA7B" w14:textId="2D99FDC0" w:rsidR="000B13CE" w:rsidRPr="00BE40D4" w:rsidRDefault="000B13CE" w:rsidP="00BE40D4">
            <w:pPr>
              <w:pStyle w:val="104"/>
            </w:pPr>
            <w:r w:rsidRPr="00BE40D4">
              <w:t xml:space="preserve">Текстовое поле </w:t>
            </w:r>
            <w:r w:rsidR="004F4F21" w:rsidRPr="00BE40D4">
              <w:t>с ограничением в 6 символов</w:t>
            </w:r>
          </w:p>
        </w:tc>
      </w:tr>
      <w:tr w:rsidR="004F4F21" w:rsidRPr="00C20D54" w14:paraId="24AB29A1" w14:textId="77777777" w:rsidTr="00062817">
        <w:tc>
          <w:tcPr>
            <w:tcW w:w="301" w:type="pct"/>
          </w:tcPr>
          <w:p w14:paraId="459C77D4" w14:textId="0CFE93B8" w:rsidR="004F4F21" w:rsidRPr="00C20D54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12113015" w14:textId="2F4335BC" w:rsidR="004F4F21" w:rsidRPr="00BE40D4" w:rsidRDefault="004F4F21" w:rsidP="00BE40D4">
            <w:pPr>
              <w:pStyle w:val="104"/>
            </w:pPr>
            <w:r w:rsidRPr="00BE40D4">
              <w:t xml:space="preserve">Номер документа </w:t>
            </w:r>
          </w:p>
        </w:tc>
        <w:tc>
          <w:tcPr>
            <w:tcW w:w="1516" w:type="pct"/>
          </w:tcPr>
          <w:p w14:paraId="386E4655" w14:textId="5F6BC553" w:rsidR="004F4F21" w:rsidRPr="00BE40D4" w:rsidRDefault="004F4F21" w:rsidP="00BE40D4">
            <w:pPr>
              <w:pStyle w:val="104"/>
            </w:pPr>
            <w:r w:rsidRPr="00BE40D4">
              <w:t>Номер документа о дополнительном профессиональном образовании</w:t>
            </w:r>
          </w:p>
        </w:tc>
        <w:tc>
          <w:tcPr>
            <w:tcW w:w="1893" w:type="pct"/>
          </w:tcPr>
          <w:p w14:paraId="325C941F" w14:textId="61A05863" w:rsidR="004F4F21" w:rsidRPr="00BE40D4" w:rsidRDefault="004F4F21" w:rsidP="00BE40D4">
            <w:pPr>
              <w:pStyle w:val="104"/>
            </w:pPr>
            <w:r w:rsidRPr="00BE40D4">
              <w:t>Текстовое поле с ограничением в 13 символов</w:t>
            </w:r>
          </w:p>
        </w:tc>
      </w:tr>
      <w:tr w:rsidR="004F4F21" w:rsidRPr="00C20D54" w14:paraId="230B4FF6" w14:textId="77777777" w:rsidTr="00062817">
        <w:tc>
          <w:tcPr>
            <w:tcW w:w="301" w:type="pct"/>
          </w:tcPr>
          <w:p w14:paraId="0D88C3E0" w14:textId="1D75C05B" w:rsidR="004F4F21" w:rsidRPr="00C20D54" w:rsidRDefault="004F4F21" w:rsidP="00CE22B4">
            <w:pPr>
              <w:pStyle w:val="101"/>
            </w:pPr>
          </w:p>
        </w:tc>
        <w:tc>
          <w:tcPr>
            <w:tcW w:w="1290" w:type="pct"/>
          </w:tcPr>
          <w:p w14:paraId="5568BA16" w14:textId="1EADD31D" w:rsidR="004F4F21" w:rsidRPr="00BE40D4" w:rsidRDefault="004F4F21" w:rsidP="00BE40D4">
            <w:pPr>
              <w:pStyle w:val="104"/>
            </w:pPr>
            <w:r w:rsidRPr="00BE40D4">
              <w:t>Образовательное учреждение</w:t>
            </w:r>
          </w:p>
        </w:tc>
        <w:tc>
          <w:tcPr>
            <w:tcW w:w="1516" w:type="pct"/>
          </w:tcPr>
          <w:p w14:paraId="2DB7CB77" w14:textId="52C17A30" w:rsidR="004F4F21" w:rsidRPr="00BE40D4" w:rsidRDefault="004F4F21" w:rsidP="00BE40D4">
            <w:pPr>
              <w:pStyle w:val="104"/>
            </w:pPr>
            <w:r w:rsidRPr="00BE40D4">
              <w:t xml:space="preserve">Образовательное учреждение, в котором </w:t>
            </w:r>
            <w:r w:rsidR="00EE5FF4" w:rsidRPr="00BE40D4">
              <w:t xml:space="preserve">работник </w:t>
            </w:r>
            <w:r w:rsidRPr="00BE40D4">
              <w:t>получил</w:t>
            </w:r>
            <w:r w:rsidR="00CE22B4" w:rsidRPr="00BE40D4">
              <w:t xml:space="preserve"> </w:t>
            </w:r>
            <w:r w:rsidRPr="00BE40D4">
              <w:t>дополнительно</w:t>
            </w:r>
            <w:r w:rsidR="00CE22B4" w:rsidRPr="00BE40D4">
              <w:t>е</w:t>
            </w:r>
            <w:r w:rsidRPr="00BE40D4">
              <w:t xml:space="preserve"> профессиональное образование</w:t>
            </w:r>
          </w:p>
        </w:tc>
        <w:tc>
          <w:tcPr>
            <w:tcW w:w="1893" w:type="pct"/>
          </w:tcPr>
          <w:p w14:paraId="12AB5093" w14:textId="452AB465" w:rsidR="004F4F21" w:rsidRPr="00BE40D4" w:rsidRDefault="004F4F21" w:rsidP="00BE40D4">
            <w:pPr>
              <w:pStyle w:val="104"/>
            </w:pPr>
            <w:r w:rsidRPr="00BE40D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BE40D4">
              <w:t>.</w:t>
            </w:r>
          </w:p>
          <w:p w14:paraId="12B903D5" w14:textId="77777777" w:rsidR="004F4F21" w:rsidRPr="00BE40D4" w:rsidRDefault="004F4F21" w:rsidP="00BE40D4">
            <w:pPr>
              <w:pStyle w:val="104"/>
            </w:pPr>
            <w:r w:rsidRPr="00BE40D4">
              <w:t>Выбор значения в окне</w:t>
            </w:r>
            <w:r w:rsidR="00062817" w:rsidRPr="00BE40D4">
              <w:t>.</w:t>
            </w:r>
          </w:p>
          <w:p w14:paraId="0AC78378" w14:textId="67FDA8C8" w:rsidR="00062817" w:rsidRPr="00BE40D4" w:rsidRDefault="00062817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 1.2.643.5.1.13.13.11.1519</w:t>
            </w:r>
          </w:p>
        </w:tc>
      </w:tr>
      <w:tr w:rsidR="000B13CE" w:rsidRPr="00C20D54" w14:paraId="2BE8CE1A" w14:textId="77777777" w:rsidTr="00062817">
        <w:tc>
          <w:tcPr>
            <w:tcW w:w="301" w:type="pct"/>
          </w:tcPr>
          <w:p w14:paraId="6C7262A0" w14:textId="4961139D" w:rsidR="000B13CE" w:rsidRPr="00C20D54" w:rsidRDefault="000B13CE" w:rsidP="00CE22B4">
            <w:pPr>
              <w:pStyle w:val="101"/>
            </w:pPr>
          </w:p>
        </w:tc>
        <w:tc>
          <w:tcPr>
            <w:tcW w:w="1290" w:type="pct"/>
          </w:tcPr>
          <w:p w14:paraId="04076125" w14:textId="52CF0EAA" w:rsidR="000B13CE" w:rsidRPr="00BE40D4" w:rsidRDefault="000B13CE" w:rsidP="00BE40D4">
            <w:pPr>
              <w:pStyle w:val="104"/>
            </w:pPr>
            <w:r w:rsidRPr="00BE40D4">
              <w:t>Специальность</w:t>
            </w:r>
          </w:p>
        </w:tc>
        <w:tc>
          <w:tcPr>
            <w:tcW w:w="1516" w:type="pct"/>
          </w:tcPr>
          <w:p w14:paraId="2A267493" w14:textId="77777777" w:rsidR="000B13CE" w:rsidRPr="00BE40D4" w:rsidRDefault="000B13CE" w:rsidP="00BE40D4">
            <w:pPr>
              <w:pStyle w:val="104"/>
            </w:pPr>
            <w:r w:rsidRPr="00BE40D4">
              <w:t>Специальность, указанная в дипломе о дополнительном профессиональном образовании</w:t>
            </w:r>
          </w:p>
        </w:tc>
        <w:tc>
          <w:tcPr>
            <w:tcW w:w="1893" w:type="pct"/>
          </w:tcPr>
          <w:p w14:paraId="290C9658" w14:textId="77777777" w:rsidR="000B13CE" w:rsidRPr="00BE40D4" w:rsidRDefault="004F4F21" w:rsidP="00BE40D4">
            <w:pPr>
              <w:pStyle w:val="104"/>
            </w:pPr>
            <w:r w:rsidRPr="00BE40D4">
              <w:t>Выбор значения из выпадающего списка</w:t>
            </w:r>
            <w:r w:rsidR="00062817" w:rsidRPr="00BE40D4">
              <w:t>.</w:t>
            </w:r>
          </w:p>
          <w:p w14:paraId="205304B8" w14:textId="1CB9B5E2" w:rsidR="00062817" w:rsidRPr="00BE40D4" w:rsidRDefault="00062817" w:rsidP="00BE40D4">
            <w:pPr>
              <w:pStyle w:val="104"/>
            </w:pPr>
            <w:r w:rsidRPr="00BE40D4">
              <w:t xml:space="preserve">Значения берутся из справочника </w:t>
            </w:r>
            <w:r w:rsidR="00D23473">
              <w:t>НСИ</w:t>
            </w:r>
            <w:r w:rsidRPr="00BE40D4">
              <w:t xml:space="preserve"> «Номенклатура специальностей специалистов, имеющих медицинское и фармацевтическое образование», OID 1.2.643.5.1.13.13.11.1066</w:t>
            </w:r>
          </w:p>
        </w:tc>
      </w:tr>
    </w:tbl>
    <w:p w14:paraId="3FFE1F86" w14:textId="574044CA" w:rsidR="00790369" w:rsidRPr="00C20D54" w:rsidRDefault="00790369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Редактирование записи о дополнительном профессиональном образовании</w:t>
      </w:r>
    </w:p>
    <w:p w14:paraId="130C2D40" w14:textId="752A4B23" w:rsidR="00790369" w:rsidRPr="00CE22B4" w:rsidRDefault="00DD30DB" w:rsidP="00CE22B4">
      <w:pPr>
        <w:pStyle w:val="af2"/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 xml:space="preserve">о </w:t>
      </w:r>
      <w:r w:rsidR="000411DA" w:rsidRPr="000411DA">
        <w:rPr>
          <w:color w:val="000000" w:themeColor="text1"/>
        </w:rPr>
        <w:t>дополнительном профессиональном образовании</w:t>
      </w:r>
      <w:r w:rsidR="000411DA">
        <w:rPr>
          <w:color w:val="000000" w:themeColor="text1"/>
        </w:rPr>
        <w:t xml:space="preserve"> </w:t>
      </w:r>
      <w:r>
        <w:t>медицинского (фармацевтического) работника. Для изменения записи</w:t>
      </w:r>
      <w:r w:rsidR="00790369" w:rsidRPr="00CE22B4">
        <w:t>:</w:t>
      </w:r>
    </w:p>
    <w:p w14:paraId="5530B45C" w14:textId="26245B1C" w:rsidR="00790369" w:rsidRPr="00C20D54" w:rsidRDefault="00790369" w:rsidP="00B77B53">
      <w:pPr>
        <w:pStyle w:val="1d"/>
        <w:numPr>
          <w:ilvl w:val="0"/>
          <w:numId w:val="66"/>
        </w:numPr>
      </w:pPr>
      <w:r w:rsidRPr="00C20D54">
        <w:t xml:space="preserve">В </w:t>
      </w:r>
      <w:r w:rsidR="000664FD">
        <w:t>блок</w:t>
      </w:r>
      <w:r w:rsidR="00CF1394">
        <w:t xml:space="preserve">е </w:t>
      </w:r>
      <w:r w:rsidRPr="00C20D54">
        <w:t xml:space="preserve">«Дополнительное профессиональное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06854B40" wp14:editId="42A49377">
            <wp:extent cx="220999" cy="243861"/>
            <wp:effectExtent l="19050" t="19050" r="26670" b="2286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48840B88" w14:textId="6B60E5D2" w:rsidR="00790369" w:rsidRPr="00C20D54" w:rsidRDefault="00790369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сведений о дополнительном профессиональном образовании».</w:t>
      </w:r>
    </w:p>
    <w:p w14:paraId="0CBB3FA5" w14:textId="77777777" w:rsidR="00790369" w:rsidRPr="00C20D54" w:rsidRDefault="00790369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6CD22BD9" w14:textId="6863C7BC" w:rsidR="00794FBE" w:rsidRPr="00C20D54" w:rsidRDefault="00794FBE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Удаление записи о дополнительном профессиональном образовании</w:t>
      </w:r>
    </w:p>
    <w:p w14:paraId="55E90769" w14:textId="49493951" w:rsidR="00794FBE" w:rsidRPr="00C20D54" w:rsidRDefault="000411DA" w:rsidP="00CE22B4">
      <w:pPr>
        <w:pStyle w:val="a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 xml:space="preserve">о </w:t>
      </w:r>
      <w:r w:rsidRPr="000411DA">
        <w:rPr>
          <w:color w:val="000000" w:themeColor="text1"/>
        </w:rPr>
        <w:t>дополнительном профессиональном образовании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удаления записи</w:t>
      </w:r>
      <w:r w:rsidR="00794FBE" w:rsidRPr="00C20D54">
        <w:t>:</w:t>
      </w:r>
    </w:p>
    <w:p w14:paraId="67CE306B" w14:textId="24908CFB" w:rsidR="00794FBE" w:rsidRPr="00C20D54" w:rsidRDefault="00794FBE" w:rsidP="00B77B53">
      <w:pPr>
        <w:pStyle w:val="1d"/>
        <w:numPr>
          <w:ilvl w:val="0"/>
          <w:numId w:val="67"/>
        </w:numPr>
      </w:pPr>
      <w:r w:rsidRPr="00C20D54">
        <w:t xml:space="preserve">В </w:t>
      </w:r>
      <w:r w:rsidR="000664FD">
        <w:t>блок</w:t>
      </w:r>
      <w:r w:rsidR="00CF1394">
        <w:t>е</w:t>
      </w:r>
      <w:r w:rsidRPr="00C20D54">
        <w:t xml:space="preserve"> «Дополнительное профессиональное образование» нажмите кнопку </w:t>
      </w:r>
      <w:r w:rsidRPr="00C20D54">
        <w:rPr>
          <w:noProof/>
          <w:lang w:eastAsia="ru-RU"/>
        </w:rPr>
        <w:drawing>
          <wp:inline distT="0" distB="0" distL="0" distR="0" wp14:anchorId="49B3B436" wp14:editId="0E154A5F">
            <wp:extent cx="220999" cy="243861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6C245A93" w14:textId="77777777" w:rsidR="00794FBE" w:rsidRPr="00C20D54" w:rsidRDefault="00794FBE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5A608997" w14:textId="590812EA" w:rsidR="00EE4942" w:rsidRPr="00C20D54" w:rsidRDefault="000664FD" w:rsidP="00966C9D">
      <w:pPr>
        <w:pStyle w:val="54"/>
        <w:rPr>
          <w:color w:val="000000" w:themeColor="text1"/>
        </w:rPr>
      </w:pPr>
      <w:r>
        <w:rPr>
          <w:color w:val="000000" w:themeColor="text1"/>
        </w:rPr>
        <w:t>Блок</w:t>
      </w:r>
      <w:r w:rsidR="00CF1394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CC7502" w:rsidRPr="00C20D54">
        <w:rPr>
          <w:color w:val="000000" w:themeColor="text1"/>
        </w:rPr>
        <w:t xml:space="preserve">Сведения с </w:t>
      </w:r>
      <w:r w:rsidR="00B974E5">
        <w:rPr>
          <w:color w:val="000000" w:themeColor="text1"/>
        </w:rPr>
        <w:t>П</w:t>
      </w:r>
      <w:r w:rsidR="00CC7502" w:rsidRPr="00C20D54">
        <w:rPr>
          <w:color w:val="000000" w:themeColor="text1"/>
        </w:rPr>
        <w:t>ортала НМФО: пятилетние циклы</w:t>
      </w:r>
      <w:r w:rsidR="00A80E04">
        <w:rPr>
          <w:color w:val="000000" w:themeColor="text1"/>
        </w:rPr>
        <w:t>»</w:t>
      </w:r>
    </w:p>
    <w:p w14:paraId="043F9567" w14:textId="1B62481E" w:rsidR="00CC7502" w:rsidRPr="00C20D54" w:rsidRDefault="00CC7502" w:rsidP="00CE22B4">
      <w:pPr>
        <w:pStyle w:val="af2"/>
      </w:pPr>
      <w:r w:rsidRPr="00C20D54">
        <w:t xml:space="preserve">Сведения, поступающие с </w:t>
      </w:r>
      <w:r w:rsidR="00CE22B4">
        <w:t>п</w:t>
      </w:r>
      <w:r w:rsidRPr="00C20D54">
        <w:t xml:space="preserve">ортала непрерывного медицинского и фармацевтического образования Минздрава России, содержатся в </w:t>
      </w:r>
      <w:r w:rsidR="000664FD">
        <w:t>блок</w:t>
      </w:r>
      <w:r w:rsidR="00CF1394">
        <w:t>е</w:t>
      </w:r>
      <w:r w:rsidRPr="00C20D54">
        <w:t xml:space="preserve"> «Сведения с портала НМФО: пятилетние циклы» </w:t>
      </w:r>
      <w:r w:rsidR="00ED7A8C">
        <w:t>формы</w:t>
      </w:r>
      <w:r w:rsidRPr="00C20D54">
        <w:t xml:space="preserve"> «Образование» и недоступны для редактирования </w:t>
      </w:r>
      <w:r w:rsidR="00C34311" w:rsidRPr="00C20D54">
        <w:t>(</w:t>
      </w:r>
      <w:r w:rsidR="00CE22B4">
        <w:t xml:space="preserve">см. </w:t>
      </w:r>
      <w:r w:rsidR="00C34311" w:rsidRPr="00C20D54">
        <w:fldChar w:fldCharType="begin"/>
      </w:r>
      <w:r w:rsidR="00C34311" w:rsidRPr="00C20D54">
        <w:instrText xml:space="preserve"> REF _Ref103819849 \h </w:instrText>
      </w:r>
      <w:r w:rsidR="00966C9D" w:rsidRPr="00C20D54">
        <w:instrText xml:space="preserve"> \* MERGEFORMAT </w:instrText>
      </w:r>
      <w:r w:rsidR="00C34311" w:rsidRPr="00C20D54">
        <w:fldChar w:fldCharType="separate"/>
      </w:r>
      <w:r w:rsidR="00565CC3" w:rsidRPr="00C20D54">
        <w:t>Рисунок </w:t>
      </w:r>
      <w:r w:rsidR="00565CC3">
        <w:t>35</w:t>
      </w:r>
      <w:r w:rsidR="00C34311" w:rsidRPr="00C20D54">
        <w:fldChar w:fldCharType="end"/>
      </w:r>
      <w:r w:rsidRPr="00C20D54">
        <w:t>).</w:t>
      </w:r>
      <w:r w:rsidR="00794FBE" w:rsidRPr="00C20D54">
        <w:t xml:space="preserve"> </w:t>
      </w:r>
      <w:r w:rsidR="000664FD">
        <w:t>Блок</w:t>
      </w:r>
      <w:r w:rsidR="00794FBE" w:rsidRPr="00CE22B4">
        <w:t xml:space="preserve"> доступен для отображения </w:t>
      </w:r>
      <w:r w:rsidR="00CE22B4" w:rsidRPr="00CE22B4">
        <w:t xml:space="preserve">в закрытом портале </w:t>
      </w:r>
      <w:r w:rsidR="00794FBE" w:rsidRPr="00CE22B4">
        <w:t xml:space="preserve">только в том случае, если </w:t>
      </w:r>
      <w:r w:rsidR="00EE5FF4" w:rsidRPr="00CE22B4">
        <w:rPr>
          <w:rStyle w:val="afffffff1"/>
        </w:rPr>
        <w:t>медицинск</w:t>
      </w:r>
      <w:r w:rsidR="00B974E5" w:rsidRPr="00CE22B4">
        <w:rPr>
          <w:rStyle w:val="afffffff1"/>
        </w:rPr>
        <w:t>ий (</w:t>
      </w:r>
      <w:r w:rsidR="00EE5FF4" w:rsidRPr="00CE22B4">
        <w:rPr>
          <w:rStyle w:val="afffffff1"/>
        </w:rPr>
        <w:t>фармацевтически</w:t>
      </w:r>
      <w:r w:rsidR="00B974E5" w:rsidRPr="00CE22B4">
        <w:rPr>
          <w:rStyle w:val="afffffff1"/>
        </w:rPr>
        <w:t xml:space="preserve">й) </w:t>
      </w:r>
      <w:r w:rsidR="00EE5FF4" w:rsidRPr="00CE22B4">
        <w:rPr>
          <w:rStyle w:val="afffffff1"/>
        </w:rPr>
        <w:t>работник</w:t>
      </w:r>
      <w:r w:rsidR="00EE5FF4" w:rsidRPr="00CE22B4">
        <w:t xml:space="preserve"> </w:t>
      </w:r>
      <w:r w:rsidR="00794FBE" w:rsidRPr="00CE22B4">
        <w:t xml:space="preserve">в </w:t>
      </w:r>
      <w:r w:rsidR="00B974E5" w:rsidRPr="00CE22B4">
        <w:t>л</w:t>
      </w:r>
      <w:r w:rsidR="00794FBE" w:rsidRPr="00CE22B4">
        <w:t>ичном кабинете медицинского</w:t>
      </w:r>
      <w:r w:rsidR="00BD7DF8" w:rsidRPr="00CE22B4">
        <w:t xml:space="preserve"> и </w:t>
      </w:r>
      <w:r w:rsidR="00106CD7" w:rsidRPr="00CE22B4">
        <w:t>фармацевтического</w:t>
      </w:r>
      <w:r w:rsidR="00794FBE" w:rsidRPr="00CE22B4">
        <w:t xml:space="preserve"> работника установил</w:t>
      </w:r>
      <w:r w:rsidR="00794FBE" w:rsidRPr="00C20D54">
        <w:t xml:space="preserve"> разрешение на отображение данных о пятилетних циклах.</w:t>
      </w:r>
    </w:p>
    <w:p w14:paraId="165345C5" w14:textId="77777777" w:rsidR="00CC7502" w:rsidRPr="00C20D54" w:rsidRDefault="00CC7502" w:rsidP="00CE22B4">
      <w:pPr>
        <w:pStyle w:val="afffffff6"/>
      </w:pPr>
      <w:r w:rsidRPr="00C20D54">
        <w:rPr>
          <w:noProof/>
        </w:rPr>
        <w:drawing>
          <wp:inline distT="0" distB="0" distL="0" distR="0" wp14:anchorId="653833FD" wp14:editId="5529B78F">
            <wp:extent cx="5940000" cy="3049895"/>
            <wp:effectExtent l="19050" t="19050" r="22860" b="1778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498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A856A2" w14:textId="410868CD" w:rsidR="00CC7502" w:rsidRPr="00C20D54" w:rsidRDefault="00CC7502" w:rsidP="00CE22B4">
      <w:pPr>
        <w:pStyle w:val="afffffff8"/>
      </w:pPr>
      <w:bookmarkStart w:id="229" w:name="_Ref103819849"/>
      <w:bookmarkStart w:id="230" w:name="_Ref103819844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35</w:t>
      </w:r>
      <w:r w:rsidR="00EE3A8F" w:rsidRPr="00C20D54">
        <w:rPr>
          <w:noProof/>
        </w:rPr>
        <w:fldChar w:fldCharType="end"/>
      </w:r>
      <w:bookmarkEnd w:id="229"/>
      <w:r w:rsidRPr="00C20D54">
        <w:t xml:space="preserve"> – </w:t>
      </w:r>
      <w:r w:rsidR="000664FD">
        <w:t>Блок</w:t>
      </w:r>
      <w:r w:rsidR="00CF1394">
        <w:t xml:space="preserve"> </w:t>
      </w:r>
      <w:r w:rsidRPr="00C20D54">
        <w:t>«Сведения с портала НМФО: пятилетние циклы»</w:t>
      </w:r>
      <w:bookmarkEnd w:id="230"/>
    </w:p>
    <w:p w14:paraId="570B4C24" w14:textId="7AE581BE" w:rsidR="00CC7502" w:rsidRPr="00C20D54" w:rsidRDefault="000664FD" w:rsidP="00CE22B4">
      <w:pPr>
        <w:pStyle w:val="afffffff9"/>
      </w:pPr>
      <w:r>
        <w:t>Блок</w:t>
      </w:r>
      <w:r w:rsidR="00CC7502" w:rsidRPr="00C20D54">
        <w:t xml:space="preserve"> содержит </w:t>
      </w:r>
      <w:r w:rsidR="00CE22B4">
        <w:t>т</w:t>
      </w:r>
      <w:r w:rsidR="00CC7502" w:rsidRPr="00C20D54">
        <w:t>аблицы с записями о пятилетних циклах обучения работника</w:t>
      </w:r>
      <w:r w:rsidR="00CE22B4">
        <w:t xml:space="preserve"> (одна таблица – одно </w:t>
      </w:r>
      <w:r w:rsidR="00CC7502" w:rsidRPr="00C20D54">
        <w:t>направлени</w:t>
      </w:r>
      <w:r w:rsidR="00CE22B4">
        <w:t>е)</w:t>
      </w:r>
      <w:r w:rsidR="00CC7502" w:rsidRPr="00C20D54">
        <w:t xml:space="preserve">. </w:t>
      </w:r>
      <w:r w:rsidR="00D0433B" w:rsidRPr="00C20D54">
        <w:t>При нажатии на</w:t>
      </w:r>
      <w:r w:rsidR="00D0433B" w:rsidRPr="00A51421">
        <w:t xml:space="preserve"> кнопку </w:t>
      </w:r>
      <w:r w:rsidR="00D0433B" w:rsidRPr="00B0625C">
        <w:rPr>
          <w:noProof/>
        </w:rPr>
        <w:drawing>
          <wp:inline distT="0" distB="0" distL="0" distR="0" wp14:anchorId="733CD2E7" wp14:editId="7F73D8C2">
            <wp:extent cx="222250" cy="248920"/>
            <wp:effectExtent l="0" t="0" r="6350" b="0"/>
            <wp:docPr id="1324384583" name="Рисунок 1324384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433B" w:rsidRPr="00A51421">
        <w:t xml:space="preserve">(«стрелка вправо) </w:t>
      </w:r>
      <w:r w:rsidR="00D0433B" w:rsidRPr="00C20D54">
        <w:t>отображаются дополнительные данные об образовании</w:t>
      </w:r>
      <w:r w:rsidR="00D0433B">
        <w:t xml:space="preserve">. </w:t>
      </w:r>
      <w:r w:rsidR="00CC7502" w:rsidRPr="00C20D54">
        <w:t>Таблица содержит столбцы:</w:t>
      </w:r>
    </w:p>
    <w:p w14:paraId="6774E7E1" w14:textId="02E84DC3" w:rsidR="00CC7502" w:rsidRPr="00C20D54" w:rsidRDefault="00CC7502" w:rsidP="00FC2273">
      <w:pPr>
        <w:pStyle w:val="17"/>
      </w:pPr>
      <w:r w:rsidRPr="00C20D54">
        <w:t>«Образовательное учреждение»</w:t>
      </w:r>
      <w:r w:rsidR="00FC2273">
        <w:t>,</w:t>
      </w:r>
    </w:p>
    <w:p w14:paraId="70612063" w14:textId="703153BC" w:rsidR="00CC7502" w:rsidRPr="00C20D54" w:rsidRDefault="00CC7502" w:rsidP="00FC2273">
      <w:pPr>
        <w:pStyle w:val="17"/>
      </w:pPr>
      <w:r w:rsidRPr="00C20D54">
        <w:t>«Специальность»</w:t>
      </w:r>
      <w:r w:rsidR="00FC2273">
        <w:t>,</w:t>
      </w:r>
    </w:p>
    <w:p w14:paraId="2EC9B086" w14:textId="7FC9F36B" w:rsidR="00CC7502" w:rsidRPr="00C20D54" w:rsidRDefault="00CC7502" w:rsidP="00FC2273">
      <w:pPr>
        <w:pStyle w:val="17"/>
      </w:pPr>
      <w:r w:rsidRPr="00C20D54">
        <w:t>«Тип»</w:t>
      </w:r>
      <w:r w:rsidR="00FC2273">
        <w:t>,</w:t>
      </w:r>
    </w:p>
    <w:p w14:paraId="68197727" w14:textId="7ECEDBE2" w:rsidR="00CC7502" w:rsidRPr="00C20D54" w:rsidRDefault="00CC7502" w:rsidP="00FC2273">
      <w:pPr>
        <w:pStyle w:val="17"/>
      </w:pPr>
      <w:r w:rsidRPr="00C20D54">
        <w:t>«Начало»</w:t>
      </w:r>
      <w:r w:rsidR="00FC2273">
        <w:t>,</w:t>
      </w:r>
    </w:p>
    <w:p w14:paraId="2219E4D3" w14:textId="1F00B178" w:rsidR="00CC7502" w:rsidRPr="00C20D54" w:rsidRDefault="00CC7502" w:rsidP="00FC2273">
      <w:pPr>
        <w:pStyle w:val="17"/>
      </w:pPr>
      <w:r w:rsidRPr="00C20D54">
        <w:t>«Окончание»</w:t>
      </w:r>
      <w:r w:rsidR="00FC2273">
        <w:t>,</w:t>
      </w:r>
    </w:p>
    <w:p w14:paraId="4DD8BF1F" w14:textId="48F4D5C4" w:rsidR="00CC7502" w:rsidRPr="00C20D54" w:rsidRDefault="00CC7502" w:rsidP="00FC2273">
      <w:pPr>
        <w:pStyle w:val="17"/>
      </w:pPr>
      <w:r w:rsidRPr="00C20D54">
        <w:t>«ЗЕТ».</w:t>
      </w:r>
    </w:p>
    <w:p w14:paraId="0BD5AA39" w14:textId="5E3E8D9D" w:rsidR="00592DC5" w:rsidRPr="00C20D54" w:rsidRDefault="000664FD" w:rsidP="00966C9D">
      <w:pPr>
        <w:pStyle w:val="54"/>
        <w:rPr>
          <w:color w:val="000000" w:themeColor="text1"/>
        </w:rPr>
      </w:pPr>
      <w:bookmarkStart w:id="231" w:name="_4.1.2.2.5_Ввод_данных"/>
      <w:bookmarkStart w:id="232" w:name="_Ref89437502"/>
      <w:bookmarkEnd w:id="231"/>
      <w:r>
        <w:rPr>
          <w:color w:val="000000" w:themeColor="text1"/>
        </w:rPr>
        <w:t>Блок</w:t>
      </w:r>
      <w:r w:rsidR="00CF1394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D90B9B" w:rsidRPr="00C20D54">
        <w:rPr>
          <w:color w:val="000000" w:themeColor="text1"/>
        </w:rPr>
        <w:t>Сертификат специалиста</w:t>
      </w:r>
      <w:bookmarkEnd w:id="232"/>
      <w:r w:rsidR="00A80E04">
        <w:rPr>
          <w:color w:val="000000" w:themeColor="text1"/>
        </w:rPr>
        <w:t>»</w:t>
      </w:r>
    </w:p>
    <w:p w14:paraId="251CF765" w14:textId="48AAFD6C" w:rsidR="00FC2273" w:rsidRDefault="00FC2273" w:rsidP="00FC2273">
      <w:pPr>
        <w:pStyle w:val="af2"/>
      </w:pPr>
      <w:r w:rsidRPr="00FC2273">
        <w:rPr>
          <w:b/>
        </w:rPr>
        <w:t>Примечание</w:t>
      </w:r>
      <w:r>
        <w:t xml:space="preserve"> – </w:t>
      </w:r>
      <w:r w:rsidR="004D1656" w:rsidRPr="00FC2273">
        <w:t xml:space="preserve">Ввод сведений о сертификате специалиста доступен только после заполнения информации в </w:t>
      </w:r>
      <w:r w:rsidR="000664FD">
        <w:t>блок</w:t>
      </w:r>
      <w:r w:rsidR="00CF1394">
        <w:t xml:space="preserve">е </w:t>
      </w:r>
      <w:r w:rsidR="004D1656" w:rsidRPr="00FC2273">
        <w:t>«Профессиональное образование» (</w:t>
      </w:r>
      <w:r w:rsidR="00140C78" w:rsidRPr="00FC2273">
        <w:t>см. подпункт</w:t>
      </w:r>
      <w:r w:rsidR="004D1656" w:rsidRPr="00FC2273">
        <w:t xml:space="preserve"> </w:t>
      </w:r>
      <w:r w:rsidR="004D1656" w:rsidRPr="00FC2273">
        <w:fldChar w:fldCharType="begin"/>
      </w:r>
      <w:r w:rsidR="004D1656" w:rsidRPr="00FC2273">
        <w:instrText xml:space="preserve"> REF _Ref103787545 \r \h </w:instrText>
      </w:r>
      <w:r w:rsidR="00783B3A" w:rsidRPr="00FC2273">
        <w:instrText xml:space="preserve"> \* MERGEFORMAT </w:instrText>
      </w:r>
      <w:r w:rsidR="004D1656" w:rsidRPr="00FC2273">
        <w:fldChar w:fldCharType="separate"/>
      </w:r>
      <w:r w:rsidR="00565CC3">
        <w:t>4.1.6.8.3</w:t>
      </w:r>
      <w:r w:rsidR="004D1656" w:rsidRPr="00FC2273">
        <w:fldChar w:fldCharType="end"/>
      </w:r>
      <w:r w:rsidR="00F9647A" w:rsidRPr="00FC2273">
        <w:t xml:space="preserve"> </w:t>
      </w:r>
      <w:r w:rsidR="00997265" w:rsidRPr="00FC2273">
        <w:t>настоящего руководства пользователя</w:t>
      </w:r>
      <w:r w:rsidR="004D1656" w:rsidRPr="00FC2273">
        <w:t xml:space="preserve">), </w:t>
      </w:r>
      <w:r w:rsidR="00592DC5" w:rsidRPr="00FC2273">
        <w:t xml:space="preserve">где </w:t>
      </w:r>
      <w:r w:rsidR="00025F6A" w:rsidRPr="00FC2273">
        <w:t xml:space="preserve">указанная </w:t>
      </w:r>
      <w:r w:rsidR="009C7512" w:rsidRPr="00FC2273">
        <w:t xml:space="preserve">специальность </w:t>
      </w:r>
      <w:r w:rsidR="00D529F8" w:rsidRPr="00FC2273">
        <w:t>является медицинской</w:t>
      </w:r>
      <w:r w:rsidR="00025F6A" w:rsidRPr="00FC2273">
        <w:t>,</w:t>
      </w:r>
      <w:r w:rsidR="00D529F8" w:rsidRPr="00FC2273">
        <w:t xml:space="preserve"> </w:t>
      </w:r>
      <w:r w:rsidR="00025F6A" w:rsidRPr="00FC2273">
        <w:t>а</w:t>
      </w:r>
      <w:r w:rsidR="00D529F8" w:rsidRPr="00FC2273">
        <w:t xml:space="preserve"> </w:t>
      </w:r>
      <w:r w:rsidR="00592DC5" w:rsidRPr="00FC2273">
        <w:t>уровень образования</w:t>
      </w:r>
      <w:r>
        <w:t xml:space="preserve"> </w:t>
      </w:r>
      <w:r w:rsidR="00592DC5" w:rsidRPr="00FC2273">
        <w:t xml:space="preserve">указан одним из следующих значений: </w:t>
      </w:r>
    </w:p>
    <w:p w14:paraId="67BED141" w14:textId="77777777" w:rsidR="00FC2273" w:rsidRDefault="00592DC5" w:rsidP="00FC2273">
      <w:pPr>
        <w:pStyle w:val="17"/>
      </w:pPr>
      <w:r w:rsidRPr="00FC2273">
        <w:t xml:space="preserve">«Среднее профессиональное», </w:t>
      </w:r>
    </w:p>
    <w:p w14:paraId="120CDA1B" w14:textId="77777777" w:rsidR="00FC2273" w:rsidRDefault="00592DC5" w:rsidP="00FC2273">
      <w:pPr>
        <w:pStyle w:val="17"/>
      </w:pPr>
      <w:r w:rsidRPr="00FC2273">
        <w:t xml:space="preserve">«Высшее </w:t>
      </w:r>
      <w:r w:rsidR="009C7512" w:rsidRPr="00FC2273">
        <w:t xml:space="preserve">– </w:t>
      </w:r>
      <w:r w:rsidRPr="00FC2273">
        <w:t xml:space="preserve">бакалавриат», </w:t>
      </w:r>
    </w:p>
    <w:p w14:paraId="3F05A75C" w14:textId="77777777" w:rsidR="00FC2273" w:rsidRDefault="00592DC5" w:rsidP="00FC2273">
      <w:pPr>
        <w:pStyle w:val="17"/>
      </w:pPr>
      <w:r w:rsidRPr="00FC2273">
        <w:t xml:space="preserve">«Высшее </w:t>
      </w:r>
      <w:r w:rsidR="009C7512" w:rsidRPr="00FC2273">
        <w:t xml:space="preserve">– </w:t>
      </w:r>
      <w:r w:rsidRPr="00FC2273">
        <w:t xml:space="preserve">магистратура», </w:t>
      </w:r>
    </w:p>
    <w:p w14:paraId="2821787B" w14:textId="77777777" w:rsidR="00FC2273" w:rsidRDefault="00592DC5" w:rsidP="00FC2273">
      <w:pPr>
        <w:pStyle w:val="17"/>
      </w:pPr>
      <w:r w:rsidRPr="00FC2273">
        <w:t>«Высшее – специалитет»</w:t>
      </w:r>
      <w:r w:rsidR="00EF43F0" w:rsidRPr="00FC2273">
        <w:t xml:space="preserve">, </w:t>
      </w:r>
    </w:p>
    <w:p w14:paraId="1EF00308" w14:textId="56F24A83" w:rsidR="00592DC5" w:rsidRPr="00FC2273" w:rsidRDefault="009C7512" w:rsidP="00FC2273">
      <w:pPr>
        <w:pStyle w:val="17"/>
      </w:pPr>
      <w:r w:rsidRPr="00FC2273">
        <w:t xml:space="preserve">среднее </w:t>
      </w:r>
      <w:r w:rsidR="00EF43F0" w:rsidRPr="00FC2273">
        <w:t>(общее) образование для профессии «Медицинская сестра красного креста и красного полумесяца</w:t>
      </w:r>
      <w:r w:rsidRPr="00FC2273">
        <w:t>».</w:t>
      </w:r>
    </w:p>
    <w:p w14:paraId="6A5CA093" w14:textId="7A4742FD" w:rsidR="004D1656" w:rsidRPr="00C20D54" w:rsidRDefault="004D1656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>Просмотр сведений о сертификате специалиста</w:t>
      </w:r>
    </w:p>
    <w:p w14:paraId="7F5849B8" w14:textId="1D132686" w:rsidR="004D1656" w:rsidRPr="00C20D54" w:rsidRDefault="004D1656" w:rsidP="00FC2273">
      <w:pPr>
        <w:pStyle w:val="af2"/>
      </w:pPr>
      <w:r w:rsidRPr="00C20D54">
        <w:t xml:space="preserve">Сведения о сертификате специалиста содержатся в </w:t>
      </w:r>
      <w:r w:rsidR="000664FD">
        <w:t>блок</w:t>
      </w:r>
      <w:r w:rsidR="00CF1394">
        <w:t xml:space="preserve">е </w:t>
      </w:r>
      <w:r w:rsidRPr="00C20D54">
        <w:t xml:space="preserve">«Сертификат специалиста» </w:t>
      </w:r>
      <w:r w:rsidR="00A80D97">
        <w:t>раздел</w:t>
      </w:r>
      <w:r w:rsidR="00CF1394">
        <w:t xml:space="preserve">а </w:t>
      </w:r>
      <w:r w:rsidRPr="00C20D54">
        <w:t>«Образование» (</w:t>
      </w:r>
      <w:r w:rsidR="00FC2273">
        <w:t xml:space="preserve">см. </w:t>
      </w:r>
      <w:r w:rsidRPr="00C20D54">
        <w:fldChar w:fldCharType="begin"/>
      </w:r>
      <w:r w:rsidRPr="00C20D54">
        <w:instrText xml:space="preserve"> REF _Ref98833799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36</w:t>
      </w:r>
      <w:r w:rsidRPr="00C20D54">
        <w:fldChar w:fldCharType="end"/>
      </w:r>
      <w:r w:rsidRPr="00C20D54">
        <w:t>).</w:t>
      </w:r>
    </w:p>
    <w:p w14:paraId="7911120C" w14:textId="77777777" w:rsidR="004D1656" w:rsidRPr="00C20D54" w:rsidRDefault="004D1656" w:rsidP="00FC2273">
      <w:pPr>
        <w:pStyle w:val="afffffff6"/>
      </w:pPr>
      <w:r w:rsidRPr="00C20D54">
        <w:rPr>
          <w:noProof/>
        </w:rPr>
        <w:drawing>
          <wp:inline distT="0" distB="0" distL="0" distR="0" wp14:anchorId="39F712FD" wp14:editId="56A04D60">
            <wp:extent cx="5940000" cy="1276172"/>
            <wp:effectExtent l="19050" t="19050" r="22860" b="1968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2761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EE6074" w14:textId="08A63C22" w:rsidR="004D1656" w:rsidRPr="00C20D54" w:rsidRDefault="004D1656" w:rsidP="00FC2273">
      <w:pPr>
        <w:pStyle w:val="afffffff8"/>
      </w:pPr>
      <w:bookmarkStart w:id="233" w:name="_Ref98833799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36</w:t>
      </w:r>
      <w:r w:rsidR="00EE3A8F" w:rsidRPr="00C20D54">
        <w:rPr>
          <w:noProof/>
        </w:rPr>
        <w:fldChar w:fldCharType="end"/>
      </w:r>
      <w:bookmarkEnd w:id="233"/>
      <w:r w:rsidRPr="00C20D54">
        <w:t xml:space="preserve"> – </w:t>
      </w:r>
      <w:r w:rsidR="000664FD">
        <w:t>Блок</w:t>
      </w:r>
      <w:r w:rsidR="00CF1394">
        <w:t xml:space="preserve"> </w:t>
      </w:r>
      <w:r w:rsidRPr="00C20D54">
        <w:t>«Сертификат специалиста»</w:t>
      </w:r>
    </w:p>
    <w:p w14:paraId="50F25115" w14:textId="4C5E3912" w:rsidR="004D1656" w:rsidRDefault="000664FD" w:rsidP="00FC2273">
      <w:pPr>
        <w:pStyle w:val="afffffff9"/>
      </w:pPr>
      <w:r>
        <w:t>Блок</w:t>
      </w:r>
      <w:r w:rsidR="00CF1394">
        <w:t xml:space="preserve"> </w:t>
      </w:r>
      <w:r w:rsidR="004D1656" w:rsidRPr="00C20D54">
        <w:t>содержит элементы:</w:t>
      </w:r>
    </w:p>
    <w:p w14:paraId="38178099" w14:textId="637FD0D6" w:rsidR="000411DA" w:rsidRPr="000411DA" w:rsidRDefault="000411DA" w:rsidP="00B77B53">
      <w:pPr>
        <w:pStyle w:val="1d"/>
        <w:numPr>
          <w:ilvl w:val="0"/>
          <w:numId w:val="170"/>
        </w:numPr>
      </w:pPr>
      <w:r>
        <w:t>таблицу со следующими столбцами:</w:t>
      </w:r>
    </w:p>
    <w:p w14:paraId="3560AC0A" w14:textId="54388579" w:rsidR="004D1656" w:rsidRPr="00C20D54" w:rsidRDefault="00E70DF6" w:rsidP="000411DA">
      <w:pPr>
        <w:pStyle w:val="25"/>
      </w:pPr>
      <w:r w:rsidRPr="00C20D54">
        <w:t xml:space="preserve"> </w:t>
      </w:r>
      <w:r w:rsidR="004D1656" w:rsidRPr="00C20D54">
        <w:t>«Образовательное учреждение»</w:t>
      </w:r>
      <w:r w:rsidR="000411DA">
        <w:t>,</w:t>
      </w:r>
    </w:p>
    <w:p w14:paraId="48B1A69E" w14:textId="25F4EC20" w:rsidR="004D1656" w:rsidRPr="00C20D54" w:rsidRDefault="004D1656" w:rsidP="000411DA">
      <w:pPr>
        <w:pStyle w:val="25"/>
      </w:pPr>
      <w:r w:rsidRPr="00C20D54">
        <w:t>«Дата экзамена»</w:t>
      </w:r>
      <w:r w:rsidR="000411DA">
        <w:t>,</w:t>
      </w:r>
    </w:p>
    <w:p w14:paraId="6251D5FC" w14:textId="409ABA68" w:rsidR="004D1656" w:rsidRPr="00C20D54" w:rsidRDefault="004D1656" w:rsidP="000411DA">
      <w:pPr>
        <w:pStyle w:val="25"/>
      </w:pPr>
      <w:r w:rsidRPr="00C20D54">
        <w:t>«Серия/номер сертификата»</w:t>
      </w:r>
      <w:r w:rsidR="000411DA">
        <w:t>,</w:t>
      </w:r>
    </w:p>
    <w:p w14:paraId="788B1589" w14:textId="65E997A4" w:rsidR="004D1656" w:rsidRPr="00C20D54" w:rsidRDefault="004D1656" w:rsidP="000411DA">
      <w:pPr>
        <w:pStyle w:val="25"/>
      </w:pPr>
      <w:r w:rsidRPr="00C20D54">
        <w:t>«Специальность»</w:t>
      </w:r>
      <w:r w:rsidR="000411DA">
        <w:t>,</w:t>
      </w:r>
    </w:p>
    <w:p w14:paraId="0AC625AE" w14:textId="2B411A74" w:rsidR="004D1656" w:rsidRPr="00C20D54" w:rsidRDefault="004D1656" w:rsidP="000411DA">
      <w:pPr>
        <w:pStyle w:val="25"/>
      </w:pPr>
      <w:r w:rsidRPr="00C20D54">
        <w:t>«Срок действия»</w:t>
      </w:r>
      <w:r w:rsidR="000411DA">
        <w:t>,</w:t>
      </w:r>
    </w:p>
    <w:p w14:paraId="6EA02FE4" w14:textId="627158CD" w:rsidR="004D1656" w:rsidRPr="00C20D54" w:rsidRDefault="004D1656" w:rsidP="000411DA">
      <w:pPr>
        <w:pStyle w:val="25"/>
      </w:pPr>
      <w:r w:rsidRPr="00C20D54">
        <w:t>«Дата выдачи»</w:t>
      </w:r>
      <w:r w:rsidR="000411DA">
        <w:t>,</w:t>
      </w:r>
    </w:p>
    <w:p w14:paraId="70DC5D22" w14:textId="77777777" w:rsidR="004D1656" w:rsidRPr="00C20D54" w:rsidRDefault="004D1656" w:rsidP="000411DA">
      <w:pPr>
        <w:pStyle w:val="1d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03518B68" wp14:editId="6A5DD2E5">
            <wp:extent cx="220999" cy="243861"/>
            <wp:effectExtent l="19050" t="19050" r="26670" b="2286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50EDDFFB" w14:textId="29349AFE" w:rsidR="004D1656" w:rsidRPr="00C20D54" w:rsidRDefault="004D1656" w:rsidP="00A25157">
      <w:pPr>
        <w:pStyle w:val="25"/>
      </w:pPr>
      <w:r w:rsidRPr="00C20D54">
        <w:t>«Редактировать»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_Ref103820859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4.1.6.8.7.3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50B6791F" w14:textId="1E2091AF" w:rsidR="004D1656" w:rsidRPr="00C20D54" w:rsidRDefault="004D1656" w:rsidP="00A25157">
      <w:pPr>
        <w:pStyle w:val="25"/>
      </w:pPr>
      <w:r w:rsidRPr="00C20D54">
        <w:t>«Удалить»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_Ref103820870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4.1.6.8.7.4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  <w:r w:rsidRPr="00F9647A">
        <w:t xml:space="preserve"> </w:t>
      </w:r>
    </w:p>
    <w:p w14:paraId="3C7DC2DF" w14:textId="2141D36C" w:rsidR="004D1656" w:rsidRPr="00C20D54" w:rsidRDefault="004D1656" w:rsidP="000411DA">
      <w:pPr>
        <w:pStyle w:val="1d"/>
      </w:pPr>
      <w:r w:rsidRPr="00C20D54">
        <w:t xml:space="preserve">кнопка «Добавить» для </w:t>
      </w:r>
      <w:r w:rsidR="00061F13">
        <w:t>создания</w:t>
      </w:r>
      <w:r w:rsidR="000411DA">
        <w:t xml:space="preserve"> </w:t>
      </w:r>
      <w:r w:rsidRPr="00C20D54">
        <w:t>записи (</w:t>
      </w:r>
      <w:r w:rsidR="00140C78">
        <w:t>см. подпункт</w:t>
      </w:r>
      <w:r w:rsidRPr="00C20D54">
        <w:t xml:space="preserve"> </w:t>
      </w:r>
      <w:r w:rsidR="00FC2273">
        <w:fldChar w:fldCharType="begin"/>
      </w:r>
      <w:r w:rsidR="00FC2273">
        <w:instrText xml:space="preserve"> REF _Ref156486557 \r \h </w:instrText>
      </w:r>
      <w:r w:rsidR="00FC2273">
        <w:fldChar w:fldCharType="separate"/>
      </w:r>
      <w:r w:rsidR="00565CC3">
        <w:t>4.1.6.8.7.2</w:t>
      </w:r>
      <w:r w:rsidR="00FC2273">
        <w:fldChar w:fldCharType="end"/>
      </w:r>
      <w:r w:rsidR="00FC2273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25A14315" w14:textId="4564F0AE" w:rsidR="004D1656" w:rsidRPr="00C20D54" w:rsidRDefault="00B974E5" w:rsidP="00966C9D">
      <w:pPr>
        <w:pStyle w:val="60"/>
        <w:rPr>
          <w:color w:val="000000" w:themeColor="text1"/>
        </w:rPr>
      </w:pPr>
      <w:bookmarkStart w:id="234" w:name="_Ref156486557"/>
      <w:r>
        <w:rPr>
          <w:color w:val="000000" w:themeColor="text1"/>
        </w:rPr>
        <w:t>Форма «</w:t>
      </w:r>
      <w:r w:rsidRPr="00C20D54">
        <w:rPr>
          <w:color w:val="000000" w:themeColor="text1"/>
        </w:rPr>
        <w:t>Новая запись сертификата специалиста</w:t>
      </w:r>
      <w:r>
        <w:rPr>
          <w:color w:val="000000" w:themeColor="text1"/>
        </w:rPr>
        <w:t>»</w:t>
      </w:r>
      <w:bookmarkEnd w:id="234"/>
    </w:p>
    <w:p w14:paraId="36973760" w14:textId="3DD01468" w:rsidR="004D1656" w:rsidRPr="00C20D54" w:rsidRDefault="000411DA" w:rsidP="00BE40D4">
      <w:pPr>
        <w:pStyle w:val="af2"/>
      </w:pPr>
      <w:r>
        <w:t>Для добавления</w:t>
      </w:r>
      <w:r w:rsidR="004D1656" w:rsidRPr="00C20D54">
        <w:t xml:space="preserve"> запис</w:t>
      </w:r>
      <w:r>
        <w:t xml:space="preserve">и </w:t>
      </w:r>
      <w:r w:rsidR="004D1656" w:rsidRPr="00C20D54">
        <w:t>о сертификате специалиста:</w:t>
      </w:r>
    </w:p>
    <w:p w14:paraId="68ED4920" w14:textId="2F05F974" w:rsidR="004D1656" w:rsidRPr="00C20D54" w:rsidRDefault="004D1656" w:rsidP="00B77B53">
      <w:pPr>
        <w:pStyle w:val="1d"/>
        <w:numPr>
          <w:ilvl w:val="0"/>
          <w:numId w:val="69"/>
        </w:numPr>
      </w:pPr>
      <w:r w:rsidRPr="00C20D54">
        <w:t>Нажмите кнопку «Добавить» в блоке «Сертификаты специалиста». Откроется форма «Новая запись сертификата специалиста» (</w:t>
      </w:r>
      <w:r w:rsidRPr="00C20D54">
        <w:fldChar w:fldCharType="begin"/>
      </w:r>
      <w:r w:rsidRPr="00C20D54">
        <w:instrText xml:space="preserve"> REF _Ref98833957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37</w:t>
      </w:r>
      <w:r w:rsidRPr="00C20D54">
        <w:fldChar w:fldCharType="end"/>
      </w:r>
      <w:r w:rsidRPr="00C20D54">
        <w:t>).</w:t>
      </w:r>
    </w:p>
    <w:p w14:paraId="721B32DA" w14:textId="77777777" w:rsidR="004D1656" w:rsidRPr="00C20D54" w:rsidRDefault="004D1656" w:rsidP="00BE40D4">
      <w:pPr>
        <w:pStyle w:val="afffffff6"/>
      </w:pPr>
      <w:r w:rsidRPr="00C20D54">
        <w:rPr>
          <w:noProof/>
        </w:rPr>
        <w:drawing>
          <wp:inline distT="0" distB="0" distL="0" distR="0" wp14:anchorId="2BE2E7F6" wp14:editId="5B4686B7">
            <wp:extent cx="5938520" cy="2559040"/>
            <wp:effectExtent l="19050" t="19050" r="24130" b="1333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84" b="3298"/>
                    <a:stretch/>
                  </pic:blipFill>
                  <pic:spPr bwMode="auto">
                    <a:xfrm>
                      <a:off x="0" y="0"/>
                      <a:ext cx="5940000" cy="25596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7ADA6C" w14:textId="3F8201C2" w:rsidR="004D1656" w:rsidRPr="00C20D54" w:rsidRDefault="004D1656" w:rsidP="00BE40D4">
      <w:pPr>
        <w:pStyle w:val="afffffff8"/>
      </w:pPr>
      <w:bookmarkStart w:id="235" w:name="_Ref98833957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37</w:t>
      </w:r>
      <w:r w:rsidR="00EE3A8F" w:rsidRPr="00C20D54">
        <w:rPr>
          <w:noProof/>
        </w:rPr>
        <w:fldChar w:fldCharType="end"/>
      </w:r>
      <w:bookmarkEnd w:id="235"/>
      <w:r w:rsidRPr="00C20D54">
        <w:t xml:space="preserve"> – </w:t>
      </w:r>
      <w:r w:rsidR="00B974E5">
        <w:t>Форма «</w:t>
      </w:r>
      <w:r w:rsidRPr="00C20D54">
        <w:t>Новая запись сертификата специалиста</w:t>
      </w:r>
      <w:r w:rsidR="00B974E5">
        <w:t>»</w:t>
      </w:r>
    </w:p>
    <w:p w14:paraId="3C1A1336" w14:textId="1A253586" w:rsidR="004D1656" w:rsidRPr="00C20D54" w:rsidRDefault="004D1656" w:rsidP="00B77B53">
      <w:pPr>
        <w:pStyle w:val="1d"/>
        <w:numPr>
          <w:ilvl w:val="0"/>
          <w:numId w:val="167"/>
        </w:numPr>
      </w:pPr>
      <w:r w:rsidRPr="00C20D54">
        <w:t>На форме заполните все необходимые поля (поля, обязательные для заполнения, отмечены звездочкой).</w:t>
      </w:r>
      <w:r w:rsidR="00CC7ADF" w:rsidRPr="00C20D54">
        <w:t xml:space="preserve"> Описание полей представлено в таблице</w:t>
      </w:r>
      <w:r w:rsidR="00BE40D4">
        <w:t xml:space="preserve"> ниже</w:t>
      </w:r>
      <w:r w:rsidR="00CC7ADF" w:rsidRPr="00C20D54">
        <w:t xml:space="preserve"> (</w:t>
      </w:r>
      <w:r w:rsidR="00BE40D4">
        <w:t xml:space="preserve">см. </w:t>
      </w:r>
      <w:r w:rsidR="00CC7ADF" w:rsidRPr="00C20D54">
        <w:fldChar w:fldCharType="begin"/>
      </w:r>
      <w:r w:rsidR="00CC7ADF" w:rsidRPr="00C20D54">
        <w:instrText xml:space="preserve"> REF _Ref89956942 \h </w:instrText>
      </w:r>
      <w:r w:rsidR="00783B3A" w:rsidRPr="00C20D54">
        <w:instrText xml:space="preserve"> \* MERGEFORMAT </w:instrText>
      </w:r>
      <w:r w:rsidR="00CC7ADF"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15</w:t>
      </w:r>
      <w:r w:rsidR="00CC7ADF" w:rsidRPr="00C20D54">
        <w:fldChar w:fldCharType="end"/>
      </w:r>
      <w:r w:rsidR="00CC7ADF" w:rsidRPr="00C20D54">
        <w:t>).</w:t>
      </w:r>
    </w:p>
    <w:p w14:paraId="4F5FDE60" w14:textId="68D80600" w:rsidR="004D1656" w:rsidRPr="00C20D54" w:rsidRDefault="004D1656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</w:t>
      </w:r>
      <w:r w:rsidR="00CC7ADF" w:rsidRPr="00C20D54">
        <w:t>с использованием УКЭП или без УКЭП</w:t>
      </w:r>
      <w:r w:rsidRPr="00C20D54">
        <w:t>).</w:t>
      </w:r>
    </w:p>
    <w:p w14:paraId="2CB34E35" w14:textId="17FAB1B9" w:rsidR="00E95E0B" w:rsidRPr="00C20D54" w:rsidRDefault="00E95E0B" w:rsidP="001C6FA7">
      <w:pPr>
        <w:pStyle w:val="afffffffff4"/>
        <w:rPr>
          <w:color w:val="000000" w:themeColor="text1"/>
        </w:rPr>
      </w:pPr>
      <w:bookmarkStart w:id="236" w:name="_Ref89956942"/>
      <w:bookmarkStart w:id="237" w:name="_Ref514769184"/>
      <w:r w:rsidRPr="00C20D54">
        <w:rPr>
          <w:color w:val="000000" w:themeColor="text1"/>
        </w:rPr>
        <w:t xml:space="preserve">Таблица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\s 1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15</w:t>
      </w:r>
      <w:r w:rsidR="00EE3A8F" w:rsidRPr="00C20D54">
        <w:rPr>
          <w:noProof/>
          <w:color w:val="000000" w:themeColor="text1"/>
        </w:rPr>
        <w:fldChar w:fldCharType="end"/>
      </w:r>
      <w:bookmarkEnd w:id="236"/>
      <w:r w:rsidRPr="00C20D54">
        <w:rPr>
          <w:color w:val="000000" w:themeColor="text1"/>
        </w:rPr>
        <w:t xml:space="preserve"> – Описание </w:t>
      </w:r>
      <w:r w:rsidRPr="001C6FA7">
        <w:t>сведений</w:t>
      </w:r>
      <w:r w:rsidRPr="00C20D54">
        <w:rPr>
          <w:color w:val="000000" w:themeColor="text1"/>
        </w:rPr>
        <w:t xml:space="preserve"> о сертификате специалиста</w:t>
      </w:r>
      <w:bookmarkEnd w:id="237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2"/>
        <w:gridCol w:w="2409"/>
        <w:gridCol w:w="2695"/>
        <w:gridCol w:w="3678"/>
      </w:tblGrid>
      <w:tr w:rsidR="005E633A" w:rsidRPr="00C20D54" w14:paraId="24F727F1" w14:textId="77777777" w:rsidTr="00062817">
        <w:trPr>
          <w:tblHeader/>
        </w:trPr>
        <w:tc>
          <w:tcPr>
            <w:tcW w:w="301" w:type="pct"/>
          </w:tcPr>
          <w:p w14:paraId="56CE7FE5" w14:textId="4D394CD9" w:rsidR="005E633A" w:rsidRPr="00C20D54" w:rsidRDefault="005E633A" w:rsidP="00BE40D4">
            <w:pPr>
              <w:pStyle w:val="108"/>
            </w:pPr>
            <w:r w:rsidRPr="00C20D54">
              <w:t xml:space="preserve">№ </w:t>
            </w:r>
          </w:p>
        </w:tc>
        <w:tc>
          <w:tcPr>
            <w:tcW w:w="1289" w:type="pct"/>
          </w:tcPr>
          <w:p w14:paraId="063512FD" w14:textId="7D523BD6" w:rsidR="005E633A" w:rsidRPr="00C20D54" w:rsidRDefault="005E633A" w:rsidP="00BE40D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42" w:type="pct"/>
          </w:tcPr>
          <w:p w14:paraId="3D2614A8" w14:textId="77777777" w:rsidR="005E633A" w:rsidRPr="00C20D54" w:rsidRDefault="005E633A" w:rsidP="00BE40D4">
            <w:pPr>
              <w:pStyle w:val="108"/>
            </w:pPr>
            <w:r w:rsidRPr="00C20D54">
              <w:t>Описание</w:t>
            </w:r>
          </w:p>
        </w:tc>
        <w:tc>
          <w:tcPr>
            <w:tcW w:w="1969" w:type="pct"/>
          </w:tcPr>
          <w:p w14:paraId="78F332F7" w14:textId="77777777" w:rsidR="005E633A" w:rsidRPr="00C20D54" w:rsidRDefault="005E633A" w:rsidP="00BE40D4">
            <w:pPr>
              <w:pStyle w:val="108"/>
            </w:pPr>
            <w:r w:rsidRPr="00C20D54">
              <w:t>Вид, способ ввода</w:t>
            </w:r>
          </w:p>
        </w:tc>
      </w:tr>
      <w:tr w:rsidR="00CC7ADF" w:rsidRPr="00C20D54" w14:paraId="5004FA80" w14:textId="77777777" w:rsidTr="00062817">
        <w:tc>
          <w:tcPr>
            <w:tcW w:w="301" w:type="pct"/>
          </w:tcPr>
          <w:p w14:paraId="59E18A48" w14:textId="1AA5A36D" w:rsidR="00CC7ADF" w:rsidRPr="00C20D54" w:rsidRDefault="00CC7ADF" w:rsidP="00B77B53">
            <w:pPr>
              <w:pStyle w:val="101"/>
              <w:numPr>
                <w:ilvl w:val="0"/>
                <w:numId w:val="70"/>
              </w:numPr>
            </w:pPr>
          </w:p>
        </w:tc>
        <w:tc>
          <w:tcPr>
            <w:tcW w:w="1289" w:type="pct"/>
          </w:tcPr>
          <w:p w14:paraId="38C405EB" w14:textId="4B0D5779" w:rsidR="00CC7ADF" w:rsidRPr="00C20D54" w:rsidRDefault="00CC7ADF" w:rsidP="00BE40D4">
            <w:pPr>
              <w:pStyle w:val="104"/>
            </w:pPr>
            <w:r w:rsidRPr="00C20D54">
              <w:t>Серия сертификата</w:t>
            </w:r>
          </w:p>
        </w:tc>
        <w:tc>
          <w:tcPr>
            <w:tcW w:w="1442" w:type="pct"/>
          </w:tcPr>
          <w:p w14:paraId="5323D925" w14:textId="77777777" w:rsidR="00CC7ADF" w:rsidRPr="00C20D54" w:rsidRDefault="00CC7ADF" w:rsidP="00BE40D4">
            <w:pPr>
              <w:pStyle w:val="104"/>
            </w:pPr>
            <w:r w:rsidRPr="00C20D54">
              <w:t>Серия сертификата специалиста</w:t>
            </w:r>
          </w:p>
        </w:tc>
        <w:tc>
          <w:tcPr>
            <w:tcW w:w="1969" w:type="pct"/>
          </w:tcPr>
          <w:p w14:paraId="214E32F1" w14:textId="4E17D9E5" w:rsidR="00CC7ADF" w:rsidRPr="00C20D54" w:rsidRDefault="00CC7ADF" w:rsidP="00BE40D4">
            <w:pPr>
              <w:pStyle w:val="104"/>
            </w:pPr>
            <w:r w:rsidRPr="00C20D54">
              <w:t>Текстовое поле с ограничением в 6 символов</w:t>
            </w:r>
          </w:p>
        </w:tc>
      </w:tr>
      <w:tr w:rsidR="00CC7ADF" w:rsidRPr="00C20D54" w14:paraId="0547AA25" w14:textId="77777777" w:rsidTr="00062817">
        <w:tc>
          <w:tcPr>
            <w:tcW w:w="301" w:type="pct"/>
          </w:tcPr>
          <w:p w14:paraId="028D7B4F" w14:textId="5F7B4EFC" w:rsidR="00CC7ADF" w:rsidRPr="00C20D54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6A0AEE1E" w14:textId="3C82D761" w:rsidR="00CC7ADF" w:rsidRPr="00C20D54" w:rsidRDefault="00CC7ADF" w:rsidP="00BE40D4">
            <w:pPr>
              <w:pStyle w:val="104"/>
            </w:pPr>
            <w:r w:rsidRPr="00C20D54">
              <w:t>Номер сертификата</w:t>
            </w:r>
          </w:p>
        </w:tc>
        <w:tc>
          <w:tcPr>
            <w:tcW w:w="1442" w:type="pct"/>
          </w:tcPr>
          <w:p w14:paraId="405DEB23" w14:textId="77777777" w:rsidR="00CC7ADF" w:rsidRPr="00C20D54" w:rsidRDefault="00CC7ADF" w:rsidP="00BE40D4">
            <w:pPr>
              <w:pStyle w:val="104"/>
            </w:pPr>
            <w:r w:rsidRPr="00C20D54">
              <w:t>Номер сертификата специалиста</w:t>
            </w:r>
          </w:p>
        </w:tc>
        <w:tc>
          <w:tcPr>
            <w:tcW w:w="1969" w:type="pct"/>
          </w:tcPr>
          <w:p w14:paraId="535F2CD4" w14:textId="0215B84D" w:rsidR="00CC7ADF" w:rsidRPr="00C20D54" w:rsidRDefault="00CC7ADF" w:rsidP="00BE40D4">
            <w:pPr>
              <w:pStyle w:val="104"/>
            </w:pPr>
            <w:r w:rsidRPr="00C20D54">
              <w:t>Текстовое поле с ограничением в 13 символов</w:t>
            </w:r>
          </w:p>
        </w:tc>
      </w:tr>
      <w:tr w:rsidR="005E633A" w:rsidRPr="00C20D54" w14:paraId="4E9584A0" w14:textId="77777777" w:rsidTr="00062817">
        <w:tc>
          <w:tcPr>
            <w:tcW w:w="301" w:type="pct"/>
          </w:tcPr>
          <w:p w14:paraId="51C000A0" w14:textId="1891F0D7" w:rsidR="005E633A" w:rsidRPr="00C20D54" w:rsidRDefault="005E633A" w:rsidP="00BE40D4">
            <w:pPr>
              <w:pStyle w:val="101"/>
            </w:pPr>
          </w:p>
        </w:tc>
        <w:tc>
          <w:tcPr>
            <w:tcW w:w="1289" w:type="pct"/>
          </w:tcPr>
          <w:p w14:paraId="5F2C7B88" w14:textId="08C03BBA" w:rsidR="005E633A" w:rsidRPr="00C20D54" w:rsidRDefault="005E633A" w:rsidP="00BE40D4">
            <w:pPr>
              <w:pStyle w:val="104"/>
            </w:pPr>
            <w:r w:rsidRPr="00C20D54">
              <w:t>Дата сдачи сертификационного экзамена</w:t>
            </w:r>
          </w:p>
        </w:tc>
        <w:tc>
          <w:tcPr>
            <w:tcW w:w="1442" w:type="pct"/>
          </w:tcPr>
          <w:p w14:paraId="488BF197" w14:textId="5C0D3DB6" w:rsidR="005E633A" w:rsidRPr="00C20D54" w:rsidRDefault="005E633A" w:rsidP="00BE40D4">
            <w:pPr>
              <w:pStyle w:val="104"/>
            </w:pPr>
            <w:r w:rsidRPr="00C20D54">
              <w:t>Дата сдачи сертификационного экзамена</w:t>
            </w:r>
          </w:p>
        </w:tc>
        <w:tc>
          <w:tcPr>
            <w:tcW w:w="1969" w:type="pct"/>
          </w:tcPr>
          <w:p w14:paraId="3BBFF7E3" w14:textId="78546F2C" w:rsidR="005E633A" w:rsidRPr="00C20D54" w:rsidRDefault="00CC7ADF" w:rsidP="00BE40D4">
            <w:pPr>
              <w:pStyle w:val="104"/>
            </w:pPr>
            <w:r w:rsidRPr="00C20D54">
              <w:t>Выбор даты в календаре</w:t>
            </w:r>
          </w:p>
        </w:tc>
      </w:tr>
      <w:tr w:rsidR="00CC7ADF" w:rsidRPr="00C20D54" w14:paraId="63B676AA" w14:textId="77777777" w:rsidTr="00062817">
        <w:tc>
          <w:tcPr>
            <w:tcW w:w="301" w:type="pct"/>
          </w:tcPr>
          <w:p w14:paraId="5E4544A8" w14:textId="31D13309" w:rsidR="00CC7ADF" w:rsidRPr="00C20D54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2956FADA" w14:textId="39C8B85A" w:rsidR="00CC7ADF" w:rsidRPr="00C20D54" w:rsidRDefault="00CC7ADF" w:rsidP="00BE40D4">
            <w:pPr>
              <w:pStyle w:val="104"/>
            </w:pPr>
            <w:r w:rsidRPr="00C20D54">
              <w:t>Дата выдачи сертификата</w:t>
            </w:r>
          </w:p>
        </w:tc>
        <w:tc>
          <w:tcPr>
            <w:tcW w:w="1442" w:type="pct"/>
          </w:tcPr>
          <w:p w14:paraId="08E23386" w14:textId="77777777" w:rsidR="00CC7ADF" w:rsidRPr="00C20D54" w:rsidRDefault="00CC7ADF" w:rsidP="00BE40D4">
            <w:pPr>
              <w:pStyle w:val="104"/>
            </w:pPr>
            <w:r w:rsidRPr="00C20D54">
              <w:t>Дата выдачи сертификата специалиста</w:t>
            </w:r>
          </w:p>
        </w:tc>
        <w:tc>
          <w:tcPr>
            <w:tcW w:w="1969" w:type="pct"/>
          </w:tcPr>
          <w:p w14:paraId="582377C4" w14:textId="1D40AA2A" w:rsidR="00CC7ADF" w:rsidRPr="00C20D54" w:rsidRDefault="00CC7ADF" w:rsidP="00BE40D4">
            <w:pPr>
              <w:pStyle w:val="104"/>
            </w:pPr>
            <w:r w:rsidRPr="00C20D54">
              <w:t>Выбор даты в календаре</w:t>
            </w:r>
          </w:p>
        </w:tc>
      </w:tr>
      <w:tr w:rsidR="00CC7ADF" w:rsidRPr="00C20D54" w14:paraId="087A92BB" w14:textId="77777777" w:rsidTr="00062817">
        <w:tc>
          <w:tcPr>
            <w:tcW w:w="301" w:type="pct"/>
          </w:tcPr>
          <w:p w14:paraId="03390F01" w14:textId="419FAC52" w:rsidR="00CC7ADF" w:rsidRPr="00C20D54" w:rsidRDefault="00CC7ADF" w:rsidP="00BE40D4">
            <w:pPr>
              <w:pStyle w:val="101"/>
            </w:pPr>
          </w:p>
        </w:tc>
        <w:tc>
          <w:tcPr>
            <w:tcW w:w="1289" w:type="pct"/>
          </w:tcPr>
          <w:p w14:paraId="69F33724" w14:textId="2267CD3B" w:rsidR="00CC7ADF" w:rsidRPr="00C20D54" w:rsidRDefault="00CC7ADF" w:rsidP="00BE40D4">
            <w:pPr>
              <w:pStyle w:val="104"/>
            </w:pPr>
            <w:r w:rsidRPr="00C20D54">
              <w:t>Срок действия</w:t>
            </w:r>
          </w:p>
        </w:tc>
        <w:tc>
          <w:tcPr>
            <w:tcW w:w="1442" w:type="pct"/>
          </w:tcPr>
          <w:p w14:paraId="329742AF" w14:textId="77777777" w:rsidR="00CC7ADF" w:rsidRPr="00C20D54" w:rsidRDefault="00CC7ADF" w:rsidP="00BE40D4">
            <w:pPr>
              <w:pStyle w:val="104"/>
            </w:pPr>
            <w:r w:rsidRPr="00C20D54">
              <w:t>Дата окончания срока действия сертификата специалиста</w:t>
            </w:r>
          </w:p>
        </w:tc>
        <w:tc>
          <w:tcPr>
            <w:tcW w:w="1969" w:type="pct"/>
          </w:tcPr>
          <w:p w14:paraId="6FE60EE9" w14:textId="77777777" w:rsidR="00CC7ADF" w:rsidRPr="00C20D54" w:rsidRDefault="00CC7ADF" w:rsidP="00BE40D4">
            <w:pPr>
              <w:pStyle w:val="104"/>
            </w:pPr>
            <w:r w:rsidRPr="00C20D54">
              <w:t>Поле в формате ДД.ММ.ГГГГ.</w:t>
            </w:r>
          </w:p>
          <w:p w14:paraId="67D6EA97" w14:textId="69B7172C" w:rsidR="00CC7ADF" w:rsidRPr="00C20D54" w:rsidRDefault="00CC7ADF" w:rsidP="00BE40D4">
            <w:pPr>
              <w:pStyle w:val="104"/>
            </w:pPr>
            <w:r w:rsidRPr="00C20D54">
              <w:t>Недоступно для редактирования.</w:t>
            </w:r>
          </w:p>
          <w:p w14:paraId="3AF29CEA" w14:textId="6F356200" w:rsidR="00CC7ADF" w:rsidRPr="00C20D54" w:rsidRDefault="00CC7ADF" w:rsidP="00BE40D4">
            <w:pPr>
              <w:pStyle w:val="104"/>
            </w:pPr>
            <w:r w:rsidRPr="00C20D54">
              <w:t>Значение в данном поле присваивается автоматически, прибавляется 5 лет к дате сдачи сертификационного экзамена</w:t>
            </w:r>
          </w:p>
        </w:tc>
      </w:tr>
      <w:tr w:rsidR="00590FDE" w:rsidRPr="00C20D54" w14:paraId="5026980B" w14:textId="77777777" w:rsidTr="00062817">
        <w:tc>
          <w:tcPr>
            <w:tcW w:w="301" w:type="pct"/>
          </w:tcPr>
          <w:p w14:paraId="2E07DBA3" w14:textId="25A2ADA4" w:rsidR="00590FDE" w:rsidRPr="00C20D54" w:rsidRDefault="00590FDE" w:rsidP="00BE40D4">
            <w:pPr>
              <w:pStyle w:val="101"/>
            </w:pPr>
          </w:p>
        </w:tc>
        <w:tc>
          <w:tcPr>
            <w:tcW w:w="1289" w:type="pct"/>
          </w:tcPr>
          <w:p w14:paraId="615BBB9D" w14:textId="3F01402D" w:rsidR="00590FDE" w:rsidRPr="00C20D54" w:rsidRDefault="00590FDE" w:rsidP="00BE40D4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442" w:type="pct"/>
          </w:tcPr>
          <w:p w14:paraId="17397245" w14:textId="5B669CD2" w:rsidR="00590FDE" w:rsidRPr="00C20D54" w:rsidRDefault="00590FDE" w:rsidP="00BE40D4">
            <w:pPr>
              <w:pStyle w:val="104"/>
            </w:pPr>
            <w:r w:rsidRPr="00C20D54">
              <w:t xml:space="preserve">Образовательное учреждение, в котором </w:t>
            </w:r>
            <w:r w:rsidR="00BE40D4">
              <w:t>работни</w:t>
            </w:r>
            <w:r w:rsidRPr="00C20D54">
              <w:t>к получил сертификат специалиста</w:t>
            </w:r>
          </w:p>
        </w:tc>
        <w:tc>
          <w:tcPr>
            <w:tcW w:w="1969" w:type="pct"/>
          </w:tcPr>
          <w:p w14:paraId="0AC6C737" w14:textId="04167663" w:rsidR="00590FDE" w:rsidRPr="00C20D54" w:rsidRDefault="00590FDE" w:rsidP="00BE40D4">
            <w:pPr>
              <w:pStyle w:val="104"/>
            </w:pPr>
            <w:r w:rsidRPr="00C20D5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</w:p>
          <w:p w14:paraId="72F4D0DD" w14:textId="77777777" w:rsidR="00590FDE" w:rsidRPr="00C20D54" w:rsidRDefault="00590FDE" w:rsidP="00BE40D4">
            <w:pPr>
              <w:pStyle w:val="104"/>
            </w:pPr>
            <w:r w:rsidRPr="00C20D54">
              <w:t>Выбор значения в окне</w:t>
            </w:r>
            <w:r w:rsidR="00062817" w:rsidRPr="00C20D54">
              <w:t>.</w:t>
            </w:r>
          </w:p>
          <w:p w14:paraId="122C7F91" w14:textId="19205CA3" w:rsidR="00062817" w:rsidRPr="00C20D54" w:rsidRDefault="00062817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 1.2.643.5.1.13.13.11.1519</w:t>
            </w:r>
          </w:p>
        </w:tc>
      </w:tr>
      <w:tr w:rsidR="00590FDE" w:rsidRPr="00C20D54" w14:paraId="5667C66E" w14:textId="77777777" w:rsidTr="00062817">
        <w:tc>
          <w:tcPr>
            <w:tcW w:w="301" w:type="pct"/>
          </w:tcPr>
          <w:p w14:paraId="548239D4" w14:textId="6CEC3CF9" w:rsidR="00590FDE" w:rsidRPr="00C20D54" w:rsidRDefault="00590FDE" w:rsidP="00BE40D4">
            <w:pPr>
              <w:pStyle w:val="101"/>
            </w:pPr>
          </w:p>
        </w:tc>
        <w:tc>
          <w:tcPr>
            <w:tcW w:w="1289" w:type="pct"/>
          </w:tcPr>
          <w:p w14:paraId="73A3CAF0" w14:textId="7E81CC29" w:rsidR="00590FDE" w:rsidRPr="00C20D54" w:rsidRDefault="00590FDE" w:rsidP="00BE40D4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442" w:type="pct"/>
          </w:tcPr>
          <w:p w14:paraId="6DAD5D6F" w14:textId="77777777" w:rsidR="00590FDE" w:rsidRPr="00C20D54" w:rsidRDefault="00590FDE" w:rsidP="00BE40D4">
            <w:pPr>
              <w:pStyle w:val="104"/>
            </w:pPr>
            <w:r w:rsidRPr="00C20D54">
              <w:t>Специальность, указанная в сертификате специалиста</w:t>
            </w:r>
          </w:p>
        </w:tc>
        <w:tc>
          <w:tcPr>
            <w:tcW w:w="1969" w:type="pct"/>
          </w:tcPr>
          <w:p w14:paraId="7ED08A46" w14:textId="77777777" w:rsidR="00590FDE" w:rsidRPr="00C20D54" w:rsidRDefault="00590FDE" w:rsidP="00BE40D4">
            <w:pPr>
              <w:pStyle w:val="104"/>
            </w:pPr>
            <w:r w:rsidRPr="00C20D54">
              <w:t>Выбор значения из выпадающего списка</w:t>
            </w:r>
            <w:r w:rsidR="00062817" w:rsidRPr="00C20D54">
              <w:t>.</w:t>
            </w:r>
          </w:p>
          <w:p w14:paraId="2EE65C18" w14:textId="3EC07C91" w:rsidR="00062817" w:rsidRPr="00C20D54" w:rsidRDefault="00062817" w:rsidP="00BE40D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«Номенклатура специальностей специалистов, имеющих медицинское и фармацевтическое образование», OID 1.2.643.5.1.13.13.11.1066</w:t>
            </w:r>
          </w:p>
        </w:tc>
      </w:tr>
    </w:tbl>
    <w:p w14:paraId="1341E0DD" w14:textId="5A9E7B2D" w:rsidR="004D1656" w:rsidRPr="00C20D54" w:rsidRDefault="004D1656" w:rsidP="00966C9D">
      <w:pPr>
        <w:pStyle w:val="60"/>
        <w:rPr>
          <w:color w:val="000000" w:themeColor="text1"/>
        </w:rPr>
      </w:pPr>
      <w:bookmarkStart w:id="238" w:name="_5.1.2.2.6_Ввод_данных"/>
      <w:bookmarkStart w:id="239" w:name="_4.2.3.2.2.6_Ввод_данных"/>
      <w:bookmarkStart w:id="240" w:name="_Ref103820859"/>
      <w:bookmarkStart w:id="241" w:name="_Ref89437507"/>
      <w:bookmarkEnd w:id="238"/>
      <w:bookmarkEnd w:id="239"/>
      <w:r w:rsidRPr="00C20D54">
        <w:rPr>
          <w:color w:val="000000" w:themeColor="text1"/>
        </w:rPr>
        <w:t>Редактирование записи о сертификате специалиста</w:t>
      </w:r>
      <w:bookmarkEnd w:id="240"/>
    </w:p>
    <w:p w14:paraId="615C3CB3" w14:textId="529F8EFB" w:rsidR="004D1656" w:rsidRPr="00C20D54" w:rsidRDefault="000411DA" w:rsidP="00745056">
      <w:pPr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 xml:space="preserve">о </w:t>
      </w:r>
      <w:r w:rsidRPr="00C20D54">
        <w:rPr>
          <w:color w:val="000000" w:themeColor="text1"/>
        </w:rPr>
        <w:t>сертификате специалиста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изменения записи</w:t>
      </w:r>
      <w:r w:rsidR="004D1656" w:rsidRPr="00C20D54">
        <w:rPr>
          <w:color w:val="000000" w:themeColor="text1"/>
        </w:rPr>
        <w:t>:</w:t>
      </w:r>
    </w:p>
    <w:p w14:paraId="5994B5E8" w14:textId="4A7C64B7" w:rsidR="004D1656" w:rsidRPr="00C20D54" w:rsidRDefault="004D1656" w:rsidP="00B77B53">
      <w:pPr>
        <w:pStyle w:val="1d"/>
        <w:numPr>
          <w:ilvl w:val="0"/>
          <w:numId w:val="71"/>
        </w:numPr>
      </w:pPr>
      <w:r w:rsidRPr="00C20D54">
        <w:t xml:space="preserve">В </w:t>
      </w:r>
      <w:r w:rsidR="000664FD">
        <w:t>блок</w:t>
      </w:r>
      <w:r w:rsidR="00CF1394">
        <w:t xml:space="preserve">е </w:t>
      </w:r>
      <w:r w:rsidRPr="00C20D54">
        <w:t xml:space="preserve">«Сертификат специалиста»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3BA466DA" wp14:editId="2D0A8207">
            <wp:extent cx="220999" cy="243861"/>
            <wp:effectExtent l="19050" t="19050" r="26670" b="2286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39137CB8" w14:textId="77777777" w:rsidR="004D1656" w:rsidRPr="00C20D54" w:rsidRDefault="004D1656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записи сертификата специалиста».</w:t>
      </w:r>
    </w:p>
    <w:p w14:paraId="4D194A03" w14:textId="77777777" w:rsidR="004D1656" w:rsidRPr="00C20D54" w:rsidRDefault="004D1656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5E3937C5" w14:textId="01DCC5D8" w:rsidR="004D1656" w:rsidRPr="00C20D54" w:rsidRDefault="004D1656" w:rsidP="00966C9D">
      <w:pPr>
        <w:pStyle w:val="60"/>
        <w:rPr>
          <w:color w:val="000000" w:themeColor="text1"/>
        </w:rPr>
      </w:pPr>
      <w:bookmarkStart w:id="242" w:name="_Ref103820870"/>
      <w:r w:rsidRPr="00C20D54">
        <w:rPr>
          <w:color w:val="000000" w:themeColor="text1"/>
        </w:rPr>
        <w:t>Удаление записи о сертификате специалиста</w:t>
      </w:r>
      <w:bookmarkEnd w:id="242"/>
    </w:p>
    <w:p w14:paraId="541D62DF" w14:textId="01FAB4E5" w:rsidR="004D1656" w:rsidRPr="00C20D54" w:rsidRDefault="000411DA" w:rsidP="00745056">
      <w:pPr>
        <w:keepNext/>
        <w:ind w:firstLine="709"/>
        <w:rPr>
          <w:color w:val="000000" w:themeColor="text1"/>
        </w:rPr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 xml:space="preserve">о </w:t>
      </w:r>
      <w:r w:rsidRPr="00C20D54">
        <w:rPr>
          <w:color w:val="000000" w:themeColor="text1"/>
        </w:rPr>
        <w:t>сертификате специалиста</w:t>
      </w:r>
      <w:r>
        <w:rPr>
          <w:color w:val="000000" w:themeColor="text1"/>
        </w:rPr>
        <w:t xml:space="preserve"> </w:t>
      </w:r>
      <w:r>
        <w:t>медицинского (фармацевтического) работника. Для удаления записи</w:t>
      </w:r>
      <w:r w:rsidR="004D1656" w:rsidRPr="00C20D54">
        <w:rPr>
          <w:color w:val="000000" w:themeColor="text1"/>
        </w:rPr>
        <w:t>:</w:t>
      </w:r>
    </w:p>
    <w:p w14:paraId="36648998" w14:textId="5E72466B" w:rsidR="004D1656" w:rsidRPr="00C20D54" w:rsidRDefault="004D1656" w:rsidP="00B77B53">
      <w:pPr>
        <w:pStyle w:val="1d"/>
        <w:numPr>
          <w:ilvl w:val="0"/>
          <w:numId w:val="72"/>
        </w:numPr>
      </w:pPr>
      <w:r w:rsidRPr="00C20D54">
        <w:t xml:space="preserve">В </w:t>
      </w:r>
      <w:r w:rsidR="000664FD">
        <w:t>блок</w:t>
      </w:r>
      <w:r w:rsidR="00CF1394">
        <w:t xml:space="preserve">е </w:t>
      </w:r>
      <w:r w:rsidRPr="00C20D54">
        <w:t xml:space="preserve">«Сертификат специалиста»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49FF6815" wp14:editId="6648BBA1">
            <wp:extent cx="220999" cy="243861"/>
            <wp:effectExtent l="19050" t="19050" r="26670" b="228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354C0E2D" w14:textId="77777777" w:rsidR="004D1656" w:rsidRPr="00C20D54" w:rsidRDefault="004D1656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2687DB85" w14:textId="25EBC540" w:rsidR="00592DC5" w:rsidRPr="00C20D54" w:rsidRDefault="000664FD" w:rsidP="00966C9D">
      <w:pPr>
        <w:pStyle w:val="54"/>
        <w:rPr>
          <w:color w:val="000000" w:themeColor="text1"/>
        </w:rPr>
      </w:pPr>
      <w:bookmarkStart w:id="243" w:name="_Ref103963296"/>
      <w:r>
        <w:rPr>
          <w:color w:val="000000" w:themeColor="text1"/>
        </w:rPr>
        <w:t>Блок</w:t>
      </w:r>
      <w:r w:rsidR="00CF1394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D90B9B" w:rsidRPr="00C20D54">
        <w:rPr>
          <w:color w:val="000000" w:themeColor="text1"/>
        </w:rPr>
        <w:t>С</w:t>
      </w:r>
      <w:r w:rsidR="00592DC5" w:rsidRPr="00C20D54">
        <w:rPr>
          <w:color w:val="000000" w:themeColor="text1"/>
        </w:rPr>
        <w:t>в</w:t>
      </w:r>
      <w:r w:rsidR="00F43C74">
        <w:rPr>
          <w:color w:val="000000" w:themeColor="text1"/>
        </w:rPr>
        <w:t xml:space="preserve">едения </w:t>
      </w:r>
      <w:r w:rsidR="00592DC5" w:rsidRPr="00C20D54">
        <w:rPr>
          <w:color w:val="000000" w:themeColor="text1"/>
        </w:rPr>
        <w:t>об аккредитации</w:t>
      </w:r>
      <w:bookmarkStart w:id="244" w:name="_4.1.2.2.6_Ввод_данных_1"/>
      <w:bookmarkEnd w:id="241"/>
      <w:bookmarkEnd w:id="243"/>
      <w:bookmarkEnd w:id="244"/>
      <w:r w:rsidR="00A80E04">
        <w:rPr>
          <w:color w:val="000000" w:themeColor="text1"/>
        </w:rPr>
        <w:t>»</w:t>
      </w:r>
    </w:p>
    <w:p w14:paraId="0F727938" w14:textId="13C37520" w:rsidR="00D51DE3" w:rsidRPr="00C20D54" w:rsidRDefault="00BE40D4" w:rsidP="00BE40D4">
      <w:pPr>
        <w:pStyle w:val="af2"/>
      </w:pPr>
      <w:r w:rsidRPr="00BE40D4">
        <w:rPr>
          <w:b/>
        </w:rPr>
        <w:t>Примечание</w:t>
      </w:r>
      <w:r>
        <w:t xml:space="preserve"> – </w:t>
      </w:r>
      <w:r w:rsidR="00106637" w:rsidRPr="00C20D54">
        <w:t>Ручно</w:t>
      </w:r>
      <w:r>
        <w:t xml:space="preserve">й ввод </w:t>
      </w:r>
      <w:r w:rsidR="00106637" w:rsidRPr="00C20D54">
        <w:t>сведений об аккре</w:t>
      </w:r>
      <w:r w:rsidR="00636A36" w:rsidRPr="00C20D54">
        <w:t xml:space="preserve">дитации </w:t>
      </w:r>
      <w:r>
        <w:t xml:space="preserve">специалиста </w:t>
      </w:r>
      <w:r w:rsidR="00636A36" w:rsidRPr="00C20D54">
        <w:t xml:space="preserve">в </w:t>
      </w:r>
      <w:r>
        <w:t>Подсистеме</w:t>
      </w:r>
      <w:r w:rsidR="00636A36" w:rsidRPr="00C20D54">
        <w:t xml:space="preserve"> не предусмотрен, </w:t>
      </w:r>
      <w:r w:rsidR="00106637" w:rsidRPr="00C20D54">
        <w:t xml:space="preserve">данные загружаются из </w:t>
      </w:r>
      <w:r>
        <w:t xml:space="preserve">ИС Аккредитация. </w:t>
      </w:r>
      <w:r w:rsidR="00D64CF3" w:rsidRPr="00C20D54">
        <w:t>Сведения, поступающие из</w:t>
      </w:r>
      <w:r w:rsidR="000411DA">
        <w:t xml:space="preserve"> </w:t>
      </w:r>
      <w:r>
        <w:t>ИС Аккредитация</w:t>
      </w:r>
      <w:r w:rsidR="00D64CF3" w:rsidRPr="00C20D54">
        <w:t xml:space="preserve">, содержатся в </w:t>
      </w:r>
      <w:r w:rsidR="000664FD">
        <w:t>блок</w:t>
      </w:r>
      <w:r w:rsidR="00CF1394">
        <w:t xml:space="preserve">е </w:t>
      </w:r>
      <w:r w:rsidR="00D64CF3" w:rsidRPr="00C20D54">
        <w:t>«Свидетельство об аккредитации специалиста»</w:t>
      </w:r>
      <w:r w:rsidR="00CF1394">
        <w:t xml:space="preserve"> </w:t>
      </w:r>
      <w:r w:rsidR="00A80D97">
        <w:t>раздел</w:t>
      </w:r>
      <w:r w:rsidR="00CF1394">
        <w:t>а</w:t>
      </w:r>
      <w:r w:rsidR="00ED7A8C">
        <w:t xml:space="preserve"> </w:t>
      </w:r>
      <w:r w:rsidR="00D64CF3" w:rsidRPr="00C20D54">
        <w:t>«Образование» и недоступны для редактирования</w:t>
      </w:r>
      <w:r w:rsidR="0025778D">
        <w:t>.</w:t>
      </w:r>
    </w:p>
    <w:p w14:paraId="10EE4A48" w14:textId="262727A7" w:rsidR="00853037" w:rsidRPr="00C20D54" w:rsidRDefault="00443C7C" w:rsidP="00BE40D4">
      <w:pPr>
        <w:pStyle w:val="afffffff6"/>
      </w:pPr>
      <w:r w:rsidRPr="00C20D54">
        <w:rPr>
          <w:noProof/>
        </w:rPr>
        <w:drawing>
          <wp:inline distT="0" distB="0" distL="0" distR="0" wp14:anchorId="4728EC90" wp14:editId="1D197675">
            <wp:extent cx="5940000" cy="1794193"/>
            <wp:effectExtent l="19050" t="19050" r="22860" b="15875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17941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6D850FB" w14:textId="2420F72C" w:rsidR="00136CB2" w:rsidRPr="00C20D54" w:rsidRDefault="00853037" w:rsidP="00BE40D4">
      <w:pPr>
        <w:pStyle w:val="afffffff8"/>
      </w:pPr>
      <w:bookmarkStart w:id="245" w:name="_Ref3776880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38</w:t>
      </w:r>
      <w:r w:rsidR="00EE3A8F" w:rsidRPr="00C20D54">
        <w:rPr>
          <w:noProof/>
        </w:rPr>
        <w:fldChar w:fldCharType="end"/>
      </w:r>
      <w:bookmarkEnd w:id="245"/>
      <w:r w:rsidRPr="00C20D54">
        <w:t xml:space="preserve"> – </w:t>
      </w:r>
      <w:r w:rsidR="000664FD">
        <w:t>Блок</w:t>
      </w:r>
      <w:r w:rsidR="00CF1394">
        <w:t xml:space="preserve"> </w:t>
      </w:r>
      <w:r w:rsidRPr="00C20D54">
        <w:t>«Св</w:t>
      </w:r>
      <w:r w:rsidR="00F43C74">
        <w:t>едения</w:t>
      </w:r>
      <w:r w:rsidRPr="00C20D54">
        <w:t xml:space="preserve"> об аккредитации»</w:t>
      </w:r>
    </w:p>
    <w:p w14:paraId="63A7C4DE" w14:textId="0A129486" w:rsidR="00D64CF3" w:rsidRPr="00C20D54" w:rsidRDefault="000664FD" w:rsidP="00BE40D4">
      <w:pPr>
        <w:pStyle w:val="afffffff9"/>
      </w:pPr>
      <w:r>
        <w:t>Блок</w:t>
      </w:r>
      <w:r w:rsidR="00D64CF3" w:rsidRPr="00C20D54">
        <w:t xml:space="preserve"> </w:t>
      </w:r>
      <w:r w:rsidR="001B36D0" w:rsidRPr="001B36D0">
        <w:t>«Сведения об аккредитации»</w:t>
      </w:r>
      <w:r w:rsidR="001B36D0">
        <w:t xml:space="preserve"> </w:t>
      </w:r>
      <w:r w:rsidR="00D64CF3" w:rsidRPr="00C20D54">
        <w:t xml:space="preserve">содержит </w:t>
      </w:r>
      <w:r w:rsidR="00BE40D4">
        <w:t>т</w:t>
      </w:r>
      <w:r w:rsidR="00D64CF3" w:rsidRPr="00C20D54">
        <w:t>аблиц</w:t>
      </w:r>
      <w:r w:rsidR="00BE40D4">
        <w:t>у</w:t>
      </w:r>
      <w:r w:rsidR="00D64CF3" w:rsidRPr="00C20D54">
        <w:t xml:space="preserve"> с записями об аккредитации </w:t>
      </w:r>
      <w:r w:rsidR="00BE40D4">
        <w:t>специалиста</w:t>
      </w:r>
      <w:r w:rsidR="00D64CF3" w:rsidRPr="00C20D54">
        <w:t xml:space="preserve">. Таблица </w:t>
      </w:r>
      <w:r w:rsidR="008E74D6" w:rsidRPr="00C20D54">
        <w:t>с</w:t>
      </w:r>
      <w:r w:rsidR="00D64CF3" w:rsidRPr="00C20D54">
        <w:t>одержит столбцы:</w:t>
      </w:r>
    </w:p>
    <w:p w14:paraId="36385CFA" w14:textId="2D9C45AF" w:rsidR="00D64CF3" w:rsidRPr="00C20D54" w:rsidRDefault="00D64CF3" w:rsidP="00BE40D4">
      <w:pPr>
        <w:pStyle w:val="17"/>
      </w:pPr>
      <w:r w:rsidRPr="00C20D54">
        <w:t>«Уникальный номер реестровой записи</w:t>
      </w:r>
      <w:r w:rsidR="00AA51B7" w:rsidRPr="00C20D54">
        <w:t xml:space="preserve"> об аккредитации</w:t>
      </w:r>
      <w:r w:rsidRPr="00C20D54">
        <w:t>».</w:t>
      </w:r>
    </w:p>
    <w:p w14:paraId="2B53C4FA" w14:textId="6E6EECD8" w:rsidR="00D64CF3" w:rsidRPr="00C20D54" w:rsidRDefault="00D64CF3" w:rsidP="00BE40D4">
      <w:pPr>
        <w:pStyle w:val="17"/>
      </w:pPr>
      <w:r w:rsidRPr="00C20D54">
        <w:t>«Проф. стандарт».</w:t>
      </w:r>
    </w:p>
    <w:p w14:paraId="47B882B6" w14:textId="21C53D13" w:rsidR="00D64CF3" w:rsidRPr="00C20D54" w:rsidRDefault="00D64CF3" w:rsidP="00BE40D4">
      <w:pPr>
        <w:pStyle w:val="17"/>
      </w:pPr>
      <w:r w:rsidRPr="00C20D54">
        <w:t>«Дата проведения».</w:t>
      </w:r>
    </w:p>
    <w:p w14:paraId="0C7B5C6F" w14:textId="6BFCF6C0" w:rsidR="00D64CF3" w:rsidRPr="00C20D54" w:rsidRDefault="00D64CF3" w:rsidP="00BE40D4">
      <w:pPr>
        <w:pStyle w:val="17"/>
      </w:pPr>
      <w:r w:rsidRPr="00C20D54">
        <w:t>«Вид аккредитации».</w:t>
      </w:r>
    </w:p>
    <w:p w14:paraId="4C308761" w14:textId="517B1392" w:rsidR="00D64CF3" w:rsidRDefault="00D64CF3" w:rsidP="00BE40D4">
      <w:pPr>
        <w:pStyle w:val="17"/>
      </w:pPr>
      <w:r w:rsidRPr="00C20D54">
        <w:t>«Специальность</w:t>
      </w:r>
      <w:r w:rsidR="00E70DF6" w:rsidRPr="00C20D54">
        <w:t>/должность</w:t>
      </w:r>
      <w:r w:rsidRPr="00C20D54">
        <w:t>».</w:t>
      </w:r>
    </w:p>
    <w:p w14:paraId="7B2CFBBD" w14:textId="77777777" w:rsidR="00B52345" w:rsidRDefault="00B52345" w:rsidP="00B52345">
      <w:pPr>
        <w:pStyle w:val="af2"/>
      </w:pPr>
      <w:r w:rsidRPr="00C20D54">
        <w:t xml:space="preserve">При нажатии на </w:t>
      </w:r>
      <w:r w:rsidRPr="00CA1548">
        <w:t xml:space="preserve">кнопку </w:t>
      </w:r>
      <w:r w:rsidRPr="00B0625C">
        <w:rPr>
          <w:noProof/>
        </w:rPr>
        <w:drawing>
          <wp:inline distT="0" distB="0" distL="0" distR="0" wp14:anchorId="6736E747" wp14:editId="40537A17">
            <wp:extent cx="222250" cy="248920"/>
            <wp:effectExtent l="0" t="0" r="6350" b="0"/>
            <wp:docPr id="1814063912" name="Рисунок 1814063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1548">
        <w:t xml:space="preserve"> («стрелка вправо) </w:t>
      </w:r>
      <w:r w:rsidRPr="00C20D54">
        <w:t>отображаются дополнительные данные</w:t>
      </w:r>
      <w:r>
        <w:t>:</w:t>
      </w:r>
    </w:p>
    <w:p w14:paraId="6FEBC156" w14:textId="64F5B031" w:rsidR="00B52345" w:rsidRDefault="001B36D0" w:rsidP="00B77B53">
      <w:pPr>
        <w:pStyle w:val="17"/>
        <w:numPr>
          <w:ilvl w:val="0"/>
          <w:numId w:val="175"/>
        </w:numPr>
      </w:pPr>
      <w:r>
        <w:t>«С</w:t>
      </w:r>
      <w:r w:rsidR="00B52345">
        <w:t>рок действия</w:t>
      </w:r>
      <w:r>
        <w:t>»</w:t>
      </w:r>
      <w:r w:rsidR="00B52345">
        <w:t>,</w:t>
      </w:r>
    </w:p>
    <w:p w14:paraId="4264FB0D" w14:textId="2F1E3F00" w:rsidR="00B52345" w:rsidRDefault="001B36D0" w:rsidP="00B77B53">
      <w:pPr>
        <w:pStyle w:val="17"/>
        <w:numPr>
          <w:ilvl w:val="0"/>
          <w:numId w:val="175"/>
        </w:numPr>
      </w:pPr>
      <w:r>
        <w:t>«М</w:t>
      </w:r>
      <w:r w:rsidR="00B52345">
        <w:t>есто проведения</w:t>
      </w:r>
      <w:r>
        <w:t>»</w:t>
      </w:r>
      <w:r w:rsidR="00B52345">
        <w:t>,</w:t>
      </w:r>
    </w:p>
    <w:p w14:paraId="6D68FE2C" w14:textId="4DF6756E" w:rsidR="00B52345" w:rsidRDefault="001B36D0" w:rsidP="00B52345">
      <w:pPr>
        <w:pStyle w:val="17"/>
      </w:pPr>
      <w:r>
        <w:t>«Н</w:t>
      </w:r>
      <w:r w:rsidR="00B52345">
        <w:t>омер протокола</w:t>
      </w:r>
      <w:r>
        <w:t>»</w:t>
      </w:r>
      <w:r w:rsidR="00B52345">
        <w:t>.</w:t>
      </w:r>
    </w:p>
    <w:p w14:paraId="1FE29572" w14:textId="1C58D2DD" w:rsidR="00EC1060" w:rsidRDefault="000664FD" w:rsidP="00966C9D">
      <w:pPr>
        <w:pStyle w:val="54"/>
        <w:rPr>
          <w:color w:val="000000" w:themeColor="text1"/>
        </w:rPr>
      </w:pPr>
      <w:bookmarkStart w:id="246" w:name="_5.1.2.2.7_Ввод_данных"/>
      <w:bookmarkStart w:id="247" w:name="_4.2.3.2.2.7_Ввод_данных"/>
      <w:bookmarkStart w:id="248" w:name="_Ref148441409"/>
      <w:bookmarkStart w:id="249" w:name="_Ref89437510"/>
      <w:bookmarkEnd w:id="246"/>
      <w:bookmarkEnd w:id="247"/>
      <w:r>
        <w:rPr>
          <w:color w:val="000000" w:themeColor="text1"/>
        </w:rPr>
        <w:t>Блок</w:t>
      </w:r>
      <w:r w:rsidR="00C92175">
        <w:rPr>
          <w:color w:val="000000" w:themeColor="text1"/>
        </w:rPr>
        <w:t xml:space="preserve"> </w:t>
      </w:r>
      <w:r w:rsidR="00B974E5">
        <w:rPr>
          <w:color w:val="000000" w:themeColor="text1"/>
        </w:rPr>
        <w:t>«</w:t>
      </w:r>
      <w:r w:rsidR="00EC1060" w:rsidRPr="00C20D54">
        <w:rPr>
          <w:color w:val="000000" w:themeColor="text1"/>
        </w:rPr>
        <w:t>Сведения о прохождении военной службы</w:t>
      </w:r>
      <w:bookmarkEnd w:id="248"/>
      <w:r w:rsidR="00B974E5">
        <w:rPr>
          <w:color w:val="000000" w:themeColor="text1"/>
        </w:rPr>
        <w:t>»</w:t>
      </w:r>
    </w:p>
    <w:p w14:paraId="37365DC4" w14:textId="7703DF4E" w:rsidR="00B52345" w:rsidRDefault="00B52345" w:rsidP="00B52345">
      <w:pPr>
        <w:pStyle w:val="af2"/>
      </w:pPr>
      <w:r w:rsidRPr="00EC1379">
        <w:t xml:space="preserve">Сведения о </w:t>
      </w:r>
      <w:r>
        <w:t xml:space="preserve">прохождении медицинским (фармацевтическим) работником </w:t>
      </w:r>
      <w:r w:rsidRPr="00B52345">
        <w:t>военной службы/оказани</w:t>
      </w:r>
      <w:r>
        <w:t>и</w:t>
      </w:r>
      <w:r w:rsidRPr="00B52345">
        <w:t xml:space="preserve"> добровольного содействия в выполнении задач, возложенных на ВС РФ</w:t>
      </w:r>
      <w:r>
        <w:t>,</w:t>
      </w:r>
      <w:r w:rsidRPr="00B52345">
        <w:t xml:space="preserve"> </w:t>
      </w:r>
      <w:r w:rsidRPr="00EC1379">
        <w:t xml:space="preserve">содержатся в </w:t>
      </w:r>
      <w:r w:rsidR="000664FD">
        <w:t>блок</w:t>
      </w:r>
      <w:r w:rsidR="00CF1394">
        <w:t xml:space="preserve">е </w:t>
      </w:r>
      <w:r w:rsidRPr="00EC1379">
        <w:t>«</w:t>
      </w:r>
      <w:r w:rsidRPr="00B52345">
        <w:t>Сведения о прохождении военной службы</w:t>
      </w:r>
      <w:r w:rsidRPr="00EC1379">
        <w:t xml:space="preserve">» </w:t>
      </w:r>
      <w:r w:rsidR="00A80D97">
        <w:t>раздел</w:t>
      </w:r>
      <w:r w:rsidR="00CF1394">
        <w:t xml:space="preserve">а </w:t>
      </w:r>
      <w:r w:rsidRPr="00EC1379">
        <w:t>«Образование» (</w:t>
      </w:r>
      <w:r>
        <w:t xml:space="preserve">см. </w:t>
      </w:r>
      <w:r>
        <w:fldChar w:fldCharType="begin"/>
      </w:r>
      <w:r>
        <w:instrText xml:space="preserve"> REF _Ref156835939 \h </w:instrText>
      </w:r>
      <w:r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39</w:t>
      </w:r>
      <w:r>
        <w:fldChar w:fldCharType="end"/>
      </w:r>
      <w:r w:rsidRPr="00EC1379">
        <w:t>).</w:t>
      </w:r>
    </w:p>
    <w:p w14:paraId="16E1E1FC" w14:textId="564D9779" w:rsidR="00B52345" w:rsidRDefault="00B52345" w:rsidP="00B52345">
      <w:pPr>
        <w:pStyle w:val="afffffff6"/>
      </w:pPr>
      <w:r>
        <w:rPr>
          <w:noProof/>
        </w:rPr>
        <w:drawing>
          <wp:inline distT="0" distB="0" distL="0" distR="0" wp14:anchorId="79B8D811" wp14:editId="43ABB6CE">
            <wp:extent cx="5939790" cy="1109980"/>
            <wp:effectExtent l="0" t="0" r="3810" b="0"/>
            <wp:docPr id="9109410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41084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E34C9" w14:textId="1F1E30E5" w:rsidR="00B52345" w:rsidRPr="00B52345" w:rsidRDefault="00B52345" w:rsidP="00B52345">
      <w:pPr>
        <w:pStyle w:val="afffffff8"/>
      </w:pPr>
      <w:bookmarkStart w:id="250" w:name="_Ref156835939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39</w:t>
      </w:r>
      <w:r w:rsidR="003B6A3D">
        <w:rPr>
          <w:noProof/>
        </w:rPr>
        <w:fldChar w:fldCharType="end"/>
      </w:r>
      <w:bookmarkEnd w:id="250"/>
      <w:r w:rsidRPr="00C20D54">
        <w:t xml:space="preserve"> </w:t>
      </w:r>
      <w:r>
        <w:t xml:space="preserve">– </w:t>
      </w:r>
      <w:r w:rsidR="000664FD">
        <w:t>Блок</w:t>
      </w:r>
      <w:r w:rsidR="00CF1394">
        <w:t xml:space="preserve"> </w:t>
      </w:r>
      <w:r w:rsidRPr="00B52345">
        <w:t>«Сведения о прохождении военной службы»</w:t>
      </w:r>
    </w:p>
    <w:p w14:paraId="5A0F5611" w14:textId="309422F7" w:rsidR="00A6727E" w:rsidRDefault="00A6727E" w:rsidP="00A6727E">
      <w:pPr>
        <w:pStyle w:val="60"/>
      </w:pPr>
      <w:r>
        <w:t>Создание записи о прохождение военной службы</w:t>
      </w:r>
    </w:p>
    <w:p w14:paraId="528BF49B" w14:textId="60601E45" w:rsidR="00EC1060" w:rsidRPr="00C20D54" w:rsidRDefault="00EC1060" w:rsidP="00777B20">
      <w:pPr>
        <w:pStyle w:val="af2"/>
      </w:pPr>
      <w:r w:rsidRPr="00C20D54">
        <w:t xml:space="preserve">В соответствии с </w:t>
      </w:r>
      <w:r w:rsidR="00BE40D4">
        <w:t>п</w:t>
      </w:r>
      <w:r w:rsidRPr="00C20D54">
        <w:t xml:space="preserve">остановлением Правительства </w:t>
      </w:r>
      <w:r w:rsidR="001179C1" w:rsidRPr="00C20D54">
        <w:t>Российской Федерации</w:t>
      </w:r>
      <w:r w:rsidRPr="00C20D54">
        <w:t xml:space="preserve"> от 12.03.2022 </w:t>
      </w:r>
      <w:r w:rsidR="00BE40D4">
        <w:t>№</w:t>
      </w:r>
      <w:r w:rsidRPr="00C20D54">
        <w:t xml:space="preserve"> 353 </w:t>
      </w:r>
      <w:r w:rsidR="00BE40D4">
        <w:t>«</w:t>
      </w:r>
      <w:r w:rsidRPr="00C20D54">
        <w:t>Об особенностях разрешительной деятельности в Российской Федерации в 2022 и 2023 годах</w:t>
      </w:r>
      <w:r w:rsidR="00BE40D4">
        <w:t>»</w:t>
      </w:r>
      <w:r w:rsidRPr="00C20D54">
        <w:t xml:space="preserve"> прохождение </w:t>
      </w:r>
      <w:bookmarkStart w:id="251" w:name="_Hlk156488065"/>
      <w:r w:rsidRPr="00C20D54">
        <w:t>военной служб</w:t>
      </w:r>
      <w:r w:rsidR="00B974E5">
        <w:t>ы</w:t>
      </w:r>
      <w:r w:rsidRPr="00C20D54">
        <w:t xml:space="preserve">/оказание добровольного </w:t>
      </w:r>
      <w:r w:rsidR="00777B20">
        <w:t xml:space="preserve">содействия в </w:t>
      </w:r>
      <w:r w:rsidRPr="00C20D54">
        <w:t>выполнени</w:t>
      </w:r>
      <w:r w:rsidR="00777B20">
        <w:t>и</w:t>
      </w:r>
      <w:r w:rsidRPr="00C20D54">
        <w:t xml:space="preserve"> задач, возложенных на ВС РФ </w:t>
      </w:r>
      <w:bookmarkEnd w:id="251"/>
      <w:r w:rsidRPr="00C20D54">
        <w:t>в 2022 и 2023 годах</w:t>
      </w:r>
      <w:r w:rsidR="00B974E5">
        <w:t>,</w:t>
      </w:r>
      <w:r w:rsidRPr="00C20D54">
        <w:t xml:space="preserve"> является причиной продления срока действия </w:t>
      </w:r>
      <w:r w:rsidR="00BE40D4">
        <w:t xml:space="preserve">следующих </w:t>
      </w:r>
      <w:r w:rsidRPr="00C20D54">
        <w:t>разрешительных документов:</w:t>
      </w:r>
    </w:p>
    <w:p w14:paraId="5E33AF01" w14:textId="6BFBBD29" w:rsidR="00EC1060" w:rsidRPr="00C20D54" w:rsidRDefault="00B974E5" w:rsidP="00777B20">
      <w:pPr>
        <w:pStyle w:val="17"/>
      </w:pPr>
      <w:r>
        <w:t>с</w:t>
      </w:r>
      <w:r w:rsidR="00EC1060" w:rsidRPr="00C20D54">
        <w:t>ертификат специалиста</w:t>
      </w:r>
      <w:r>
        <w:t>;</w:t>
      </w:r>
    </w:p>
    <w:p w14:paraId="7FCDAB40" w14:textId="69C85F79" w:rsidR="00EC1060" w:rsidRPr="00C20D54" w:rsidRDefault="00B974E5" w:rsidP="00777B20">
      <w:pPr>
        <w:pStyle w:val="17"/>
      </w:pPr>
      <w:r>
        <w:t>с</w:t>
      </w:r>
      <w:r w:rsidR="00EC1060" w:rsidRPr="00C20D54">
        <w:t>видетельств</w:t>
      </w:r>
      <w:r w:rsidR="00BE40D4">
        <w:t>о</w:t>
      </w:r>
      <w:r w:rsidR="00EC1060" w:rsidRPr="00C20D54">
        <w:t xml:space="preserve"> об аккредитации специалиста</w:t>
      </w:r>
      <w:r>
        <w:t>;</w:t>
      </w:r>
    </w:p>
    <w:p w14:paraId="102FBA0D" w14:textId="4EC5C64F" w:rsidR="00EC1060" w:rsidRPr="00C20D54" w:rsidRDefault="00B974E5" w:rsidP="00777B20">
      <w:pPr>
        <w:pStyle w:val="17"/>
      </w:pPr>
      <w:r>
        <w:t>к</w:t>
      </w:r>
      <w:r w:rsidR="00EC1060" w:rsidRPr="00C20D54">
        <w:t>валификационн</w:t>
      </w:r>
      <w:r w:rsidR="00777B20">
        <w:t>ая</w:t>
      </w:r>
      <w:r w:rsidR="00EC1060" w:rsidRPr="00C20D54">
        <w:t xml:space="preserve"> категори</w:t>
      </w:r>
      <w:r w:rsidR="00777B20">
        <w:t>я</w:t>
      </w:r>
      <w:r w:rsidR="00EC1060" w:rsidRPr="00C20D54">
        <w:t>.</w:t>
      </w:r>
    </w:p>
    <w:p w14:paraId="12014BAF" w14:textId="77777777" w:rsidR="00EC1060" w:rsidRPr="00C20D54" w:rsidRDefault="00EC1060" w:rsidP="00777B20">
      <w:pPr>
        <w:pStyle w:val="af2"/>
      </w:pPr>
      <w:r w:rsidRPr="00C20D54">
        <w:t>Для внесения сведений:</w:t>
      </w:r>
    </w:p>
    <w:p w14:paraId="56C12C93" w14:textId="1EFDD33E" w:rsidR="00EC1060" w:rsidRPr="00C20D54" w:rsidRDefault="00EC1060" w:rsidP="00B77B53">
      <w:pPr>
        <w:pStyle w:val="1d"/>
        <w:numPr>
          <w:ilvl w:val="0"/>
          <w:numId w:val="73"/>
        </w:numPr>
      </w:pPr>
      <w:r w:rsidRPr="00C20D54">
        <w:t>Нажмите</w:t>
      </w:r>
      <w:r w:rsidR="00B974E5">
        <w:t xml:space="preserve"> кнопку</w:t>
      </w:r>
      <w:r w:rsidRPr="00C20D54">
        <w:t xml:space="preserve"> </w:t>
      </w:r>
      <w:r w:rsidRPr="00C20D54">
        <w:rPr>
          <w:noProof/>
        </w:rPr>
        <w:drawing>
          <wp:inline distT="0" distB="0" distL="0" distR="0" wp14:anchorId="7E2DDB9E" wp14:editId="404F315D">
            <wp:extent cx="982980" cy="213475"/>
            <wp:effectExtent l="0" t="0" r="762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026467" cy="22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t>.</w:t>
      </w:r>
    </w:p>
    <w:p w14:paraId="4BD7DF7D" w14:textId="4B7BA0B9" w:rsidR="00EC1060" w:rsidRPr="00C20D54" w:rsidRDefault="00EC1060" w:rsidP="00B77B53">
      <w:pPr>
        <w:pStyle w:val="1d"/>
        <w:numPr>
          <w:ilvl w:val="0"/>
          <w:numId w:val="167"/>
        </w:numPr>
      </w:pPr>
      <w:r w:rsidRPr="00C20D54">
        <w:t>Откроется модальное окно с</w:t>
      </w:r>
      <w:r w:rsidR="00777B20">
        <w:t xml:space="preserve"> неактивным</w:t>
      </w:r>
      <w:r w:rsidRPr="00C20D54">
        <w:t xml:space="preserve"> </w:t>
      </w:r>
      <w:r w:rsidR="00740A17">
        <w:t>чекбокс</w:t>
      </w:r>
      <w:r w:rsidRPr="00C20D54">
        <w:t>ом</w:t>
      </w:r>
      <w:r w:rsidR="00777B20">
        <w:t xml:space="preserve"> «Прохождение </w:t>
      </w:r>
      <w:r w:rsidR="00777B20" w:rsidRPr="00777B20">
        <w:t>военной службы/оказание добровольного содействия в выполнении задач, возложенных на ВС РФ</w:t>
      </w:r>
      <w:r w:rsidR="00777B20">
        <w:t>»</w:t>
      </w:r>
      <w:r w:rsidR="00777B20" w:rsidRPr="00777B20">
        <w:t xml:space="preserve"> </w:t>
      </w:r>
      <w:r w:rsidRPr="00C20D54">
        <w:t>(</w:t>
      </w:r>
      <w:r w:rsidR="00777B20">
        <w:t xml:space="preserve">см. </w:t>
      </w:r>
      <w:r w:rsidR="00A6727E">
        <w:fldChar w:fldCharType="begin"/>
      </w:r>
      <w:r w:rsidR="00A6727E">
        <w:instrText xml:space="preserve"> REF _Ref148309947 \h </w:instrText>
      </w:r>
      <w:r w:rsidR="00777B20">
        <w:instrText xml:space="preserve"> \* MERGEFORMAT </w:instrText>
      </w:r>
      <w:r w:rsidR="00A6727E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40</w:t>
      </w:r>
      <w:r w:rsidR="00A6727E">
        <w:fldChar w:fldCharType="end"/>
      </w:r>
      <w:r w:rsidRPr="00C20D54">
        <w:t>)</w:t>
      </w:r>
      <w:r w:rsidR="00777B20">
        <w:t>.</w:t>
      </w:r>
    </w:p>
    <w:p w14:paraId="33A5A151" w14:textId="77777777" w:rsidR="00EC1060" w:rsidRPr="00C20D54" w:rsidRDefault="00EC1060" w:rsidP="00777B20">
      <w:pPr>
        <w:pStyle w:val="afffffff6"/>
      </w:pPr>
      <w:r w:rsidRPr="00C20D54">
        <w:rPr>
          <w:noProof/>
        </w:rPr>
        <w:drawing>
          <wp:inline distT="0" distB="0" distL="0" distR="0" wp14:anchorId="39258517" wp14:editId="1689EA74">
            <wp:extent cx="3867040" cy="1752550"/>
            <wp:effectExtent l="0" t="0" r="635" b="63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932975" cy="178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A7145" w14:textId="08BBDA42" w:rsidR="00EC1060" w:rsidRPr="00C20D54" w:rsidRDefault="00EC1060" w:rsidP="00777B20">
      <w:pPr>
        <w:pStyle w:val="afffffff8"/>
      </w:pPr>
      <w:bookmarkStart w:id="252" w:name="_Ref148309947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40</w:t>
      </w:r>
      <w:r w:rsidR="003B6A3D">
        <w:rPr>
          <w:noProof/>
        </w:rPr>
        <w:fldChar w:fldCharType="end"/>
      </w:r>
      <w:bookmarkEnd w:id="252"/>
      <w:r w:rsidRPr="00C20D54">
        <w:t xml:space="preserve"> </w:t>
      </w:r>
      <w:r w:rsidR="00777B20">
        <w:t xml:space="preserve">– </w:t>
      </w:r>
      <w:r w:rsidR="00740A17">
        <w:t>Чекбокс</w:t>
      </w:r>
    </w:p>
    <w:p w14:paraId="07B4892A" w14:textId="6D3EF080" w:rsidR="00777B20" w:rsidRPr="00777B20" w:rsidRDefault="00777B20" w:rsidP="00B77B53">
      <w:pPr>
        <w:pStyle w:val="1d"/>
        <w:numPr>
          <w:ilvl w:val="0"/>
          <w:numId w:val="167"/>
        </w:numPr>
        <w:rPr>
          <w:rStyle w:val="111"/>
          <w:color w:val="000000" w:themeColor="text1"/>
        </w:rPr>
      </w:pPr>
      <w:r>
        <w:rPr>
          <w:rStyle w:val="111"/>
          <w:color w:val="000000" w:themeColor="text1"/>
        </w:rPr>
        <w:t>Активируйте чекбокс.</w:t>
      </w:r>
    </w:p>
    <w:p w14:paraId="1B4863E6" w14:textId="7E1FC3E9" w:rsidR="00EC1060" w:rsidRPr="00C20D54" w:rsidRDefault="00777B20" w:rsidP="00B77B53">
      <w:pPr>
        <w:pStyle w:val="1d"/>
        <w:numPr>
          <w:ilvl w:val="0"/>
          <w:numId w:val="167"/>
        </w:numPr>
        <w:rPr>
          <w:color w:val="000000" w:themeColor="text1"/>
        </w:rPr>
      </w:pPr>
      <w:r>
        <w:rPr>
          <w:rStyle w:val="111"/>
        </w:rPr>
        <w:t>После активации чекбокса о</w:t>
      </w:r>
      <w:r w:rsidR="00B974E5" w:rsidRPr="00777B20">
        <w:rPr>
          <w:rStyle w:val="111"/>
        </w:rPr>
        <w:t>тобра</w:t>
      </w:r>
      <w:r>
        <w:rPr>
          <w:rStyle w:val="111"/>
        </w:rPr>
        <w:t xml:space="preserve">жаются </w:t>
      </w:r>
      <w:r w:rsidR="00EC1060" w:rsidRPr="00777B20">
        <w:rPr>
          <w:rStyle w:val="111"/>
        </w:rPr>
        <w:t>поля ввода дат начала и окончания военной службы</w:t>
      </w:r>
      <w:r>
        <w:rPr>
          <w:rStyle w:val="111"/>
        </w:rPr>
        <w:t>/</w:t>
      </w:r>
      <w:r>
        <w:t xml:space="preserve">периода </w:t>
      </w:r>
      <w:r w:rsidRPr="00C20D54">
        <w:t>оказани</w:t>
      </w:r>
      <w:r>
        <w:t>я</w:t>
      </w:r>
      <w:r w:rsidRPr="00C20D54">
        <w:t xml:space="preserve"> </w:t>
      </w:r>
      <w:r w:rsidRPr="00777B20">
        <w:t>добровольного содействия в выполнении задач</w:t>
      </w:r>
      <w:r w:rsidRPr="00C20D54">
        <w:t>, возложенных на ВС РФ</w:t>
      </w:r>
      <w:r w:rsidR="00EC1060" w:rsidRPr="00777B20">
        <w:rPr>
          <w:rStyle w:val="111"/>
        </w:rPr>
        <w:t>. Внесите сведения</w:t>
      </w:r>
      <w:r w:rsidR="00B974E5" w:rsidRPr="00777B20">
        <w:rPr>
          <w:rStyle w:val="111"/>
        </w:rPr>
        <w:t xml:space="preserve">, </w:t>
      </w:r>
      <w:r w:rsidR="00EC1060" w:rsidRPr="00777B20">
        <w:rPr>
          <w:rStyle w:val="111"/>
        </w:rPr>
        <w:t>нажмите кнопку «Сохранить и подписать» (</w:t>
      </w:r>
      <w:r w:rsidR="00B974E5" w:rsidRPr="00777B20">
        <w:rPr>
          <w:rStyle w:val="111"/>
        </w:rPr>
        <w:t xml:space="preserve">см. </w:t>
      </w:r>
      <w:r w:rsidR="00A6727E" w:rsidRPr="00777B20">
        <w:rPr>
          <w:rStyle w:val="111"/>
        </w:rPr>
        <w:fldChar w:fldCharType="begin"/>
      </w:r>
      <w:r w:rsidR="00A6727E" w:rsidRPr="00777B20">
        <w:rPr>
          <w:rStyle w:val="111"/>
        </w:rPr>
        <w:instrText xml:space="preserve"> REF _Ref148309888 \h </w:instrText>
      </w:r>
      <w:r w:rsidRPr="00777B20">
        <w:rPr>
          <w:rStyle w:val="111"/>
        </w:rPr>
        <w:instrText xml:space="preserve"> \* MERGEFORMAT </w:instrText>
      </w:r>
      <w:r w:rsidR="00A6727E" w:rsidRPr="00777B20">
        <w:rPr>
          <w:rStyle w:val="111"/>
        </w:rPr>
      </w:r>
      <w:r w:rsidR="00A6727E" w:rsidRPr="00777B20">
        <w:rPr>
          <w:rStyle w:val="111"/>
        </w:rPr>
        <w:fldChar w:fldCharType="separate"/>
      </w:r>
      <w:r w:rsidR="00565CC3" w:rsidRPr="00565CC3">
        <w:rPr>
          <w:rStyle w:val="111"/>
        </w:rPr>
        <w:t>Рисунок 41</w:t>
      </w:r>
      <w:r w:rsidR="00A6727E" w:rsidRPr="00777B20">
        <w:rPr>
          <w:rStyle w:val="111"/>
        </w:rPr>
        <w:fldChar w:fldCharType="end"/>
      </w:r>
      <w:r w:rsidR="00EC1060" w:rsidRPr="00777B20">
        <w:rPr>
          <w:rStyle w:val="111"/>
        </w:rPr>
        <w:t>) и выберите способ</w:t>
      </w:r>
      <w:r w:rsidR="00EC1060" w:rsidRPr="00C20D54">
        <w:rPr>
          <w:color w:val="000000" w:themeColor="text1"/>
        </w:rPr>
        <w:t xml:space="preserve"> сохранения (с использованием УКЭП или без УКЭП).</w:t>
      </w:r>
    </w:p>
    <w:p w14:paraId="432D1D89" w14:textId="77777777" w:rsidR="00EC1060" w:rsidRPr="00C20D54" w:rsidRDefault="00EC1060" w:rsidP="00777B20">
      <w:pPr>
        <w:pStyle w:val="afffffff6"/>
      </w:pPr>
      <w:r w:rsidRPr="00C20D54">
        <w:rPr>
          <w:noProof/>
        </w:rPr>
        <w:drawing>
          <wp:inline distT="0" distB="0" distL="0" distR="0" wp14:anchorId="298F2616" wp14:editId="786745F3">
            <wp:extent cx="3939276" cy="2362200"/>
            <wp:effectExtent l="0" t="0" r="4445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950999" cy="23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2E657" w14:textId="66451D52" w:rsidR="00EC1060" w:rsidRPr="00C20D54" w:rsidRDefault="00EC1060" w:rsidP="00777B20">
      <w:pPr>
        <w:pStyle w:val="afffffff8"/>
      </w:pPr>
      <w:bookmarkStart w:id="253" w:name="_Ref148309888"/>
      <w:bookmarkStart w:id="254" w:name="_Ref148309883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41</w:t>
      </w:r>
      <w:r w:rsidR="003B6A3D">
        <w:rPr>
          <w:noProof/>
        </w:rPr>
        <w:fldChar w:fldCharType="end"/>
      </w:r>
      <w:bookmarkEnd w:id="253"/>
      <w:r w:rsidRPr="00C20D54">
        <w:t xml:space="preserve"> </w:t>
      </w:r>
      <w:r w:rsidR="00777B20">
        <w:t>–</w:t>
      </w:r>
      <w:r w:rsidRPr="00C20D54">
        <w:t xml:space="preserve"> Модальное окно для внесения сведений о военной службе</w:t>
      </w:r>
      <w:bookmarkEnd w:id="254"/>
      <w:r w:rsidR="00777B20">
        <w:t xml:space="preserve">/периоде </w:t>
      </w:r>
      <w:r w:rsidR="00777B20" w:rsidRPr="00C20D54">
        <w:t>оказани</w:t>
      </w:r>
      <w:r w:rsidR="00777B20">
        <w:t>я</w:t>
      </w:r>
      <w:r w:rsidR="00777B20" w:rsidRPr="00C20D54">
        <w:t xml:space="preserve"> </w:t>
      </w:r>
      <w:r w:rsidR="00777B20" w:rsidRPr="00777B20">
        <w:t>добровольного содействия в выполнении задач</w:t>
      </w:r>
      <w:r w:rsidR="00777B20" w:rsidRPr="00C20D54">
        <w:t>, возложенных на ВС РФ</w:t>
      </w:r>
    </w:p>
    <w:p w14:paraId="19DB5BB8" w14:textId="1F0F3FEB" w:rsidR="00EC1060" w:rsidRPr="00C20D54" w:rsidRDefault="00777B20" w:rsidP="00777B20">
      <w:pPr>
        <w:pStyle w:val="af2"/>
      </w:pPr>
      <w:r>
        <w:t>П</w:t>
      </w:r>
      <w:r w:rsidR="00EC1060" w:rsidRPr="00C20D54">
        <w:t xml:space="preserve">осле сохранении сведений </w:t>
      </w:r>
      <w:r>
        <w:t>производится</w:t>
      </w:r>
      <w:r w:rsidR="00EC1060" w:rsidRPr="00C20D54">
        <w:t xml:space="preserve"> перерасчет срока действия разрешительных документов в следующих </w:t>
      </w:r>
      <w:r w:rsidR="00A80D97">
        <w:t>разделах</w:t>
      </w:r>
      <w:r w:rsidR="00B974E5">
        <w:t xml:space="preserve"> карточки медицинского (фармацевтического) работника</w:t>
      </w:r>
      <w:r w:rsidR="00EC1060" w:rsidRPr="00C20D54">
        <w:t>:</w:t>
      </w:r>
    </w:p>
    <w:p w14:paraId="0DABD4C3" w14:textId="77777777" w:rsidR="00B974E5" w:rsidRDefault="00B974E5" w:rsidP="00777B20">
      <w:pPr>
        <w:pStyle w:val="17"/>
      </w:pPr>
      <w:r>
        <w:t>с</w:t>
      </w:r>
      <w:r w:rsidR="00EC1060" w:rsidRPr="00C20D54">
        <w:t>ертификат специалиста</w:t>
      </w:r>
      <w:r>
        <w:t>,</w:t>
      </w:r>
    </w:p>
    <w:p w14:paraId="182BD518" w14:textId="77221593" w:rsidR="00EC1060" w:rsidRPr="00C20D54" w:rsidRDefault="00B974E5" w:rsidP="00777B20">
      <w:pPr>
        <w:pStyle w:val="17"/>
      </w:pPr>
      <w:r>
        <w:t>с</w:t>
      </w:r>
      <w:r w:rsidR="00EC1060" w:rsidRPr="00C20D54">
        <w:t>видетельство об аккредитации специалиста</w:t>
      </w:r>
      <w:r>
        <w:t>,</w:t>
      </w:r>
    </w:p>
    <w:p w14:paraId="649AA806" w14:textId="2BFE1EE0" w:rsidR="00EC1060" w:rsidRPr="00C20D54" w:rsidRDefault="00B974E5" w:rsidP="00777B20">
      <w:pPr>
        <w:pStyle w:val="17"/>
      </w:pPr>
      <w:r>
        <w:t>к</w:t>
      </w:r>
      <w:r w:rsidR="00EC1060" w:rsidRPr="00C20D54">
        <w:t>валификационная категория.</w:t>
      </w:r>
    </w:p>
    <w:p w14:paraId="1C2CD1C3" w14:textId="34AEEDF2" w:rsidR="00EC1060" w:rsidRPr="00C20D54" w:rsidRDefault="00EC1060" w:rsidP="00777B20">
      <w:pPr>
        <w:pStyle w:val="af2"/>
      </w:pPr>
      <w:r w:rsidRPr="00C20D54">
        <w:t xml:space="preserve">При перерасчете срока действия </w:t>
      </w:r>
      <w:r w:rsidR="00777B20">
        <w:t xml:space="preserve">для </w:t>
      </w:r>
      <w:r w:rsidRPr="00C20D54">
        <w:t xml:space="preserve">записи будет назначен признак продления </w:t>
      </w:r>
      <w:r w:rsidR="00B974E5" w:rsidRPr="00C20D54">
        <w:t xml:space="preserve">разрешительных документов </w:t>
      </w:r>
      <w:r w:rsidRPr="00C20D54">
        <w:t>(</w:t>
      </w:r>
      <w:r w:rsidR="00B974E5">
        <w:t xml:space="preserve">см. </w:t>
      </w:r>
      <w:r w:rsidR="00A6727E">
        <w:fldChar w:fldCharType="begin"/>
      </w:r>
      <w:r w:rsidR="00A6727E">
        <w:instrText xml:space="preserve"> REF _Ref148309914 \h </w:instrText>
      </w:r>
      <w:r w:rsidR="00777B20">
        <w:instrText xml:space="preserve"> \* MERGEFORMAT </w:instrText>
      </w:r>
      <w:r w:rsidR="00A6727E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42</w:t>
      </w:r>
      <w:r w:rsidR="00A6727E">
        <w:fldChar w:fldCharType="end"/>
      </w:r>
      <w:r w:rsidRPr="00C20D54">
        <w:t>).</w:t>
      </w:r>
    </w:p>
    <w:p w14:paraId="7E77E8AC" w14:textId="77777777" w:rsidR="00EC1060" w:rsidRPr="00C20D54" w:rsidRDefault="00EC1060" w:rsidP="00777B20">
      <w:pPr>
        <w:pStyle w:val="afffffff6"/>
      </w:pPr>
      <w:r w:rsidRPr="00C20D54">
        <w:rPr>
          <w:noProof/>
        </w:rPr>
        <w:drawing>
          <wp:inline distT="0" distB="0" distL="0" distR="0" wp14:anchorId="7C9CAAD8" wp14:editId="21532911">
            <wp:extent cx="5939790" cy="1472565"/>
            <wp:effectExtent l="0" t="0" r="381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Продление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7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60F96" w14:textId="2D8023CF" w:rsidR="00EC1060" w:rsidRPr="00C20D54" w:rsidRDefault="00EC1060" w:rsidP="00777B20">
      <w:pPr>
        <w:pStyle w:val="afffffff8"/>
      </w:pPr>
      <w:bookmarkStart w:id="255" w:name="_Ref148309914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42</w:t>
      </w:r>
      <w:r w:rsidR="003B6A3D">
        <w:rPr>
          <w:noProof/>
        </w:rPr>
        <w:fldChar w:fldCharType="end"/>
      </w:r>
      <w:bookmarkEnd w:id="255"/>
      <w:r w:rsidRPr="00C20D54">
        <w:t xml:space="preserve"> </w:t>
      </w:r>
      <w:r w:rsidR="00B974E5">
        <w:t>–</w:t>
      </w:r>
      <w:r w:rsidRPr="00C20D54">
        <w:t xml:space="preserve"> </w:t>
      </w:r>
      <w:r w:rsidR="00B974E5">
        <w:t>Признак п</w:t>
      </w:r>
      <w:r w:rsidRPr="00C20D54">
        <w:t>родлен</w:t>
      </w:r>
      <w:r w:rsidR="00B974E5">
        <w:t xml:space="preserve">ия </w:t>
      </w:r>
      <w:r w:rsidRPr="00C20D54">
        <w:t>запис</w:t>
      </w:r>
      <w:r w:rsidR="00B974E5">
        <w:t>и</w:t>
      </w:r>
    </w:p>
    <w:p w14:paraId="2430C622" w14:textId="2CCD68FF" w:rsidR="00EC1060" w:rsidRDefault="00A6727E" w:rsidP="00A6727E">
      <w:pPr>
        <w:pStyle w:val="60"/>
      </w:pPr>
      <w:r>
        <w:t>Редактирование записи о прохождении военной службы</w:t>
      </w:r>
      <w:r w:rsidR="00777B20">
        <w:t>/</w:t>
      </w:r>
      <w:r w:rsidR="00777B20" w:rsidRPr="00C20D54">
        <w:t>оказани</w:t>
      </w:r>
      <w:r w:rsidR="00777B20">
        <w:t>и</w:t>
      </w:r>
      <w:r w:rsidR="00777B20" w:rsidRPr="00C20D54">
        <w:t xml:space="preserve"> </w:t>
      </w:r>
      <w:r w:rsidR="00784431" w:rsidRPr="00777B20">
        <w:t>добровольного содействия в выполнении задач</w:t>
      </w:r>
      <w:r w:rsidR="00777B20" w:rsidRPr="00C20D54">
        <w:t>, возложенных на ВС РФ</w:t>
      </w:r>
    </w:p>
    <w:p w14:paraId="566472BC" w14:textId="478B46CD" w:rsidR="00A6727E" w:rsidRDefault="000411DA" w:rsidP="00A6727E">
      <w:pPr>
        <w:pStyle w:val="af2"/>
      </w:pPr>
      <w:r w:rsidRPr="00E74D79">
        <w:t xml:space="preserve">Функция предназначена для внесения изменений </w:t>
      </w:r>
      <w:r>
        <w:t xml:space="preserve">в сведения о прохождении </w:t>
      </w:r>
      <w:r w:rsidR="00A65FF3">
        <w:t xml:space="preserve">медицинским (фармацевтическим) работником </w:t>
      </w:r>
      <w:r>
        <w:t>военной службы/</w:t>
      </w:r>
      <w:r w:rsidRPr="00777B20">
        <w:t>оказании добровольного содействия в выполнении задач, возложенных на ВС РФ</w:t>
      </w:r>
      <w:r>
        <w:t>. Для изменения записи</w:t>
      </w:r>
      <w:r w:rsidR="00A6727E">
        <w:t>:</w:t>
      </w:r>
    </w:p>
    <w:p w14:paraId="4AC8D9AD" w14:textId="73AA429F" w:rsidR="00A6727E" w:rsidRDefault="00A6727E" w:rsidP="00B77B53">
      <w:pPr>
        <w:pStyle w:val="1d"/>
        <w:numPr>
          <w:ilvl w:val="0"/>
          <w:numId w:val="74"/>
        </w:numPr>
      </w:pPr>
      <w:r>
        <w:t xml:space="preserve">Нажмите кнопку </w:t>
      </w:r>
      <w:r w:rsidRPr="00C20D54">
        <w:rPr>
          <w:noProof/>
          <w:lang w:eastAsia="ru-RU"/>
        </w:rPr>
        <w:drawing>
          <wp:inline distT="0" distB="0" distL="0" distR="0" wp14:anchorId="78B8FEAD" wp14:editId="6C0F3119">
            <wp:extent cx="220999" cy="243861"/>
            <wp:effectExtent l="19050" t="19050" r="26670" b="2286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у записи.</w:t>
      </w:r>
    </w:p>
    <w:p w14:paraId="65CAC412" w14:textId="0701DDAB" w:rsidR="00EA5AB1" w:rsidRDefault="00EA5AB1" w:rsidP="00B77B53">
      <w:pPr>
        <w:pStyle w:val="1d"/>
        <w:numPr>
          <w:ilvl w:val="0"/>
          <w:numId w:val="167"/>
        </w:numPr>
      </w:pPr>
      <w:r>
        <w:t xml:space="preserve">Откроется модальное окно изменения сведений </w:t>
      </w:r>
      <w:r w:rsidR="00784431">
        <w:t xml:space="preserve">(см. </w:t>
      </w:r>
      <w:r>
        <w:fldChar w:fldCharType="begin"/>
      </w:r>
      <w:r>
        <w:instrText xml:space="preserve"> REF _Ref148311373 \h </w:instrText>
      </w:r>
      <w:r w:rsidR="00777B20">
        <w:instrText xml:space="preserve"> \* MERGEFORMAT </w:instrText>
      </w:r>
      <w:r>
        <w:fldChar w:fldCharType="separate"/>
      </w:r>
      <w:r w:rsidR="00565CC3">
        <w:t xml:space="preserve">Рисунок </w:t>
      </w:r>
      <w:r w:rsidR="00565CC3">
        <w:rPr>
          <w:noProof/>
        </w:rPr>
        <w:t>43</w:t>
      </w:r>
      <w:r>
        <w:fldChar w:fldCharType="end"/>
      </w:r>
      <w:r>
        <w:t>).</w:t>
      </w:r>
    </w:p>
    <w:p w14:paraId="5FCAF7DF" w14:textId="3324B4FD" w:rsidR="00EA5AB1" w:rsidRDefault="00EA5AB1" w:rsidP="00B77B53">
      <w:pPr>
        <w:pStyle w:val="1d"/>
        <w:numPr>
          <w:ilvl w:val="0"/>
          <w:numId w:val="167"/>
        </w:numPr>
      </w:pPr>
      <w:r>
        <w:t>Внесите изменения и нажмите кнопку «Сохранить и подписать».</w:t>
      </w:r>
    </w:p>
    <w:p w14:paraId="38EB3A1C" w14:textId="7ADE6037" w:rsidR="00EA5AB1" w:rsidRDefault="00EA5AB1" w:rsidP="00EA5AB1">
      <w:pPr>
        <w:pStyle w:val="60"/>
      </w:pPr>
      <w:r>
        <w:t>Удаление записи о прохождении военной службы</w:t>
      </w:r>
      <w:r w:rsidR="00777B20">
        <w:t>/</w:t>
      </w:r>
      <w:r w:rsidR="00777B20" w:rsidRPr="00C20D54">
        <w:t>оказани</w:t>
      </w:r>
      <w:r w:rsidR="00777B20">
        <w:t>и</w:t>
      </w:r>
      <w:r w:rsidR="00777B20" w:rsidRPr="00C20D54">
        <w:t xml:space="preserve"> </w:t>
      </w:r>
      <w:r w:rsidR="00784431" w:rsidRPr="00777B20">
        <w:t>добровольного содействия в выполнении задач</w:t>
      </w:r>
      <w:r w:rsidR="00777B20" w:rsidRPr="00C20D54">
        <w:t>, возложенных на ВС РФ</w:t>
      </w:r>
    </w:p>
    <w:p w14:paraId="06B239A5" w14:textId="4B383C52" w:rsidR="00777B20" w:rsidRDefault="000411DA" w:rsidP="00777B20">
      <w:pPr>
        <w:pStyle w:val="af2"/>
      </w:pPr>
      <w:r w:rsidRPr="00E74D79">
        <w:t xml:space="preserve">Функция предназначена для </w:t>
      </w:r>
      <w:r>
        <w:t xml:space="preserve">удаления сведений о прохождении </w:t>
      </w:r>
      <w:r w:rsidR="00A65FF3">
        <w:t xml:space="preserve">медицинским (фармацевтическим) работником </w:t>
      </w:r>
      <w:r>
        <w:t>военной службы/</w:t>
      </w:r>
      <w:r w:rsidRPr="00777B20">
        <w:t>оказании добровольного содействия в выполнении задач, возложенных на ВС РФ</w:t>
      </w:r>
      <w:r>
        <w:t>. Для удаления записи</w:t>
      </w:r>
      <w:r w:rsidR="00777B20">
        <w:t>:</w:t>
      </w:r>
    </w:p>
    <w:p w14:paraId="14C60762" w14:textId="65E0A7FC" w:rsidR="00EA5AB1" w:rsidRDefault="00EA5AB1" w:rsidP="00B77B53">
      <w:pPr>
        <w:pStyle w:val="1d"/>
        <w:numPr>
          <w:ilvl w:val="0"/>
          <w:numId w:val="75"/>
        </w:numPr>
      </w:pPr>
      <w:r>
        <w:t xml:space="preserve">Нажмите кнопку </w:t>
      </w:r>
      <w:r w:rsidRPr="00C20D54">
        <w:rPr>
          <w:noProof/>
          <w:lang w:eastAsia="ru-RU"/>
        </w:rPr>
        <w:drawing>
          <wp:inline distT="0" distB="0" distL="0" distR="0" wp14:anchorId="4A71D602" wp14:editId="0C2BD642">
            <wp:extent cx="220999" cy="243861"/>
            <wp:effectExtent l="19050" t="19050" r="26670" b="2286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у записи.</w:t>
      </w:r>
    </w:p>
    <w:p w14:paraId="7699684D" w14:textId="35E1B6E4" w:rsidR="00EA5AB1" w:rsidRDefault="00EA5AB1" w:rsidP="00B77B53">
      <w:pPr>
        <w:pStyle w:val="1d"/>
        <w:numPr>
          <w:ilvl w:val="0"/>
          <w:numId w:val="167"/>
        </w:numPr>
      </w:pPr>
      <w:r>
        <w:t xml:space="preserve">Деактивируйте </w:t>
      </w:r>
      <w:r w:rsidR="00740A17">
        <w:t>чекбокс</w:t>
      </w:r>
      <w:r>
        <w:t xml:space="preserve"> о прохождении военной службы</w:t>
      </w:r>
      <w:r w:rsidR="00777B20">
        <w:t>/</w:t>
      </w:r>
      <w:r w:rsidR="00777B20" w:rsidRPr="00777B20">
        <w:t xml:space="preserve">оказании </w:t>
      </w:r>
      <w:r w:rsidR="00784431" w:rsidRPr="00777B20">
        <w:t>добровольного содействия в выполнении задач</w:t>
      </w:r>
      <w:r w:rsidR="00777B20" w:rsidRPr="00777B20">
        <w:t>, возложенных на ВС РФ</w:t>
      </w:r>
      <w:r>
        <w:t xml:space="preserve"> (</w:t>
      </w:r>
      <w:r w:rsidR="00784431">
        <w:t xml:space="preserve">см. </w:t>
      </w:r>
      <w:r>
        <w:fldChar w:fldCharType="begin"/>
      </w:r>
      <w:r>
        <w:instrText xml:space="preserve"> REF _Ref148311373 \h </w:instrText>
      </w:r>
      <w:r w:rsidR="00777B20">
        <w:instrText xml:space="preserve"> \* MERGEFORMAT </w:instrText>
      </w:r>
      <w:r>
        <w:fldChar w:fldCharType="separate"/>
      </w:r>
      <w:r w:rsidR="00565CC3">
        <w:t xml:space="preserve">Рисунок </w:t>
      </w:r>
      <w:r w:rsidR="00565CC3">
        <w:rPr>
          <w:noProof/>
        </w:rPr>
        <w:t>43</w:t>
      </w:r>
      <w:r>
        <w:fldChar w:fldCharType="end"/>
      </w:r>
      <w:r>
        <w:t>).</w:t>
      </w:r>
    </w:p>
    <w:p w14:paraId="2F23E132" w14:textId="77777777" w:rsidR="00EA5AB1" w:rsidRDefault="00EA5AB1" w:rsidP="00784431">
      <w:pPr>
        <w:pStyle w:val="afffffff6"/>
      </w:pPr>
      <w:r w:rsidRPr="00EA5AB1">
        <w:rPr>
          <w:noProof/>
        </w:rPr>
        <w:drawing>
          <wp:inline distT="0" distB="0" distL="0" distR="0" wp14:anchorId="65038544" wp14:editId="531C6954">
            <wp:extent cx="3892750" cy="233057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892750" cy="233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4E5EF" w14:textId="05AA4191" w:rsidR="00EA5AB1" w:rsidRDefault="00EA5AB1" w:rsidP="00784431">
      <w:pPr>
        <w:pStyle w:val="afffffff8"/>
      </w:pPr>
      <w:bookmarkStart w:id="256" w:name="_Ref148311373"/>
      <w:r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43</w:t>
      </w:r>
      <w:r w:rsidR="003B6A3D">
        <w:rPr>
          <w:noProof/>
        </w:rPr>
        <w:fldChar w:fldCharType="end"/>
      </w:r>
      <w:bookmarkEnd w:id="256"/>
      <w:r>
        <w:t xml:space="preserve"> </w:t>
      </w:r>
      <w:r w:rsidR="00784431">
        <w:t>– Мо</w:t>
      </w:r>
      <w:r>
        <w:t>дальное окно записи о прохождении военной службы</w:t>
      </w:r>
      <w:r w:rsidR="00784431">
        <w:t>/</w:t>
      </w:r>
      <w:r w:rsidR="00784431" w:rsidRPr="00777B20">
        <w:t>оказании добровольного содействия в выполнении задач, возложенных на ВС РФ</w:t>
      </w:r>
    </w:p>
    <w:p w14:paraId="1553E0DD" w14:textId="19CFD444" w:rsidR="00EA5AB1" w:rsidRDefault="00EA5AB1" w:rsidP="00B77B53">
      <w:pPr>
        <w:pStyle w:val="1d"/>
        <w:numPr>
          <w:ilvl w:val="0"/>
          <w:numId w:val="167"/>
        </w:numPr>
      </w:pPr>
      <w:r>
        <w:t>Нажмите кнопку «Сохранить и подписать» (</w:t>
      </w:r>
      <w:r w:rsidR="00784431">
        <w:t xml:space="preserve">см. </w:t>
      </w:r>
      <w:r>
        <w:fldChar w:fldCharType="begin"/>
      </w:r>
      <w:r>
        <w:instrText xml:space="preserve"> REF _Ref148311566 \h </w:instrText>
      </w:r>
      <w:r w:rsidR="00784431">
        <w:instrText xml:space="preserve"> \* MERGEFORMAT </w:instrText>
      </w:r>
      <w:r>
        <w:fldChar w:fldCharType="separate"/>
      </w:r>
      <w:r w:rsidR="00565CC3">
        <w:t xml:space="preserve">Рисунок </w:t>
      </w:r>
      <w:r w:rsidR="00565CC3">
        <w:rPr>
          <w:noProof/>
        </w:rPr>
        <w:t>44</w:t>
      </w:r>
      <w:r>
        <w:fldChar w:fldCharType="end"/>
      </w:r>
      <w:r>
        <w:t>)</w:t>
      </w:r>
    </w:p>
    <w:p w14:paraId="1E5F7973" w14:textId="77777777" w:rsidR="00EA5AB1" w:rsidRDefault="00EA5AB1" w:rsidP="00784431">
      <w:pPr>
        <w:pStyle w:val="afffffff6"/>
      </w:pPr>
      <w:r w:rsidRPr="00EA5AB1">
        <w:rPr>
          <w:noProof/>
        </w:rPr>
        <w:drawing>
          <wp:inline distT="0" distB="0" distL="0" distR="0" wp14:anchorId="195379C1" wp14:editId="4A6D346E">
            <wp:extent cx="3972452" cy="1800225"/>
            <wp:effectExtent l="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975146" cy="1801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010A7" w14:textId="78942145" w:rsidR="00EA5AB1" w:rsidRPr="00EA5AB1" w:rsidRDefault="00EA5AB1" w:rsidP="00784431">
      <w:pPr>
        <w:pStyle w:val="afffffff8"/>
      </w:pPr>
      <w:bookmarkStart w:id="257" w:name="_Ref148311566"/>
      <w:r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44</w:t>
      </w:r>
      <w:r w:rsidR="003B6A3D">
        <w:rPr>
          <w:noProof/>
        </w:rPr>
        <w:fldChar w:fldCharType="end"/>
      </w:r>
      <w:bookmarkEnd w:id="257"/>
      <w:r>
        <w:t xml:space="preserve"> </w:t>
      </w:r>
      <w:r w:rsidR="00784431">
        <w:t>–</w:t>
      </w:r>
      <w:r>
        <w:t xml:space="preserve"> Удаление записи о прохождении военной службы</w:t>
      </w:r>
      <w:r w:rsidR="00784431">
        <w:t>/</w:t>
      </w:r>
      <w:r w:rsidR="00784431" w:rsidRPr="00784431">
        <w:t>оказании добровольного содействия в выполнении задач, возложенных на ВС РФ</w:t>
      </w:r>
    </w:p>
    <w:p w14:paraId="19C08179" w14:textId="7BB73B24" w:rsidR="00592DC5" w:rsidRPr="00C20D54" w:rsidRDefault="000664FD" w:rsidP="00966C9D">
      <w:pPr>
        <w:pStyle w:val="54"/>
        <w:rPr>
          <w:color w:val="000000" w:themeColor="text1"/>
        </w:rPr>
      </w:pPr>
      <w:bookmarkStart w:id="258" w:name="_Ref156398609"/>
      <w:r>
        <w:rPr>
          <w:color w:val="000000" w:themeColor="text1"/>
        </w:rPr>
        <w:t>Блок</w:t>
      </w:r>
      <w:r w:rsidR="00E179D6">
        <w:rPr>
          <w:color w:val="000000" w:themeColor="text1"/>
        </w:rPr>
        <w:t xml:space="preserve"> «</w:t>
      </w:r>
      <w:r w:rsidR="00D90B9B" w:rsidRPr="00C20D54">
        <w:rPr>
          <w:color w:val="000000" w:themeColor="text1"/>
        </w:rPr>
        <w:t>К</w:t>
      </w:r>
      <w:r w:rsidR="00592DC5" w:rsidRPr="00C20D54">
        <w:rPr>
          <w:color w:val="000000" w:themeColor="text1"/>
        </w:rPr>
        <w:t>валификационн</w:t>
      </w:r>
      <w:r w:rsidR="00D90B9B" w:rsidRPr="00C20D54">
        <w:rPr>
          <w:color w:val="000000" w:themeColor="text1"/>
        </w:rPr>
        <w:t>ая</w:t>
      </w:r>
      <w:r w:rsidR="00592DC5" w:rsidRPr="00C20D54">
        <w:rPr>
          <w:color w:val="000000" w:themeColor="text1"/>
        </w:rPr>
        <w:t xml:space="preserve"> категори</w:t>
      </w:r>
      <w:r w:rsidR="00D90B9B" w:rsidRPr="00C20D54">
        <w:rPr>
          <w:color w:val="000000" w:themeColor="text1"/>
        </w:rPr>
        <w:t>я</w:t>
      </w:r>
      <w:bookmarkEnd w:id="249"/>
      <w:bookmarkEnd w:id="258"/>
      <w:r w:rsidR="00A80E04">
        <w:rPr>
          <w:color w:val="000000" w:themeColor="text1"/>
        </w:rPr>
        <w:t>»</w:t>
      </w:r>
    </w:p>
    <w:p w14:paraId="0933BEA6" w14:textId="02B65B22" w:rsidR="00592DC5" w:rsidRPr="00C20D54" w:rsidRDefault="00784431" w:rsidP="00784431">
      <w:pPr>
        <w:pStyle w:val="af2"/>
      </w:pPr>
      <w:r w:rsidRPr="00784431">
        <w:rPr>
          <w:b/>
        </w:rPr>
        <w:t xml:space="preserve">Примечание </w:t>
      </w:r>
      <w:r>
        <w:t xml:space="preserve">– </w:t>
      </w:r>
      <w:r w:rsidR="00592DC5" w:rsidRPr="00C20D54">
        <w:t xml:space="preserve">Ввод сведений </w:t>
      </w:r>
      <w:r w:rsidR="006E2ED2" w:rsidRPr="00C20D54">
        <w:t>о к</w:t>
      </w:r>
      <w:r w:rsidR="00592DC5" w:rsidRPr="00C20D54">
        <w:t>валификационн</w:t>
      </w:r>
      <w:r w:rsidR="006E2ED2" w:rsidRPr="00C20D54">
        <w:t>ой</w:t>
      </w:r>
      <w:r w:rsidR="00592DC5" w:rsidRPr="00C20D54">
        <w:t xml:space="preserve"> категори</w:t>
      </w:r>
      <w:r w:rsidR="00A612B6" w:rsidRPr="00C20D54">
        <w:t>и</w:t>
      </w:r>
      <w:r w:rsidR="005F7231" w:rsidRPr="00C20D54">
        <w:t xml:space="preserve"> </w:t>
      </w:r>
      <w:r>
        <w:t xml:space="preserve">работника </w:t>
      </w:r>
      <w:r w:rsidR="00592DC5" w:rsidRPr="00C20D54">
        <w:t xml:space="preserve">доступен только после заполнения информации </w:t>
      </w:r>
      <w:r w:rsidR="002763D9" w:rsidRPr="00C20D54">
        <w:t>в</w:t>
      </w:r>
      <w:r w:rsidR="00E179D6">
        <w:t xml:space="preserve"> </w:t>
      </w:r>
      <w:r w:rsidR="000664FD">
        <w:t>блок</w:t>
      </w:r>
      <w:r w:rsidR="00E179D6">
        <w:t>е</w:t>
      </w:r>
      <w:r w:rsidR="00592DC5" w:rsidRPr="00C20D54">
        <w:t xml:space="preserve"> «Профессиональное образование» </w:t>
      </w:r>
      <w:r w:rsidR="00A612B6" w:rsidRPr="00C20D54">
        <w:t>(</w:t>
      </w:r>
      <w:r w:rsidR="00140C78">
        <w:t>см. подпункт</w:t>
      </w:r>
      <w:r w:rsidR="00A612B6" w:rsidRPr="00C20D54">
        <w:t xml:space="preserve"> </w:t>
      </w:r>
      <w:r w:rsidR="00A612B6" w:rsidRPr="00C20D54">
        <w:fldChar w:fldCharType="begin"/>
      </w:r>
      <w:r w:rsidR="00A612B6" w:rsidRPr="00C20D54">
        <w:instrText xml:space="preserve"> REF _Ref103787545 \r \h </w:instrText>
      </w:r>
      <w:r w:rsidR="00783B3A" w:rsidRPr="00C20D54">
        <w:instrText xml:space="preserve"> \* MERGEFORMAT </w:instrText>
      </w:r>
      <w:r w:rsidR="00A612B6" w:rsidRPr="00C20D54">
        <w:fldChar w:fldCharType="separate"/>
      </w:r>
      <w:r w:rsidR="00565CC3">
        <w:t>4.1.6.8.3</w:t>
      </w:r>
      <w:r w:rsidR="00A612B6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="00A612B6" w:rsidRPr="00C20D54">
        <w:t xml:space="preserve">) </w:t>
      </w:r>
      <w:r w:rsidR="00592DC5" w:rsidRPr="00C20D54">
        <w:t xml:space="preserve">и «Сертификат специалиста» </w:t>
      </w:r>
      <w:r w:rsidR="00A612B6" w:rsidRPr="00C20D54">
        <w:t>(</w:t>
      </w:r>
      <w:r w:rsidR="00140C78">
        <w:t>см. подпункт</w:t>
      </w:r>
      <w:r w:rsidR="00A612B6" w:rsidRPr="00C20D54">
        <w:t xml:space="preserve"> </w:t>
      </w:r>
      <w:r w:rsidR="00A612B6" w:rsidRPr="00C20D54">
        <w:fldChar w:fldCharType="begin"/>
      </w:r>
      <w:r w:rsidR="00A612B6" w:rsidRPr="00C20D54">
        <w:instrText xml:space="preserve"> REF _Ref89437502 \r \h </w:instrText>
      </w:r>
      <w:r w:rsidR="00783B3A" w:rsidRPr="00C20D54">
        <w:instrText xml:space="preserve"> \* MERGEFORMAT </w:instrText>
      </w:r>
      <w:r w:rsidR="00A612B6" w:rsidRPr="00C20D54">
        <w:fldChar w:fldCharType="separate"/>
      </w:r>
      <w:r w:rsidR="00565CC3">
        <w:t>4.1.6.8.7</w:t>
      </w:r>
      <w:r w:rsidR="00A612B6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="00A612B6" w:rsidRPr="00C20D54">
        <w:t xml:space="preserve">) </w:t>
      </w:r>
      <w:r w:rsidR="00592DC5" w:rsidRPr="00C20D54">
        <w:t>и/или «Свидетельство об аккредитации специалиста»</w:t>
      </w:r>
      <w:r w:rsidR="00A612B6" w:rsidRPr="00C20D54">
        <w:t xml:space="preserve"> (</w:t>
      </w:r>
      <w:r w:rsidR="00140C78">
        <w:t>см. подпункт</w:t>
      </w:r>
      <w:r w:rsidR="00A612B6" w:rsidRPr="00C20D54">
        <w:t> </w:t>
      </w:r>
      <w:r w:rsidR="00A612B6" w:rsidRPr="00C20D54">
        <w:fldChar w:fldCharType="begin"/>
      </w:r>
      <w:r w:rsidR="00A612B6" w:rsidRPr="00C20D54">
        <w:instrText xml:space="preserve"> REF _Ref103963296 \r \h </w:instrText>
      </w:r>
      <w:r w:rsidR="00783B3A" w:rsidRPr="00C20D54">
        <w:instrText xml:space="preserve"> \* MERGEFORMAT </w:instrText>
      </w:r>
      <w:r w:rsidR="00A612B6" w:rsidRPr="00C20D54">
        <w:fldChar w:fldCharType="separate"/>
      </w:r>
      <w:r w:rsidR="00565CC3">
        <w:t>4.1.6.8.8</w:t>
      </w:r>
      <w:r w:rsidR="00A612B6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="00A612B6" w:rsidRPr="00C20D54">
        <w:t>)</w:t>
      </w:r>
      <w:r w:rsidR="00592DC5" w:rsidRPr="00C20D54">
        <w:t>.</w:t>
      </w:r>
    </w:p>
    <w:p w14:paraId="5BFAA54D" w14:textId="2C9D05FE" w:rsidR="00D91F89" w:rsidRPr="00C20D54" w:rsidRDefault="00D91F89" w:rsidP="00966C9D">
      <w:pPr>
        <w:pStyle w:val="60"/>
        <w:rPr>
          <w:color w:val="000000" w:themeColor="text1"/>
        </w:rPr>
      </w:pPr>
      <w:r w:rsidRPr="00C20D54">
        <w:rPr>
          <w:color w:val="000000" w:themeColor="text1"/>
        </w:rPr>
        <w:t xml:space="preserve">Просмотр сведений о </w:t>
      </w:r>
      <w:r w:rsidR="00B04D90" w:rsidRPr="00C20D54">
        <w:rPr>
          <w:color w:val="000000" w:themeColor="text1"/>
        </w:rPr>
        <w:t>квалификационной категории</w:t>
      </w:r>
    </w:p>
    <w:p w14:paraId="3A1DDB05" w14:textId="7D7A3BAE" w:rsidR="00A612B6" w:rsidRPr="00784431" w:rsidRDefault="00A612B6" w:rsidP="00784431">
      <w:pPr>
        <w:pStyle w:val="af2"/>
      </w:pPr>
      <w:r w:rsidRPr="00784431">
        <w:t>Сведения о квалификационной категории медицинского</w:t>
      </w:r>
      <w:r w:rsidR="00784431">
        <w:t xml:space="preserve"> (фармацевтического)</w:t>
      </w:r>
      <w:r w:rsidRPr="00784431">
        <w:t xml:space="preserve"> работника содержатся в </w:t>
      </w:r>
      <w:r w:rsidR="000664FD">
        <w:t>блок</w:t>
      </w:r>
      <w:r w:rsidR="00E179D6">
        <w:t xml:space="preserve">е </w:t>
      </w:r>
      <w:r w:rsidRPr="00784431">
        <w:t xml:space="preserve">«Квалификационная категория» </w:t>
      </w:r>
      <w:r w:rsidR="00A80D97">
        <w:t>раздел</w:t>
      </w:r>
      <w:r w:rsidR="00E179D6">
        <w:t xml:space="preserve">а </w:t>
      </w:r>
      <w:r w:rsidRPr="00784431">
        <w:t>«Образование» (</w:t>
      </w:r>
      <w:r w:rsidR="00784431">
        <w:t xml:space="preserve">см. </w:t>
      </w:r>
      <w:r w:rsidRPr="00784431">
        <w:fldChar w:fldCharType="begin"/>
      </w:r>
      <w:r w:rsidRPr="00784431">
        <w:instrText xml:space="preserve"> REF _Ref103964046 \h </w:instrText>
      </w:r>
      <w:r w:rsidR="00783B3A" w:rsidRPr="00784431">
        <w:instrText xml:space="preserve"> \* MERGEFORMAT </w:instrText>
      </w:r>
      <w:r w:rsidRPr="00784431">
        <w:fldChar w:fldCharType="separate"/>
      </w:r>
      <w:r w:rsidR="00565CC3" w:rsidRPr="00C20D54">
        <w:t>Рисунок </w:t>
      </w:r>
      <w:r w:rsidR="00565CC3">
        <w:t>45</w:t>
      </w:r>
      <w:r w:rsidRPr="00784431">
        <w:fldChar w:fldCharType="end"/>
      </w:r>
      <w:r w:rsidRPr="00784431">
        <w:t>).</w:t>
      </w:r>
    </w:p>
    <w:p w14:paraId="2668152D" w14:textId="77777777" w:rsidR="00A612B6" w:rsidRPr="00C20D54" w:rsidRDefault="00A612B6" w:rsidP="00C02E88">
      <w:pPr>
        <w:pStyle w:val="afffffff6"/>
      </w:pPr>
      <w:r w:rsidRPr="00C20D54">
        <w:rPr>
          <w:noProof/>
        </w:rPr>
        <w:drawing>
          <wp:inline distT="0" distB="0" distL="0" distR="0" wp14:anchorId="3FD11EA5" wp14:editId="45564025">
            <wp:extent cx="5940000" cy="1471313"/>
            <wp:effectExtent l="19050" t="19050" r="22860" b="1460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4713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12855" w14:textId="203E593B" w:rsidR="00A612B6" w:rsidRPr="00C20D54" w:rsidRDefault="00A612B6" w:rsidP="00C02E88">
      <w:pPr>
        <w:pStyle w:val="afffffff8"/>
      </w:pPr>
      <w:bookmarkStart w:id="259" w:name="_Ref103964046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45</w:t>
      </w:r>
      <w:r w:rsidR="00EE3A8F" w:rsidRPr="00C20D54">
        <w:rPr>
          <w:noProof/>
        </w:rPr>
        <w:fldChar w:fldCharType="end"/>
      </w:r>
      <w:bookmarkEnd w:id="259"/>
      <w:r w:rsidRPr="00C20D54">
        <w:t xml:space="preserve"> – </w:t>
      </w:r>
      <w:r w:rsidR="000664FD">
        <w:t>Блок</w:t>
      </w:r>
      <w:r w:rsidR="00E179D6">
        <w:t xml:space="preserve"> </w:t>
      </w:r>
      <w:r w:rsidRPr="00C20D54">
        <w:t>«Квалификационная категория»</w:t>
      </w:r>
    </w:p>
    <w:p w14:paraId="0174F536" w14:textId="62F4A19E" w:rsidR="00A612B6" w:rsidRPr="00C20D54" w:rsidRDefault="000664FD" w:rsidP="00C02E88">
      <w:pPr>
        <w:pStyle w:val="afffffff9"/>
      </w:pPr>
      <w:r>
        <w:t>Блок</w:t>
      </w:r>
      <w:r w:rsidR="00A612B6" w:rsidRPr="00C20D54">
        <w:t xml:space="preserve"> содержит элементы:</w:t>
      </w:r>
    </w:p>
    <w:p w14:paraId="7EEFD229" w14:textId="31F65665" w:rsidR="00A612B6" w:rsidRPr="00C20D54" w:rsidRDefault="00230F0F" w:rsidP="00B77B53">
      <w:pPr>
        <w:pStyle w:val="1d"/>
        <w:numPr>
          <w:ilvl w:val="0"/>
          <w:numId w:val="171"/>
        </w:numPr>
      </w:pPr>
      <w:r>
        <w:t>т</w:t>
      </w:r>
      <w:r w:rsidR="00A612B6" w:rsidRPr="00C20D54">
        <w:t>аблица с записями о квалификационной категории работника. Таблица содержит столбцы:</w:t>
      </w:r>
    </w:p>
    <w:p w14:paraId="515E72E9" w14:textId="578A2A07" w:rsidR="00A612B6" w:rsidRPr="00C20D54" w:rsidRDefault="00A612B6" w:rsidP="00A25157">
      <w:pPr>
        <w:pStyle w:val="25"/>
      </w:pPr>
      <w:r w:rsidRPr="00C20D54">
        <w:t>«Категория»</w:t>
      </w:r>
      <w:r w:rsidR="00C02E88">
        <w:t>,</w:t>
      </w:r>
    </w:p>
    <w:p w14:paraId="2F6B43C4" w14:textId="1463EB46" w:rsidR="00A612B6" w:rsidRPr="00C20D54" w:rsidRDefault="00A612B6" w:rsidP="00A25157">
      <w:pPr>
        <w:pStyle w:val="25"/>
      </w:pPr>
      <w:r w:rsidRPr="00C20D54">
        <w:t>«Должность»</w:t>
      </w:r>
      <w:r w:rsidR="00C02E88">
        <w:t>,</w:t>
      </w:r>
    </w:p>
    <w:p w14:paraId="22EF112F" w14:textId="0010448F" w:rsidR="00A612B6" w:rsidRPr="00C20D54" w:rsidRDefault="00A612B6" w:rsidP="00A25157">
      <w:pPr>
        <w:pStyle w:val="25"/>
      </w:pPr>
      <w:r w:rsidRPr="00C20D54">
        <w:t>«Специальность»</w:t>
      </w:r>
      <w:r w:rsidR="00C02E88">
        <w:t>.</w:t>
      </w:r>
    </w:p>
    <w:p w14:paraId="4872FD9C" w14:textId="5450F207" w:rsidR="00A612B6" w:rsidRPr="00C20D54" w:rsidRDefault="00A612B6" w:rsidP="00A25157">
      <w:pPr>
        <w:pStyle w:val="25"/>
      </w:pPr>
      <w:r w:rsidRPr="00C20D54">
        <w:t>«Дата присвоения»</w:t>
      </w:r>
      <w:r w:rsidR="00C02E88">
        <w:t>,</w:t>
      </w:r>
    </w:p>
    <w:p w14:paraId="7E7812B9" w14:textId="02C15205" w:rsidR="00A612B6" w:rsidRPr="00C20D54" w:rsidRDefault="00A612B6" w:rsidP="00A25157">
      <w:pPr>
        <w:pStyle w:val="25"/>
      </w:pPr>
      <w:r w:rsidRPr="00C20D54">
        <w:t>«Срок действия»</w:t>
      </w:r>
      <w:r w:rsidR="00C02E88">
        <w:t>,</w:t>
      </w:r>
    </w:p>
    <w:p w14:paraId="5F73473B" w14:textId="77777777" w:rsidR="00A612B6" w:rsidRPr="00C20D54" w:rsidRDefault="00A612B6" w:rsidP="000411DA">
      <w:pPr>
        <w:pStyle w:val="1d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6C55BB30" wp14:editId="2FFB0F68">
            <wp:extent cx="220999" cy="243861"/>
            <wp:effectExtent l="19050" t="19050" r="26670" b="2286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64807E5E" w14:textId="0B0FC09F" w:rsidR="00A612B6" w:rsidRPr="00C20D54" w:rsidRDefault="00A612B6" w:rsidP="000411DA">
      <w:pPr>
        <w:pStyle w:val="25"/>
      </w:pPr>
      <w:r w:rsidRPr="00C20D54">
        <w:t>«Редактировать»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_Ref103964155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4.1.6.8.10.3</w:t>
      </w:r>
      <w:r w:rsidRPr="00C20D54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C20D54">
        <w:t>)</w:t>
      </w:r>
      <w:r w:rsidR="00C02E88">
        <w:t>;</w:t>
      </w:r>
    </w:p>
    <w:p w14:paraId="307CD77B" w14:textId="75F284C4" w:rsidR="00A612B6" w:rsidRPr="00C20D54" w:rsidRDefault="00A612B6" w:rsidP="000411DA">
      <w:pPr>
        <w:pStyle w:val="25"/>
      </w:pPr>
      <w:r w:rsidRPr="00C20D54">
        <w:t>«Удалить»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_Ref103964164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4.1.6.8.10.4</w:t>
      </w:r>
      <w:r w:rsidRPr="00C20D54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C20D54">
        <w:t>)</w:t>
      </w:r>
      <w:r w:rsidR="00C02E88">
        <w:t>;</w:t>
      </w:r>
    </w:p>
    <w:p w14:paraId="406362C6" w14:textId="64A123BC" w:rsidR="00A612B6" w:rsidRPr="00C20D54" w:rsidRDefault="00A612B6" w:rsidP="000411DA">
      <w:pPr>
        <w:pStyle w:val="1d"/>
      </w:pPr>
      <w:r w:rsidRPr="00C20D54">
        <w:t xml:space="preserve">кнопка «Добавить» для </w:t>
      </w:r>
      <w:r w:rsidR="00061F13">
        <w:t>создания</w:t>
      </w:r>
      <w:r w:rsidR="0085136C">
        <w:t xml:space="preserve"> </w:t>
      </w:r>
      <w:r w:rsidRPr="00C20D54">
        <w:t>записи (</w:t>
      </w:r>
      <w:r w:rsidR="00140C78">
        <w:t>см. подпункт</w:t>
      </w:r>
      <w:r w:rsidR="00230F0F">
        <w:t xml:space="preserve"> </w:t>
      </w:r>
      <w:r w:rsidR="00230F0F">
        <w:fldChar w:fldCharType="begin"/>
      </w:r>
      <w:r w:rsidR="00230F0F">
        <w:instrText xml:space="preserve"> REF _Ref156504304 \r \h </w:instrText>
      </w:r>
      <w:r w:rsidR="00230F0F">
        <w:fldChar w:fldCharType="separate"/>
      </w:r>
      <w:r w:rsidR="00565CC3">
        <w:t>4.1.6.8.10.2</w:t>
      </w:r>
      <w:r w:rsidR="00230F0F">
        <w:fldChar w:fldCharType="end"/>
      </w:r>
      <w:r w:rsidRPr="00C20D54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C20D54">
        <w:t>).</w:t>
      </w:r>
    </w:p>
    <w:p w14:paraId="276BD3E6" w14:textId="1793A25D" w:rsidR="00A612B6" w:rsidRPr="00C20D54" w:rsidRDefault="00230F0F" w:rsidP="00966C9D">
      <w:pPr>
        <w:pStyle w:val="60"/>
        <w:rPr>
          <w:color w:val="000000" w:themeColor="text1"/>
        </w:rPr>
      </w:pPr>
      <w:bookmarkStart w:id="260" w:name="_Ref156504304"/>
      <w:r>
        <w:rPr>
          <w:color w:val="000000" w:themeColor="text1"/>
        </w:rPr>
        <w:t xml:space="preserve">Добавление сведений о </w:t>
      </w:r>
      <w:r w:rsidR="00B974E5" w:rsidRPr="00B974E5">
        <w:rPr>
          <w:color w:val="000000" w:themeColor="text1"/>
        </w:rPr>
        <w:t>квалификационной категории</w:t>
      </w:r>
      <w:bookmarkEnd w:id="260"/>
    </w:p>
    <w:p w14:paraId="4A8D3C89" w14:textId="1223508F" w:rsidR="00A612B6" w:rsidRPr="00C20D54" w:rsidRDefault="000411DA" w:rsidP="00230F0F">
      <w:pPr>
        <w:pStyle w:val="af2"/>
      </w:pPr>
      <w:r>
        <w:t>Для добавления записи</w:t>
      </w:r>
      <w:r w:rsidR="00A612B6" w:rsidRPr="00C20D54">
        <w:t xml:space="preserve"> о квалификационной категории:</w:t>
      </w:r>
    </w:p>
    <w:p w14:paraId="245AFC99" w14:textId="0EBB26D6" w:rsidR="00A612B6" w:rsidRPr="00C20D54" w:rsidRDefault="00A612B6" w:rsidP="00B77B53">
      <w:pPr>
        <w:pStyle w:val="1d"/>
        <w:numPr>
          <w:ilvl w:val="0"/>
          <w:numId w:val="76"/>
        </w:numPr>
      </w:pPr>
      <w:r w:rsidRPr="00C20D54">
        <w:t xml:space="preserve">Нажмите кнопку «Добавить» в </w:t>
      </w:r>
      <w:r w:rsidR="000664FD">
        <w:t>блок</w:t>
      </w:r>
      <w:r w:rsidR="00E179D6">
        <w:t xml:space="preserve">е </w:t>
      </w:r>
      <w:r w:rsidRPr="00C20D54">
        <w:t>«Квалификационная категория». Откроется форма «Новая запись квалификационной категории» (</w:t>
      </w:r>
      <w:r w:rsidR="00230F0F">
        <w:t xml:space="preserve">см. </w:t>
      </w:r>
      <w:r w:rsidRPr="00C20D54">
        <w:fldChar w:fldCharType="begin"/>
      </w:r>
      <w:r w:rsidRPr="00C20D54">
        <w:instrText xml:space="preserve"> REF _Ref98834283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Рисунок </w:t>
      </w:r>
      <w:r w:rsidR="00565CC3" w:rsidRPr="00565CC3">
        <w:rPr>
          <w:noProof/>
        </w:rPr>
        <w:t>46</w:t>
      </w:r>
      <w:r w:rsidRPr="00C20D54">
        <w:fldChar w:fldCharType="end"/>
      </w:r>
      <w:r w:rsidRPr="00C20D54">
        <w:t>).</w:t>
      </w:r>
    </w:p>
    <w:p w14:paraId="51994B7A" w14:textId="77777777" w:rsidR="00A612B6" w:rsidRPr="00C20D54" w:rsidRDefault="00A612B6" w:rsidP="00230F0F">
      <w:pPr>
        <w:pStyle w:val="afffffff6"/>
      </w:pPr>
      <w:r w:rsidRPr="00C20D54">
        <w:rPr>
          <w:noProof/>
        </w:rPr>
        <w:drawing>
          <wp:inline distT="0" distB="0" distL="0" distR="0" wp14:anchorId="73F8BC38" wp14:editId="29A2317F">
            <wp:extent cx="5939155" cy="3779775"/>
            <wp:effectExtent l="19050" t="19050" r="23495" b="1143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6" b="1560"/>
                    <a:stretch/>
                  </pic:blipFill>
                  <pic:spPr bwMode="auto">
                    <a:xfrm>
                      <a:off x="0" y="0"/>
                      <a:ext cx="5940000" cy="37803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F1759E" w14:textId="2EAFD734" w:rsidR="00A612B6" w:rsidRPr="00C20D54" w:rsidRDefault="00A612B6" w:rsidP="00966C9D">
      <w:pPr>
        <w:pStyle w:val="aff"/>
        <w:rPr>
          <w:color w:val="000000" w:themeColor="text1"/>
        </w:rPr>
      </w:pPr>
      <w:bookmarkStart w:id="261" w:name="_Ref98834283"/>
      <w:r w:rsidRPr="00C20D54">
        <w:rPr>
          <w:color w:val="000000" w:themeColor="text1"/>
        </w:rPr>
        <w:t xml:space="preserve">Рисунок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Рисунок \* ARABIC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46</w:t>
      </w:r>
      <w:r w:rsidR="00EE3A8F" w:rsidRPr="00C20D54">
        <w:rPr>
          <w:noProof/>
          <w:color w:val="000000" w:themeColor="text1"/>
        </w:rPr>
        <w:fldChar w:fldCharType="end"/>
      </w:r>
      <w:bookmarkEnd w:id="261"/>
      <w:r w:rsidRPr="00C20D54">
        <w:rPr>
          <w:color w:val="000000" w:themeColor="text1"/>
        </w:rPr>
        <w:t xml:space="preserve"> – </w:t>
      </w:r>
      <w:r w:rsidR="00B974E5">
        <w:rPr>
          <w:color w:val="000000" w:themeColor="text1"/>
        </w:rPr>
        <w:t>Форма «</w:t>
      </w:r>
      <w:r w:rsidRPr="00C20D54">
        <w:rPr>
          <w:color w:val="000000" w:themeColor="text1"/>
        </w:rPr>
        <w:t>Новая запись квалификационной категории</w:t>
      </w:r>
      <w:r w:rsidR="00B974E5">
        <w:rPr>
          <w:color w:val="000000" w:themeColor="text1"/>
        </w:rPr>
        <w:t>»</w:t>
      </w:r>
    </w:p>
    <w:p w14:paraId="4A39F043" w14:textId="33DE7C71" w:rsidR="00A612B6" w:rsidRPr="00C20D54" w:rsidRDefault="00A612B6" w:rsidP="00B77B53">
      <w:pPr>
        <w:pStyle w:val="1d"/>
        <w:numPr>
          <w:ilvl w:val="0"/>
          <w:numId w:val="167"/>
        </w:numPr>
      </w:pPr>
      <w:r w:rsidRPr="00C20D54">
        <w:t xml:space="preserve">На форме заполните все необходимые поля (поля, обязательные для заполнения, отмечены звездочкой). При выборе значений в полях отображаются соответствующие дополнительные поля. Описание полей представлено в таблице </w:t>
      </w:r>
      <w:r w:rsidR="00230F0F">
        <w:t xml:space="preserve">ниже </w:t>
      </w:r>
      <w:r w:rsidRPr="00C20D54">
        <w:t>(</w:t>
      </w:r>
      <w:r w:rsidR="00230F0F">
        <w:t xml:space="preserve">см. </w:t>
      </w:r>
      <w:r w:rsidRPr="00C20D54">
        <w:fldChar w:fldCharType="begin"/>
      </w:r>
      <w:r w:rsidRPr="00C20D54">
        <w:instrText xml:space="preserve"> REF _Ref89957086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16</w:t>
      </w:r>
      <w:r w:rsidRPr="00C20D54">
        <w:fldChar w:fldCharType="end"/>
      </w:r>
      <w:r w:rsidRPr="00C20D54">
        <w:t>).</w:t>
      </w:r>
    </w:p>
    <w:p w14:paraId="2BC30738" w14:textId="6B4FD612" w:rsidR="00A612B6" w:rsidRPr="00C20D54" w:rsidRDefault="00A612B6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3912FB86" w14:textId="62BEA91F" w:rsidR="000D75DF" w:rsidRPr="00C20D54" w:rsidRDefault="000D75DF" w:rsidP="001C6FA7">
      <w:pPr>
        <w:pStyle w:val="afffffffff4"/>
        <w:rPr>
          <w:color w:val="000000" w:themeColor="text1"/>
        </w:rPr>
      </w:pPr>
      <w:bookmarkStart w:id="262" w:name="_Ref89957086"/>
      <w:bookmarkStart w:id="263" w:name="_Ref514770388"/>
      <w:r w:rsidRPr="00C20D54">
        <w:rPr>
          <w:color w:val="000000" w:themeColor="text1"/>
        </w:rPr>
        <w:t xml:space="preserve">Таблица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\s 1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16</w:t>
      </w:r>
      <w:r w:rsidR="00EE3A8F" w:rsidRPr="00C20D54">
        <w:rPr>
          <w:noProof/>
          <w:color w:val="000000" w:themeColor="text1"/>
        </w:rPr>
        <w:fldChar w:fldCharType="end"/>
      </w:r>
      <w:bookmarkEnd w:id="262"/>
      <w:r w:rsidRPr="00C20D54">
        <w:rPr>
          <w:color w:val="000000" w:themeColor="text1"/>
        </w:rPr>
        <w:t xml:space="preserve"> – Описание сведений о квалификационной категории </w:t>
      </w:r>
      <w:bookmarkEnd w:id="263"/>
      <w:r w:rsidR="00230F0F">
        <w:rPr>
          <w:color w:val="000000" w:themeColor="text1"/>
        </w:rPr>
        <w:t>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2"/>
        <w:gridCol w:w="2409"/>
        <w:gridCol w:w="2979"/>
        <w:gridCol w:w="3394"/>
      </w:tblGrid>
      <w:tr w:rsidR="00255789" w:rsidRPr="00C20D54" w14:paraId="1E9C0F6C" w14:textId="77777777" w:rsidTr="00D24D30">
        <w:trPr>
          <w:tblHeader/>
        </w:trPr>
        <w:tc>
          <w:tcPr>
            <w:tcW w:w="301" w:type="pct"/>
          </w:tcPr>
          <w:p w14:paraId="4D8C4BE8" w14:textId="3E8420FD" w:rsidR="00255789" w:rsidRPr="00C20D54" w:rsidRDefault="00255789" w:rsidP="00230F0F">
            <w:pPr>
              <w:pStyle w:val="108"/>
            </w:pPr>
            <w:r w:rsidRPr="00C20D54">
              <w:t>№</w:t>
            </w:r>
          </w:p>
        </w:tc>
        <w:tc>
          <w:tcPr>
            <w:tcW w:w="1289" w:type="pct"/>
          </w:tcPr>
          <w:p w14:paraId="68468E5D" w14:textId="3D8FB7D5" w:rsidR="00255789" w:rsidRPr="00C20D54" w:rsidRDefault="00255789" w:rsidP="00230F0F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94" w:type="pct"/>
          </w:tcPr>
          <w:p w14:paraId="75D0835D" w14:textId="77777777" w:rsidR="00255789" w:rsidRPr="00C20D54" w:rsidRDefault="00255789" w:rsidP="00230F0F">
            <w:pPr>
              <w:pStyle w:val="108"/>
            </w:pPr>
            <w:r w:rsidRPr="00C20D54">
              <w:t>Описание</w:t>
            </w:r>
          </w:p>
        </w:tc>
        <w:tc>
          <w:tcPr>
            <w:tcW w:w="1816" w:type="pct"/>
          </w:tcPr>
          <w:p w14:paraId="5B4C711B" w14:textId="77777777" w:rsidR="00255789" w:rsidRPr="00C20D54" w:rsidRDefault="00255789" w:rsidP="00230F0F">
            <w:pPr>
              <w:pStyle w:val="108"/>
            </w:pPr>
            <w:r w:rsidRPr="00C20D54">
              <w:t>Вид, способ ввода</w:t>
            </w:r>
          </w:p>
        </w:tc>
      </w:tr>
      <w:tr w:rsidR="00255789" w:rsidRPr="00C20D54" w14:paraId="05493FEB" w14:textId="77777777" w:rsidTr="00D24D30">
        <w:tc>
          <w:tcPr>
            <w:tcW w:w="301" w:type="pct"/>
          </w:tcPr>
          <w:p w14:paraId="790CD7C8" w14:textId="011C933C" w:rsidR="00255789" w:rsidRPr="00C20D54" w:rsidRDefault="00255789" w:rsidP="00B77B53">
            <w:pPr>
              <w:pStyle w:val="101"/>
              <w:numPr>
                <w:ilvl w:val="0"/>
                <w:numId w:val="77"/>
              </w:numPr>
            </w:pPr>
          </w:p>
        </w:tc>
        <w:tc>
          <w:tcPr>
            <w:tcW w:w="1289" w:type="pct"/>
          </w:tcPr>
          <w:p w14:paraId="64086A50" w14:textId="1A48E1D8" w:rsidR="00255789" w:rsidRPr="00C20D54" w:rsidRDefault="00255789" w:rsidP="00230F0F">
            <w:pPr>
              <w:pStyle w:val="104"/>
            </w:pPr>
            <w:r w:rsidRPr="00C20D54">
              <w:t>Категория</w:t>
            </w:r>
          </w:p>
        </w:tc>
        <w:tc>
          <w:tcPr>
            <w:tcW w:w="1594" w:type="pct"/>
          </w:tcPr>
          <w:p w14:paraId="31E3753A" w14:textId="76D45A50" w:rsidR="00255789" w:rsidRPr="00C20D54" w:rsidRDefault="00255789" w:rsidP="00230F0F">
            <w:pPr>
              <w:pStyle w:val="104"/>
            </w:pPr>
            <w:r w:rsidRPr="00C20D54">
              <w:t>Наименование квалификационной категории</w:t>
            </w:r>
            <w:r w:rsidR="00D24D30" w:rsidRPr="00C20D54">
              <w:t>, присвоенной медицинскому работнику</w:t>
            </w:r>
          </w:p>
        </w:tc>
        <w:tc>
          <w:tcPr>
            <w:tcW w:w="1816" w:type="pct"/>
          </w:tcPr>
          <w:p w14:paraId="5254CAD9" w14:textId="77777777" w:rsidR="00255789" w:rsidRPr="00C20D54" w:rsidRDefault="00D24D30" w:rsidP="00230F0F">
            <w:pPr>
              <w:pStyle w:val="104"/>
            </w:pPr>
            <w:r w:rsidRPr="00C20D54">
              <w:t>Выбор значения из выпадающего списка</w:t>
            </w:r>
            <w:r w:rsidR="00062817" w:rsidRPr="00C20D54">
              <w:t>.</w:t>
            </w:r>
          </w:p>
          <w:p w14:paraId="7E14F6B3" w14:textId="7AB7F7C1" w:rsidR="00062817" w:rsidRPr="00C20D54" w:rsidRDefault="00062817" w:rsidP="00230F0F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«Квалификационные категории медицинских и фармацевтических работников», OID 1.2.643.5.1.13.13.11.1494</w:t>
            </w:r>
          </w:p>
        </w:tc>
      </w:tr>
      <w:tr w:rsidR="00255789" w:rsidRPr="00C20D54" w14:paraId="47357164" w14:textId="77777777" w:rsidTr="00D24D30">
        <w:tc>
          <w:tcPr>
            <w:tcW w:w="301" w:type="pct"/>
          </w:tcPr>
          <w:p w14:paraId="4AAE81FB" w14:textId="404913B4" w:rsidR="00255789" w:rsidRPr="00C20D54" w:rsidRDefault="00255789" w:rsidP="00230F0F">
            <w:pPr>
              <w:pStyle w:val="101"/>
            </w:pPr>
          </w:p>
        </w:tc>
        <w:tc>
          <w:tcPr>
            <w:tcW w:w="1289" w:type="pct"/>
          </w:tcPr>
          <w:p w14:paraId="6625DCD5" w14:textId="7CBF1C52" w:rsidR="00255789" w:rsidRPr="00C20D54" w:rsidRDefault="00255789" w:rsidP="00230F0F">
            <w:pPr>
              <w:pStyle w:val="104"/>
            </w:pPr>
            <w:r w:rsidRPr="00C20D54">
              <w:t>Дата присвоения</w:t>
            </w:r>
          </w:p>
        </w:tc>
        <w:tc>
          <w:tcPr>
            <w:tcW w:w="1594" w:type="pct"/>
          </w:tcPr>
          <w:p w14:paraId="5595B5A3" w14:textId="623A847B" w:rsidR="00255789" w:rsidRPr="00C20D54" w:rsidRDefault="00255789" w:rsidP="00230F0F">
            <w:pPr>
              <w:pStyle w:val="104"/>
            </w:pPr>
            <w:r w:rsidRPr="00C20D54">
              <w:t>Дата присвоения квалификационной категории</w:t>
            </w:r>
            <w:r w:rsidR="00D24D30" w:rsidRPr="00C20D54">
              <w:t xml:space="preserve"> медицинскому работнику</w:t>
            </w:r>
          </w:p>
        </w:tc>
        <w:tc>
          <w:tcPr>
            <w:tcW w:w="1816" w:type="pct"/>
          </w:tcPr>
          <w:p w14:paraId="6B661B62" w14:textId="735EF1F1" w:rsidR="00255789" w:rsidRPr="00C20D54" w:rsidRDefault="00D24D30" w:rsidP="00230F0F">
            <w:pPr>
              <w:pStyle w:val="104"/>
            </w:pPr>
            <w:r w:rsidRPr="00C20D54">
              <w:t>Выбор даты в календаре</w:t>
            </w:r>
          </w:p>
        </w:tc>
      </w:tr>
      <w:tr w:rsidR="00D24D30" w:rsidRPr="00C20D54" w14:paraId="10976EB8" w14:textId="77777777" w:rsidTr="00D24D30">
        <w:tc>
          <w:tcPr>
            <w:tcW w:w="301" w:type="pct"/>
          </w:tcPr>
          <w:p w14:paraId="3072C5AE" w14:textId="4E85AEFE" w:rsidR="00D24D30" w:rsidRPr="00C20D54" w:rsidRDefault="00D24D30" w:rsidP="00230F0F">
            <w:pPr>
              <w:pStyle w:val="101"/>
            </w:pPr>
          </w:p>
        </w:tc>
        <w:tc>
          <w:tcPr>
            <w:tcW w:w="1289" w:type="pct"/>
          </w:tcPr>
          <w:p w14:paraId="684BEDA8" w14:textId="23BD4E55" w:rsidR="00D24D30" w:rsidRPr="00C20D54" w:rsidRDefault="00D24D30" w:rsidP="00230F0F">
            <w:pPr>
              <w:pStyle w:val="104"/>
            </w:pPr>
            <w:r w:rsidRPr="00C20D54">
              <w:t>Срок действия</w:t>
            </w:r>
          </w:p>
        </w:tc>
        <w:tc>
          <w:tcPr>
            <w:tcW w:w="1594" w:type="pct"/>
          </w:tcPr>
          <w:p w14:paraId="43E92830" w14:textId="77777777" w:rsidR="00D24D30" w:rsidRPr="00C20D54" w:rsidRDefault="00D24D30" w:rsidP="00230F0F">
            <w:pPr>
              <w:pStyle w:val="104"/>
            </w:pPr>
            <w:r w:rsidRPr="00C20D54">
              <w:t>Дата окончания срока действия квалификационной категории</w:t>
            </w:r>
          </w:p>
        </w:tc>
        <w:tc>
          <w:tcPr>
            <w:tcW w:w="1816" w:type="pct"/>
          </w:tcPr>
          <w:p w14:paraId="50B92264" w14:textId="77777777" w:rsidR="00D24D30" w:rsidRPr="00C20D54" w:rsidRDefault="00D24D30" w:rsidP="00230F0F">
            <w:pPr>
              <w:pStyle w:val="104"/>
            </w:pPr>
            <w:r w:rsidRPr="00C20D54">
              <w:t>Поле в формате ДД.ММ.ГГГГ.</w:t>
            </w:r>
          </w:p>
          <w:p w14:paraId="69693569" w14:textId="77777777" w:rsidR="00D24D30" w:rsidRPr="00C20D54" w:rsidRDefault="00D24D30" w:rsidP="00230F0F">
            <w:pPr>
              <w:pStyle w:val="104"/>
            </w:pPr>
            <w:r w:rsidRPr="00C20D54">
              <w:t>Недоступно для редактирования.</w:t>
            </w:r>
          </w:p>
          <w:p w14:paraId="7184D976" w14:textId="0432EA3E" w:rsidR="00D24D30" w:rsidRPr="00C20D54" w:rsidRDefault="00D24D30" w:rsidP="00230F0F">
            <w:pPr>
              <w:pStyle w:val="104"/>
            </w:pPr>
            <w:r w:rsidRPr="00C20D54">
              <w:t>Значение в данном поле присваивается автоматически, прибавляется 5 лет к дате сдачи сертификационного экзамена</w:t>
            </w:r>
          </w:p>
        </w:tc>
      </w:tr>
      <w:tr w:rsidR="00D24D30" w:rsidRPr="00C20D54" w14:paraId="6A0170AA" w14:textId="77777777" w:rsidTr="00D24D30">
        <w:tc>
          <w:tcPr>
            <w:tcW w:w="301" w:type="pct"/>
          </w:tcPr>
          <w:p w14:paraId="7437AE8C" w14:textId="799719F7" w:rsidR="00D24D30" w:rsidRPr="00C20D54" w:rsidRDefault="00D24D30" w:rsidP="00230F0F">
            <w:pPr>
              <w:pStyle w:val="101"/>
            </w:pPr>
          </w:p>
        </w:tc>
        <w:tc>
          <w:tcPr>
            <w:tcW w:w="1289" w:type="pct"/>
          </w:tcPr>
          <w:p w14:paraId="17302D51" w14:textId="188EFAD7" w:rsidR="00D24D30" w:rsidRPr="00C20D54" w:rsidRDefault="00D24D30" w:rsidP="00230F0F">
            <w:pPr>
              <w:pStyle w:val="104"/>
            </w:pPr>
            <w:r w:rsidRPr="00C20D54">
              <w:t>Специальность/ Должность</w:t>
            </w:r>
          </w:p>
        </w:tc>
        <w:tc>
          <w:tcPr>
            <w:tcW w:w="1594" w:type="pct"/>
          </w:tcPr>
          <w:p w14:paraId="2E474B07" w14:textId="6F431941" w:rsidR="00D24D30" w:rsidRPr="00C20D54" w:rsidRDefault="00D24D30" w:rsidP="00230F0F">
            <w:pPr>
              <w:pStyle w:val="104"/>
            </w:pPr>
            <w:r w:rsidRPr="00C20D54">
              <w:t>Выбор типа заполняемых данных</w:t>
            </w:r>
          </w:p>
        </w:tc>
        <w:tc>
          <w:tcPr>
            <w:tcW w:w="1816" w:type="pct"/>
          </w:tcPr>
          <w:p w14:paraId="001613C7" w14:textId="282490DC" w:rsidR="00D24D30" w:rsidRPr="00C20D54" w:rsidRDefault="00D24D30" w:rsidP="00230F0F">
            <w:pPr>
              <w:pStyle w:val="104"/>
            </w:pPr>
            <w:r w:rsidRPr="00C20D54">
              <w:t>Выбор значения в радиогруппе</w:t>
            </w:r>
            <w:r w:rsidR="00E70DF6" w:rsidRPr="00C20D54">
              <w:t xml:space="preserve">. Сведения об аккредитации </w:t>
            </w:r>
            <w:r w:rsidR="00230F0F">
              <w:t xml:space="preserve">специалиста </w:t>
            </w:r>
            <w:r w:rsidR="00E70DF6" w:rsidRPr="00C20D54">
              <w:t xml:space="preserve">по должности доступны в случае наличия </w:t>
            </w:r>
            <w:r w:rsidR="00230F0F">
              <w:t xml:space="preserve">в Подсистеме </w:t>
            </w:r>
            <w:r w:rsidR="00E70DF6" w:rsidRPr="00C20D54">
              <w:t>сведений о немедицинском образовании</w:t>
            </w:r>
            <w:r w:rsidR="00230F0F">
              <w:t xml:space="preserve"> работника</w:t>
            </w:r>
          </w:p>
        </w:tc>
      </w:tr>
      <w:tr w:rsidR="00D24D30" w:rsidRPr="00C20D54" w14:paraId="7C5A9B3A" w14:textId="77777777" w:rsidTr="00D24D30">
        <w:tc>
          <w:tcPr>
            <w:tcW w:w="301" w:type="pct"/>
          </w:tcPr>
          <w:p w14:paraId="00CEC050" w14:textId="3292A4F6" w:rsidR="00D24D30" w:rsidRPr="00230F0F" w:rsidRDefault="00230F0F" w:rsidP="00966C9D">
            <w:pPr>
              <w:pStyle w:val="afffff9"/>
              <w:rPr>
                <w:color w:val="000000" w:themeColor="text1"/>
                <w:sz w:val="20"/>
                <w:szCs w:val="20"/>
              </w:rPr>
            </w:pPr>
            <w:r w:rsidRPr="00230F0F">
              <w:rPr>
                <w:color w:val="000000" w:themeColor="text1"/>
                <w:sz w:val="20"/>
                <w:szCs w:val="20"/>
              </w:rPr>
              <w:t>4.1.</w:t>
            </w:r>
          </w:p>
        </w:tc>
        <w:tc>
          <w:tcPr>
            <w:tcW w:w="1289" w:type="pct"/>
          </w:tcPr>
          <w:p w14:paraId="1C7F3D12" w14:textId="3E1683E5" w:rsidR="00D24D30" w:rsidRPr="00C20D54" w:rsidRDefault="00D24D30" w:rsidP="00230F0F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594" w:type="pct"/>
          </w:tcPr>
          <w:p w14:paraId="5856A62B" w14:textId="1DD61EB1" w:rsidR="00D24D30" w:rsidRPr="00C20D54" w:rsidRDefault="00D24D30" w:rsidP="00230F0F">
            <w:pPr>
              <w:pStyle w:val="104"/>
            </w:pPr>
            <w:r w:rsidRPr="00C20D54">
              <w:t>Специальность, по которой работнику присвоена квалификационная категория</w:t>
            </w:r>
          </w:p>
        </w:tc>
        <w:tc>
          <w:tcPr>
            <w:tcW w:w="1816" w:type="pct"/>
          </w:tcPr>
          <w:p w14:paraId="5BDEC049" w14:textId="39594E67" w:rsidR="00D24D30" w:rsidRPr="00C20D54" w:rsidRDefault="00D24D30" w:rsidP="00230F0F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FA1B540" w14:textId="76230698" w:rsidR="00D24D30" w:rsidRPr="00C20D54" w:rsidRDefault="00D24D30" w:rsidP="00230F0F">
            <w:pPr>
              <w:pStyle w:val="104"/>
            </w:pPr>
            <w:r w:rsidRPr="00C20D54">
              <w:t xml:space="preserve">Обязательно для заполнения при выборе </w:t>
            </w:r>
            <w:r w:rsidR="00230F0F">
              <w:t xml:space="preserve">медицинской (фармацевтической) </w:t>
            </w:r>
            <w:r w:rsidRPr="00C20D54">
              <w:t xml:space="preserve">специальности в </w:t>
            </w:r>
            <w:r w:rsidR="000664FD">
              <w:t>блок</w:t>
            </w:r>
            <w:r w:rsidRPr="00C20D54">
              <w:t>е «Профессиональное образование».</w:t>
            </w:r>
          </w:p>
          <w:p w14:paraId="1C66E50E" w14:textId="77777777" w:rsidR="00D24D30" w:rsidRPr="00C20D54" w:rsidRDefault="00D24D30" w:rsidP="00230F0F">
            <w:pPr>
              <w:pStyle w:val="104"/>
            </w:pPr>
            <w:r w:rsidRPr="00C20D54">
              <w:t>Поле отображается, если в радиогруппе выбрано значение «Специальность»</w:t>
            </w:r>
            <w:r w:rsidR="00062817" w:rsidRPr="00C20D54">
              <w:t>.</w:t>
            </w:r>
          </w:p>
          <w:p w14:paraId="0F31962B" w14:textId="27445EE2" w:rsidR="00062817" w:rsidRPr="00C20D54" w:rsidRDefault="00062817" w:rsidP="00230F0F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«Номенклатура специальностей специалистов, имеющих медицинское и фармацевтическое образование», OID 1.2.643.5.1.13.13.11.1066</w:t>
            </w:r>
          </w:p>
        </w:tc>
      </w:tr>
      <w:tr w:rsidR="00D24D30" w:rsidRPr="00C20D54" w14:paraId="5FA55AFE" w14:textId="77777777" w:rsidTr="00D24D30">
        <w:tc>
          <w:tcPr>
            <w:tcW w:w="301" w:type="pct"/>
          </w:tcPr>
          <w:p w14:paraId="204A3F9C" w14:textId="1204410A" w:rsidR="00D24D30" w:rsidRPr="00230F0F" w:rsidRDefault="00230F0F" w:rsidP="00966C9D">
            <w:pPr>
              <w:pStyle w:val="afffff9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4.2.</w:t>
            </w:r>
          </w:p>
        </w:tc>
        <w:tc>
          <w:tcPr>
            <w:tcW w:w="1289" w:type="pct"/>
          </w:tcPr>
          <w:p w14:paraId="5B771904" w14:textId="49B2EEE5" w:rsidR="00D24D30" w:rsidRPr="00C20D54" w:rsidRDefault="00D24D30" w:rsidP="00230F0F">
            <w:pPr>
              <w:pStyle w:val="104"/>
            </w:pPr>
            <w:r w:rsidRPr="00C20D54">
              <w:t>Должность</w:t>
            </w:r>
            <w:r w:rsidR="001149EB" w:rsidRPr="00C20D54">
              <w:t xml:space="preserve"> по федеральному справочнику</w:t>
            </w:r>
            <w:r w:rsidR="0085136C">
              <w:t xml:space="preserve"> </w:t>
            </w:r>
          </w:p>
        </w:tc>
        <w:tc>
          <w:tcPr>
            <w:tcW w:w="1594" w:type="pct"/>
          </w:tcPr>
          <w:p w14:paraId="03078406" w14:textId="30181077" w:rsidR="00D24D30" w:rsidRPr="00C20D54" w:rsidRDefault="00D24D30" w:rsidP="00230F0F">
            <w:pPr>
              <w:pStyle w:val="104"/>
            </w:pPr>
            <w:r w:rsidRPr="00C20D54">
              <w:t>Должность</w:t>
            </w:r>
            <w:r w:rsidR="001149EB" w:rsidRPr="00C20D54">
              <w:t xml:space="preserve"> по федеральному справочнику</w:t>
            </w:r>
            <w:r w:rsidRPr="00C20D54">
              <w:t xml:space="preserve">, по которой </w:t>
            </w:r>
            <w:r w:rsidR="001149EB" w:rsidRPr="00C20D54">
              <w:t xml:space="preserve">работнику </w:t>
            </w:r>
            <w:r w:rsidRPr="00C20D54">
              <w:t>присвоена квалификационная категория</w:t>
            </w:r>
          </w:p>
        </w:tc>
        <w:tc>
          <w:tcPr>
            <w:tcW w:w="1816" w:type="pct"/>
          </w:tcPr>
          <w:p w14:paraId="24AA6D02" w14:textId="77777777" w:rsidR="00D24D30" w:rsidRPr="00C20D54" w:rsidRDefault="00D24D30" w:rsidP="00230F0F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9AF2136" w14:textId="5E6018DF" w:rsidR="00D24D30" w:rsidRPr="00C20D54" w:rsidRDefault="00D24D30" w:rsidP="00230F0F">
            <w:pPr>
              <w:pStyle w:val="104"/>
            </w:pPr>
            <w:r w:rsidRPr="00C20D54">
              <w:t xml:space="preserve">Обязательно для заполнения при выборе немедицинской специальности в </w:t>
            </w:r>
            <w:r w:rsidR="000664FD">
              <w:t>блок</w:t>
            </w:r>
            <w:r w:rsidRPr="00C20D54">
              <w:t>е «Профессиональное образование».</w:t>
            </w:r>
          </w:p>
          <w:p w14:paraId="3BA93E24" w14:textId="77777777" w:rsidR="00D24D30" w:rsidRPr="00C20D54" w:rsidRDefault="00D24D30" w:rsidP="00230F0F">
            <w:pPr>
              <w:pStyle w:val="104"/>
            </w:pPr>
            <w:r w:rsidRPr="00C20D54">
              <w:t>Поле отображается, если в радиогруппе выбрано значение «Должность»</w:t>
            </w:r>
            <w:r w:rsidR="00062817" w:rsidRPr="00C20D54">
              <w:t>.</w:t>
            </w:r>
          </w:p>
          <w:p w14:paraId="52609E4A" w14:textId="553733F8" w:rsidR="00062817" w:rsidRPr="00C20D54" w:rsidRDefault="00062817" w:rsidP="00230F0F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«ФРМР/ФРМО. Представление технического справочника должностей», OID 1.2.643.5.1.13.13.99.2.885</w:t>
            </w:r>
          </w:p>
        </w:tc>
      </w:tr>
      <w:tr w:rsidR="00D24D30" w:rsidRPr="00C20D54" w14:paraId="1FC71DA4" w14:textId="77777777" w:rsidTr="00D24D30">
        <w:tc>
          <w:tcPr>
            <w:tcW w:w="301" w:type="pct"/>
          </w:tcPr>
          <w:p w14:paraId="210F49AC" w14:textId="718B2B64" w:rsidR="00D24D30" w:rsidRPr="00230F0F" w:rsidRDefault="00230F0F" w:rsidP="00966C9D">
            <w:pPr>
              <w:pStyle w:val="afffff9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4.3.</w:t>
            </w:r>
          </w:p>
        </w:tc>
        <w:tc>
          <w:tcPr>
            <w:tcW w:w="1289" w:type="pct"/>
          </w:tcPr>
          <w:p w14:paraId="2AC520B2" w14:textId="16B4618E" w:rsidR="00D24D30" w:rsidRPr="00C20D54" w:rsidRDefault="00D24D30" w:rsidP="00230F0F">
            <w:pPr>
              <w:pStyle w:val="104"/>
            </w:pPr>
            <w:r w:rsidRPr="00C20D54">
              <w:t>Должность</w:t>
            </w:r>
          </w:p>
        </w:tc>
        <w:tc>
          <w:tcPr>
            <w:tcW w:w="1594" w:type="pct"/>
          </w:tcPr>
          <w:p w14:paraId="678419D7" w14:textId="4926FE08" w:rsidR="00D24D30" w:rsidRPr="00C20D54" w:rsidRDefault="00D24D30" w:rsidP="00230F0F">
            <w:pPr>
              <w:pStyle w:val="104"/>
            </w:pPr>
            <w:r w:rsidRPr="00C20D54">
              <w:t>Должность, по которой</w:t>
            </w:r>
            <w:r w:rsidR="001149EB" w:rsidRPr="00C20D54">
              <w:t xml:space="preserve"> работнику </w:t>
            </w:r>
            <w:r w:rsidRPr="00C20D54">
              <w:t>присвоена квалификационная категория</w:t>
            </w:r>
          </w:p>
        </w:tc>
        <w:tc>
          <w:tcPr>
            <w:tcW w:w="1816" w:type="pct"/>
          </w:tcPr>
          <w:p w14:paraId="75291FB8" w14:textId="4C94736B" w:rsidR="00D24D30" w:rsidRPr="00C20D54" w:rsidRDefault="00D24D30" w:rsidP="00230F0F">
            <w:pPr>
              <w:pStyle w:val="104"/>
            </w:pPr>
            <w:r w:rsidRPr="00C20D54">
              <w:t>Выбор значения из выпадающего списка.</w:t>
            </w:r>
          </w:p>
          <w:p w14:paraId="3281D2F9" w14:textId="506978E3" w:rsidR="00D24D30" w:rsidRPr="00C20D54" w:rsidRDefault="00D24D30" w:rsidP="00230F0F">
            <w:pPr>
              <w:pStyle w:val="104"/>
            </w:pPr>
            <w:r w:rsidRPr="00C20D54">
              <w:t xml:space="preserve">Обязательно для заполнения при выборе немедицинской специальности в </w:t>
            </w:r>
            <w:r w:rsidR="000664FD">
              <w:t>блок</w:t>
            </w:r>
            <w:r w:rsidRPr="00C20D54">
              <w:t>е «Профессиональное образование».</w:t>
            </w:r>
          </w:p>
          <w:p w14:paraId="49CE7839" w14:textId="77777777" w:rsidR="00D24D30" w:rsidRPr="00C20D54" w:rsidRDefault="00D24D30" w:rsidP="00230F0F">
            <w:pPr>
              <w:pStyle w:val="104"/>
            </w:pPr>
            <w:r w:rsidRPr="00C20D54">
              <w:t>Поле отображается, если в радиогруппе выбрано значение «Должность»</w:t>
            </w:r>
            <w:r w:rsidR="00062817" w:rsidRPr="00C20D54">
              <w:t>.</w:t>
            </w:r>
          </w:p>
          <w:p w14:paraId="51E02A64" w14:textId="22581BA2" w:rsidR="00062817" w:rsidRPr="00C20D54" w:rsidRDefault="00062817" w:rsidP="00230F0F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Должности медицинского персонала», OID 1.2.643.5.1.13.13.99.2.181</w:t>
            </w:r>
          </w:p>
        </w:tc>
      </w:tr>
    </w:tbl>
    <w:p w14:paraId="39598CF2" w14:textId="47640499" w:rsidR="00EE4942" w:rsidRPr="00C20D54" w:rsidRDefault="00A612B6" w:rsidP="00966C9D">
      <w:pPr>
        <w:pStyle w:val="60"/>
        <w:rPr>
          <w:color w:val="000000" w:themeColor="text1"/>
        </w:rPr>
      </w:pPr>
      <w:bookmarkStart w:id="264" w:name="_Ref103964155"/>
      <w:r w:rsidRPr="00C20D54">
        <w:rPr>
          <w:color w:val="000000" w:themeColor="text1"/>
        </w:rPr>
        <w:t>Редактирование записи о квалификационной категории</w:t>
      </w:r>
      <w:bookmarkEnd w:id="264"/>
    </w:p>
    <w:p w14:paraId="52F9CCDB" w14:textId="504DE32F" w:rsidR="00A612B6" w:rsidRPr="00397679" w:rsidRDefault="000411DA" w:rsidP="00397679">
      <w:pPr>
        <w:pStyle w:val="af2"/>
      </w:pPr>
      <w:r w:rsidRPr="00E74D79">
        <w:t xml:space="preserve">Функция предназначена для внесения изменений </w:t>
      </w:r>
      <w:r>
        <w:t>в сведения о</w:t>
      </w:r>
      <w:r w:rsidRPr="000411DA">
        <w:t xml:space="preserve"> квалификационной категории</w:t>
      </w:r>
      <w:r>
        <w:t>. Для изменения записи</w:t>
      </w:r>
      <w:r w:rsidR="00A612B6" w:rsidRPr="00397679">
        <w:t>:</w:t>
      </w:r>
    </w:p>
    <w:p w14:paraId="5434D8EE" w14:textId="7940B715" w:rsidR="00A612B6" w:rsidRPr="00C20D54" w:rsidRDefault="00A612B6" w:rsidP="00B77B53">
      <w:pPr>
        <w:pStyle w:val="1d"/>
        <w:numPr>
          <w:ilvl w:val="0"/>
          <w:numId w:val="78"/>
        </w:numPr>
      </w:pPr>
      <w:r w:rsidRPr="00C20D54">
        <w:t xml:space="preserve">В </w:t>
      </w:r>
      <w:r w:rsidR="000664FD">
        <w:t>блок</w:t>
      </w:r>
      <w:r w:rsidR="00E179D6">
        <w:t xml:space="preserve">е </w:t>
      </w:r>
      <w:r w:rsidRPr="00C20D54">
        <w:t xml:space="preserve">«Квалификационная категория»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5BD0200A" wp14:editId="5A69FF77">
            <wp:extent cx="220999" cy="243861"/>
            <wp:effectExtent l="19050" t="19050" r="26670" b="2286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0A730778" w14:textId="77777777" w:rsidR="00A612B6" w:rsidRPr="00C20D54" w:rsidRDefault="00A612B6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записи квалификационной категории».</w:t>
      </w:r>
    </w:p>
    <w:p w14:paraId="79F2345F" w14:textId="5A1EEEAB" w:rsidR="00A612B6" w:rsidRPr="00C20D54" w:rsidRDefault="00A612B6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0097A607" w14:textId="201ED5AB" w:rsidR="00A612B6" w:rsidRPr="00C20D54" w:rsidRDefault="00A612B6" w:rsidP="00966C9D">
      <w:pPr>
        <w:pStyle w:val="60"/>
        <w:rPr>
          <w:color w:val="000000" w:themeColor="text1"/>
        </w:rPr>
      </w:pPr>
      <w:bookmarkStart w:id="265" w:name="_Ref103964164"/>
      <w:r w:rsidRPr="00C20D54">
        <w:rPr>
          <w:color w:val="000000" w:themeColor="text1"/>
        </w:rPr>
        <w:t>Удаление записи о квалификационной категории</w:t>
      </w:r>
      <w:bookmarkEnd w:id="265"/>
    </w:p>
    <w:p w14:paraId="4B134098" w14:textId="5C81037A" w:rsidR="00A612B6" w:rsidRPr="00C20D54" w:rsidRDefault="000411DA" w:rsidP="00D113E2">
      <w:pPr>
        <w:pStyle w:val="afffffff2"/>
        <w:rPr>
          <w:color w:val="000000" w:themeColor="text1"/>
        </w:rPr>
      </w:pPr>
      <w:r w:rsidRPr="00E74D79">
        <w:t xml:space="preserve">Функция предназначена для </w:t>
      </w:r>
      <w:r>
        <w:t>удаления сведений о</w:t>
      </w:r>
      <w:r w:rsidRPr="000411DA">
        <w:t xml:space="preserve"> квалификационной категории</w:t>
      </w:r>
      <w:r>
        <w:t>. Для удаления записи</w:t>
      </w:r>
      <w:r w:rsidR="00A612B6" w:rsidRPr="00C20D54">
        <w:rPr>
          <w:color w:val="000000" w:themeColor="text1"/>
        </w:rPr>
        <w:t>:</w:t>
      </w:r>
    </w:p>
    <w:p w14:paraId="3CA1D944" w14:textId="5705F90F" w:rsidR="00A612B6" w:rsidRPr="00C20D54" w:rsidRDefault="00A612B6" w:rsidP="00B77B53">
      <w:pPr>
        <w:pStyle w:val="1d"/>
        <w:numPr>
          <w:ilvl w:val="0"/>
          <w:numId w:val="79"/>
        </w:numPr>
      </w:pPr>
      <w:r w:rsidRPr="00C20D54">
        <w:t xml:space="preserve">В </w:t>
      </w:r>
      <w:r w:rsidR="000664FD">
        <w:t>блок</w:t>
      </w:r>
      <w:r w:rsidR="00E179D6">
        <w:t xml:space="preserve">е </w:t>
      </w:r>
      <w:r w:rsidRPr="00C20D54">
        <w:t xml:space="preserve">«Квалификационная категория»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5CAC5005" wp14:editId="5986C3CE">
            <wp:extent cx="220999" cy="243861"/>
            <wp:effectExtent l="19050" t="19050" r="26670" b="2286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2818DB93" w14:textId="51BECF53" w:rsidR="00A612B6" w:rsidRPr="00C20D54" w:rsidRDefault="00A612B6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635DEC37" w14:textId="2C78EE97" w:rsidR="00B817F8" w:rsidRPr="00C20D54" w:rsidRDefault="000664FD" w:rsidP="00966C9D">
      <w:pPr>
        <w:pStyle w:val="54"/>
        <w:rPr>
          <w:color w:val="000000" w:themeColor="text1"/>
        </w:rPr>
      </w:pPr>
      <w:bookmarkStart w:id="266" w:name="_Ввод_данных_о_1"/>
      <w:bookmarkStart w:id="267" w:name="_5.1.2.4_Ввод_данных"/>
      <w:bookmarkStart w:id="268" w:name="_Ввод_данных_о_2"/>
      <w:bookmarkStart w:id="269" w:name="_Ref147491312"/>
      <w:bookmarkStart w:id="270" w:name="_Ref89086764"/>
      <w:bookmarkEnd w:id="266"/>
      <w:bookmarkEnd w:id="267"/>
      <w:bookmarkEnd w:id="268"/>
      <w:r>
        <w:rPr>
          <w:color w:val="000000" w:themeColor="text1"/>
        </w:rPr>
        <w:t>Блок</w:t>
      </w:r>
      <w:r w:rsidR="00E179D6">
        <w:rPr>
          <w:color w:val="000000" w:themeColor="text1"/>
        </w:rPr>
        <w:t xml:space="preserve"> </w:t>
      </w:r>
      <w:r w:rsidR="00A80E04">
        <w:rPr>
          <w:color w:val="000000" w:themeColor="text1"/>
        </w:rPr>
        <w:t>«</w:t>
      </w:r>
      <w:r w:rsidR="00B817F8" w:rsidRPr="00C20D54">
        <w:rPr>
          <w:color w:val="000000" w:themeColor="text1"/>
        </w:rPr>
        <w:t>Решени</w:t>
      </w:r>
      <w:r w:rsidR="001D2C24" w:rsidRPr="00C20D54">
        <w:rPr>
          <w:color w:val="000000" w:themeColor="text1"/>
        </w:rPr>
        <w:t>е</w:t>
      </w:r>
      <w:r w:rsidR="00B817F8" w:rsidRPr="00C20D54">
        <w:rPr>
          <w:color w:val="000000" w:themeColor="text1"/>
        </w:rPr>
        <w:t xml:space="preserve"> о соответствии образования и (или) квалификации, полученных в иностранном государстве</w:t>
      </w:r>
      <w:bookmarkEnd w:id="269"/>
      <w:r w:rsidR="00A80E04">
        <w:rPr>
          <w:color w:val="000000" w:themeColor="text1"/>
        </w:rPr>
        <w:t>»</w:t>
      </w:r>
    </w:p>
    <w:p w14:paraId="1D81FD9E" w14:textId="6C10DDA2" w:rsidR="003A2ACD" w:rsidRPr="00C20D54" w:rsidRDefault="00B817F8" w:rsidP="00D113E2">
      <w:pPr>
        <w:pStyle w:val="af2"/>
      </w:pPr>
      <w:r w:rsidRPr="00C20D54">
        <w:t xml:space="preserve">Данный </w:t>
      </w:r>
      <w:r w:rsidR="000664FD">
        <w:t>блок</w:t>
      </w:r>
      <w:r w:rsidR="00E179D6">
        <w:t xml:space="preserve"> </w:t>
      </w:r>
      <w:r w:rsidRPr="00C20D54">
        <w:t xml:space="preserve">содержит в себе получаемые от </w:t>
      </w:r>
      <w:r w:rsidR="00E702F5">
        <w:t>АИС «Росздравнадзор»</w:t>
      </w:r>
      <w:r w:rsidR="00D113E2">
        <w:t xml:space="preserve"> сведения о принятом в отношении р</w:t>
      </w:r>
      <w:r w:rsidR="000D12A8">
        <w:t xml:space="preserve">аботника </w:t>
      </w:r>
      <w:r w:rsidR="00D113E2">
        <w:t>р</w:t>
      </w:r>
      <w:r w:rsidR="00D113E2" w:rsidRPr="00D113E2">
        <w:t>ешении о соответствии полученных</w:t>
      </w:r>
      <w:r w:rsidR="00D113E2">
        <w:t xml:space="preserve"> </w:t>
      </w:r>
      <w:r w:rsidR="000D12A8">
        <w:t xml:space="preserve">им </w:t>
      </w:r>
      <w:r w:rsidR="00D113E2" w:rsidRPr="00D113E2">
        <w:t>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</w:t>
      </w:r>
      <w:r w:rsidR="000D12A8">
        <w:t xml:space="preserve"> в</w:t>
      </w:r>
      <w:r w:rsidR="003A2ACD" w:rsidRPr="00C20D54">
        <w:t xml:space="preserve"> </w:t>
      </w:r>
      <w:r w:rsidR="001179C1" w:rsidRPr="00C20D54">
        <w:t>Российской Федерации</w:t>
      </w:r>
      <w:r w:rsidR="000D12A8">
        <w:t>.</w:t>
      </w:r>
      <w:r w:rsidR="007F426E" w:rsidRPr="00C20D54">
        <w:t xml:space="preserve"> </w:t>
      </w:r>
      <w:r w:rsidR="002A2849" w:rsidRPr="00C20D54">
        <w:t>С</w:t>
      </w:r>
      <w:r w:rsidR="000D12A8">
        <w:t>ведения выводятся в табличной форме; с</w:t>
      </w:r>
      <w:r w:rsidR="002A2849" w:rsidRPr="00C20D54">
        <w:t xml:space="preserve">остав </w:t>
      </w:r>
      <w:r w:rsidR="000D12A8">
        <w:t xml:space="preserve">выводимых </w:t>
      </w:r>
      <w:r w:rsidR="002A2849" w:rsidRPr="00C20D54">
        <w:t>сведений:</w:t>
      </w:r>
    </w:p>
    <w:p w14:paraId="2DD36001" w14:textId="1CFFAA58" w:rsidR="00D113E2" w:rsidRPr="00D113E2" w:rsidRDefault="00D113E2" w:rsidP="00D113E2">
      <w:pPr>
        <w:pStyle w:val="17"/>
      </w:pPr>
      <w:r w:rsidRPr="00D113E2">
        <w:t>с</w:t>
      </w:r>
      <w:r w:rsidR="002A2849" w:rsidRPr="00D113E2">
        <w:t>пециальность по направлению</w:t>
      </w:r>
      <w:r w:rsidR="007F1439">
        <w:t xml:space="preserve"> (с</w:t>
      </w:r>
      <w:r w:rsidR="007F1439" w:rsidRPr="007F1439">
        <w:t xml:space="preserve">пециальность </w:t>
      </w:r>
      <w:r w:rsidR="007F1439">
        <w:t xml:space="preserve">указывается по </w:t>
      </w:r>
      <w:r w:rsidR="007F1439" w:rsidRPr="007F1439">
        <w:t>справочник</w:t>
      </w:r>
      <w:r w:rsidR="007F1439">
        <w:t>у</w:t>
      </w:r>
      <w:r w:rsidR="007F1439" w:rsidRPr="007F1439">
        <w:t xml:space="preserve"> </w:t>
      </w:r>
      <w:r w:rsidR="00D23473">
        <w:t>НСИ</w:t>
      </w:r>
      <w:r w:rsidR="007F1439" w:rsidRPr="007F1439">
        <w:t xml:space="preserve"> «Номенклатура специальностей специалистов, имеющих медицинское и фармацевтическое образование», OID 1.2.643.5.1.13.13.11.1066</w:t>
      </w:r>
      <w:r w:rsidR="007F1439">
        <w:t>)</w:t>
      </w:r>
      <w:r w:rsidRPr="00D113E2">
        <w:t>;</w:t>
      </w:r>
    </w:p>
    <w:p w14:paraId="23290CA0" w14:textId="32FAF6B4" w:rsidR="002A2849" w:rsidRPr="00D113E2" w:rsidRDefault="00D113E2" w:rsidP="00D113E2">
      <w:pPr>
        <w:pStyle w:val="17"/>
      </w:pPr>
      <w:r w:rsidRPr="00D113E2">
        <w:t>д</w:t>
      </w:r>
      <w:r w:rsidR="002A2849" w:rsidRPr="00D113E2">
        <w:t xml:space="preserve">ата </w:t>
      </w:r>
      <w:r w:rsidR="000D12A8">
        <w:t xml:space="preserve">принятия </w:t>
      </w:r>
      <w:r w:rsidR="002A2849" w:rsidRPr="00D113E2">
        <w:t>решения</w:t>
      </w:r>
      <w:r w:rsidRPr="00D113E2">
        <w:t>;</w:t>
      </w:r>
    </w:p>
    <w:p w14:paraId="65BD9C16" w14:textId="0BEA84AD" w:rsidR="002A2849" w:rsidRPr="00C20D54" w:rsidRDefault="00D113E2" w:rsidP="000D12A8">
      <w:pPr>
        <w:pStyle w:val="17"/>
      </w:pPr>
      <w:r>
        <w:t>р</w:t>
      </w:r>
      <w:r w:rsidR="002A2849" w:rsidRPr="00D113E2">
        <w:t>егистрационный</w:t>
      </w:r>
      <w:r w:rsidR="002A2849" w:rsidRPr="00C20D54">
        <w:t xml:space="preserve"> номер решения.</w:t>
      </w:r>
    </w:p>
    <w:p w14:paraId="6BFE0C9A" w14:textId="3EA42841" w:rsidR="00C10D11" w:rsidRDefault="000D12A8" w:rsidP="000D12A8">
      <w:pPr>
        <w:pStyle w:val="af2"/>
      </w:pPr>
      <w:r w:rsidRPr="000D12A8">
        <w:t xml:space="preserve">В случае наличия </w:t>
      </w:r>
      <w:r w:rsidRPr="000D12A8">
        <w:rPr>
          <w:rStyle w:val="afffffff1"/>
        </w:rPr>
        <w:t xml:space="preserve">соответствующих сведений в </w:t>
      </w:r>
      <w:r w:rsidR="00E702F5">
        <w:rPr>
          <w:rStyle w:val="afffffff1"/>
        </w:rPr>
        <w:t>АИС «Росздравнадзор»</w:t>
      </w:r>
      <w:r w:rsidRPr="000D12A8">
        <w:rPr>
          <w:rStyle w:val="afffffff1"/>
        </w:rPr>
        <w:t xml:space="preserve"> в данном </w:t>
      </w:r>
      <w:r w:rsidR="000664FD">
        <w:rPr>
          <w:rStyle w:val="afffffff1"/>
        </w:rPr>
        <w:t>блок</w:t>
      </w:r>
      <w:r w:rsidR="00E179D6">
        <w:rPr>
          <w:rStyle w:val="afffffff1"/>
        </w:rPr>
        <w:t xml:space="preserve">е </w:t>
      </w:r>
      <w:r w:rsidRPr="00C20D54">
        <w:t xml:space="preserve">доступны для просмотра </w:t>
      </w:r>
      <w:r>
        <w:t xml:space="preserve">сведения обо всех решениях </w:t>
      </w:r>
      <w:r w:rsidRPr="00C20D54">
        <w:t xml:space="preserve">о соответствии образования, полученного </w:t>
      </w:r>
      <w:r>
        <w:t xml:space="preserve">работником </w:t>
      </w:r>
      <w:r w:rsidRPr="00C20D54">
        <w:t>в иностранной организации</w:t>
      </w:r>
      <w:r w:rsidR="00C10D11">
        <w:t>.</w:t>
      </w:r>
    </w:p>
    <w:p w14:paraId="24C0AF69" w14:textId="758F81E9" w:rsidR="001D2C24" w:rsidRPr="00C20D54" w:rsidRDefault="007F1439" w:rsidP="000D12A8">
      <w:pPr>
        <w:pStyle w:val="af2"/>
      </w:pPr>
      <w:r w:rsidRPr="00657AEF">
        <w:t xml:space="preserve">Поля </w:t>
      </w:r>
      <w:r w:rsidR="000664FD">
        <w:t>блок</w:t>
      </w:r>
      <w:r w:rsidR="00E179D6">
        <w:t xml:space="preserve">а </w:t>
      </w:r>
      <w:r w:rsidRPr="00657AEF">
        <w:rPr>
          <w:b/>
          <w:bCs/>
        </w:rPr>
        <w:t>«</w:t>
      </w:r>
      <w:r w:rsidRPr="00657AEF">
        <w:t>Решение о соответствии образования, полученного в иностранной организации</w:t>
      </w:r>
      <w:r w:rsidRPr="00657AEF">
        <w:rPr>
          <w:b/>
          <w:bCs/>
        </w:rPr>
        <w:t>»</w:t>
      </w:r>
      <w:r w:rsidRPr="00657AEF">
        <w:t xml:space="preserve"> недоступны для внесения сведений вручную.</w:t>
      </w:r>
      <w:r>
        <w:t xml:space="preserve"> </w:t>
      </w:r>
      <w:r w:rsidR="007F426E" w:rsidRPr="00C20D54">
        <w:t>Для получения или обновления сведений</w:t>
      </w:r>
      <w:r w:rsidR="00D113E2">
        <w:t xml:space="preserve"> в Подсистеме</w:t>
      </w:r>
      <w:r w:rsidR="000D12A8">
        <w:t xml:space="preserve"> необходимо нажать </w:t>
      </w:r>
      <w:r w:rsidR="007F426E" w:rsidRPr="00C20D54">
        <w:t xml:space="preserve">кнопку </w:t>
      </w:r>
      <w:r w:rsidR="00007430" w:rsidRPr="00C20D54">
        <w:rPr>
          <w:noProof/>
        </w:rPr>
        <w:drawing>
          <wp:inline distT="0" distB="0" distL="0" distR="0" wp14:anchorId="08B3DDC8" wp14:editId="774FF667">
            <wp:extent cx="1282766" cy="215911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282766" cy="21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12A8">
        <w:t xml:space="preserve"> (см. </w:t>
      </w:r>
      <w:r w:rsidR="000D12A8">
        <w:fldChar w:fldCharType="begin"/>
      </w:r>
      <w:r w:rsidR="000D12A8">
        <w:instrText xml:space="preserve"> REF _Ref156560183 \h </w:instrText>
      </w:r>
      <w:r w:rsidR="000D12A8">
        <w:fldChar w:fldCharType="separate"/>
      </w:r>
      <w:r w:rsidR="00565CC3" w:rsidRPr="000D12A8">
        <w:t xml:space="preserve">Рисунок </w:t>
      </w:r>
      <w:r w:rsidR="00565CC3">
        <w:rPr>
          <w:noProof/>
        </w:rPr>
        <w:t>47</w:t>
      </w:r>
      <w:r w:rsidR="000D12A8">
        <w:fldChar w:fldCharType="end"/>
      </w:r>
      <w:r w:rsidR="000D12A8">
        <w:t>)</w:t>
      </w:r>
      <w:r w:rsidR="00007430" w:rsidRPr="00C20D54">
        <w:t>.</w:t>
      </w:r>
    </w:p>
    <w:p w14:paraId="5EE14286" w14:textId="77777777" w:rsidR="000D12A8" w:rsidRPr="00C20D54" w:rsidRDefault="000D12A8" w:rsidP="000D12A8">
      <w:pPr>
        <w:pStyle w:val="afffffff6"/>
      </w:pPr>
      <w:r w:rsidRPr="00C20D54">
        <w:rPr>
          <w:noProof/>
        </w:rPr>
        <w:drawing>
          <wp:inline distT="0" distB="0" distL="0" distR="0" wp14:anchorId="66384E82" wp14:editId="1928CAC4">
            <wp:extent cx="5816899" cy="2038455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816899" cy="203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A5878" w14:textId="7C044811" w:rsidR="000D12A8" w:rsidRPr="000D12A8" w:rsidRDefault="000D12A8" w:rsidP="000D12A8">
      <w:pPr>
        <w:pStyle w:val="afffffff8"/>
      </w:pPr>
      <w:bookmarkStart w:id="271" w:name="_Ref156560183"/>
      <w:r w:rsidRPr="000D12A8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47</w:t>
      </w:r>
      <w:r w:rsidR="003B6A3D">
        <w:rPr>
          <w:noProof/>
        </w:rPr>
        <w:fldChar w:fldCharType="end"/>
      </w:r>
      <w:bookmarkEnd w:id="271"/>
      <w:r w:rsidRPr="000D12A8">
        <w:t xml:space="preserve"> – </w:t>
      </w:r>
      <w:r w:rsidR="000664FD">
        <w:t>Блок</w:t>
      </w:r>
      <w:r w:rsidRPr="000D12A8">
        <w:t xml:space="preserve"> «Решение о соответствии образования и (или) квалификации, полученных в иностранном государстве»</w:t>
      </w:r>
    </w:p>
    <w:p w14:paraId="41ED4D38" w14:textId="683D2BE1" w:rsidR="00D113E2" w:rsidRDefault="000D12A8" w:rsidP="007F1439">
      <w:pPr>
        <w:pStyle w:val="af2"/>
      </w:pPr>
      <w:r w:rsidRPr="00C20D54">
        <w:t>В с</w:t>
      </w:r>
      <w:r w:rsidRPr="007F1439">
        <w:t>луча</w:t>
      </w:r>
      <w:r w:rsidRPr="00C20D54">
        <w:t>е отсутствия сведений</w:t>
      </w:r>
      <w:r>
        <w:t xml:space="preserve"> в </w:t>
      </w:r>
      <w:r w:rsidR="00E702F5">
        <w:t>АИС «Росздравнадзор»</w:t>
      </w:r>
      <w:r w:rsidRPr="00C20D54">
        <w:t xml:space="preserve"> (</w:t>
      </w:r>
      <w:r>
        <w:t xml:space="preserve">см. </w:t>
      </w:r>
      <w:r w:rsidRPr="00C20D54">
        <w:fldChar w:fldCharType="begin"/>
      </w:r>
      <w:r w:rsidRPr="00C20D54">
        <w:instrText xml:space="preserve"> REF _Ref147495039 \h 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48</w:t>
      </w:r>
      <w:r w:rsidRPr="00C20D54">
        <w:fldChar w:fldCharType="end"/>
      </w:r>
      <w:r w:rsidRPr="00C20D54">
        <w:t xml:space="preserve">) </w:t>
      </w:r>
      <w:r>
        <w:t>п</w:t>
      </w:r>
      <w:r w:rsidR="00007430" w:rsidRPr="00C20D54">
        <w:t xml:space="preserve">овторный запрос можно </w:t>
      </w:r>
      <w:r>
        <w:t>на</w:t>
      </w:r>
      <w:r w:rsidR="00007430" w:rsidRPr="00C20D54">
        <w:t xml:space="preserve">править </w:t>
      </w:r>
      <w:r w:rsidR="00D113E2">
        <w:t xml:space="preserve">либо </w:t>
      </w:r>
      <w:r w:rsidR="00007430" w:rsidRPr="00C20D54">
        <w:t>через 24 часа</w:t>
      </w:r>
      <w:r w:rsidR="00D113E2">
        <w:t xml:space="preserve">, </w:t>
      </w:r>
      <w:r w:rsidR="00007430" w:rsidRPr="00C20D54">
        <w:t>либо после изменени</w:t>
      </w:r>
      <w:r w:rsidR="00D113E2">
        <w:t>я</w:t>
      </w:r>
      <w:r w:rsidR="00C10D11">
        <w:t xml:space="preserve"> в Подсистеме</w:t>
      </w:r>
      <w:r w:rsidR="00D113E2">
        <w:t>:</w:t>
      </w:r>
    </w:p>
    <w:p w14:paraId="2BC680B8" w14:textId="2450B479" w:rsidR="007F426E" w:rsidRPr="00C20D54" w:rsidRDefault="00D113E2" w:rsidP="000D12A8">
      <w:pPr>
        <w:pStyle w:val="17"/>
      </w:pPr>
      <w:r w:rsidRPr="000D12A8">
        <w:t>персональных</w:t>
      </w:r>
      <w:r>
        <w:t xml:space="preserve"> </w:t>
      </w:r>
      <w:r w:rsidR="00007430" w:rsidRPr="00C20D54">
        <w:t>данных</w:t>
      </w:r>
      <w:r>
        <w:t xml:space="preserve"> медицинского (фармацевтического) работника</w:t>
      </w:r>
      <w:r w:rsidR="00007430" w:rsidRPr="00C20D54">
        <w:t>:</w:t>
      </w:r>
    </w:p>
    <w:p w14:paraId="0D6B0725" w14:textId="1C5111BA" w:rsidR="00007430" w:rsidRPr="00C20D54" w:rsidRDefault="00007430" w:rsidP="00A25157">
      <w:pPr>
        <w:pStyle w:val="25"/>
      </w:pPr>
      <w:r w:rsidRPr="00C20D54">
        <w:t>ФИО;</w:t>
      </w:r>
    </w:p>
    <w:p w14:paraId="6D21C4D7" w14:textId="0225BB74" w:rsidR="00007430" w:rsidRPr="00C20D54" w:rsidRDefault="00007430" w:rsidP="00A25157">
      <w:pPr>
        <w:pStyle w:val="25"/>
      </w:pPr>
      <w:r w:rsidRPr="00C20D54">
        <w:t>СНИЛС;</w:t>
      </w:r>
    </w:p>
    <w:p w14:paraId="434AE2C3" w14:textId="77777777" w:rsidR="00D113E2" w:rsidRPr="00C20D54" w:rsidRDefault="00D113E2" w:rsidP="000D12A8">
      <w:pPr>
        <w:pStyle w:val="17"/>
      </w:pPr>
      <w:r w:rsidRPr="000D12A8">
        <w:t>с</w:t>
      </w:r>
      <w:r w:rsidR="00007430" w:rsidRPr="000D12A8">
        <w:t>ведени</w:t>
      </w:r>
      <w:r w:rsidRPr="000D12A8">
        <w:t>й</w:t>
      </w:r>
      <w:r w:rsidR="00007430" w:rsidRPr="000D12A8">
        <w:t xml:space="preserve"> о </w:t>
      </w:r>
      <w:r w:rsidRPr="000D12A8">
        <w:t>д</w:t>
      </w:r>
      <w:r w:rsidR="00E70DF6" w:rsidRPr="000D12A8">
        <w:t>окумент</w:t>
      </w:r>
      <w:r w:rsidRPr="000D12A8">
        <w:t>е</w:t>
      </w:r>
      <w:r w:rsidR="00E70DF6" w:rsidRPr="000D12A8">
        <w:t>, удостоверяющ</w:t>
      </w:r>
      <w:r w:rsidRPr="000D12A8">
        <w:t xml:space="preserve">ем </w:t>
      </w:r>
      <w:r w:rsidR="00E70DF6" w:rsidRPr="000D12A8">
        <w:t>личность</w:t>
      </w:r>
      <w:r w:rsidRPr="000D12A8">
        <w:t xml:space="preserve"> медицинского (фарма</w:t>
      </w:r>
      <w:r>
        <w:t>цевтического) работника</w:t>
      </w:r>
      <w:r w:rsidRPr="00C20D54">
        <w:t>:</w:t>
      </w:r>
    </w:p>
    <w:p w14:paraId="3D732FDF" w14:textId="2ECC835F" w:rsidR="002A2849" w:rsidRPr="00C20D54" w:rsidRDefault="00D113E2" w:rsidP="00A25157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</w:t>
      </w:r>
      <w:r w:rsidR="002A2849" w:rsidRPr="00C20D54">
        <w:rPr>
          <w:rFonts w:eastAsia="Times New Roman"/>
          <w:lang w:eastAsia="ru-RU"/>
        </w:rPr>
        <w:t xml:space="preserve">аспорт гражданина </w:t>
      </w:r>
      <w:r w:rsidR="001179C1" w:rsidRPr="00C20D54">
        <w:t>Российской Федерации</w:t>
      </w:r>
      <w:r w:rsidR="002A2849" w:rsidRPr="00C20D54">
        <w:rPr>
          <w:rFonts w:eastAsia="Times New Roman"/>
          <w:lang w:eastAsia="ru-RU"/>
        </w:rPr>
        <w:t>;</w:t>
      </w:r>
    </w:p>
    <w:p w14:paraId="07005CA6" w14:textId="73D7560C" w:rsidR="002A2849" w:rsidRPr="00C20D54" w:rsidRDefault="00D113E2" w:rsidP="00A25157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="002A2849" w:rsidRPr="00C20D54">
        <w:rPr>
          <w:rFonts w:eastAsia="Times New Roman"/>
          <w:lang w:eastAsia="ru-RU"/>
        </w:rPr>
        <w:t xml:space="preserve">ременное удостоверение личности гражданина </w:t>
      </w:r>
      <w:r w:rsidR="001179C1" w:rsidRPr="00C20D54">
        <w:t>Российской Федерации</w:t>
      </w:r>
      <w:r w:rsidR="002A2849" w:rsidRPr="00C20D54">
        <w:rPr>
          <w:rFonts w:eastAsia="Times New Roman"/>
          <w:lang w:eastAsia="ru-RU"/>
        </w:rPr>
        <w:t>;</w:t>
      </w:r>
    </w:p>
    <w:p w14:paraId="33EF0F97" w14:textId="678D2232" w:rsidR="002A2849" w:rsidRPr="00C20D54" w:rsidRDefault="00D113E2" w:rsidP="00A25157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у</w:t>
      </w:r>
      <w:r w:rsidR="002A2849" w:rsidRPr="00C20D54">
        <w:rPr>
          <w:rFonts w:eastAsia="Times New Roman"/>
          <w:lang w:eastAsia="ru-RU"/>
        </w:rPr>
        <w:t>достоверение беженца;</w:t>
      </w:r>
    </w:p>
    <w:p w14:paraId="7535F20A" w14:textId="55A6D3CF" w:rsidR="002A2849" w:rsidRPr="00C20D54" w:rsidRDefault="00D113E2" w:rsidP="00A25157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</w:t>
      </w:r>
      <w:r w:rsidR="002A2849" w:rsidRPr="00C20D54">
        <w:rPr>
          <w:rFonts w:eastAsia="Times New Roman"/>
          <w:lang w:eastAsia="ru-RU"/>
        </w:rPr>
        <w:t>аспорт иностранного гражданина.</w:t>
      </w:r>
    </w:p>
    <w:p w14:paraId="7B0B3BB4" w14:textId="77777777" w:rsidR="00007430" w:rsidRPr="00C20D54" w:rsidRDefault="00007430" w:rsidP="00C10D11">
      <w:pPr>
        <w:pStyle w:val="afffffff6"/>
      </w:pPr>
      <w:r w:rsidRPr="00C20D54">
        <w:rPr>
          <w:noProof/>
        </w:rPr>
        <w:drawing>
          <wp:inline distT="0" distB="0" distL="0" distR="0" wp14:anchorId="7EC5D14D" wp14:editId="0A42C319">
            <wp:extent cx="5939790" cy="1971675"/>
            <wp:effectExtent l="0" t="0" r="3810" b="952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2AF02" w14:textId="031E3A23" w:rsidR="00C10D11" w:rsidRDefault="00007430" w:rsidP="00C10D11">
      <w:pPr>
        <w:pStyle w:val="afffffff8"/>
      </w:pPr>
      <w:bookmarkStart w:id="272" w:name="_Ref147495039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48</w:t>
      </w:r>
      <w:r w:rsidR="003B6A3D">
        <w:rPr>
          <w:noProof/>
        </w:rPr>
        <w:fldChar w:fldCharType="end"/>
      </w:r>
      <w:bookmarkEnd w:id="272"/>
      <w:r w:rsidRPr="00C20D54">
        <w:t xml:space="preserve"> </w:t>
      </w:r>
      <w:r w:rsidR="00C10D11">
        <w:t>–</w:t>
      </w:r>
      <w:r w:rsidRPr="00C20D54">
        <w:t xml:space="preserve"> </w:t>
      </w:r>
      <w:r w:rsidR="00C10D11">
        <w:t>Сообщение об о</w:t>
      </w:r>
      <w:r w:rsidRPr="00C20D54">
        <w:t>тсутстви</w:t>
      </w:r>
      <w:r w:rsidR="00C10D11">
        <w:t>и</w:t>
      </w:r>
      <w:r w:rsidRPr="00C20D54">
        <w:t xml:space="preserve"> сведений о решении в </w:t>
      </w:r>
      <w:r w:rsidR="00E702F5">
        <w:t>АИС «Росздравнадзор»</w:t>
      </w:r>
    </w:p>
    <w:p w14:paraId="1E69F0C8" w14:textId="14060B1C" w:rsidR="00007430" w:rsidRPr="00C10D11" w:rsidRDefault="00007430" w:rsidP="00C10D11">
      <w:pPr>
        <w:pStyle w:val="afffffff9"/>
      </w:pPr>
      <w:r w:rsidRPr="00C10D11">
        <w:t>В случае технической ошибки (</w:t>
      </w:r>
      <w:r w:rsidR="00C10D11">
        <w:t xml:space="preserve">см. </w:t>
      </w:r>
      <w:r w:rsidRPr="00C10D11">
        <w:fldChar w:fldCharType="begin"/>
      </w:r>
      <w:r w:rsidRPr="00C10D11">
        <w:instrText xml:space="preserve"> REF _Ref147495216 \h </w:instrText>
      </w:r>
      <w:r w:rsidR="00966C9D" w:rsidRPr="00C10D11">
        <w:instrText xml:space="preserve"> \* MERGEFORMAT </w:instrText>
      </w:r>
      <w:r w:rsidRPr="00C10D11">
        <w:fldChar w:fldCharType="separate"/>
      </w:r>
      <w:r w:rsidR="00565CC3" w:rsidRPr="00565CC3">
        <w:t xml:space="preserve">Рисунок </w:t>
      </w:r>
      <w:r w:rsidR="00565CC3" w:rsidRPr="00565CC3">
        <w:rPr>
          <w:noProof/>
        </w:rPr>
        <w:t>49</w:t>
      </w:r>
      <w:r w:rsidRPr="00C10D11">
        <w:fldChar w:fldCharType="end"/>
      </w:r>
      <w:r w:rsidRPr="00C10D11">
        <w:t xml:space="preserve">) </w:t>
      </w:r>
      <w:r w:rsidR="00C10D11">
        <w:t>необходимо</w:t>
      </w:r>
      <w:r w:rsidRPr="00C10D11">
        <w:t xml:space="preserve"> отправить запрос позднее.</w:t>
      </w:r>
    </w:p>
    <w:p w14:paraId="6E42C894" w14:textId="77777777" w:rsidR="00007430" w:rsidRPr="00C20D54" w:rsidRDefault="00007430" w:rsidP="00C10D11">
      <w:pPr>
        <w:pStyle w:val="afffffff6"/>
      </w:pPr>
      <w:r w:rsidRPr="00C20D54">
        <w:rPr>
          <w:noProof/>
        </w:rPr>
        <w:drawing>
          <wp:inline distT="0" distB="0" distL="0" distR="0" wp14:anchorId="4B040FC6" wp14:editId="74166691">
            <wp:extent cx="5768340" cy="1804863"/>
            <wp:effectExtent l="0" t="0" r="3810" b="508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87659" cy="181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46375" w14:textId="2284ABB6" w:rsidR="00007430" w:rsidRPr="00C20D54" w:rsidRDefault="00007430" w:rsidP="00966C9D">
      <w:pPr>
        <w:pStyle w:val="aff"/>
        <w:rPr>
          <w:color w:val="000000" w:themeColor="text1"/>
        </w:rPr>
      </w:pPr>
      <w:bookmarkStart w:id="273" w:name="_Ref147495216"/>
      <w:r w:rsidRPr="00C20D54">
        <w:rPr>
          <w:color w:val="000000" w:themeColor="text1"/>
        </w:rPr>
        <w:t xml:space="preserve">Рисунок </w:t>
      </w:r>
      <w:r w:rsidR="00963F49" w:rsidRPr="00C20D54">
        <w:rPr>
          <w:color w:val="000000" w:themeColor="text1"/>
        </w:rPr>
        <w:fldChar w:fldCharType="begin"/>
      </w:r>
      <w:r w:rsidR="00963F49" w:rsidRPr="00C20D54">
        <w:rPr>
          <w:color w:val="000000" w:themeColor="text1"/>
        </w:rPr>
        <w:instrText xml:space="preserve"> SEQ Рисунок \* ARABIC </w:instrText>
      </w:r>
      <w:r w:rsidR="00963F49"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49</w:t>
      </w:r>
      <w:r w:rsidR="00963F49" w:rsidRPr="00C20D54">
        <w:rPr>
          <w:noProof/>
          <w:color w:val="000000" w:themeColor="text1"/>
        </w:rPr>
        <w:fldChar w:fldCharType="end"/>
      </w:r>
      <w:bookmarkEnd w:id="273"/>
      <w:r w:rsidRPr="00C20D54">
        <w:rPr>
          <w:color w:val="000000" w:themeColor="text1"/>
        </w:rPr>
        <w:t xml:space="preserve"> </w:t>
      </w:r>
      <w:r w:rsidR="00C10D11">
        <w:rPr>
          <w:color w:val="000000" w:themeColor="text1"/>
        </w:rPr>
        <w:t>–</w:t>
      </w:r>
      <w:r w:rsidRPr="00C20D54">
        <w:rPr>
          <w:color w:val="000000" w:themeColor="text1"/>
        </w:rPr>
        <w:t xml:space="preserve"> </w:t>
      </w:r>
      <w:r w:rsidR="00C10D11">
        <w:rPr>
          <w:color w:val="000000" w:themeColor="text1"/>
        </w:rPr>
        <w:t>Сообщение о т</w:t>
      </w:r>
      <w:r w:rsidRPr="00C20D54">
        <w:rPr>
          <w:color w:val="000000" w:themeColor="text1"/>
        </w:rPr>
        <w:t>ехническ</w:t>
      </w:r>
      <w:r w:rsidR="00C10D11">
        <w:rPr>
          <w:color w:val="000000" w:themeColor="text1"/>
        </w:rPr>
        <w:t xml:space="preserve">ой </w:t>
      </w:r>
      <w:r w:rsidRPr="00C20D54">
        <w:rPr>
          <w:color w:val="000000" w:themeColor="text1"/>
        </w:rPr>
        <w:t>ошибк</w:t>
      </w:r>
      <w:r w:rsidR="00C10D11">
        <w:rPr>
          <w:color w:val="000000" w:themeColor="text1"/>
        </w:rPr>
        <w:t>е при направлении</w:t>
      </w:r>
      <w:r w:rsidRPr="00C20D54">
        <w:rPr>
          <w:color w:val="000000" w:themeColor="text1"/>
        </w:rPr>
        <w:t xml:space="preserve"> запроса в </w:t>
      </w:r>
      <w:r w:rsidR="00E702F5">
        <w:rPr>
          <w:color w:val="000000" w:themeColor="text1"/>
        </w:rPr>
        <w:t>АИС «Росздравнадзор»</w:t>
      </w:r>
    </w:p>
    <w:p w14:paraId="57698DB2" w14:textId="3267DE55" w:rsidR="00051D14" w:rsidRDefault="006D5FEB" w:rsidP="00C10D11">
      <w:pPr>
        <w:pStyle w:val="54"/>
      </w:pPr>
      <w:bookmarkStart w:id="274" w:name="_Ref156822360"/>
      <w:bookmarkStart w:id="275" w:name="_Ref147491318"/>
      <w:r>
        <w:t xml:space="preserve">Функция проверки </w:t>
      </w:r>
      <w:r w:rsidR="00051D14" w:rsidRPr="009D2851">
        <w:t>сведений об образовании в ФИС ФРДО</w:t>
      </w:r>
      <w:bookmarkEnd w:id="274"/>
    </w:p>
    <w:p w14:paraId="7076D100" w14:textId="3BF1210C" w:rsidR="007F1439" w:rsidRDefault="007F1439" w:rsidP="007F1439">
      <w:pPr>
        <w:pStyle w:val="60"/>
      </w:pPr>
      <w:r>
        <w:t>Направление запроса</w:t>
      </w:r>
    </w:p>
    <w:p w14:paraId="539D9E9C" w14:textId="7A785429" w:rsidR="000411DA" w:rsidRDefault="002E7A91" w:rsidP="00051D14">
      <w:pPr>
        <w:ind w:firstLine="709"/>
      </w:pPr>
      <w:r w:rsidRPr="00E74D79">
        <w:t xml:space="preserve">Функция предназначена для </w:t>
      </w:r>
      <w:r w:rsidR="000411DA">
        <w:t>проверки д</w:t>
      </w:r>
      <w:r w:rsidR="00051D14" w:rsidRPr="009D2851">
        <w:t>остоверност</w:t>
      </w:r>
      <w:r w:rsidR="000411DA">
        <w:t>и</w:t>
      </w:r>
      <w:r w:rsidR="00051D14" w:rsidRPr="009D2851">
        <w:t xml:space="preserve"> внесенных </w:t>
      </w:r>
      <w:r w:rsidR="00C10D11">
        <w:t>в Подсистему с</w:t>
      </w:r>
      <w:r w:rsidR="00051D14" w:rsidRPr="009D2851">
        <w:t xml:space="preserve">ведений об образовании </w:t>
      </w:r>
      <w:r w:rsidR="00C10D11">
        <w:t xml:space="preserve">работника </w:t>
      </w:r>
      <w:r w:rsidR="000411DA">
        <w:t>и частичного заполнения полей формы об образовании работника путем направления запроса</w:t>
      </w:r>
      <w:r w:rsidR="00051D14" w:rsidRPr="009D2851">
        <w:t xml:space="preserve"> в ФИС ФРДО. </w:t>
      </w:r>
    </w:p>
    <w:p w14:paraId="1BBFA2DA" w14:textId="709748D2" w:rsidR="00051D14" w:rsidRPr="009D2851" w:rsidRDefault="00051D14" w:rsidP="00051D14">
      <w:pPr>
        <w:ind w:firstLine="709"/>
      </w:pPr>
      <w:r w:rsidRPr="009D2851">
        <w:t xml:space="preserve">Для отправки </w:t>
      </w:r>
      <w:r w:rsidR="00C10D11">
        <w:t xml:space="preserve">запроса </w:t>
      </w:r>
      <w:r w:rsidRPr="009D2851">
        <w:t>нажмите на кнопку</w:t>
      </w:r>
      <w:r w:rsidR="00C10D11">
        <w:t xml:space="preserve"> «Отправить на проверку в ФИС ФРМО» </w:t>
      </w:r>
      <w:r w:rsidRPr="009D2851">
        <w:t>(</w:t>
      </w:r>
      <w:r w:rsidR="00C10D11">
        <w:t xml:space="preserve">см. </w:t>
      </w:r>
      <w:r w:rsidRPr="009D2851">
        <w:fldChar w:fldCharType="begin"/>
      </w:r>
      <w:r w:rsidRPr="009D2851">
        <w:instrText xml:space="preserve"> REF _Ref147683968 \h  \* MERGEFORMAT </w:instrText>
      </w:r>
      <w:r w:rsidRPr="009D2851">
        <w:fldChar w:fldCharType="separate"/>
      </w:r>
      <w:r w:rsidR="00565CC3" w:rsidRPr="009D2851">
        <w:t xml:space="preserve">Рисунок </w:t>
      </w:r>
      <w:r w:rsidR="00565CC3">
        <w:rPr>
          <w:noProof/>
        </w:rPr>
        <w:t>50</w:t>
      </w:r>
      <w:r w:rsidRPr="009D2851">
        <w:fldChar w:fldCharType="end"/>
      </w:r>
      <w:r w:rsidRPr="009D2851">
        <w:t xml:space="preserve">) в </w:t>
      </w:r>
      <w:r w:rsidR="00C10D11">
        <w:t xml:space="preserve">соответствующем </w:t>
      </w:r>
      <w:r w:rsidRPr="009D2851">
        <w:t>раздел</w:t>
      </w:r>
      <w:r w:rsidR="00B336BE">
        <w:t xml:space="preserve">е </w:t>
      </w:r>
      <w:r w:rsidR="00E179D6">
        <w:t>«Образование»</w:t>
      </w:r>
      <w:r w:rsidR="00C10D11">
        <w:t xml:space="preserve"> карточки работника</w:t>
      </w:r>
      <w:r w:rsidRPr="009D2851">
        <w:t>:</w:t>
      </w:r>
    </w:p>
    <w:p w14:paraId="21D75765" w14:textId="3C1A3015" w:rsidR="00051D14" w:rsidRPr="009D2851" w:rsidRDefault="00C10D11" w:rsidP="00051D14">
      <w:pPr>
        <w:pStyle w:val="17"/>
      </w:pPr>
      <w:r>
        <w:t>с</w:t>
      </w:r>
      <w:r w:rsidR="00051D14" w:rsidRPr="009D2851">
        <w:t>реднее (общее) образование;</w:t>
      </w:r>
    </w:p>
    <w:p w14:paraId="5D407B22" w14:textId="25BF80A8" w:rsidR="00051D14" w:rsidRPr="009D2851" w:rsidRDefault="00C10D11" w:rsidP="00051D14">
      <w:pPr>
        <w:pStyle w:val="17"/>
      </w:pPr>
      <w:r>
        <w:t>п</w:t>
      </w:r>
      <w:r w:rsidR="00051D14" w:rsidRPr="009D2851">
        <w:t>рофессиональное образование;</w:t>
      </w:r>
    </w:p>
    <w:p w14:paraId="0DC09F19" w14:textId="05FF198D" w:rsidR="00051D14" w:rsidRPr="009D2851" w:rsidRDefault="00C10D11" w:rsidP="00051D14">
      <w:pPr>
        <w:pStyle w:val="17"/>
      </w:pPr>
      <w:r>
        <w:t>п</w:t>
      </w:r>
      <w:r w:rsidR="00051D14" w:rsidRPr="009D2851">
        <w:t>ослевузовское образование;</w:t>
      </w:r>
    </w:p>
    <w:p w14:paraId="31A42A18" w14:textId="2B2566AB" w:rsidR="00051D14" w:rsidRPr="009D2851" w:rsidRDefault="00C10D11" w:rsidP="00051D14">
      <w:pPr>
        <w:pStyle w:val="17"/>
      </w:pPr>
      <w:r>
        <w:t>д</w:t>
      </w:r>
      <w:r w:rsidR="00051D14" w:rsidRPr="009D2851">
        <w:t>ополнительное профессиональное образование.</w:t>
      </w:r>
    </w:p>
    <w:p w14:paraId="01EFB469" w14:textId="77777777" w:rsidR="00051D14" w:rsidRPr="009D2851" w:rsidRDefault="00051D14" w:rsidP="00C10D11">
      <w:pPr>
        <w:pStyle w:val="afffffff6"/>
      </w:pPr>
      <w:r w:rsidRPr="009D2851">
        <w:rPr>
          <w:noProof/>
        </w:rPr>
        <w:drawing>
          <wp:inline distT="0" distB="0" distL="0" distR="0" wp14:anchorId="66B877E1" wp14:editId="316CCD60">
            <wp:extent cx="5970002" cy="930303"/>
            <wp:effectExtent l="0" t="0" r="0" b="317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050054" cy="942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8E3E1" w14:textId="761AC28E" w:rsidR="00051D14" w:rsidRDefault="00051D14" w:rsidP="00C10D11">
      <w:pPr>
        <w:pStyle w:val="afffffff8"/>
      </w:pPr>
      <w:bookmarkStart w:id="276" w:name="_Ref147683968"/>
      <w:r w:rsidRPr="009D2851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50</w:t>
      </w:r>
      <w:r w:rsidR="003B6A3D">
        <w:rPr>
          <w:noProof/>
        </w:rPr>
        <w:fldChar w:fldCharType="end"/>
      </w:r>
      <w:bookmarkEnd w:id="276"/>
      <w:r w:rsidRPr="009D2851">
        <w:t xml:space="preserve"> </w:t>
      </w:r>
      <w:r w:rsidR="00C10D11">
        <w:t>–</w:t>
      </w:r>
      <w:r w:rsidRPr="009D2851">
        <w:t xml:space="preserve"> </w:t>
      </w:r>
      <w:r w:rsidR="00C83C0D">
        <w:t>Кнопка о</w:t>
      </w:r>
      <w:r w:rsidRPr="009D2851">
        <w:t>тправк</w:t>
      </w:r>
      <w:r w:rsidR="00C83C0D">
        <w:t xml:space="preserve">и запроса </w:t>
      </w:r>
      <w:r w:rsidRPr="009D2851">
        <w:t>в ФИС ФРДО</w:t>
      </w:r>
    </w:p>
    <w:p w14:paraId="5391396F" w14:textId="00C9CF74" w:rsidR="009C219B" w:rsidRDefault="00C10D11" w:rsidP="00C10D11">
      <w:pPr>
        <w:pStyle w:val="afffffff9"/>
      </w:pPr>
      <w:r>
        <w:t>В Подсистеме предусмотрены следующие с</w:t>
      </w:r>
      <w:r w:rsidR="009C219B">
        <w:t>татусы проверки:</w:t>
      </w:r>
    </w:p>
    <w:p w14:paraId="6C2E760B" w14:textId="1FF71B2A" w:rsidR="009C219B" w:rsidRPr="00C10D11" w:rsidRDefault="009C219B" w:rsidP="00C10D11">
      <w:pPr>
        <w:pStyle w:val="17"/>
      </w:pPr>
      <w:r w:rsidRPr="00C10D11">
        <w:t xml:space="preserve">«На проверке в ФИС ФРДО» (запрос </w:t>
      </w:r>
      <w:r w:rsidR="00C10D11">
        <w:t xml:space="preserve">успешно </w:t>
      </w:r>
      <w:r w:rsidRPr="00C10D11">
        <w:t>отправлен)</w:t>
      </w:r>
      <w:r w:rsidR="007F1439">
        <w:t>;</w:t>
      </w:r>
    </w:p>
    <w:p w14:paraId="26D408B8" w14:textId="308C8135" w:rsidR="009C219B" w:rsidRPr="00C10D11" w:rsidRDefault="009C219B" w:rsidP="00C10D11">
      <w:pPr>
        <w:pStyle w:val="17"/>
      </w:pPr>
      <w:r w:rsidRPr="00C10D11">
        <w:t>«Документ подтвержден в ФИС ФРДО» (</w:t>
      </w:r>
      <w:r w:rsidR="00A6727E" w:rsidRPr="00C10D11">
        <w:t>документ найден в ФИС ФРДО</w:t>
      </w:r>
      <w:r w:rsidRPr="00C10D11">
        <w:t>);</w:t>
      </w:r>
    </w:p>
    <w:p w14:paraId="07F5075F" w14:textId="6ED1B8F3" w:rsidR="009C219B" w:rsidRPr="00C10D11" w:rsidRDefault="009C219B" w:rsidP="00C10D11">
      <w:pPr>
        <w:pStyle w:val="17"/>
      </w:pPr>
      <w:r w:rsidRPr="00C10D11">
        <w:t>«Документ не найден в ФИС ФРДО»</w:t>
      </w:r>
      <w:r w:rsidR="00A6727E" w:rsidRPr="00C10D11">
        <w:t xml:space="preserve"> (документ не найден в ФИС ФРДО)</w:t>
      </w:r>
      <w:r w:rsidRPr="00C10D11">
        <w:t>;</w:t>
      </w:r>
    </w:p>
    <w:p w14:paraId="0865A014" w14:textId="234A6406" w:rsidR="009C219B" w:rsidRDefault="009C219B" w:rsidP="00C10D11">
      <w:pPr>
        <w:pStyle w:val="17"/>
      </w:pPr>
      <w:r w:rsidRPr="00C10D11">
        <w:t>«Ошибка при проверке</w:t>
      </w:r>
      <w:r>
        <w:t xml:space="preserve"> в ФИС ФРДО»</w:t>
      </w:r>
      <w:r w:rsidR="00A6727E">
        <w:t xml:space="preserve"> (техническая ошибка при проверке)</w:t>
      </w:r>
      <w:r>
        <w:t>.</w:t>
      </w:r>
    </w:p>
    <w:p w14:paraId="7278233E" w14:textId="71BFE0F7" w:rsidR="00416DFC" w:rsidRDefault="00F50FED" w:rsidP="00051D14">
      <w:pPr>
        <w:pStyle w:val="60"/>
      </w:pPr>
      <w:r>
        <w:t>Внесение дополнительных</w:t>
      </w:r>
      <w:r w:rsidR="00416DFC" w:rsidRPr="00C20D54">
        <w:t xml:space="preserve"> </w:t>
      </w:r>
      <w:r w:rsidR="007F1439">
        <w:t>сведений</w:t>
      </w:r>
      <w:r>
        <w:t xml:space="preserve"> об образовании в запись</w:t>
      </w:r>
      <w:r w:rsidR="007F1439">
        <w:t xml:space="preserve">, </w:t>
      </w:r>
      <w:r>
        <w:t xml:space="preserve">созданную на основе данных </w:t>
      </w:r>
      <w:r w:rsidR="00416DFC" w:rsidRPr="00C20D54">
        <w:t>ФИС ФРДО</w:t>
      </w:r>
    </w:p>
    <w:p w14:paraId="33C1C0F5" w14:textId="17BA8C5D" w:rsidR="00F50FED" w:rsidRPr="00F50FED" w:rsidRDefault="00F50FED" w:rsidP="00F50FED">
      <w:pPr>
        <w:pStyle w:val="af2"/>
      </w:pPr>
      <w:r>
        <w:t>После получения данных из ФИС ФРМО поля с информацией об образовании работника заполняются частично, в связи с этим необходимо внести дополнительные сведения о профессиональном и дополнительном профессиональном образовании.</w:t>
      </w:r>
    </w:p>
    <w:p w14:paraId="79AD7CD9" w14:textId="30D124CE" w:rsidR="00416DFC" w:rsidRPr="00C20D54" w:rsidRDefault="00F50FED" w:rsidP="00051D14">
      <w:pPr>
        <w:pStyle w:val="7"/>
      </w:pPr>
      <w:r>
        <w:t>Дополнение сведений о п</w:t>
      </w:r>
      <w:r w:rsidR="00416DFC" w:rsidRPr="00C20D54">
        <w:t>рофессионально</w:t>
      </w:r>
      <w:r>
        <w:t>м</w:t>
      </w:r>
      <w:r w:rsidR="00416DFC" w:rsidRPr="00C20D54">
        <w:t xml:space="preserve"> образован</w:t>
      </w:r>
      <w:r>
        <w:t>ии</w:t>
      </w:r>
    </w:p>
    <w:p w14:paraId="5550828C" w14:textId="032B535C" w:rsidR="00416DFC" w:rsidRPr="00C20D54" w:rsidRDefault="00F50FED" w:rsidP="00745056">
      <w:pPr>
        <w:keepNext/>
        <w:ind w:firstLine="709"/>
        <w:rPr>
          <w:color w:val="000000" w:themeColor="text1"/>
        </w:rPr>
      </w:pPr>
      <w:r>
        <w:rPr>
          <w:color w:val="000000" w:themeColor="text1"/>
        </w:rPr>
        <w:t>Для до</w:t>
      </w:r>
      <w:r w:rsidR="00416DFC" w:rsidRPr="00C20D54">
        <w:rPr>
          <w:color w:val="000000" w:themeColor="text1"/>
        </w:rPr>
        <w:t>полн</w:t>
      </w:r>
      <w:r w:rsidR="003A5200">
        <w:rPr>
          <w:color w:val="000000" w:themeColor="text1"/>
        </w:rPr>
        <w:t xml:space="preserve">ения </w:t>
      </w:r>
      <w:r w:rsidR="00416DFC" w:rsidRPr="00C20D54">
        <w:rPr>
          <w:color w:val="000000" w:themeColor="text1"/>
        </w:rPr>
        <w:t>запис</w:t>
      </w:r>
      <w:r w:rsidR="003A5200">
        <w:rPr>
          <w:color w:val="000000" w:themeColor="text1"/>
        </w:rPr>
        <w:t>и</w:t>
      </w:r>
      <w:r w:rsidR="00416DFC" w:rsidRPr="00C20D54">
        <w:rPr>
          <w:color w:val="000000" w:themeColor="text1"/>
        </w:rPr>
        <w:t xml:space="preserve"> о </w:t>
      </w:r>
      <w:r>
        <w:rPr>
          <w:color w:val="000000" w:themeColor="text1"/>
        </w:rPr>
        <w:t xml:space="preserve">профессиональном </w:t>
      </w:r>
      <w:r w:rsidR="00416DFC" w:rsidRPr="00C20D54">
        <w:rPr>
          <w:color w:val="000000" w:themeColor="text1"/>
        </w:rPr>
        <w:t>образовании:</w:t>
      </w:r>
    </w:p>
    <w:p w14:paraId="0CAD293A" w14:textId="15685E5E" w:rsidR="00416DFC" w:rsidRPr="00C20D54" w:rsidRDefault="00416DFC" w:rsidP="00B77B53">
      <w:pPr>
        <w:pStyle w:val="1d"/>
        <w:numPr>
          <w:ilvl w:val="0"/>
          <w:numId w:val="80"/>
        </w:numPr>
      </w:pPr>
      <w:r w:rsidRPr="00C20D54">
        <w:t xml:space="preserve">Нажмите кнопку </w:t>
      </w:r>
      <w:r w:rsidRPr="00C20D54">
        <w:rPr>
          <w:noProof/>
          <w:lang w:eastAsia="ru-RU"/>
        </w:rPr>
        <w:drawing>
          <wp:inline distT="0" distB="0" distL="0" distR="0" wp14:anchorId="1F6A805D" wp14:editId="53CB34F1">
            <wp:extent cx="220999" cy="243861"/>
            <wp:effectExtent l="19050" t="19050" r="26670" b="2286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у записи, выделенн</w:t>
      </w:r>
      <w:r w:rsidR="00C83C0D">
        <w:t>ой</w:t>
      </w:r>
      <w:r w:rsidRPr="00C20D54">
        <w:t xml:space="preserve"> желтым фоном, в </w:t>
      </w:r>
      <w:r w:rsidR="000664FD">
        <w:t>блок</w:t>
      </w:r>
      <w:r w:rsidR="00E179D6">
        <w:t xml:space="preserve">е </w:t>
      </w:r>
      <w:r w:rsidRPr="00C20D54">
        <w:t>«Профессиональное образование»</w:t>
      </w:r>
      <w:r w:rsidR="00C83C0D">
        <w:t xml:space="preserve"> карточки работника</w:t>
      </w:r>
      <w:r w:rsidRPr="00C20D54">
        <w:t>. Откроется форма «</w:t>
      </w:r>
      <w:r w:rsidRPr="008A4DDF">
        <w:rPr>
          <w:bCs/>
        </w:rPr>
        <w:t xml:space="preserve">Редактирование </w:t>
      </w:r>
      <w:r w:rsidR="00C83C0D">
        <w:rPr>
          <w:bCs/>
        </w:rPr>
        <w:t xml:space="preserve">записи </w:t>
      </w:r>
      <w:r w:rsidR="00C83C0D">
        <w:t>п</w:t>
      </w:r>
      <w:r w:rsidRPr="00C20D54">
        <w:t>рофессионально</w:t>
      </w:r>
      <w:r w:rsidR="00C83C0D">
        <w:t>го</w:t>
      </w:r>
      <w:r w:rsidRPr="00C20D54">
        <w:t xml:space="preserve"> образовани</w:t>
      </w:r>
      <w:r w:rsidR="00C83C0D">
        <w:t>я</w:t>
      </w:r>
      <w:r w:rsidRPr="00C20D54">
        <w:t>»</w:t>
      </w:r>
      <w:r w:rsidR="00C83C0D">
        <w:t xml:space="preserve">; </w:t>
      </w:r>
      <w:r w:rsidR="00363C24">
        <w:t xml:space="preserve">часть полей формы </w:t>
      </w:r>
      <w:r w:rsidR="00C83C0D" w:rsidRPr="00C20D54">
        <w:t>буд</w:t>
      </w:r>
      <w:r w:rsidR="00363C24">
        <w:t>ет</w:t>
      </w:r>
      <w:r w:rsidR="00C83C0D" w:rsidRPr="00C20D54">
        <w:t xml:space="preserve"> </w:t>
      </w:r>
      <w:r w:rsidR="00363C24">
        <w:t>з</w:t>
      </w:r>
      <w:r w:rsidR="00C83C0D" w:rsidRPr="00C20D54">
        <w:t>аполнен</w:t>
      </w:r>
      <w:r w:rsidR="00363C24">
        <w:t>а</w:t>
      </w:r>
      <w:r w:rsidR="00C83C0D" w:rsidRPr="00C20D54">
        <w:t xml:space="preserve"> </w:t>
      </w:r>
      <w:r w:rsidR="00363C24" w:rsidRPr="00363C24">
        <w:t>сведения</w:t>
      </w:r>
      <w:r w:rsidR="00363C24">
        <w:t>ми</w:t>
      </w:r>
      <w:r w:rsidR="00363C24" w:rsidRPr="00363C24">
        <w:t>, полученны</w:t>
      </w:r>
      <w:r w:rsidR="00363C24">
        <w:t>ми</w:t>
      </w:r>
      <w:r w:rsidR="00363C24" w:rsidRPr="00363C24">
        <w:t xml:space="preserve"> из ФИС ФРДО </w:t>
      </w:r>
      <w:r w:rsidRPr="00C20D54">
        <w:t>(</w:t>
      </w:r>
      <w:r w:rsidR="00C83C0D">
        <w:t xml:space="preserve">см. </w:t>
      </w:r>
      <w:r w:rsidR="00B36898">
        <w:fldChar w:fldCharType="begin"/>
      </w:r>
      <w:r w:rsidR="00B36898">
        <w:instrText xml:space="preserve"> REF _Ref148446708 \h </w:instrText>
      </w:r>
      <w:r w:rsidR="008A4DDF">
        <w:instrText xml:space="preserve"> \* MERGEFORMAT </w:instrText>
      </w:r>
      <w:r w:rsidR="00B36898">
        <w:fldChar w:fldCharType="separate"/>
      </w:r>
      <w:r w:rsidR="00565CC3" w:rsidRPr="008A4DDF">
        <w:t xml:space="preserve">Рисунок </w:t>
      </w:r>
      <w:r w:rsidR="00565CC3">
        <w:rPr>
          <w:noProof/>
        </w:rPr>
        <w:t>51</w:t>
      </w:r>
      <w:r w:rsidR="00B36898">
        <w:fldChar w:fldCharType="end"/>
      </w:r>
      <w:r w:rsidRPr="00C20D54">
        <w:t>).</w:t>
      </w:r>
    </w:p>
    <w:p w14:paraId="6A134CEA" w14:textId="77777777" w:rsidR="00416DFC" w:rsidRPr="00C20D54" w:rsidRDefault="00416DFC" w:rsidP="008A4DDF">
      <w:pPr>
        <w:pStyle w:val="afffffff6"/>
      </w:pPr>
      <w:r w:rsidRPr="00C20D54">
        <w:rPr>
          <w:noProof/>
        </w:rPr>
        <w:drawing>
          <wp:inline distT="0" distB="0" distL="0" distR="0" wp14:anchorId="35BAF47E" wp14:editId="604251AD">
            <wp:extent cx="5939790" cy="4224020"/>
            <wp:effectExtent l="0" t="0" r="3810" b="508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AABB7" w14:textId="1952C9F6" w:rsidR="00416DFC" w:rsidRPr="008A4DDF" w:rsidRDefault="00416DFC" w:rsidP="008A4DDF">
      <w:pPr>
        <w:pStyle w:val="afffffff8"/>
      </w:pPr>
      <w:bookmarkStart w:id="277" w:name="_Ref148446708"/>
      <w:r w:rsidRPr="008A4DDF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51</w:t>
      </w:r>
      <w:r w:rsidR="003B6A3D">
        <w:rPr>
          <w:noProof/>
        </w:rPr>
        <w:fldChar w:fldCharType="end"/>
      </w:r>
      <w:bookmarkEnd w:id="277"/>
      <w:r w:rsidRPr="008A4DDF">
        <w:t xml:space="preserve"> </w:t>
      </w:r>
      <w:r w:rsidR="008A4DDF">
        <w:t>–</w:t>
      </w:r>
      <w:r w:rsidRPr="008A4DDF">
        <w:t xml:space="preserve"> </w:t>
      </w:r>
      <w:r w:rsidR="00F9647A" w:rsidRPr="008A4DDF">
        <w:t>Редактирование записи о профессиональном образовании после получения сведений из ФИС ФРДО</w:t>
      </w:r>
    </w:p>
    <w:p w14:paraId="0D11181C" w14:textId="77777777" w:rsidR="00363C24" w:rsidRDefault="00416DFC" w:rsidP="00B77B53">
      <w:pPr>
        <w:pStyle w:val="1d"/>
        <w:numPr>
          <w:ilvl w:val="0"/>
          <w:numId w:val="167"/>
        </w:numPr>
      </w:pPr>
      <w:r w:rsidRPr="00C20D54">
        <w:t>Заполните</w:t>
      </w:r>
      <w:r w:rsidR="008A4DDF">
        <w:t xml:space="preserve"> поля, </w:t>
      </w:r>
      <w:r w:rsidRPr="00C20D54">
        <w:t>выделенные красн</w:t>
      </w:r>
      <w:r w:rsidR="00C83C0D">
        <w:t>ой рамкой</w:t>
      </w:r>
      <w:r w:rsidRPr="00C20D54">
        <w:t>.</w:t>
      </w:r>
      <w:r w:rsidR="00363C24">
        <w:t xml:space="preserve"> </w:t>
      </w:r>
    </w:p>
    <w:p w14:paraId="00136A9F" w14:textId="1CC357EE" w:rsidR="00416DFC" w:rsidRPr="00C20D54" w:rsidRDefault="00416DFC" w:rsidP="00363C24">
      <w:pPr>
        <w:pStyle w:val="af2"/>
      </w:pPr>
      <w:r w:rsidRPr="00C20D54">
        <w:t xml:space="preserve">Для уровней образования: </w:t>
      </w:r>
    </w:p>
    <w:p w14:paraId="03EE0725" w14:textId="176422B2" w:rsidR="00416DFC" w:rsidRPr="00C20D54" w:rsidRDefault="00C83C0D" w:rsidP="00745056">
      <w:pPr>
        <w:pStyle w:val="17"/>
      </w:pPr>
      <w:r>
        <w:t>с</w:t>
      </w:r>
      <w:r w:rsidR="00416DFC" w:rsidRPr="00C20D54">
        <w:t>реднее профессиональное</w:t>
      </w:r>
      <w:r>
        <w:t>,</w:t>
      </w:r>
    </w:p>
    <w:p w14:paraId="5D94BE74" w14:textId="7B69B0F3" w:rsidR="00416DFC" w:rsidRPr="00C20D54" w:rsidRDefault="00C83C0D" w:rsidP="00745056">
      <w:pPr>
        <w:pStyle w:val="17"/>
      </w:pPr>
      <w:r>
        <w:t>в</w:t>
      </w:r>
      <w:r w:rsidR="00416DFC" w:rsidRPr="00C20D54">
        <w:t>ысшее – бакалавриат</w:t>
      </w:r>
      <w:r>
        <w:t>,</w:t>
      </w:r>
    </w:p>
    <w:p w14:paraId="2E5B4F7D" w14:textId="61E60723" w:rsidR="00416DFC" w:rsidRPr="00C20D54" w:rsidRDefault="00C83C0D" w:rsidP="00745056">
      <w:pPr>
        <w:pStyle w:val="17"/>
      </w:pPr>
      <w:r>
        <w:t>в</w:t>
      </w:r>
      <w:r w:rsidR="00416DFC" w:rsidRPr="00C20D54">
        <w:t>ысшее – специалитет</w:t>
      </w:r>
    </w:p>
    <w:p w14:paraId="00052C88" w14:textId="3DF0B69B" w:rsidR="00416DFC" w:rsidRPr="00C20D54" w:rsidRDefault="008A4DDF" w:rsidP="008A4DDF">
      <w:pPr>
        <w:pStyle w:val="af2"/>
      </w:pPr>
      <w:r>
        <w:t>о</w:t>
      </w:r>
      <w:r w:rsidR="00416DFC" w:rsidRPr="00745056">
        <w:t>писание</w:t>
      </w:r>
      <w:r w:rsidR="00416DFC" w:rsidRPr="00C20D54">
        <w:t xml:space="preserve"> полей представлено</w:t>
      </w:r>
      <w:r>
        <w:t xml:space="preserve"> в </w:t>
      </w:r>
      <w:r w:rsidR="00C83C0D">
        <w:t xml:space="preserve">следующих </w:t>
      </w:r>
      <w:r>
        <w:t>таблицах</w:t>
      </w:r>
      <w:r w:rsidR="00C83C0D">
        <w:t>:</w:t>
      </w:r>
    </w:p>
    <w:p w14:paraId="618A00C5" w14:textId="057A6852" w:rsidR="00416DFC" w:rsidRPr="00C20D54" w:rsidRDefault="00416DFC" w:rsidP="00745056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«Россия/РСФСР»</w:t>
      </w:r>
      <w:r w:rsidR="008A4DDF">
        <w:rPr>
          <w:color w:val="000000" w:themeColor="text1"/>
        </w:rPr>
        <w:t xml:space="preserve"> – 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_Ref89953678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Таблица </w:t>
      </w:r>
      <w:r w:rsidR="00565CC3" w:rsidRPr="00565CC3">
        <w:rPr>
          <w:noProof/>
          <w:color w:val="000000" w:themeColor="text1"/>
        </w:rPr>
        <w:t>9</w:t>
      </w:r>
      <w:r w:rsidRPr="00C20D54">
        <w:rPr>
          <w:color w:val="000000" w:themeColor="text1"/>
        </w:rPr>
        <w:fldChar w:fldCharType="end"/>
      </w:r>
      <w:r w:rsidR="008A4DDF">
        <w:rPr>
          <w:color w:val="000000" w:themeColor="text1"/>
        </w:rPr>
        <w:t>,</w:t>
      </w:r>
    </w:p>
    <w:p w14:paraId="064C7B95" w14:textId="2EDDB82D" w:rsidR="00416DFC" w:rsidRPr="00C20D54" w:rsidRDefault="00416DFC" w:rsidP="00745056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 xml:space="preserve">«Республика Союза ССР» </w:t>
      </w:r>
      <w:r w:rsidR="008A4DDF">
        <w:rPr>
          <w:color w:val="000000" w:themeColor="text1"/>
        </w:rPr>
        <w:t xml:space="preserve">– 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_Ref468709487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Таблица </w:t>
      </w:r>
      <w:r w:rsidR="00565CC3" w:rsidRPr="00565CC3">
        <w:rPr>
          <w:noProof/>
          <w:color w:val="000000" w:themeColor="text1"/>
        </w:rPr>
        <w:t>10</w:t>
      </w:r>
      <w:r w:rsidRPr="00C20D54">
        <w:rPr>
          <w:color w:val="000000" w:themeColor="text1"/>
        </w:rPr>
        <w:fldChar w:fldCharType="end"/>
      </w:r>
      <w:r w:rsidR="008A4DDF">
        <w:rPr>
          <w:color w:val="000000" w:themeColor="text1"/>
        </w:rPr>
        <w:t>,</w:t>
      </w:r>
    </w:p>
    <w:p w14:paraId="3F2DC7B0" w14:textId="5B80B67D" w:rsidR="00416DFC" w:rsidRPr="00C20D54" w:rsidRDefault="00416DFC" w:rsidP="00745056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«Иностранное государство»</w:t>
      </w:r>
      <w:r w:rsidR="008A4DDF" w:rsidRPr="008A4DDF">
        <w:rPr>
          <w:color w:val="000000" w:themeColor="text1"/>
        </w:rPr>
        <w:t xml:space="preserve"> </w:t>
      </w:r>
      <w:r w:rsidR="008A4DDF">
        <w:rPr>
          <w:color w:val="000000" w:themeColor="text1"/>
        </w:rPr>
        <w:t xml:space="preserve">– 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_Ref89956036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Таблица </w:t>
      </w:r>
      <w:r w:rsidR="00565CC3" w:rsidRPr="00565CC3">
        <w:rPr>
          <w:noProof/>
          <w:color w:val="000000" w:themeColor="text1"/>
        </w:rPr>
        <w:t>11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.</w:t>
      </w:r>
    </w:p>
    <w:p w14:paraId="5A528C7E" w14:textId="77777777" w:rsidR="00416DFC" w:rsidRPr="00C20D54" w:rsidRDefault="00416DFC" w:rsidP="00363C24">
      <w:pPr>
        <w:pStyle w:val="afffffff9"/>
      </w:pPr>
      <w:r w:rsidRPr="00C20D54">
        <w:t>Для уровней образования:</w:t>
      </w:r>
    </w:p>
    <w:p w14:paraId="2BE4AAA5" w14:textId="1007636F" w:rsidR="00416DFC" w:rsidRPr="00C20D54" w:rsidRDefault="00C83C0D" w:rsidP="00745056">
      <w:pPr>
        <w:pStyle w:val="17"/>
      </w:pPr>
      <w:r>
        <w:t>и</w:t>
      </w:r>
      <w:r w:rsidR="00416DFC" w:rsidRPr="00C20D54">
        <w:t>нтернатура</w:t>
      </w:r>
      <w:r>
        <w:t>,</w:t>
      </w:r>
    </w:p>
    <w:p w14:paraId="7E7352DB" w14:textId="3D2C9414" w:rsidR="00416DFC" w:rsidRPr="00C20D54" w:rsidRDefault="00C83C0D" w:rsidP="00745056">
      <w:pPr>
        <w:pStyle w:val="17"/>
      </w:pPr>
      <w:r>
        <w:t>о</w:t>
      </w:r>
      <w:r w:rsidR="00416DFC" w:rsidRPr="00C20D54">
        <w:t>рдинатура</w:t>
      </w:r>
      <w:r>
        <w:t>,</w:t>
      </w:r>
    </w:p>
    <w:p w14:paraId="293E9060" w14:textId="27ABC237" w:rsidR="00416DFC" w:rsidRPr="00C20D54" w:rsidRDefault="00C83C0D" w:rsidP="00745056">
      <w:pPr>
        <w:pStyle w:val="17"/>
      </w:pPr>
      <w:r>
        <w:t>а</w:t>
      </w:r>
      <w:r w:rsidR="00416DFC" w:rsidRPr="00C20D54">
        <w:t>спирантура</w:t>
      </w:r>
      <w:r>
        <w:t>,</w:t>
      </w:r>
    </w:p>
    <w:p w14:paraId="60356D3E" w14:textId="42249BB1" w:rsidR="00416DFC" w:rsidRPr="00C20D54" w:rsidRDefault="00C83C0D" w:rsidP="00745056">
      <w:pPr>
        <w:pStyle w:val="17"/>
      </w:pPr>
      <w:r>
        <w:t>д</w:t>
      </w:r>
      <w:r w:rsidR="00416DFC" w:rsidRPr="00C20D54">
        <w:t>окторантура</w:t>
      </w:r>
      <w:r>
        <w:t>,</w:t>
      </w:r>
    </w:p>
    <w:p w14:paraId="7CACD077" w14:textId="11759BD0" w:rsidR="00416DFC" w:rsidRPr="00C20D54" w:rsidRDefault="00C83C0D" w:rsidP="00745056">
      <w:pPr>
        <w:pStyle w:val="17"/>
      </w:pPr>
      <w:r>
        <w:t>с</w:t>
      </w:r>
      <w:r w:rsidR="00416DFC" w:rsidRPr="00C20D54">
        <w:t>оискательство</w:t>
      </w:r>
    </w:p>
    <w:p w14:paraId="0CC6697B" w14:textId="05479D98" w:rsidR="00416DFC" w:rsidRPr="00C20D54" w:rsidRDefault="00C83C0D" w:rsidP="008A4DDF">
      <w:pPr>
        <w:pStyle w:val="af2"/>
      </w:pPr>
      <w:r>
        <w:t>о</w:t>
      </w:r>
      <w:r w:rsidR="00416DFC" w:rsidRPr="00C20D54">
        <w:t xml:space="preserve">писание полей представлено </w:t>
      </w:r>
      <w:r>
        <w:t>в следующих таблицах</w:t>
      </w:r>
      <w:r w:rsidR="00416DFC" w:rsidRPr="00C20D54">
        <w:t>:</w:t>
      </w:r>
    </w:p>
    <w:p w14:paraId="32C95E17" w14:textId="6D4F4D03" w:rsidR="00416DFC" w:rsidRPr="00C20D54" w:rsidRDefault="00416DFC" w:rsidP="00745056">
      <w:pPr>
        <w:pStyle w:val="17"/>
      </w:pPr>
      <w:r w:rsidRPr="00C20D54">
        <w:t xml:space="preserve">«Россия/РСФСР» </w:t>
      </w:r>
      <w:r w:rsidR="00C83C0D">
        <w:rPr>
          <w:color w:val="000000" w:themeColor="text1"/>
        </w:rPr>
        <w:t xml:space="preserve">– см. </w:t>
      </w:r>
      <w:r w:rsidRPr="00C20D54">
        <w:fldChar w:fldCharType="begin"/>
      </w:r>
      <w:r w:rsidRPr="00C20D54">
        <w:instrText xml:space="preserve"> REF _Ref89956329 \h  \* MERGEFORMAT </w:instrText>
      </w:r>
      <w:r w:rsidRPr="00C20D54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12</w:t>
      </w:r>
      <w:r w:rsidRPr="00C20D54">
        <w:fldChar w:fldCharType="end"/>
      </w:r>
      <w:r w:rsidR="00C83C0D">
        <w:t>,</w:t>
      </w:r>
    </w:p>
    <w:p w14:paraId="722B59FD" w14:textId="2459D183" w:rsidR="00416DFC" w:rsidRPr="00C20D54" w:rsidRDefault="00416DFC" w:rsidP="00745056">
      <w:pPr>
        <w:pStyle w:val="17"/>
      </w:pPr>
      <w:r w:rsidRPr="00C20D54">
        <w:t xml:space="preserve">«Республика Союза ССР» </w:t>
      </w:r>
      <w:r w:rsidR="00C83C0D">
        <w:rPr>
          <w:color w:val="000000" w:themeColor="text1"/>
        </w:rPr>
        <w:t xml:space="preserve">– см. </w:t>
      </w:r>
      <w:r w:rsidRPr="00C20D54">
        <w:fldChar w:fldCharType="begin"/>
      </w:r>
      <w:r w:rsidRPr="00C20D54">
        <w:instrText xml:space="preserve"> REF _Ref89956485 \h  \* MERGEFORMAT </w:instrText>
      </w:r>
      <w:r w:rsidRPr="00C20D54">
        <w:fldChar w:fldCharType="separate"/>
      </w:r>
      <w:r w:rsidR="00565CC3" w:rsidRPr="00245B74">
        <w:t xml:space="preserve">Таблица </w:t>
      </w:r>
      <w:r w:rsidR="00565CC3">
        <w:rPr>
          <w:noProof/>
        </w:rPr>
        <w:t>13</w:t>
      </w:r>
      <w:r w:rsidRPr="00C20D54">
        <w:fldChar w:fldCharType="end"/>
      </w:r>
      <w:r w:rsidR="00C83C0D">
        <w:t>,</w:t>
      </w:r>
    </w:p>
    <w:p w14:paraId="0428439D" w14:textId="286A0CAF" w:rsidR="00416DFC" w:rsidRPr="00C20D54" w:rsidRDefault="00416DFC" w:rsidP="00C83C0D">
      <w:pPr>
        <w:pStyle w:val="17"/>
        <w:rPr>
          <w:noProof/>
        </w:rPr>
      </w:pPr>
      <w:r w:rsidRPr="00C20D54">
        <w:t xml:space="preserve">«Иностранное государство» </w:t>
      </w:r>
      <w:r w:rsidR="00C83C0D">
        <w:rPr>
          <w:color w:val="000000" w:themeColor="text1"/>
        </w:rPr>
        <w:t>– см.</w:t>
      </w:r>
      <w:r w:rsidR="00A65FF3">
        <w:rPr>
          <w:color w:val="000000" w:themeColor="text1"/>
        </w:rPr>
        <w:t xml:space="preserve"> </w:t>
      </w:r>
      <w:r w:rsidRPr="00C20D54">
        <w:fldChar w:fldCharType="begin"/>
      </w:r>
      <w:r w:rsidRPr="00C20D54">
        <w:instrText xml:space="preserve"> REF _Ref89956531 \h  \* MERGEFORMAT </w:instrText>
      </w:r>
      <w:r w:rsidRPr="00C20D54">
        <w:fldChar w:fldCharType="separate"/>
      </w:r>
      <w:r w:rsidR="00565CC3" w:rsidRPr="00C20D54">
        <w:rPr>
          <w:noProof/>
        </w:rPr>
        <w:t xml:space="preserve">Таблица </w:t>
      </w:r>
      <w:r w:rsidR="00565CC3">
        <w:t>14</w:t>
      </w:r>
      <w:r w:rsidRPr="00C20D54">
        <w:fldChar w:fldCharType="end"/>
      </w:r>
      <w:r w:rsidRPr="00C20D54">
        <w:t>.</w:t>
      </w:r>
    </w:p>
    <w:p w14:paraId="17B68586" w14:textId="192B2F2B" w:rsidR="00416DFC" w:rsidRPr="00C20D54" w:rsidRDefault="00416DFC" w:rsidP="00745056">
      <w:pPr>
        <w:pStyle w:val="ul"/>
        <w:spacing w:line="240" w:lineRule="auto"/>
        <w:ind w:firstLine="737"/>
        <w:rPr>
          <w:color w:val="000000" w:themeColor="text1"/>
        </w:rPr>
      </w:pPr>
      <w:r w:rsidRPr="00C20D54">
        <w:rPr>
          <w:color w:val="000000" w:themeColor="text1"/>
        </w:rPr>
        <w:t>Запись будет перемещена в блок «Послевузовское образование» в случае выбора уровня образования:</w:t>
      </w:r>
    </w:p>
    <w:p w14:paraId="502D34F4" w14:textId="63E62D7C" w:rsidR="00416DFC" w:rsidRPr="00C20D54" w:rsidRDefault="00C83C0D" w:rsidP="00745056">
      <w:pPr>
        <w:pStyle w:val="17"/>
      </w:pPr>
      <w:r>
        <w:t>и</w:t>
      </w:r>
      <w:r w:rsidR="00416DFC" w:rsidRPr="00C20D54">
        <w:t>нтернатура;</w:t>
      </w:r>
    </w:p>
    <w:p w14:paraId="71555538" w14:textId="12C0570D" w:rsidR="00416DFC" w:rsidRPr="00C20D54" w:rsidRDefault="00C83C0D" w:rsidP="00745056">
      <w:pPr>
        <w:pStyle w:val="17"/>
      </w:pPr>
      <w:r>
        <w:t>о</w:t>
      </w:r>
      <w:r w:rsidR="00416DFC" w:rsidRPr="00C20D54">
        <w:t>рдинатура;</w:t>
      </w:r>
    </w:p>
    <w:p w14:paraId="71B34AB7" w14:textId="71DE00C0" w:rsidR="00416DFC" w:rsidRPr="00C20D54" w:rsidRDefault="00C83C0D" w:rsidP="00745056">
      <w:pPr>
        <w:pStyle w:val="17"/>
      </w:pPr>
      <w:r>
        <w:t>а</w:t>
      </w:r>
      <w:r w:rsidR="00416DFC" w:rsidRPr="00C20D54">
        <w:t>спирантура;</w:t>
      </w:r>
    </w:p>
    <w:p w14:paraId="0646349D" w14:textId="3B338969" w:rsidR="00416DFC" w:rsidRPr="00C20D54" w:rsidRDefault="00C83C0D" w:rsidP="00745056">
      <w:pPr>
        <w:pStyle w:val="17"/>
      </w:pPr>
      <w:r>
        <w:t>д</w:t>
      </w:r>
      <w:r w:rsidR="00416DFC" w:rsidRPr="00C20D54">
        <w:t>окторантура;</w:t>
      </w:r>
    </w:p>
    <w:p w14:paraId="4E5D0E53" w14:textId="058ACC8C" w:rsidR="00416DFC" w:rsidRDefault="00C83C0D" w:rsidP="00C83C0D">
      <w:pPr>
        <w:pStyle w:val="17"/>
      </w:pPr>
      <w:r w:rsidRPr="00C83C0D">
        <w:rPr>
          <w:rStyle w:val="1fb"/>
        </w:rPr>
        <w:t>с</w:t>
      </w:r>
      <w:r w:rsidR="00416DFC" w:rsidRPr="00C83C0D">
        <w:rPr>
          <w:rStyle w:val="1fb"/>
        </w:rPr>
        <w:t>оискат</w:t>
      </w:r>
      <w:r w:rsidR="00416DFC" w:rsidRPr="00C20D54">
        <w:t>ельство.</w:t>
      </w:r>
    </w:p>
    <w:p w14:paraId="62FB7532" w14:textId="77777777" w:rsidR="00416DFC" w:rsidRPr="00C20D54" w:rsidRDefault="00416DFC" w:rsidP="00B77B53">
      <w:pPr>
        <w:pStyle w:val="1d"/>
        <w:numPr>
          <w:ilvl w:val="0"/>
          <w:numId w:val="167"/>
        </w:numPr>
        <w:rPr>
          <w:color w:val="000000" w:themeColor="text1"/>
        </w:rPr>
      </w:pPr>
      <w:r w:rsidRPr="00C83C0D">
        <w:t>Нажмите кнопку «Сохранить и подписать» и выберите способ сохранения (с использованием УКЭП</w:t>
      </w:r>
      <w:r w:rsidRPr="00C20D54">
        <w:rPr>
          <w:color w:val="000000" w:themeColor="text1"/>
        </w:rPr>
        <w:t xml:space="preserve"> или без УКЭП).</w:t>
      </w:r>
    </w:p>
    <w:p w14:paraId="63CBE058" w14:textId="0C527601" w:rsidR="00416DFC" w:rsidRPr="00C20D54" w:rsidRDefault="00C23804" w:rsidP="00C83C0D">
      <w:pPr>
        <w:pStyle w:val="af2"/>
      </w:pPr>
      <w:r w:rsidRPr="00C20D54">
        <w:t>В случае, если полученные данные от ФИС ФРДО не были изменены</w:t>
      </w:r>
      <w:r w:rsidR="00416DFC" w:rsidRPr="00C20D54">
        <w:t>,</w:t>
      </w:r>
      <w:r w:rsidR="00B36898">
        <w:t xml:space="preserve"> после сохранения</w:t>
      </w:r>
      <w:r w:rsidR="00416DFC" w:rsidRPr="00C20D54">
        <w:t xml:space="preserve"> запись</w:t>
      </w:r>
      <w:r w:rsidR="00C83C0D">
        <w:t xml:space="preserve"> имеет</w:t>
      </w:r>
      <w:r w:rsidR="00416DFC" w:rsidRPr="00C20D54">
        <w:t xml:space="preserve"> статус «Документ подтвержден в ФИС ФРДО» и признак «Сведения получены из ФИС ФРДО»</w:t>
      </w:r>
      <w:r w:rsidR="00C83C0D">
        <w:t>.</w:t>
      </w:r>
    </w:p>
    <w:p w14:paraId="4436A505" w14:textId="4DC4486F" w:rsidR="00416DFC" w:rsidRPr="00C20D54" w:rsidRDefault="00416DFC" w:rsidP="00051D14">
      <w:pPr>
        <w:pStyle w:val="7"/>
      </w:pPr>
      <w:r w:rsidRPr="00C20D54">
        <w:t>Дополнительное профессиональное образование</w:t>
      </w:r>
    </w:p>
    <w:p w14:paraId="05D76C89" w14:textId="6F70799A" w:rsidR="00416DFC" w:rsidRPr="00C20D54" w:rsidRDefault="00C83C0D" w:rsidP="00745056">
      <w:pPr>
        <w:keepNext/>
        <w:ind w:firstLine="709"/>
        <w:rPr>
          <w:color w:val="000000" w:themeColor="text1"/>
        </w:rPr>
      </w:pPr>
      <w:r>
        <w:rPr>
          <w:color w:val="000000" w:themeColor="text1"/>
        </w:rPr>
        <w:t>Для до</w:t>
      </w:r>
      <w:r w:rsidRPr="00C20D54">
        <w:rPr>
          <w:color w:val="000000" w:themeColor="text1"/>
        </w:rPr>
        <w:t>полн</w:t>
      </w:r>
      <w:r>
        <w:rPr>
          <w:color w:val="000000" w:themeColor="text1"/>
        </w:rPr>
        <w:t xml:space="preserve">ения </w:t>
      </w:r>
      <w:r w:rsidRPr="00C20D54">
        <w:rPr>
          <w:color w:val="000000" w:themeColor="text1"/>
        </w:rPr>
        <w:t>запис</w:t>
      </w:r>
      <w:r>
        <w:rPr>
          <w:color w:val="000000" w:themeColor="text1"/>
        </w:rPr>
        <w:t>и</w:t>
      </w:r>
      <w:r w:rsidRPr="00C20D54">
        <w:rPr>
          <w:color w:val="000000" w:themeColor="text1"/>
        </w:rPr>
        <w:t xml:space="preserve"> о </w:t>
      </w:r>
      <w:r>
        <w:rPr>
          <w:color w:val="000000" w:themeColor="text1"/>
        </w:rPr>
        <w:t xml:space="preserve">дополнительном профессиональном </w:t>
      </w:r>
      <w:r w:rsidRPr="00C20D54">
        <w:rPr>
          <w:color w:val="000000" w:themeColor="text1"/>
        </w:rPr>
        <w:t>образовании</w:t>
      </w:r>
      <w:r w:rsidR="00416DFC" w:rsidRPr="00C20D54">
        <w:rPr>
          <w:color w:val="000000" w:themeColor="text1"/>
        </w:rPr>
        <w:t>:</w:t>
      </w:r>
    </w:p>
    <w:p w14:paraId="44EB1BAF" w14:textId="1ED8AC88" w:rsidR="00363C24" w:rsidRDefault="00416DFC" w:rsidP="00B77B53">
      <w:pPr>
        <w:pStyle w:val="1d"/>
        <w:numPr>
          <w:ilvl w:val="0"/>
          <w:numId w:val="81"/>
        </w:numPr>
      </w:pPr>
      <w:r w:rsidRPr="00363C24">
        <w:rPr>
          <w:rStyle w:val="111"/>
        </w:rPr>
        <w:t xml:space="preserve">Нажмите кнопку </w:t>
      </w:r>
      <w:r w:rsidRPr="00363C24">
        <w:rPr>
          <w:rStyle w:val="111"/>
          <w:noProof/>
        </w:rPr>
        <w:drawing>
          <wp:inline distT="0" distB="0" distL="0" distR="0" wp14:anchorId="44C2045E" wp14:editId="622E60C4">
            <wp:extent cx="220999" cy="243861"/>
            <wp:effectExtent l="19050" t="19050" r="26670" b="2286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363C24">
        <w:rPr>
          <w:rStyle w:val="111"/>
        </w:rPr>
        <w:t xml:space="preserve"> у записи, выделенн</w:t>
      </w:r>
      <w:r w:rsidR="00363C24">
        <w:rPr>
          <w:rStyle w:val="111"/>
        </w:rPr>
        <w:t>ой</w:t>
      </w:r>
      <w:r w:rsidRPr="00363C24">
        <w:rPr>
          <w:rStyle w:val="111"/>
        </w:rPr>
        <w:t xml:space="preserve"> желтым фоном, в </w:t>
      </w:r>
      <w:r w:rsidR="000664FD">
        <w:t>блок</w:t>
      </w:r>
      <w:r w:rsidR="00E179D6">
        <w:rPr>
          <w:rStyle w:val="111"/>
        </w:rPr>
        <w:t>е</w:t>
      </w:r>
      <w:r w:rsidRPr="00363C24">
        <w:rPr>
          <w:rStyle w:val="111"/>
        </w:rPr>
        <w:t xml:space="preserve"> «Дополнительное профессиональное образование». Откроется форма «Редактирование записи дополнительного профессионального образования»</w:t>
      </w:r>
      <w:r w:rsidR="00363C24">
        <w:rPr>
          <w:rStyle w:val="111"/>
        </w:rPr>
        <w:t>,</w:t>
      </w:r>
      <w:r w:rsidRPr="00363C24">
        <w:rPr>
          <w:rStyle w:val="111"/>
        </w:rPr>
        <w:t xml:space="preserve"> </w:t>
      </w:r>
      <w:r w:rsidR="00363C24">
        <w:t xml:space="preserve">часть полей формы </w:t>
      </w:r>
      <w:r w:rsidR="00363C24" w:rsidRPr="00C20D54">
        <w:t>буд</w:t>
      </w:r>
      <w:r w:rsidR="00363C24">
        <w:t>ет</w:t>
      </w:r>
      <w:r w:rsidR="00363C24" w:rsidRPr="00C20D54">
        <w:t xml:space="preserve"> </w:t>
      </w:r>
      <w:r w:rsidR="00363C24">
        <w:t>з</w:t>
      </w:r>
      <w:r w:rsidR="00363C24" w:rsidRPr="00C20D54">
        <w:t>аполнен</w:t>
      </w:r>
      <w:r w:rsidR="00363C24">
        <w:t>а</w:t>
      </w:r>
      <w:r w:rsidR="00363C24" w:rsidRPr="00C20D54">
        <w:t xml:space="preserve"> </w:t>
      </w:r>
      <w:r w:rsidR="00363C24" w:rsidRPr="00363C24">
        <w:t>сведения</w:t>
      </w:r>
      <w:r w:rsidR="00363C24">
        <w:t>ми</w:t>
      </w:r>
      <w:r w:rsidR="00363C24" w:rsidRPr="00363C24">
        <w:t>, полученны</w:t>
      </w:r>
      <w:r w:rsidR="00363C24">
        <w:t>ми</w:t>
      </w:r>
      <w:r w:rsidR="00363C24" w:rsidRPr="00363C24">
        <w:t xml:space="preserve"> из ФИС ФРДО </w:t>
      </w:r>
      <w:r w:rsidRPr="00363C24">
        <w:rPr>
          <w:rStyle w:val="111"/>
        </w:rPr>
        <w:t>(</w:t>
      </w:r>
      <w:r w:rsidR="00363C24">
        <w:rPr>
          <w:rStyle w:val="111"/>
        </w:rPr>
        <w:t xml:space="preserve">см. </w:t>
      </w:r>
      <w:r w:rsidR="00F9647A" w:rsidRPr="00363C24">
        <w:rPr>
          <w:rStyle w:val="111"/>
        </w:rPr>
        <w:fldChar w:fldCharType="begin"/>
      </w:r>
      <w:r w:rsidR="00F9647A" w:rsidRPr="00363C24">
        <w:rPr>
          <w:rStyle w:val="111"/>
        </w:rPr>
        <w:instrText xml:space="preserve"> REF _Ref148448170 \h </w:instrText>
      </w:r>
      <w:r w:rsidR="00363C24" w:rsidRPr="00363C24">
        <w:rPr>
          <w:rStyle w:val="111"/>
        </w:rPr>
        <w:instrText xml:space="preserve"> \* MERGEFORMAT </w:instrText>
      </w:r>
      <w:r w:rsidR="00F9647A" w:rsidRPr="00363C24">
        <w:rPr>
          <w:rStyle w:val="111"/>
        </w:rPr>
      </w:r>
      <w:r w:rsidR="00F9647A" w:rsidRPr="00363C24">
        <w:rPr>
          <w:rStyle w:val="111"/>
        </w:rPr>
        <w:fldChar w:fldCharType="separate"/>
      </w:r>
      <w:r w:rsidR="00565CC3" w:rsidRPr="00565CC3">
        <w:rPr>
          <w:rStyle w:val="111"/>
        </w:rPr>
        <w:t>Рисунок 52</w:t>
      </w:r>
      <w:r w:rsidR="00F9647A" w:rsidRPr="00363C24">
        <w:rPr>
          <w:rStyle w:val="111"/>
        </w:rPr>
        <w:fldChar w:fldCharType="end"/>
      </w:r>
      <w:r w:rsidRPr="00363C24">
        <w:rPr>
          <w:color w:val="000000" w:themeColor="text1"/>
        </w:rPr>
        <w:t>).</w:t>
      </w:r>
      <w:r w:rsidR="00363C24" w:rsidRPr="00363C24">
        <w:rPr>
          <w:color w:val="000000" w:themeColor="text1"/>
        </w:rPr>
        <w:t xml:space="preserve"> </w:t>
      </w:r>
    </w:p>
    <w:p w14:paraId="0AED0EEF" w14:textId="1DA272FC" w:rsidR="00363C24" w:rsidRDefault="00363C24" w:rsidP="00B77B53">
      <w:pPr>
        <w:pStyle w:val="1d"/>
        <w:numPr>
          <w:ilvl w:val="0"/>
          <w:numId w:val="81"/>
        </w:numPr>
      </w:pPr>
      <w:r w:rsidRPr="00C20D54">
        <w:t>Заполните</w:t>
      </w:r>
      <w:r>
        <w:t xml:space="preserve"> поля, </w:t>
      </w:r>
      <w:r w:rsidRPr="00C20D54">
        <w:t>выделенные красн</w:t>
      </w:r>
      <w:r>
        <w:t>ой рамкой</w:t>
      </w:r>
      <w:r w:rsidRPr="00C20D54">
        <w:t>.</w:t>
      </w:r>
      <w:r w:rsidRPr="00363C24">
        <w:t xml:space="preserve"> </w:t>
      </w:r>
      <w:r w:rsidRPr="00C20D54">
        <w:t xml:space="preserve">Описание полей </w:t>
      </w:r>
      <w:r>
        <w:t xml:space="preserve">формы </w:t>
      </w:r>
      <w:r w:rsidRPr="00C20D54">
        <w:t>представлено в таблице (</w:t>
      </w:r>
      <w:r>
        <w:t xml:space="preserve">см. </w:t>
      </w:r>
      <w:r w:rsidRPr="00C20D54">
        <w:fldChar w:fldCharType="begin"/>
      </w:r>
      <w:r w:rsidRPr="00C20D54">
        <w:instrText xml:space="preserve"> REF _Ref103818288 \h  \* MERGEFORMAT </w:instrText>
      </w:r>
      <w:r w:rsidRPr="00C20D54">
        <w:fldChar w:fldCharType="separate"/>
      </w:r>
      <w:r w:rsidR="00565CC3" w:rsidRPr="00565CC3">
        <w:t>Таблица 15</w:t>
      </w:r>
      <w:r w:rsidRPr="00C20D54">
        <w:fldChar w:fldCharType="end"/>
      </w:r>
      <w:r w:rsidRPr="00C20D54">
        <w:t xml:space="preserve">). </w:t>
      </w:r>
    </w:p>
    <w:p w14:paraId="1BB8E751" w14:textId="0A91F35A" w:rsidR="00416DFC" w:rsidRPr="00C20D54" w:rsidRDefault="00416DFC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1F8ED589" w14:textId="12C19C2C" w:rsidR="00416DFC" w:rsidRPr="00C20D54" w:rsidRDefault="00F9647A" w:rsidP="00363C24">
      <w:pPr>
        <w:pStyle w:val="afffffff6"/>
      </w:pPr>
      <w:r w:rsidRPr="00F9647A">
        <w:rPr>
          <w:noProof/>
        </w:rPr>
        <w:t xml:space="preserve"> </w:t>
      </w:r>
      <w:r w:rsidRPr="00F9647A">
        <w:rPr>
          <w:noProof/>
        </w:rPr>
        <w:drawing>
          <wp:inline distT="0" distB="0" distL="0" distR="0" wp14:anchorId="6434248E" wp14:editId="7788C394">
            <wp:extent cx="5853927" cy="4189111"/>
            <wp:effectExtent l="0" t="0" r="0" b="190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513" r="452"/>
                    <a:stretch/>
                  </pic:blipFill>
                  <pic:spPr bwMode="auto">
                    <a:xfrm>
                      <a:off x="0" y="0"/>
                      <a:ext cx="5871137" cy="4201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A2AAB5" w14:textId="031FE93A" w:rsidR="00416DFC" w:rsidRPr="00C20D54" w:rsidRDefault="00416DFC" w:rsidP="00363C24">
      <w:pPr>
        <w:pStyle w:val="afffffff8"/>
      </w:pPr>
      <w:bookmarkStart w:id="278" w:name="_Ref148448170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52</w:t>
      </w:r>
      <w:r w:rsidR="003B6A3D">
        <w:rPr>
          <w:noProof/>
        </w:rPr>
        <w:fldChar w:fldCharType="end"/>
      </w:r>
      <w:bookmarkEnd w:id="278"/>
      <w:r w:rsidRPr="00C20D54">
        <w:t xml:space="preserve"> – </w:t>
      </w:r>
      <w:r w:rsidR="00F9647A">
        <w:t>Редактирование записи о дополнительном профессиональном образовании</w:t>
      </w:r>
      <w:r w:rsidRPr="00C20D54">
        <w:t xml:space="preserve"> </w:t>
      </w:r>
      <w:r w:rsidR="00F9647A">
        <w:t xml:space="preserve">после получения сведений </w:t>
      </w:r>
      <w:r w:rsidRPr="00C20D54">
        <w:t>из ФИС ФРДО</w:t>
      </w:r>
    </w:p>
    <w:p w14:paraId="0B2E8A11" w14:textId="77777777" w:rsidR="00C23804" w:rsidRPr="00C20D54" w:rsidRDefault="00416DFC" w:rsidP="00C23804">
      <w:pPr>
        <w:pStyle w:val="af2"/>
      </w:pPr>
      <w:r w:rsidRPr="00C20D54">
        <w:t xml:space="preserve">В случае, если полученные данные от ФИС ФРДО не были изменены, </w:t>
      </w:r>
      <w:r w:rsidR="00C23804">
        <w:t>после сохранения</w:t>
      </w:r>
      <w:r w:rsidR="00C23804" w:rsidRPr="00C20D54">
        <w:t xml:space="preserve"> запись</w:t>
      </w:r>
      <w:r w:rsidR="00C23804">
        <w:t xml:space="preserve"> имеет</w:t>
      </w:r>
      <w:r w:rsidR="00C23804" w:rsidRPr="00C20D54">
        <w:t xml:space="preserve"> статус «Документ подтвержден в ФИС ФРДО» и признак «Сведения получены из ФИС ФРДО»</w:t>
      </w:r>
      <w:r w:rsidR="00C23804">
        <w:t>.</w:t>
      </w:r>
    </w:p>
    <w:p w14:paraId="307EC3AE" w14:textId="5C5EF525" w:rsidR="00067C6A" w:rsidRDefault="000664FD" w:rsidP="00966C9D">
      <w:pPr>
        <w:pStyle w:val="54"/>
        <w:rPr>
          <w:color w:val="000000" w:themeColor="text1"/>
          <w:szCs w:val="24"/>
        </w:rPr>
      </w:pPr>
      <w:r>
        <w:rPr>
          <w:color w:val="000000" w:themeColor="text1"/>
          <w:szCs w:val="24"/>
        </w:rPr>
        <w:t>Блок</w:t>
      </w:r>
      <w:r w:rsidR="00E179D6">
        <w:rPr>
          <w:color w:val="000000" w:themeColor="text1"/>
          <w:szCs w:val="24"/>
        </w:rPr>
        <w:t xml:space="preserve"> </w:t>
      </w:r>
      <w:r w:rsidR="00A80E04">
        <w:rPr>
          <w:color w:val="000000" w:themeColor="text1"/>
          <w:szCs w:val="24"/>
        </w:rPr>
        <w:t>«</w:t>
      </w:r>
      <w:r w:rsidR="00067C6A" w:rsidRPr="00C20D54">
        <w:rPr>
          <w:color w:val="000000" w:themeColor="text1"/>
          <w:szCs w:val="24"/>
        </w:rPr>
        <w:t>Дополнительные документы</w:t>
      </w:r>
      <w:bookmarkEnd w:id="275"/>
      <w:r w:rsidR="00A80E04">
        <w:rPr>
          <w:color w:val="000000" w:themeColor="text1"/>
          <w:szCs w:val="24"/>
        </w:rPr>
        <w:t>»</w:t>
      </w:r>
    </w:p>
    <w:p w14:paraId="6E9CE844" w14:textId="58F99E9A" w:rsidR="00C23804" w:rsidRPr="00C23804" w:rsidRDefault="000664FD" w:rsidP="00C23804">
      <w:pPr>
        <w:pStyle w:val="af2"/>
      </w:pPr>
      <w:r>
        <w:t>Блок</w:t>
      </w:r>
      <w:r w:rsidR="00B64C5C">
        <w:t xml:space="preserve"> </w:t>
      </w:r>
      <w:r w:rsidR="00C23804" w:rsidRPr="00C23804">
        <w:t>«Дополнительные документы</w:t>
      </w:r>
      <w:r w:rsidR="00C23804">
        <w:t>» предназначен для загрузки в Подсистему дополнительных документов</w:t>
      </w:r>
      <w:r w:rsidR="00B51269">
        <w:t xml:space="preserve">, связанных с образованием </w:t>
      </w:r>
      <w:r w:rsidR="00C23804">
        <w:t>медицинского (фармацевтического) работника.</w:t>
      </w:r>
      <w:r w:rsidR="009D2456">
        <w:t xml:space="preserve"> </w:t>
      </w:r>
      <w:r w:rsidR="00B95CD2">
        <w:t>Ф</w:t>
      </w:r>
      <w:r w:rsidR="00B95CD2" w:rsidRPr="009D2456">
        <w:t>ункци</w:t>
      </w:r>
      <w:r w:rsidR="00B95CD2">
        <w:t xml:space="preserve">я </w:t>
      </w:r>
      <w:r w:rsidR="00B95CD2" w:rsidRPr="009D2456">
        <w:t xml:space="preserve">загрузки/удаления документа в </w:t>
      </w:r>
      <w:r w:rsidR="00B95CD2">
        <w:t>Подсистеме</w:t>
      </w:r>
      <w:r w:rsidR="00B95CD2" w:rsidRPr="009D2456">
        <w:t xml:space="preserve"> доступн</w:t>
      </w:r>
      <w:r w:rsidR="00B95CD2">
        <w:t>а</w:t>
      </w:r>
      <w:r w:rsidR="00B95CD2" w:rsidRPr="009D2456">
        <w:t xml:space="preserve"> для </w:t>
      </w:r>
      <w:r w:rsidR="00B95CD2">
        <w:t xml:space="preserve">авторизованных </w:t>
      </w:r>
      <w:r w:rsidR="00B95CD2" w:rsidRPr="009D2456">
        <w:t xml:space="preserve">пользователей с ролью </w:t>
      </w:r>
      <w:r w:rsidR="00B95CD2">
        <w:t>«</w:t>
      </w:r>
      <w:r w:rsidR="00B95CD2" w:rsidRPr="009D2456">
        <w:t>Работник организации</w:t>
      </w:r>
      <w:r w:rsidR="00B95CD2">
        <w:t xml:space="preserve"> (ФРМР)» </w:t>
      </w:r>
      <w:r w:rsidR="00B95CD2" w:rsidRPr="009D2456">
        <w:t xml:space="preserve">и </w:t>
      </w:r>
      <w:r w:rsidR="00B95CD2">
        <w:t>«А</w:t>
      </w:r>
      <w:r w:rsidR="00B95CD2" w:rsidRPr="009D2456">
        <w:t>дминистратор</w:t>
      </w:r>
      <w:r w:rsidR="00B95CD2">
        <w:t xml:space="preserve"> (ФРМР)», а также для пользователей личного кабинета медицинского и фармацевтического работника.</w:t>
      </w:r>
    </w:p>
    <w:p w14:paraId="77B2802A" w14:textId="26BBD8A2" w:rsidR="00067C6A" w:rsidRPr="00C20D54" w:rsidRDefault="00A225D9" w:rsidP="00966C9D">
      <w:pPr>
        <w:pStyle w:val="60"/>
        <w:rPr>
          <w:color w:val="000000" w:themeColor="text1"/>
          <w:shd w:val="clear" w:color="auto" w:fill="FFFFFF"/>
        </w:rPr>
      </w:pPr>
      <w:r>
        <w:rPr>
          <w:color w:val="000000" w:themeColor="text1"/>
          <w:shd w:val="clear" w:color="auto" w:fill="FFFFFF"/>
        </w:rPr>
        <w:t>Загрузка в</w:t>
      </w:r>
      <w:r w:rsidR="00067C6A" w:rsidRPr="00C20D54">
        <w:rPr>
          <w:color w:val="000000" w:themeColor="text1"/>
          <w:shd w:val="clear" w:color="auto" w:fill="FFFFFF"/>
        </w:rPr>
        <w:t>ыписк</w:t>
      </w:r>
      <w:r>
        <w:rPr>
          <w:color w:val="000000" w:themeColor="text1"/>
          <w:shd w:val="clear" w:color="auto" w:fill="FFFFFF"/>
        </w:rPr>
        <w:t>и</w:t>
      </w:r>
      <w:r w:rsidR="00067C6A" w:rsidRPr="00C20D54">
        <w:rPr>
          <w:color w:val="000000" w:themeColor="text1"/>
          <w:shd w:val="clear" w:color="auto" w:fill="FFFFFF"/>
        </w:rPr>
        <w:t xml:space="preserve"> </w:t>
      </w:r>
      <w:r w:rsidRPr="00A225D9">
        <w:rPr>
          <w:color w:val="000000" w:themeColor="text1"/>
          <w:shd w:val="clear" w:color="auto" w:fill="FFFFFF"/>
        </w:rPr>
        <w:t>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</w:p>
    <w:p w14:paraId="4D914962" w14:textId="79DCBFAE" w:rsidR="00C23D13" w:rsidRPr="00C20D54" w:rsidRDefault="00C23D13" w:rsidP="00A225D9">
      <w:pPr>
        <w:pStyle w:val="af2"/>
      </w:pPr>
      <w:r w:rsidRPr="00C20D54">
        <w:t xml:space="preserve">Для загрузки </w:t>
      </w:r>
      <w:r w:rsidR="00B51269">
        <w:t>выписки</w:t>
      </w:r>
      <w:r w:rsidRPr="00C20D54">
        <w:t xml:space="preserve"> </w:t>
      </w:r>
      <w:r w:rsidR="00B51269" w:rsidRPr="00B51269">
        <w:t>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  <w:r w:rsidR="00B51269">
        <w:t xml:space="preserve"> н</w:t>
      </w:r>
      <w:r w:rsidRPr="00C20D54">
        <w:t>еобходимо нажать</w:t>
      </w:r>
      <w:r w:rsidR="00E97F19" w:rsidRPr="00C20D54">
        <w:t xml:space="preserve"> кнопку</w:t>
      </w:r>
      <w:r w:rsidRPr="00C20D54">
        <w:t xml:space="preserve"> «Выбрать файл» и выбрать необходимый документ для загрузки</w:t>
      </w:r>
      <w:r w:rsidR="00E97F19" w:rsidRPr="00C20D54">
        <w:t xml:space="preserve"> (</w:t>
      </w:r>
      <w:r w:rsidR="00A225D9">
        <w:t xml:space="preserve">см. </w:t>
      </w:r>
      <w:r w:rsidR="00E97F19" w:rsidRPr="00C20D54">
        <w:fldChar w:fldCharType="begin"/>
      </w:r>
      <w:r w:rsidR="00E97F19" w:rsidRPr="00C20D54">
        <w:instrText xml:space="preserve"> REF _Ref147500073 \h </w:instrText>
      </w:r>
      <w:r w:rsidR="00966C9D" w:rsidRPr="00C20D54">
        <w:instrText xml:space="preserve"> \* MERGEFORMAT </w:instrText>
      </w:r>
      <w:r w:rsidR="00E97F19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53</w:t>
      </w:r>
      <w:r w:rsidR="00E97F19" w:rsidRPr="00C20D54">
        <w:fldChar w:fldCharType="end"/>
      </w:r>
      <w:r w:rsidR="00E97F19" w:rsidRPr="00C20D54">
        <w:t>)</w:t>
      </w:r>
      <w:r w:rsidRPr="00C20D54">
        <w:t>.</w:t>
      </w:r>
      <w:r w:rsidR="00A225D9" w:rsidRPr="00A225D9">
        <w:t xml:space="preserve"> </w:t>
      </w:r>
      <w:r w:rsidR="00A225D9">
        <w:t>Ф</w:t>
      </w:r>
      <w:r w:rsidR="00A225D9" w:rsidRPr="00A225D9">
        <w:t xml:space="preserve">ормат загружаемого файла – PDF, максимальный размер файла </w:t>
      </w:r>
      <w:r w:rsidR="007B0AA9">
        <w:t xml:space="preserve">– </w:t>
      </w:r>
      <w:r w:rsidR="00A225D9" w:rsidRPr="00A225D9">
        <w:t>10 Мб</w:t>
      </w:r>
      <w:r w:rsidR="007B0AA9">
        <w:t>айт</w:t>
      </w:r>
      <w:r w:rsidR="00A225D9" w:rsidRPr="00A225D9">
        <w:t>, количество загружаемых файлов – не более одного</w:t>
      </w:r>
      <w:r w:rsidR="00A225D9">
        <w:t>.</w:t>
      </w:r>
    </w:p>
    <w:p w14:paraId="2DE9DA3C" w14:textId="77777777" w:rsidR="00E97F19" w:rsidRPr="00C20D54" w:rsidRDefault="00E97F19" w:rsidP="00A225D9">
      <w:pPr>
        <w:pStyle w:val="afffffff6"/>
      </w:pPr>
      <w:r w:rsidRPr="00C20D54">
        <w:rPr>
          <w:noProof/>
        </w:rPr>
        <w:drawing>
          <wp:inline distT="0" distB="0" distL="0" distR="0" wp14:anchorId="41E9A7AF" wp14:editId="563F2D43">
            <wp:extent cx="5899868" cy="870093"/>
            <wp:effectExtent l="0" t="0" r="5715" b="635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2023-9-19_16-21-50.pn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3" t="86973" r="3423" b="7705"/>
                    <a:stretch/>
                  </pic:blipFill>
                  <pic:spPr bwMode="auto">
                    <a:xfrm>
                      <a:off x="0" y="0"/>
                      <a:ext cx="5986303" cy="882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47DBF1" w14:textId="3C9D9118" w:rsidR="00917E8F" w:rsidRPr="00C20D54" w:rsidRDefault="00E97F19" w:rsidP="00A225D9">
      <w:pPr>
        <w:pStyle w:val="afffffff8"/>
      </w:pPr>
      <w:bookmarkStart w:id="279" w:name="_Ref147500073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53</w:t>
      </w:r>
      <w:r w:rsidR="003B6A3D">
        <w:rPr>
          <w:noProof/>
        </w:rPr>
        <w:fldChar w:fldCharType="end"/>
      </w:r>
      <w:bookmarkEnd w:id="279"/>
      <w:r w:rsidRPr="00C20D54">
        <w:t xml:space="preserve"> </w:t>
      </w:r>
      <w:r w:rsidR="00A225D9">
        <w:t>–</w:t>
      </w:r>
      <w:r w:rsidRPr="00C20D54">
        <w:t xml:space="preserve"> Загрузка выписки</w:t>
      </w:r>
    </w:p>
    <w:p w14:paraId="5FF3A37C" w14:textId="53FCD0B5" w:rsidR="00E97F19" w:rsidRPr="00C20D54" w:rsidRDefault="00E97F19" w:rsidP="00A225D9">
      <w:pPr>
        <w:pStyle w:val="afffffff9"/>
      </w:pPr>
      <w:r w:rsidRPr="00C20D54">
        <w:t xml:space="preserve">Для удаления документа </w:t>
      </w:r>
      <w:r w:rsidR="00A225D9">
        <w:t xml:space="preserve">из Подсистемы </w:t>
      </w:r>
      <w:r w:rsidR="00B51269">
        <w:t xml:space="preserve">следует </w:t>
      </w:r>
      <w:r w:rsidRPr="00C20D54">
        <w:t>наж</w:t>
      </w:r>
      <w:r w:rsidR="00B51269">
        <w:t xml:space="preserve">ать на </w:t>
      </w:r>
      <w:r w:rsidRPr="00C20D54">
        <w:t>иконку корзины (</w:t>
      </w:r>
      <w:r w:rsidR="00A225D9">
        <w:t xml:space="preserve">см. </w:t>
      </w:r>
      <w:r w:rsidRPr="00C20D54">
        <w:fldChar w:fldCharType="begin"/>
      </w:r>
      <w:r w:rsidRPr="00C20D54">
        <w:instrText xml:space="preserve"> REF _Ref147500404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54</w:t>
      </w:r>
      <w:r w:rsidRPr="00C20D54">
        <w:fldChar w:fldCharType="end"/>
      </w:r>
      <w:r w:rsidRPr="00C20D54">
        <w:t>)</w:t>
      </w:r>
      <w:r w:rsidR="00A225D9">
        <w:t>.</w:t>
      </w:r>
    </w:p>
    <w:p w14:paraId="064E3BE6" w14:textId="77777777" w:rsidR="00E97F19" w:rsidRPr="00C20D54" w:rsidRDefault="00E97F19" w:rsidP="00A225D9">
      <w:pPr>
        <w:pStyle w:val="afffffff6"/>
      </w:pPr>
      <w:r w:rsidRPr="00C20D54">
        <w:rPr>
          <w:noProof/>
        </w:rPr>
        <w:drawing>
          <wp:inline distT="0" distB="0" distL="0" distR="0" wp14:anchorId="604449A8" wp14:editId="01EC4488">
            <wp:extent cx="5772647" cy="764907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корзина.jpg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5" t="87277" r="2164" b="7856"/>
                    <a:stretch/>
                  </pic:blipFill>
                  <pic:spPr bwMode="auto">
                    <a:xfrm>
                      <a:off x="0" y="0"/>
                      <a:ext cx="5924809" cy="785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5DB6C5" w14:textId="7222EE00" w:rsidR="00E97F19" w:rsidRPr="00C20D54" w:rsidRDefault="00E97F19" w:rsidP="00A225D9">
      <w:pPr>
        <w:pStyle w:val="afffffff8"/>
      </w:pPr>
      <w:bookmarkStart w:id="280" w:name="_Ref147500404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54</w:t>
      </w:r>
      <w:r w:rsidR="003B6A3D">
        <w:rPr>
          <w:noProof/>
        </w:rPr>
        <w:fldChar w:fldCharType="end"/>
      </w:r>
      <w:bookmarkEnd w:id="280"/>
      <w:r w:rsidRPr="00C20D54">
        <w:t xml:space="preserve"> </w:t>
      </w:r>
      <w:r w:rsidR="00A225D9">
        <w:t>–</w:t>
      </w:r>
      <w:r w:rsidRPr="00C20D54">
        <w:t xml:space="preserve"> Удаление </w:t>
      </w:r>
      <w:r w:rsidR="00A225D9">
        <w:t>выписки</w:t>
      </w:r>
    </w:p>
    <w:p w14:paraId="14DDB2BD" w14:textId="0CC817DF" w:rsidR="00067C6A" w:rsidRPr="00C20D54" w:rsidRDefault="00A225D9" w:rsidP="00966C9D">
      <w:pPr>
        <w:pStyle w:val="60"/>
        <w:rPr>
          <w:rStyle w:val="aff2"/>
          <w:b/>
          <w:iCs/>
          <w:color w:val="000000" w:themeColor="text1"/>
          <w:shd w:val="clear" w:color="auto" w:fill="FFFFFF"/>
        </w:rPr>
      </w:pPr>
      <w:r>
        <w:rPr>
          <w:rStyle w:val="aff2"/>
          <w:b/>
          <w:color w:val="000000" w:themeColor="text1"/>
          <w:shd w:val="clear" w:color="auto" w:fill="FFFFFF"/>
        </w:rPr>
        <w:t>Загрузка д</w:t>
      </w:r>
      <w:r w:rsidR="00067C6A" w:rsidRPr="00C20D54">
        <w:rPr>
          <w:rStyle w:val="aff2"/>
          <w:b/>
          <w:color w:val="000000" w:themeColor="text1"/>
          <w:shd w:val="clear" w:color="auto" w:fill="FFFFFF"/>
        </w:rPr>
        <w:t>окумент</w:t>
      </w:r>
      <w:r>
        <w:rPr>
          <w:rStyle w:val="aff2"/>
          <w:b/>
          <w:color w:val="000000" w:themeColor="text1"/>
          <w:shd w:val="clear" w:color="auto" w:fill="FFFFFF"/>
        </w:rPr>
        <w:t>ов</w:t>
      </w:r>
      <w:r w:rsidR="00067C6A" w:rsidRPr="00C20D54">
        <w:rPr>
          <w:rStyle w:val="aff2"/>
          <w:b/>
          <w:color w:val="000000" w:themeColor="text1"/>
          <w:shd w:val="clear" w:color="auto" w:fill="FFFFFF"/>
        </w:rPr>
        <w:t xml:space="preserve"> об образовании</w:t>
      </w:r>
      <w:r>
        <w:rPr>
          <w:rStyle w:val="aff2"/>
          <w:b/>
          <w:color w:val="000000" w:themeColor="text1"/>
          <w:shd w:val="clear" w:color="auto" w:fill="FFFFFF"/>
        </w:rPr>
        <w:t>,</w:t>
      </w:r>
      <w:r w:rsidR="00067C6A" w:rsidRPr="00C20D54">
        <w:rPr>
          <w:rStyle w:val="aff2"/>
          <w:b/>
          <w:color w:val="000000" w:themeColor="text1"/>
          <w:shd w:val="clear" w:color="auto" w:fill="FFFFFF"/>
        </w:rPr>
        <w:t xml:space="preserve"> </w:t>
      </w:r>
      <w:bookmarkStart w:id="281" w:name="_Hlk156565159"/>
      <w:r w:rsidR="002A2849" w:rsidRPr="00C20D54">
        <w:rPr>
          <w:rStyle w:val="aff2"/>
          <w:b/>
          <w:color w:val="000000" w:themeColor="text1"/>
          <w:shd w:val="clear" w:color="auto" w:fill="FFFFFF"/>
        </w:rPr>
        <w:t>выданны</w:t>
      </w:r>
      <w:r>
        <w:rPr>
          <w:rStyle w:val="aff2"/>
          <w:b/>
          <w:color w:val="000000" w:themeColor="text1"/>
          <w:shd w:val="clear" w:color="auto" w:fill="FFFFFF"/>
        </w:rPr>
        <w:t>х</w:t>
      </w:r>
      <w:r w:rsidR="00067C6A" w:rsidRPr="00C20D54">
        <w:rPr>
          <w:rStyle w:val="aff2"/>
          <w:b/>
          <w:color w:val="000000" w:themeColor="text1"/>
          <w:shd w:val="clear" w:color="auto" w:fill="FFFFFF"/>
        </w:rPr>
        <w:t xml:space="preserve">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</w:t>
      </w:r>
      <w:bookmarkEnd w:id="281"/>
    </w:p>
    <w:p w14:paraId="44981405" w14:textId="66A6167F" w:rsidR="00C23D13" w:rsidRPr="00C20D54" w:rsidRDefault="002A2849" w:rsidP="00A225D9">
      <w:pPr>
        <w:pStyle w:val="af2"/>
      </w:pPr>
      <w:r w:rsidRPr="00A225D9">
        <w:rPr>
          <w:rStyle w:val="afffffff1"/>
        </w:rPr>
        <w:t>Для загрузки</w:t>
      </w:r>
      <w:r w:rsidR="00C23D13" w:rsidRPr="00A225D9">
        <w:rPr>
          <w:rStyle w:val="afffffff1"/>
        </w:rPr>
        <w:t xml:space="preserve"> документов</w:t>
      </w:r>
      <w:r w:rsidR="005824CB" w:rsidRPr="00A225D9">
        <w:rPr>
          <w:rStyle w:val="afffffff1"/>
        </w:rPr>
        <w:t xml:space="preserve"> об образовании</w:t>
      </w:r>
      <w:r w:rsidR="00A225D9" w:rsidRPr="00A225D9">
        <w:rPr>
          <w:rStyle w:val="afffffff1"/>
        </w:rPr>
        <w:t>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</w:t>
      </w:r>
      <w:r w:rsidR="00A225D9" w:rsidRPr="00A225D9">
        <w:t xml:space="preserve"> территории Украины</w:t>
      </w:r>
      <w:r w:rsidR="00C23D13" w:rsidRPr="00C20D54">
        <w:t>:</w:t>
      </w:r>
    </w:p>
    <w:p w14:paraId="1E3A2282" w14:textId="19C4939E" w:rsidR="00C23D13" w:rsidRPr="00C20D54" w:rsidRDefault="00C23D13" w:rsidP="00B77B53">
      <w:pPr>
        <w:pStyle w:val="1d"/>
        <w:numPr>
          <w:ilvl w:val="0"/>
          <w:numId w:val="82"/>
        </w:numPr>
      </w:pPr>
      <w:r w:rsidRPr="00C20D54">
        <w:t>Выб</w:t>
      </w:r>
      <w:r w:rsidR="00A225D9">
        <w:t xml:space="preserve">ерите </w:t>
      </w:r>
      <w:r w:rsidRPr="00C20D54">
        <w:t xml:space="preserve">значение «Да» </w:t>
      </w:r>
      <w:r w:rsidR="00A225D9">
        <w:t xml:space="preserve">соответствующего </w:t>
      </w:r>
      <w:r w:rsidR="00740A17">
        <w:t>чекбокс</w:t>
      </w:r>
      <w:r w:rsidRPr="00C20D54">
        <w:t>а</w:t>
      </w:r>
      <w:r w:rsidR="00E97F19" w:rsidRPr="00C20D54">
        <w:t xml:space="preserve"> (</w:t>
      </w:r>
      <w:r w:rsidR="00E97F19" w:rsidRPr="00C20D54">
        <w:fldChar w:fldCharType="begin"/>
      </w:r>
      <w:r w:rsidR="00E97F19" w:rsidRPr="00C20D54">
        <w:instrText xml:space="preserve"> REF _Ref147500963 \h </w:instrText>
      </w:r>
      <w:r w:rsidR="00966C9D" w:rsidRPr="00C20D54">
        <w:instrText xml:space="preserve"> \* MERGEFORMAT </w:instrText>
      </w:r>
      <w:r w:rsidR="00E97F19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55</w:t>
      </w:r>
      <w:r w:rsidR="00E97F19" w:rsidRPr="00C20D54">
        <w:fldChar w:fldCharType="end"/>
      </w:r>
      <w:r w:rsidR="00A225D9">
        <w:t>)</w:t>
      </w:r>
      <w:r w:rsidRPr="00C20D54">
        <w:t>.</w:t>
      </w:r>
      <w:r w:rsidR="00A225D9">
        <w:t xml:space="preserve"> </w:t>
      </w:r>
      <w:r w:rsidR="00A225D9" w:rsidRPr="00C20D54">
        <w:rPr>
          <w:color w:val="000000" w:themeColor="text1"/>
        </w:rPr>
        <w:t>Откроется форма загрузчика</w:t>
      </w:r>
      <w:r w:rsidR="00A225D9">
        <w:rPr>
          <w:color w:val="000000" w:themeColor="text1"/>
        </w:rPr>
        <w:t>.</w:t>
      </w:r>
    </w:p>
    <w:p w14:paraId="20CA2E4D" w14:textId="77777777" w:rsidR="00E97F19" w:rsidRPr="00C20D54" w:rsidRDefault="00E97F19" w:rsidP="00A225D9">
      <w:pPr>
        <w:pStyle w:val="afffffff6"/>
      </w:pPr>
      <w:r w:rsidRPr="00C20D54">
        <w:rPr>
          <w:noProof/>
        </w:rPr>
        <w:drawing>
          <wp:inline distT="0" distB="0" distL="0" distR="0" wp14:anchorId="55F886CD" wp14:editId="4D93D325">
            <wp:extent cx="5692637" cy="669033"/>
            <wp:effectExtent l="0" t="0" r="381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2023-9-19_16-21-50.pn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8" t="92523" r="1644" b="3141"/>
                    <a:stretch/>
                  </pic:blipFill>
                  <pic:spPr bwMode="auto">
                    <a:xfrm>
                      <a:off x="0" y="0"/>
                      <a:ext cx="5859103" cy="688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9BC84A" w14:textId="1CA2D9BF" w:rsidR="00E97F19" w:rsidRPr="00C20D54" w:rsidRDefault="00E97F19" w:rsidP="00A225D9">
      <w:pPr>
        <w:pStyle w:val="afffffff8"/>
      </w:pPr>
      <w:bookmarkStart w:id="282" w:name="_Ref147500963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55</w:t>
      </w:r>
      <w:r w:rsidR="003B6A3D">
        <w:rPr>
          <w:noProof/>
        </w:rPr>
        <w:fldChar w:fldCharType="end"/>
      </w:r>
      <w:bookmarkEnd w:id="282"/>
      <w:r w:rsidRPr="00C20D54">
        <w:t xml:space="preserve"> – </w:t>
      </w:r>
      <w:r w:rsidR="00740A17">
        <w:t>Чекбокс</w:t>
      </w:r>
    </w:p>
    <w:p w14:paraId="3B642D28" w14:textId="534BEDEE" w:rsidR="00E97F19" w:rsidRPr="00C20D54" w:rsidRDefault="00A225D9" w:rsidP="00B77B53">
      <w:pPr>
        <w:pStyle w:val="1d"/>
        <w:numPr>
          <w:ilvl w:val="0"/>
          <w:numId w:val="167"/>
        </w:numPr>
      </w:pPr>
      <w:r>
        <w:t>В</w:t>
      </w:r>
      <w:r w:rsidR="00E97F19" w:rsidRPr="00C20D54">
        <w:t>ыб</w:t>
      </w:r>
      <w:r w:rsidR="005824CB">
        <w:t>е</w:t>
      </w:r>
      <w:r w:rsidR="00E97F19" w:rsidRPr="00C20D54">
        <w:t>р</w:t>
      </w:r>
      <w:r w:rsidR="005824CB">
        <w:t>и</w:t>
      </w:r>
      <w:r w:rsidR="00E97F19" w:rsidRPr="00C20D54">
        <w:t>те и загрузите файл</w:t>
      </w:r>
      <w:r>
        <w:t>ы</w:t>
      </w:r>
      <w:r w:rsidR="00B51269">
        <w:t xml:space="preserve"> в количестве не более 5 штук.</w:t>
      </w:r>
      <w:r>
        <w:t xml:space="preserve"> Ф</w:t>
      </w:r>
      <w:r w:rsidRPr="00A225D9">
        <w:t>ормат загружаем</w:t>
      </w:r>
      <w:r>
        <w:t>ых</w:t>
      </w:r>
      <w:r w:rsidRPr="00A225D9">
        <w:t xml:space="preserve"> файл</w:t>
      </w:r>
      <w:r>
        <w:t xml:space="preserve">ов – </w:t>
      </w:r>
      <w:r w:rsidRPr="00A225D9">
        <w:t>PDF,</w:t>
      </w:r>
      <w:r>
        <w:t xml:space="preserve"> </w:t>
      </w:r>
      <w:r w:rsidRPr="00A225D9">
        <w:t>общ</w:t>
      </w:r>
      <w:r>
        <w:t>ий</w:t>
      </w:r>
      <w:r w:rsidRPr="00A225D9">
        <w:t xml:space="preserve"> максимальн</w:t>
      </w:r>
      <w:r>
        <w:t>ый</w:t>
      </w:r>
      <w:r w:rsidRPr="00A225D9">
        <w:t xml:space="preserve"> размер</w:t>
      </w:r>
      <w:r>
        <w:t xml:space="preserve"> файлов – </w:t>
      </w:r>
      <w:r w:rsidRPr="00A225D9">
        <w:t>10 Мб</w:t>
      </w:r>
      <w:r w:rsidR="002F33AD">
        <w:t>айт</w:t>
      </w:r>
      <w:r w:rsidR="00B51269">
        <w:t>, имя</w:t>
      </w:r>
      <w:r w:rsidR="00B51269" w:rsidRPr="00A225D9">
        <w:t xml:space="preserve"> </w:t>
      </w:r>
      <w:r w:rsidR="00B51269">
        <w:t xml:space="preserve">файла должно быть </w:t>
      </w:r>
      <w:r w:rsidR="00B51269" w:rsidRPr="00A225D9">
        <w:t>уникальн</w:t>
      </w:r>
      <w:r w:rsidR="00B51269">
        <w:t>ым.</w:t>
      </w:r>
    </w:p>
    <w:p w14:paraId="31B0ACE7" w14:textId="5F883044" w:rsidR="00B51269" w:rsidRDefault="005D0F51" w:rsidP="005D0F51">
      <w:pPr>
        <w:pStyle w:val="af2"/>
      </w:pPr>
      <w:r w:rsidRPr="005D0F51">
        <w:rPr>
          <w:rStyle w:val="afffffff1"/>
          <w:noProof/>
        </w:rPr>
        <w:drawing>
          <wp:anchor distT="0" distB="0" distL="114300" distR="114300" simplePos="0" relativeHeight="251658240" behindDoc="0" locked="0" layoutInCell="1" allowOverlap="1" wp14:anchorId="1E79A58A" wp14:editId="51DF9652">
            <wp:simplePos x="0" y="0"/>
            <wp:positionH relativeFrom="margin">
              <wp:align>left</wp:align>
            </wp:positionH>
            <wp:positionV relativeFrom="paragraph">
              <wp:posOffset>482821</wp:posOffset>
            </wp:positionV>
            <wp:extent cx="5939155" cy="2552700"/>
            <wp:effectExtent l="0" t="0" r="4445" b="0"/>
            <wp:wrapTopAndBottom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загрузка.png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7" t="82415" b="3057"/>
                    <a:stretch/>
                  </pic:blipFill>
                  <pic:spPr bwMode="auto">
                    <a:xfrm>
                      <a:off x="0" y="0"/>
                      <a:ext cx="5939155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3D13" w:rsidRPr="005D0F51">
        <w:rPr>
          <w:rStyle w:val="afffffff1"/>
        </w:rPr>
        <w:t xml:space="preserve">Для удаления загруженных документов </w:t>
      </w:r>
      <w:r w:rsidR="00B51269" w:rsidRPr="005D0F51">
        <w:rPr>
          <w:rStyle w:val="afffffff1"/>
        </w:rPr>
        <w:t>из Подсистемы н</w:t>
      </w:r>
      <w:r w:rsidR="00C23D13" w:rsidRPr="005D0F51">
        <w:rPr>
          <w:rStyle w:val="afffffff1"/>
        </w:rPr>
        <w:t xml:space="preserve">ажмите на </w:t>
      </w:r>
      <w:r w:rsidR="00E97F19" w:rsidRPr="005D0F51">
        <w:rPr>
          <w:rStyle w:val="afffffff1"/>
        </w:rPr>
        <w:t>иконку</w:t>
      </w:r>
      <w:r w:rsidR="00C23D13" w:rsidRPr="005D0F51">
        <w:rPr>
          <w:rStyle w:val="afffffff1"/>
        </w:rPr>
        <w:t xml:space="preserve"> </w:t>
      </w:r>
      <w:r w:rsidRPr="005D0F51">
        <w:rPr>
          <w:rStyle w:val="afffffff1"/>
        </w:rPr>
        <w:t xml:space="preserve">(крестик) </w:t>
      </w:r>
      <w:r w:rsidR="00B51269" w:rsidRPr="005D0F51">
        <w:rPr>
          <w:rStyle w:val="afffffff1"/>
        </w:rPr>
        <w:t xml:space="preserve">рядом с </w:t>
      </w:r>
      <w:r w:rsidR="00C23D13" w:rsidRPr="005D0F51">
        <w:rPr>
          <w:rStyle w:val="afffffff1"/>
        </w:rPr>
        <w:t>файл</w:t>
      </w:r>
      <w:r w:rsidR="00B51269" w:rsidRPr="005D0F51">
        <w:rPr>
          <w:rStyle w:val="afffffff1"/>
        </w:rPr>
        <w:t>ом</w:t>
      </w:r>
      <w:r w:rsidR="00B51269" w:rsidRPr="00B51269">
        <w:rPr>
          <w:rStyle w:val="111"/>
        </w:rPr>
        <w:t xml:space="preserve">, который необходимо удалить </w:t>
      </w:r>
      <w:r w:rsidR="00E97F19" w:rsidRPr="00B51269">
        <w:rPr>
          <w:rStyle w:val="111"/>
        </w:rPr>
        <w:t>(</w:t>
      </w:r>
      <w:r w:rsidR="00B51269">
        <w:rPr>
          <w:rStyle w:val="111"/>
        </w:rPr>
        <w:t xml:space="preserve">см. </w:t>
      </w:r>
      <w:r w:rsidR="00FB10C2" w:rsidRPr="00B51269">
        <w:rPr>
          <w:rStyle w:val="111"/>
        </w:rPr>
        <w:fldChar w:fldCharType="begin"/>
      </w:r>
      <w:r w:rsidR="00FB10C2" w:rsidRPr="00B51269">
        <w:rPr>
          <w:rStyle w:val="111"/>
        </w:rPr>
        <w:instrText xml:space="preserve"> REF _Ref147501234 \h </w:instrText>
      </w:r>
      <w:r w:rsidR="00966C9D" w:rsidRPr="00B51269">
        <w:rPr>
          <w:rStyle w:val="111"/>
        </w:rPr>
        <w:instrText xml:space="preserve"> \* MERGEFORMAT </w:instrText>
      </w:r>
      <w:r w:rsidR="00FB10C2" w:rsidRPr="00B51269">
        <w:rPr>
          <w:rStyle w:val="111"/>
        </w:rPr>
      </w:r>
      <w:r w:rsidR="00FB10C2" w:rsidRPr="00B51269">
        <w:rPr>
          <w:rStyle w:val="111"/>
        </w:rPr>
        <w:fldChar w:fldCharType="separate"/>
      </w:r>
      <w:r w:rsidR="00565CC3" w:rsidRPr="00565CC3">
        <w:rPr>
          <w:rStyle w:val="111"/>
        </w:rPr>
        <w:t>Рисунок 56</w:t>
      </w:r>
      <w:r w:rsidR="00FB10C2" w:rsidRPr="00B51269">
        <w:rPr>
          <w:rStyle w:val="111"/>
        </w:rPr>
        <w:fldChar w:fldCharType="end"/>
      </w:r>
      <w:r w:rsidR="00E97F19" w:rsidRPr="00B51269">
        <w:rPr>
          <w:rStyle w:val="111"/>
        </w:rPr>
        <w:t>)</w:t>
      </w:r>
      <w:r w:rsidR="00B51269">
        <w:rPr>
          <w:rStyle w:val="111"/>
        </w:rPr>
        <w:t>.</w:t>
      </w:r>
    </w:p>
    <w:p w14:paraId="1C63DA12" w14:textId="7A48B74E" w:rsidR="00E97F19" w:rsidRPr="00C20D54" w:rsidRDefault="00FB10C2" w:rsidP="00B51269">
      <w:pPr>
        <w:pStyle w:val="afffffff6"/>
        <w:rPr>
          <w:color w:val="000000" w:themeColor="text1"/>
        </w:rPr>
      </w:pPr>
      <w:bookmarkStart w:id="283" w:name="_Ref147501234"/>
      <w:r w:rsidRPr="00B51269">
        <w:rPr>
          <w:rStyle w:val="afffffffa"/>
        </w:rPr>
        <w:t xml:space="preserve">Рисунок </w:t>
      </w:r>
      <w:r w:rsidR="00963F49" w:rsidRPr="00B51269">
        <w:rPr>
          <w:rStyle w:val="afffffffa"/>
        </w:rPr>
        <w:fldChar w:fldCharType="begin"/>
      </w:r>
      <w:r w:rsidR="00963F49" w:rsidRPr="00B51269">
        <w:rPr>
          <w:rStyle w:val="afffffffa"/>
        </w:rPr>
        <w:instrText xml:space="preserve"> SEQ Рисунок \* ARABIC </w:instrText>
      </w:r>
      <w:r w:rsidR="00963F49" w:rsidRPr="00B51269">
        <w:rPr>
          <w:rStyle w:val="afffffffa"/>
        </w:rPr>
        <w:fldChar w:fldCharType="separate"/>
      </w:r>
      <w:r w:rsidR="00565CC3">
        <w:rPr>
          <w:rStyle w:val="afffffffa"/>
          <w:noProof/>
        </w:rPr>
        <w:t>56</w:t>
      </w:r>
      <w:r w:rsidR="00963F49" w:rsidRPr="00B51269">
        <w:rPr>
          <w:rStyle w:val="afffffffa"/>
        </w:rPr>
        <w:fldChar w:fldCharType="end"/>
      </w:r>
      <w:bookmarkEnd w:id="283"/>
      <w:r w:rsidRPr="00B51269">
        <w:rPr>
          <w:rStyle w:val="afffffffa"/>
        </w:rPr>
        <w:t xml:space="preserve"> </w:t>
      </w:r>
      <w:r w:rsidR="00B51269" w:rsidRPr="00B51269">
        <w:rPr>
          <w:rStyle w:val="afffffffa"/>
        </w:rPr>
        <w:t xml:space="preserve">– </w:t>
      </w:r>
      <w:r w:rsidR="00B51269">
        <w:rPr>
          <w:rStyle w:val="afffffffa"/>
        </w:rPr>
        <w:t>Кнопка у</w:t>
      </w:r>
      <w:r w:rsidRPr="00B51269">
        <w:rPr>
          <w:rStyle w:val="afffffffa"/>
        </w:rPr>
        <w:t>далени</w:t>
      </w:r>
      <w:r w:rsidR="00B51269">
        <w:rPr>
          <w:rStyle w:val="afffffffa"/>
        </w:rPr>
        <w:t>я</w:t>
      </w:r>
      <w:r w:rsidRPr="00B51269">
        <w:rPr>
          <w:rStyle w:val="afffffffa"/>
        </w:rPr>
        <w:t xml:space="preserve"> докум</w:t>
      </w:r>
      <w:r w:rsidRPr="00C20D54">
        <w:rPr>
          <w:color w:val="000000" w:themeColor="text1"/>
        </w:rPr>
        <w:t>ент</w:t>
      </w:r>
      <w:r w:rsidR="00B51269">
        <w:rPr>
          <w:color w:val="000000" w:themeColor="text1"/>
        </w:rPr>
        <w:t>а</w:t>
      </w:r>
    </w:p>
    <w:p w14:paraId="58AE48BC" w14:textId="250067BD" w:rsidR="00592DC5" w:rsidRDefault="00A80D97" w:rsidP="00966C9D">
      <w:pPr>
        <w:pStyle w:val="49"/>
        <w:rPr>
          <w:color w:val="000000" w:themeColor="text1"/>
        </w:rPr>
      </w:pPr>
      <w:bookmarkStart w:id="284" w:name="_Ref156769113"/>
      <w:bookmarkEnd w:id="270"/>
      <w:r>
        <w:rPr>
          <w:color w:val="000000" w:themeColor="text1"/>
        </w:rPr>
        <w:t>Раздел</w:t>
      </w:r>
      <w:r w:rsidR="00E179D6">
        <w:rPr>
          <w:color w:val="000000" w:themeColor="text1"/>
        </w:rPr>
        <w:t xml:space="preserve"> </w:t>
      </w:r>
      <w:r w:rsidR="00B51269">
        <w:rPr>
          <w:color w:val="000000" w:themeColor="text1"/>
        </w:rPr>
        <w:t>«Награды»</w:t>
      </w:r>
      <w:bookmarkEnd w:id="284"/>
    </w:p>
    <w:p w14:paraId="7ABFB420" w14:textId="20991EEC" w:rsidR="00C94986" w:rsidRDefault="00A80D97" w:rsidP="00C94986">
      <w:pPr>
        <w:pStyle w:val="af2"/>
      </w:pPr>
      <w:r>
        <w:t>Раздел</w:t>
      </w:r>
      <w:r w:rsidR="00E179D6">
        <w:t xml:space="preserve"> </w:t>
      </w:r>
      <w:r w:rsidR="00C94986">
        <w:t>«</w:t>
      </w:r>
      <w:r w:rsidR="00C94986" w:rsidRPr="005D0F51">
        <w:t>Н</w:t>
      </w:r>
      <w:r w:rsidR="00C94986">
        <w:t>аграды</w:t>
      </w:r>
      <w:r w:rsidR="00C94986" w:rsidRPr="005D0F51">
        <w:t>»</w:t>
      </w:r>
      <w:r w:rsidR="00C94986">
        <w:t xml:space="preserve"> предназначен для внесения сведений о наградах и званиях медицинского (фармацевтического) работника</w:t>
      </w:r>
      <w:r w:rsidR="006F2D6E">
        <w:t xml:space="preserve"> следующих категорий:</w:t>
      </w:r>
    </w:p>
    <w:p w14:paraId="4704C962" w14:textId="3B637C29" w:rsidR="006F2D6E" w:rsidRDefault="006F2D6E" w:rsidP="006F2D6E">
      <w:pPr>
        <w:pStyle w:val="17"/>
      </w:pPr>
      <w:r>
        <w:t>г</w:t>
      </w:r>
      <w:r w:rsidRPr="006F2D6E">
        <w:t xml:space="preserve">осударственные награды и почетные звания </w:t>
      </w:r>
      <w:r w:rsidR="001179C1" w:rsidRPr="00C20D54">
        <w:t>Российской Федерации</w:t>
      </w:r>
      <w:r w:rsidRPr="006F2D6E">
        <w:t xml:space="preserve">, </w:t>
      </w:r>
    </w:p>
    <w:p w14:paraId="4E8F8038" w14:textId="4053947C" w:rsidR="006F2D6E" w:rsidRDefault="006F2D6E" w:rsidP="006F2D6E">
      <w:pPr>
        <w:pStyle w:val="17"/>
      </w:pPr>
      <w:r>
        <w:t>п</w:t>
      </w:r>
      <w:r w:rsidRPr="006F2D6E">
        <w:t xml:space="preserve">равительственные награды </w:t>
      </w:r>
      <w:r w:rsidR="001179C1" w:rsidRPr="00C20D54">
        <w:t>Российской Федерации</w:t>
      </w:r>
      <w:r w:rsidRPr="006F2D6E">
        <w:t xml:space="preserve">, </w:t>
      </w:r>
    </w:p>
    <w:p w14:paraId="3ADFCF17" w14:textId="6447B080" w:rsidR="006F2D6E" w:rsidRDefault="006F2D6E" w:rsidP="006F2D6E">
      <w:pPr>
        <w:pStyle w:val="17"/>
      </w:pPr>
      <w:r>
        <w:t>в</w:t>
      </w:r>
      <w:r w:rsidRPr="006F2D6E">
        <w:t xml:space="preserve">едомственные награды </w:t>
      </w:r>
      <w:r w:rsidR="001179C1" w:rsidRPr="00C20D54">
        <w:t>Российской Федерации</w:t>
      </w:r>
      <w:r w:rsidRPr="006F2D6E">
        <w:t xml:space="preserve">, </w:t>
      </w:r>
    </w:p>
    <w:p w14:paraId="3FE60915" w14:textId="44AC9CEE" w:rsidR="006F2D6E" w:rsidRDefault="006F2D6E" w:rsidP="006F2D6E">
      <w:pPr>
        <w:pStyle w:val="17"/>
      </w:pPr>
      <w:r>
        <w:t>п</w:t>
      </w:r>
      <w:r w:rsidRPr="006F2D6E">
        <w:t xml:space="preserve">оощрения Президента </w:t>
      </w:r>
      <w:r w:rsidR="001179C1" w:rsidRPr="00C20D54">
        <w:t>Российской Федерации</w:t>
      </w:r>
      <w:r w:rsidR="001179C1">
        <w:t xml:space="preserve"> </w:t>
      </w:r>
      <w:r w:rsidRPr="006F2D6E">
        <w:t xml:space="preserve">и Правительства </w:t>
      </w:r>
      <w:r w:rsidR="001179C1" w:rsidRPr="00C20D54">
        <w:t>Российской Федерации</w:t>
      </w:r>
      <w:r w:rsidRPr="006F2D6E">
        <w:t xml:space="preserve">, </w:t>
      </w:r>
    </w:p>
    <w:p w14:paraId="5FA8486D" w14:textId="3293AB67" w:rsidR="006F2D6E" w:rsidRPr="005D0F51" w:rsidRDefault="006F2D6E" w:rsidP="006F2D6E">
      <w:pPr>
        <w:pStyle w:val="17"/>
      </w:pPr>
      <w:r>
        <w:t>н</w:t>
      </w:r>
      <w:r w:rsidRPr="006F2D6E">
        <w:t>аграды и звания СССР.</w:t>
      </w:r>
    </w:p>
    <w:p w14:paraId="31765012" w14:textId="40F70E55" w:rsidR="00A03605" w:rsidRPr="00C20D54" w:rsidRDefault="00A03605" w:rsidP="00966C9D">
      <w:pPr>
        <w:pStyle w:val="54"/>
        <w:rPr>
          <w:color w:val="000000" w:themeColor="text1"/>
        </w:rPr>
      </w:pPr>
      <w:r w:rsidRPr="00C20D54">
        <w:rPr>
          <w:color w:val="000000" w:themeColor="text1"/>
        </w:rPr>
        <w:t>Просмотр списка наград</w:t>
      </w:r>
      <w:r w:rsidR="00F114D8" w:rsidRPr="00C20D54">
        <w:rPr>
          <w:color w:val="000000" w:themeColor="text1"/>
        </w:rPr>
        <w:t xml:space="preserve"> </w:t>
      </w:r>
      <w:r w:rsidR="00977F16">
        <w:rPr>
          <w:color w:val="000000" w:themeColor="text1"/>
        </w:rPr>
        <w:t>и званий</w:t>
      </w:r>
      <w:r w:rsidR="005D0F51" w:rsidRPr="005D0F51">
        <w:t xml:space="preserve"> </w:t>
      </w:r>
      <w:r w:rsidR="005D0F51" w:rsidRPr="005D0F51">
        <w:rPr>
          <w:color w:val="000000" w:themeColor="text1"/>
        </w:rPr>
        <w:t>медицинского (фармацевтического) работника</w:t>
      </w:r>
    </w:p>
    <w:p w14:paraId="61435C1F" w14:textId="283B0D12" w:rsidR="00C94986" w:rsidRPr="00C20D54" w:rsidRDefault="00C94986" w:rsidP="00C94986">
      <w:pPr>
        <w:pStyle w:val="af2"/>
      </w:pPr>
      <w:r>
        <w:t xml:space="preserve">Для перехода к </w:t>
      </w:r>
      <w:r w:rsidR="00A80D97">
        <w:t>раздел</w:t>
      </w:r>
      <w:r w:rsidR="00E179D6">
        <w:t xml:space="preserve">у </w:t>
      </w:r>
      <w:r>
        <w:t>«Награды»</w:t>
      </w:r>
      <w:r w:rsidRPr="00C20D54">
        <w:t>:</w:t>
      </w:r>
    </w:p>
    <w:p w14:paraId="70320313" w14:textId="7393D756" w:rsidR="00C94986" w:rsidRPr="00C20D54" w:rsidRDefault="00EF6D6C" w:rsidP="00B77B53">
      <w:pPr>
        <w:pStyle w:val="1d"/>
        <w:numPr>
          <w:ilvl w:val="0"/>
          <w:numId w:val="176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 xml:space="preserve">»: </w:t>
      </w:r>
      <w:r w:rsidR="00256959" w:rsidRPr="00516C30">
        <w:t xml:space="preserve">в главном меню Подсистемы выберите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C94986" w:rsidRPr="00C20D54">
        <w:t>.</w:t>
      </w:r>
    </w:p>
    <w:p w14:paraId="49ACECBC" w14:textId="3D8D5ED2" w:rsidR="00C94986" w:rsidRPr="00C20D54" w:rsidRDefault="00C94986" w:rsidP="00C94986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0A02B374" w14:textId="77777777" w:rsidR="00C94986" w:rsidRDefault="00C94986" w:rsidP="00C94986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</w:p>
    <w:p w14:paraId="324F112F" w14:textId="38B56CA0" w:rsidR="00590FDE" w:rsidRPr="00C94986" w:rsidRDefault="00C94986" w:rsidP="00C94986">
      <w:pPr>
        <w:pStyle w:val="1d"/>
        <w:rPr>
          <w:color w:val="000000" w:themeColor="text1"/>
        </w:rPr>
      </w:pPr>
      <w:r>
        <w:t>Выберете в о</w:t>
      </w:r>
      <w:r w:rsidRPr="00816DC4">
        <w:t>бласт</w:t>
      </w:r>
      <w:r>
        <w:t>и</w:t>
      </w:r>
      <w:r w:rsidRPr="00816DC4">
        <w:t xml:space="preserve"> данных</w:t>
      </w:r>
      <w:r>
        <w:t xml:space="preserve"> карточки значение «Награды»</w:t>
      </w:r>
      <w:r w:rsidRPr="00816DC4">
        <w:t xml:space="preserve"> </w:t>
      </w:r>
      <w:r w:rsidR="00590FDE" w:rsidRPr="005D0F51">
        <w:t>(</w:t>
      </w:r>
      <w:r w:rsidR="005D0F51" w:rsidRPr="005D0F51">
        <w:t xml:space="preserve">см. </w:t>
      </w:r>
      <w:r w:rsidR="00D35B6B" w:rsidRPr="005D0F51">
        <w:fldChar w:fldCharType="begin"/>
      </w:r>
      <w:r w:rsidR="00D35B6B" w:rsidRPr="005D0F51">
        <w:instrText xml:space="preserve"> REF _Ref104278030 \h </w:instrText>
      </w:r>
      <w:r w:rsidR="00783B3A" w:rsidRPr="005D0F51">
        <w:instrText xml:space="preserve"> \* MERGEFORMAT </w:instrText>
      </w:r>
      <w:r w:rsidR="00D35B6B" w:rsidRPr="005D0F51">
        <w:fldChar w:fldCharType="separate"/>
      </w:r>
      <w:r w:rsidR="00565CC3" w:rsidRPr="00C20D54">
        <w:t>Рисунок </w:t>
      </w:r>
      <w:r w:rsidR="00565CC3">
        <w:t>57</w:t>
      </w:r>
      <w:r w:rsidR="00D35B6B" w:rsidRPr="005D0F51">
        <w:fldChar w:fldCharType="end"/>
      </w:r>
      <w:r w:rsidR="00590FDE" w:rsidRPr="005D0F51">
        <w:t>).</w:t>
      </w:r>
    </w:p>
    <w:p w14:paraId="1E530494" w14:textId="77777777" w:rsidR="00590FDE" w:rsidRPr="00C20D54" w:rsidRDefault="00590FDE" w:rsidP="005D0F51">
      <w:pPr>
        <w:pStyle w:val="afffffff6"/>
      </w:pPr>
      <w:r w:rsidRPr="00C20D54">
        <w:rPr>
          <w:noProof/>
        </w:rPr>
        <w:drawing>
          <wp:inline distT="0" distB="0" distL="0" distR="0" wp14:anchorId="3BE7BF10" wp14:editId="015A0092">
            <wp:extent cx="5940000" cy="1897168"/>
            <wp:effectExtent l="19050" t="19050" r="22860" b="2730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8971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366B2" w14:textId="2C80B55A" w:rsidR="00590FDE" w:rsidRPr="00C20D54" w:rsidRDefault="00590FDE" w:rsidP="005D0F51">
      <w:pPr>
        <w:pStyle w:val="afffffff8"/>
      </w:pPr>
      <w:bookmarkStart w:id="285" w:name="_Ref104278030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57</w:t>
      </w:r>
      <w:r w:rsidR="00EE3A8F" w:rsidRPr="00C20D54">
        <w:rPr>
          <w:noProof/>
        </w:rPr>
        <w:fldChar w:fldCharType="end"/>
      </w:r>
      <w:bookmarkEnd w:id="285"/>
      <w:r w:rsidRPr="00C20D54">
        <w:t xml:space="preserve"> – </w:t>
      </w:r>
      <w:r w:rsidR="00A80D97">
        <w:t>Раздел</w:t>
      </w:r>
      <w:r w:rsidR="00E179D6">
        <w:t xml:space="preserve"> </w:t>
      </w:r>
      <w:r w:rsidRPr="00C20D54">
        <w:t>«Награды»</w:t>
      </w:r>
    </w:p>
    <w:p w14:paraId="220A89C6" w14:textId="2BF750BA" w:rsidR="00590FDE" w:rsidRPr="00C20D54" w:rsidRDefault="00A80D97" w:rsidP="005D0F51">
      <w:pPr>
        <w:pStyle w:val="afffffff9"/>
      </w:pPr>
      <w:r>
        <w:t>Раздел</w:t>
      </w:r>
      <w:r w:rsidR="005D0F51">
        <w:t xml:space="preserve"> «Награды» </w:t>
      </w:r>
      <w:r w:rsidR="00590FDE" w:rsidRPr="00C20D54">
        <w:t>содержит элементы:</w:t>
      </w:r>
    </w:p>
    <w:p w14:paraId="0E75A488" w14:textId="4F64F546" w:rsidR="00590FDE" w:rsidRPr="00A65FF3" w:rsidRDefault="00A80D97" w:rsidP="00B77B53">
      <w:pPr>
        <w:pStyle w:val="1d"/>
        <w:numPr>
          <w:ilvl w:val="0"/>
          <w:numId w:val="172"/>
        </w:numPr>
        <w:rPr>
          <w:color w:val="000000" w:themeColor="text1"/>
        </w:rPr>
      </w:pPr>
      <w:r>
        <w:rPr>
          <w:rStyle w:val="1fb"/>
        </w:rPr>
        <w:t>Т</w:t>
      </w:r>
      <w:r w:rsidR="00590FDE" w:rsidRPr="005D0F51">
        <w:rPr>
          <w:rStyle w:val="1fb"/>
        </w:rPr>
        <w:t xml:space="preserve">аблица со списком записей о наградах </w:t>
      </w:r>
      <w:r w:rsidR="005D0F51">
        <w:rPr>
          <w:rStyle w:val="1fb"/>
        </w:rPr>
        <w:t xml:space="preserve">и званиях </w:t>
      </w:r>
      <w:r w:rsidR="00590FDE" w:rsidRPr="005D0F51">
        <w:rPr>
          <w:rStyle w:val="1fb"/>
        </w:rPr>
        <w:t>выбранного работника. Таблица содерж</w:t>
      </w:r>
      <w:r w:rsidR="00590FDE" w:rsidRPr="00A65FF3">
        <w:rPr>
          <w:color w:val="000000" w:themeColor="text1"/>
        </w:rPr>
        <w:t>ит столбцы:</w:t>
      </w:r>
    </w:p>
    <w:p w14:paraId="6D7487AD" w14:textId="3BB07681" w:rsidR="00590FDE" w:rsidRPr="00C20D54" w:rsidRDefault="00590FDE" w:rsidP="00A25157">
      <w:pPr>
        <w:pStyle w:val="25"/>
      </w:pPr>
      <w:r w:rsidRPr="00C20D54">
        <w:t>«Награда/звание»</w:t>
      </w:r>
      <w:r w:rsidR="005D0F51">
        <w:t>,</w:t>
      </w:r>
    </w:p>
    <w:p w14:paraId="2A85E5B2" w14:textId="6909E192" w:rsidR="00590FDE" w:rsidRPr="00C20D54" w:rsidRDefault="00590FDE" w:rsidP="00A25157">
      <w:pPr>
        <w:pStyle w:val="25"/>
      </w:pPr>
      <w:r w:rsidRPr="00C20D54">
        <w:t>«Дата получения»</w:t>
      </w:r>
      <w:r w:rsidR="005D0F51">
        <w:t>,</w:t>
      </w:r>
    </w:p>
    <w:p w14:paraId="6DC99C3A" w14:textId="4717C16B" w:rsidR="00590FDE" w:rsidRPr="00C20D54" w:rsidRDefault="00590FDE" w:rsidP="00A25157">
      <w:pPr>
        <w:pStyle w:val="25"/>
      </w:pPr>
      <w:r w:rsidRPr="00C20D54">
        <w:t>«Номер»</w:t>
      </w:r>
      <w:r w:rsidR="005D0F51">
        <w:t>;</w:t>
      </w:r>
    </w:p>
    <w:p w14:paraId="264CC7B3" w14:textId="77777777" w:rsidR="00590FDE" w:rsidRPr="00C20D54" w:rsidRDefault="00590FDE" w:rsidP="00A65FF3">
      <w:pPr>
        <w:pStyle w:val="1d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1E30E1A1" wp14:editId="544CA1F9">
            <wp:extent cx="220999" cy="243861"/>
            <wp:effectExtent l="19050" t="19050" r="26670" b="2286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6A95D9D1" w14:textId="7A404654" w:rsidR="00590FDE" w:rsidRPr="00C20D54" w:rsidRDefault="00590FDE" w:rsidP="00A25157">
      <w:pPr>
        <w:pStyle w:val="25"/>
      </w:pPr>
      <w:r w:rsidRPr="00C20D54">
        <w:t>Редактировать»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_Ref104247385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4.1.6.9.3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</w:t>
      </w:r>
      <w:r w:rsidR="005D0F51">
        <w:t>;</w:t>
      </w:r>
    </w:p>
    <w:p w14:paraId="11D2252F" w14:textId="6B6986BE" w:rsidR="00590FDE" w:rsidRPr="00C20D54" w:rsidRDefault="00590FDE" w:rsidP="00A25157">
      <w:pPr>
        <w:pStyle w:val="25"/>
      </w:pPr>
      <w:r w:rsidRPr="00C20D54">
        <w:t>«Удалить»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_Ref104247394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4.1.6.9.4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</w:t>
      </w:r>
      <w:r w:rsidR="005D0F51">
        <w:t>;</w:t>
      </w:r>
    </w:p>
    <w:p w14:paraId="45E93206" w14:textId="5521B911" w:rsidR="00590FDE" w:rsidRPr="00C20D54" w:rsidRDefault="00590FDE" w:rsidP="00A65FF3">
      <w:pPr>
        <w:pStyle w:val="1d"/>
      </w:pPr>
      <w:r w:rsidRPr="00C20D54">
        <w:t xml:space="preserve">кнопка «Добавить» для </w:t>
      </w:r>
      <w:r w:rsidR="00061F13">
        <w:t>создания</w:t>
      </w:r>
      <w:r w:rsidRPr="00C20D54">
        <w:t xml:space="preserve"> записи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_Ref104247401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4.1.6.9.2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5966CC62" w14:textId="58F11330" w:rsidR="00A03605" w:rsidRPr="00C20D54" w:rsidRDefault="008F58F1" w:rsidP="00966C9D">
      <w:pPr>
        <w:pStyle w:val="54"/>
        <w:rPr>
          <w:color w:val="000000" w:themeColor="text1"/>
        </w:rPr>
      </w:pPr>
      <w:bookmarkStart w:id="286" w:name="_Ref104247401"/>
      <w:r w:rsidRPr="00C20D54">
        <w:rPr>
          <w:color w:val="000000" w:themeColor="text1"/>
        </w:rPr>
        <w:t>Добавление записи о наград</w:t>
      </w:r>
      <w:r w:rsidR="007F7E69" w:rsidRPr="00C20D54">
        <w:rPr>
          <w:color w:val="000000" w:themeColor="text1"/>
        </w:rPr>
        <w:t>е</w:t>
      </w:r>
      <w:bookmarkEnd w:id="286"/>
      <w:r w:rsidR="007F7E69" w:rsidRPr="00C20D54">
        <w:rPr>
          <w:color w:val="000000" w:themeColor="text1"/>
        </w:rPr>
        <w:t xml:space="preserve"> </w:t>
      </w:r>
      <w:r w:rsidR="005D0F51">
        <w:rPr>
          <w:color w:val="000000" w:themeColor="text1"/>
        </w:rPr>
        <w:t>или звании</w:t>
      </w:r>
    </w:p>
    <w:p w14:paraId="44B0F00D" w14:textId="126D8EEB" w:rsidR="00CC4DAB" w:rsidRPr="00C20D54" w:rsidRDefault="00A65FF3" w:rsidP="005824CB">
      <w:pPr>
        <w:keepNext/>
        <w:ind w:firstLine="709"/>
        <w:rPr>
          <w:color w:val="000000" w:themeColor="text1"/>
        </w:rPr>
      </w:pPr>
      <w:bookmarkStart w:id="287" w:name="_Ref89957520"/>
      <w:bookmarkStart w:id="288" w:name="_Ref514775741"/>
      <w:r>
        <w:rPr>
          <w:rStyle w:val="afffffff1"/>
        </w:rPr>
        <w:t>Для добавления записи</w:t>
      </w:r>
      <w:r w:rsidR="00CC4DAB" w:rsidRPr="005D0F51">
        <w:rPr>
          <w:rStyle w:val="afffffff1"/>
        </w:rPr>
        <w:t xml:space="preserve"> о наградах</w:t>
      </w:r>
      <w:r w:rsidR="005D0F51" w:rsidRPr="005D0F51">
        <w:rPr>
          <w:rStyle w:val="afffffff1"/>
        </w:rPr>
        <w:t xml:space="preserve"> или званиях </w:t>
      </w:r>
      <w:r w:rsidR="00CC4DAB" w:rsidRPr="005D0F51">
        <w:rPr>
          <w:rStyle w:val="afffffff1"/>
        </w:rPr>
        <w:t>работника</w:t>
      </w:r>
      <w:r w:rsidR="00CC4DAB" w:rsidRPr="00C20D54">
        <w:rPr>
          <w:color w:val="000000" w:themeColor="text1"/>
        </w:rPr>
        <w:t>:</w:t>
      </w:r>
    </w:p>
    <w:p w14:paraId="16D91CD9" w14:textId="45A80399" w:rsidR="00CC4DAB" w:rsidRPr="00C20D54" w:rsidRDefault="00590FDE" w:rsidP="00B77B53">
      <w:pPr>
        <w:pStyle w:val="1d"/>
        <w:numPr>
          <w:ilvl w:val="0"/>
          <w:numId w:val="83"/>
        </w:numPr>
      </w:pPr>
      <w:r w:rsidRPr="00C20D54">
        <w:t xml:space="preserve">В </w:t>
      </w:r>
      <w:r w:rsidR="00A80D97">
        <w:t>раздел</w:t>
      </w:r>
      <w:r w:rsidR="00E179D6">
        <w:t>е</w:t>
      </w:r>
      <w:r w:rsidRPr="00C20D54">
        <w:t xml:space="preserve"> «Награды» н</w:t>
      </w:r>
      <w:r w:rsidR="00CC4DAB" w:rsidRPr="00C20D54">
        <w:t>ажмите кнопку «Добавить». Откроется окно «Новая награда» (</w:t>
      </w:r>
      <w:r w:rsidR="00CC4DAB" w:rsidRPr="00C20D54">
        <w:fldChar w:fldCharType="begin"/>
      </w:r>
      <w:r w:rsidR="00CC4DAB" w:rsidRPr="00C20D54">
        <w:instrText xml:space="preserve"> REF _Ref98835069 \h </w:instrText>
      </w:r>
      <w:r w:rsidR="00783B3A" w:rsidRPr="00C20D54">
        <w:instrText xml:space="preserve"> \* MERGEFORMAT </w:instrText>
      </w:r>
      <w:r w:rsidR="00CC4DAB" w:rsidRPr="00C20D54">
        <w:fldChar w:fldCharType="separate"/>
      </w:r>
      <w:r w:rsidR="00565CC3" w:rsidRPr="00565CC3">
        <w:t>Рисунок 58</w:t>
      </w:r>
      <w:r w:rsidR="00CC4DAB" w:rsidRPr="00C20D54">
        <w:fldChar w:fldCharType="end"/>
      </w:r>
      <w:r w:rsidR="00CC4DAB" w:rsidRPr="00C20D54">
        <w:t>).</w:t>
      </w:r>
    </w:p>
    <w:p w14:paraId="22347039" w14:textId="77777777" w:rsidR="00CC4DAB" w:rsidRPr="00C20D54" w:rsidRDefault="00CC4DAB" w:rsidP="005D0F51">
      <w:pPr>
        <w:pStyle w:val="afffffff6"/>
      </w:pPr>
      <w:r w:rsidRPr="00C20D54">
        <w:rPr>
          <w:noProof/>
        </w:rPr>
        <w:drawing>
          <wp:inline distT="0" distB="0" distL="0" distR="0" wp14:anchorId="175F5C86" wp14:editId="18CCC0C6">
            <wp:extent cx="4305611" cy="2766724"/>
            <wp:effectExtent l="19050" t="19050" r="19050" b="146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401" cy="283663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C207CF" w14:textId="3190500B" w:rsidR="00CC4DAB" w:rsidRPr="00C20D54" w:rsidRDefault="00CC4DAB" w:rsidP="005D0F51">
      <w:pPr>
        <w:pStyle w:val="afffffff8"/>
        <w:rPr>
          <w:color w:val="000000" w:themeColor="text1"/>
        </w:rPr>
      </w:pPr>
      <w:bookmarkStart w:id="289" w:name="_Ref98835069"/>
      <w:r w:rsidRPr="005D0F51">
        <w:rPr>
          <w:rStyle w:val="afffffffa"/>
        </w:rPr>
        <w:t xml:space="preserve">Рисунок </w:t>
      </w:r>
      <w:r w:rsidR="00EE3A8F" w:rsidRPr="005D0F51">
        <w:rPr>
          <w:rStyle w:val="afffffffa"/>
        </w:rPr>
        <w:fldChar w:fldCharType="begin"/>
      </w:r>
      <w:r w:rsidR="00EE3A8F" w:rsidRPr="005D0F51">
        <w:rPr>
          <w:rStyle w:val="afffffffa"/>
        </w:rPr>
        <w:instrText xml:space="preserve"> SEQ Рисунок \* ARABIC </w:instrText>
      </w:r>
      <w:r w:rsidR="00EE3A8F" w:rsidRPr="005D0F51">
        <w:rPr>
          <w:rStyle w:val="afffffffa"/>
        </w:rPr>
        <w:fldChar w:fldCharType="separate"/>
      </w:r>
      <w:r w:rsidR="00565CC3">
        <w:rPr>
          <w:rStyle w:val="afffffffa"/>
          <w:noProof/>
        </w:rPr>
        <w:t>58</w:t>
      </w:r>
      <w:r w:rsidR="00EE3A8F" w:rsidRPr="005D0F51">
        <w:rPr>
          <w:rStyle w:val="afffffffa"/>
        </w:rPr>
        <w:fldChar w:fldCharType="end"/>
      </w:r>
      <w:bookmarkEnd w:id="289"/>
      <w:r w:rsidRPr="005D0F51">
        <w:rPr>
          <w:rStyle w:val="afffffffa"/>
        </w:rPr>
        <w:t xml:space="preserve"> – </w:t>
      </w:r>
      <w:r w:rsidR="005D0F51">
        <w:rPr>
          <w:rStyle w:val="afffffffa"/>
        </w:rPr>
        <w:t>Форма «</w:t>
      </w:r>
      <w:r w:rsidRPr="005D0F51">
        <w:rPr>
          <w:rStyle w:val="afffffffa"/>
        </w:rPr>
        <w:t>Новая</w:t>
      </w:r>
      <w:r w:rsidRPr="00C20D54">
        <w:rPr>
          <w:color w:val="000000" w:themeColor="text1"/>
        </w:rPr>
        <w:t xml:space="preserve"> награда</w:t>
      </w:r>
      <w:r w:rsidR="005D0F51">
        <w:rPr>
          <w:color w:val="000000" w:themeColor="text1"/>
        </w:rPr>
        <w:t>»</w:t>
      </w:r>
    </w:p>
    <w:p w14:paraId="34C4DE8A" w14:textId="4850F839" w:rsidR="00590FDE" w:rsidRPr="00C20D54" w:rsidRDefault="00CC4DAB" w:rsidP="00B77B53">
      <w:pPr>
        <w:pStyle w:val="1d"/>
        <w:numPr>
          <w:ilvl w:val="0"/>
          <w:numId w:val="167"/>
        </w:numPr>
      </w:pPr>
      <w:r w:rsidRPr="00C20D54">
        <w:t>В окне заполните все поля.</w:t>
      </w:r>
      <w:r w:rsidR="00590FDE" w:rsidRPr="00C20D54">
        <w:t xml:space="preserve"> Описание полей представлено в таблице </w:t>
      </w:r>
      <w:r w:rsidR="005D0F51">
        <w:t xml:space="preserve">ниже </w:t>
      </w:r>
      <w:r w:rsidR="00590FDE" w:rsidRPr="00C20D54">
        <w:t>(</w:t>
      </w:r>
      <w:r w:rsidR="005D0F51">
        <w:t xml:space="preserve">см. </w:t>
      </w:r>
      <w:r w:rsidR="00590FDE" w:rsidRPr="00C20D54">
        <w:fldChar w:fldCharType="begin"/>
      </w:r>
      <w:r w:rsidR="00590FDE" w:rsidRPr="00C20D54">
        <w:instrText xml:space="preserve"> REF _Ref104247530 \h </w:instrText>
      </w:r>
      <w:r w:rsidR="00783B3A" w:rsidRPr="00C20D54">
        <w:instrText xml:space="preserve"> \* MERGEFORMAT </w:instrText>
      </w:r>
      <w:r w:rsidR="00590FDE" w:rsidRPr="00C20D54">
        <w:fldChar w:fldCharType="separate"/>
      </w:r>
      <w:r w:rsidR="00565CC3" w:rsidRPr="005D0F51">
        <w:t>Таблица </w:t>
      </w:r>
      <w:r w:rsidR="00565CC3">
        <w:t>17</w:t>
      </w:r>
      <w:r w:rsidR="00590FDE" w:rsidRPr="00C20D54">
        <w:fldChar w:fldCharType="end"/>
      </w:r>
      <w:r w:rsidR="00590FDE" w:rsidRPr="00C20D54">
        <w:t>).</w:t>
      </w:r>
    </w:p>
    <w:p w14:paraId="5D13B962" w14:textId="33D73864" w:rsidR="00CC4DAB" w:rsidRPr="00C20D54" w:rsidRDefault="00CC4DAB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</w:t>
      </w:r>
      <w:r w:rsidR="00590FDE" w:rsidRPr="00C20D54">
        <w:t>с использованием УКЭП или без УКЭП</w:t>
      </w:r>
      <w:r w:rsidRPr="00C20D54">
        <w:t>).</w:t>
      </w:r>
    </w:p>
    <w:p w14:paraId="1707B13A" w14:textId="6E1088CB" w:rsidR="00017F7A" w:rsidRPr="005D0F51" w:rsidRDefault="00017F7A" w:rsidP="005D0F51">
      <w:pPr>
        <w:pStyle w:val="afffffffff4"/>
      </w:pPr>
      <w:bookmarkStart w:id="290" w:name="_Ref104247530"/>
      <w:r w:rsidRPr="005D0F51">
        <w:t>Таблица</w:t>
      </w:r>
      <w:r w:rsidR="00590FDE" w:rsidRPr="005D0F51">
        <w:t> </w:t>
      </w:r>
      <w:r w:rsidR="003B6A3D">
        <w:fldChar w:fldCharType="begin"/>
      </w:r>
      <w:r w:rsidR="003B6A3D">
        <w:instrText xml:space="preserve"> SEQ Таблица \* ARABIC \s 1 </w:instrText>
      </w:r>
      <w:r w:rsidR="003B6A3D">
        <w:fldChar w:fldCharType="separate"/>
      </w:r>
      <w:r w:rsidR="00565CC3">
        <w:rPr>
          <w:noProof/>
        </w:rPr>
        <w:t>17</w:t>
      </w:r>
      <w:r w:rsidR="003B6A3D">
        <w:rPr>
          <w:noProof/>
        </w:rPr>
        <w:fldChar w:fldCharType="end"/>
      </w:r>
      <w:bookmarkEnd w:id="287"/>
      <w:bookmarkEnd w:id="290"/>
      <w:r w:rsidRPr="005D0F51">
        <w:t xml:space="preserve"> – Описание сведений о наградах </w:t>
      </w:r>
      <w:bookmarkEnd w:id="288"/>
      <w:r w:rsidR="005D0F51" w:rsidRPr="005D0F51">
        <w:t>и званиях работника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3"/>
        <w:gridCol w:w="2125"/>
        <w:gridCol w:w="2689"/>
        <w:gridCol w:w="3967"/>
      </w:tblGrid>
      <w:tr w:rsidR="00DA2EE5" w:rsidRPr="00C20D54" w14:paraId="4C29472E" w14:textId="77777777" w:rsidTr="005D0F51">
        <w:trPr>
          <w:tblHeader/>
        </w:trPr>
        <w:tc>
          <w:tcPr>
            <w:tcW w:w="301" w:type="pct"/>
          </w:tcPr>
          <w:p w14:paraId="3813BC16" w14:textId="55588887" w:rsidR="00DA2EE5" w:rsidRPr="00C20D54" w:rsidRDefault="00DA2EE5" w:rsidP="005D0F51">
            <w:pPr>
              <w:pStyle w:val="108"/>
            </w:pPr>
            <w:r w:rsidRPr="00C20D54">
              <w:t>№</w:t>
            </w:r>
          </w:p>
        </w:tc>
        <w:tc>
          <w:tcPr>
            <w:tcW w:w="1137" w:type="pct"/>
          </w:tcPr>
          <w:p w14:paraId="2B0B2BCA" w14:textId="53B3E98E" w:rsidR="00DA2EE5" w:rsidRPr="00C20D54" w:rsidRDefault="00DA2EE5" w:rsidP="005D0F51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39" w:type="pct"/>
          </w:tcPr>
          <w:p w14:paraId="669BA68B" w14:textId="77777777" w:rsidR="00DA2EE5" w:rsidRPr="00C20D54" w:rsidRDefault="00DA2EE5" w:rsidP="005D0F51">
            <w:pPr>
              <w:pStyle w:val="108"/>
            </w:pPr>
            <w:r w:rsidRPr="00C20D54">
              <w:t>Описание</w:t>
            </w:r>
          </w:p>
        </w:tc>
        <w:tc>
          <w:tcPr>
            <w:tcW w:w="2123" w:type="pct"/>
          </w:tcPr>
          <w:p w14:paraId="7C510B3E" w14:textId="77777777" w:rsidR="00DA2EE5" w:rsidRPr="00C20D54" w:rsidRDefault="00DA2EE5" w:rsidP="005D0F51">
            <w:pPr>
              <w:pStyle w:val="108"/>
            </w:pPr>
            <w:r w:rsidRPr="00C20D54">
              <w:t>Вид, способ ввода</w:t>
            </w:r>
          </w:p>
        </w:tc>
      </w:tr>
      <w:tr w:rsidR="00590FDE" w:rsidRPr="00C20D54" w14:paraId="10E30B36" w14:textId="77777777" w:rsidTr="005D0F51">
        <w:tc>
          <w:tcPr>
            <w:tcW w:w="301" w:type="pct"/>
          </w:tcPr>
          <w:p w14:paraId="3137BC8C" w14:textId="7E723346" w:rsidR="00590FDE" w:rsidRPr="00C20D54" w:rsidRDefault="00590FDE" w:rsidP="00B77B53">
            <w:pPr>
              <w:pStyle w:val="101"/>
              <w:numPr>
                <w:ilvl w:val="0"/>
                <w:numId w:val="84"/>
              </w:numPr>
            </w:pPr>
          </w:p>
        </w:tc>
        <w:tc>
          <w:tcPr>
            <w:tcW w:w="1137" w:type="pct"/>
          </w:tcPr>
          <w:p w14:paraId="669C7AB6" w14:textId="6823671D" w:rsidR="00590FDE" w:rsidRPr="00C20D54" w:rsidRDefault="00590FDE" w:rsidP="005D0F51">
            <w:pPr>
              <w:pStyle w:val="104"/>
            </w:pPr>
            <w:r w:rsidRPr="00C20D54">
              <w:t>Награда/звание</w:t>
            </w:r>
          </w:p>
        </w:tc>
        <w:tc>
          <w:tcPr>
            <w:tcW w:w="1439" w:type="pct"/>
          </w:tcPr>
          <w:p w14:paraId="1C1C9181" w14:textId="441DBFFF" w:rsidR="00590FDE" w:rsidRPr="00C20D54" w:rsidRDefault="00590FDE" w:rsidP="005D0F51">
            <w:pPr>
              <w:pStyle w:val="104"/>
            </w:pPr>
            <w:r w:rsidRPr="00C20D54">
              <w:t>Наименование присвоенной(-го) награды/звания</w:t>
            </w:r>
          </w:p>
        </w:tc>
        <w:tc>
          <w:tcPr>
            <w:tcW w:w="2123" w:type="pct"/>
          </w:tcPr>
          <w:p w14:paraId="476DB986" w14:textId="77777777" w:rsidR="00590FDE" w:rsidRPr="00C20D54" w:rsidRDefault="00590FDE" w:rsidP="005D0F51">
            <w:pPr>
              <w:pStyle w:val="104"/>
            </w:pPr>
            <w:r w:rsidRPr="00C20D54">
              <w:t>Выбор значения из выпадающего списка</w:t>
            </w:r>
            <w:r w:rsidR="00EB3F67" w:rsidRPr="00C20D54">
              <w:t xml:space="preserve">. </w:t>
            </w:r>
          </w:p>
          <w:p w14:paraId="0F06BF3C" w14:textId="70CF74D8" w:rsidR="00EB3F67" w:rsidRPr="00C20D54" w:rsidRDefault="00EB3F67" w:rsidP="005D0F51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«Награды и звания Российской Федерации», OID 1.2.643.5.1.13.13.99.2.44</w:t>
            </w:r>
          </w:p>
        </w:tc>
      </w:tr>
      <w:tr w:rsidR="00DA2EE5" w:rsidRPr="00C20D54" w14:paraId="609A3A32" w14:textId="77777777" w:rsidTr="005D0F51">
        <w:tc>
          <w:tcPr>
            <w:tcW w:w="301" w:type="pct"/>
          </w:tcPr>
          <w:p w14:paraId="06BB0FC5" w14:textId="7E26090D" w:rsidR="00DA2EE5" w:rsidRPr="00C20D54" w:rsidRDefault="00DA2EE5" w:rsidP="005D0F51">
            <w:pPr>
              <w:pStyle w:val="101"/>
            </w:pPr>
          </w:p>
        </w:tc>
        <w:tc>
          <w:tcPr>
            <w:tcW w:w="1137" w:type="pct"/>
          </w:tcPr>
          <w:p w14:paraId="7131C2BF" w14:textId="424907BF" w:rsidR="00DA2EE5" w:rsidRPr="00C20D54" w:rsidRDefault="00DA2EE5" w:rsidP="005D0F51">
            <w:pPr>
              <w:pStyle w:val="104"/>
            </w:pPr>
            <w:r w:rsidRPr="00C20D54">
              <w:t>Дата</w:t>
            </w:r>
          </w:p>
        </w:tc>
        <w:tc>
          <w:tcPr>
            <w:tcW w:w="1439" w:type="pct"/>
          </w:tcPr>
          <w:p w14:paraId="1D091911" w14:textId="77777777" w:rsidR="00DA2EE5" w:rsidRPr="00C20D54" w:rsidRDefault="00DA2EE5" w:rsidP="005D0F51">
            <w:pPr>
              <w:pStyle w:val="104"/>
            </w:pPr>
            <w:r w:rsidRPr="00C20D54">
              <w:t>Дата присвоения награды/звания</w:t>
            </w:r>
          </w:p>
        </w:tc>
        <w:tc>
          <w:tcPr>
            <w:tcW w:w="2123" w:type="pct"/>
          </w:tcPr>
          <w:p w14:paraId="01136870" w14:textId="185164DB" w:rsidR="00DA2EE5" w:rsidRPr="00C20D54" w:rsidRDefault="00590FDE" w:rsidP="005D0F51">
            <w:pPr>
              <w:pStyle w:val="104"/>
            </w:pPr>
            <w:r w:rsidRPr="00C20D54">
              <w:t>Выбор даты в календаре</w:t>
            </w:r>
          </w:p>
        </w:tc>
      </w:tr>
      <w:tr w:rsidR="00DA2EE5" w:rsidRPr="00C20D54" w14:paraId="1078402F" w14:textId="77777777" w:rsidTr="005D0F51">
        <w:tc>
          <w:tcPr>
            <w:tcW w:w="301" w:type="pct"/>
          </w:tcPr>
          <w:p w14:paraId="506B6393" w14:textId="1436250C" w:rsidR="00DA2EE5" w:rsidRPr="00C20D54" w:rsidRDefault="00DA2EE5" w:rsidP="005D0F51">
            <w:pPr>
              <w:pStyle w:val="101"/>
            </w:pPr>
          </w:p>
        </w:tc>
        <w:tc>
          <w:tcPr>
            <w:tcW w:w="1137" w:type="pct"/>
          </w:tcPr>
          <w:p w14:paraId="17B78222" w14:textId="5158A2D3" w:rsidR="00DA2EE5" w:rsidRPr="00C20D54" w:rsidRDefault="00DA2EE5" w:rsidP="005D0F51">
            <w:pPr>
              <w:pStyle w:val="104"/>
            </w:pPr>
            <w:r w:rsidRPr="00C20D54">
              <w:t>Номер</w:t>
            </w:r>
          </w:p>
        </w:tc>
        <w:tc>
          <w:tcPr>
            <w:tcW w:w="1439" w:type="pct"/>
          </w:tcPr>
          <w:p w14:paraId="76081BDA" w14:textId="213D8AC0" w:rsidR="00DA2EE5" w:rsidRPr="00C20D54" w:rsidRDefault="00DA2EE5" w:rsidP="005D0F51">
            <w:pPr>
              <w:pStyle w:val="104"/>
            </w:pPr>
            <w:r w:rsidRPr="00C20D54">
              <w:t>Номер присвоенной(-го) награды/звания</w:t>
            </w:r>
          </w:p>
        </w:tc>
        <w:tc>
          <w:tcPr>
            <w:tcW w:w="2123" w:type="pct"/>
          </w:tcPr>
          <w:p w14:paraId="302181AB" w14:textId="42C1286F" w:rsidR="00DA2EE5" w:rsidRPr="00C20D54" w:rsidRDefault="00DA2EE5" w:rsidP="005D0F51">
            <w:pPr>
              <w:pStyle w:val="104"/>
            </w:pPr>
            <w:r w:rsidRPr="00C20D54">
              <w:t xml:space="preserve">Текстовое поле </w:t>
            </w:r>
            <w:r w:rsidR="00590FDE" w:rsidRPr="00C20D54">
              <w:t>с ограничение</w:t>
            </w:r>
            <w:r w:rsidR="005D0F51">
              <w:t>м</w:t>
            </w:r>
            <w:r w:rsidR="00590FDE" w:rsidRPr="00C20D54">
              <w:t xml:space="preserve"> в 21 символ</w:t>
            </w:r>
          </w:p>
        </w:tc>
      </w:tr>
    </w:tbl>
    <w:p w14:paraId="07A9BB15" w14:textId="0124B11D" w:rsidR="00EE4942" w:rsidRPr="00C20D54" w:rsidRDefault="00501EC1" w:rsidP="00966C9D">
      <w:pPr>
        <w:pStyle w:val="54"/>
        <w:rPr>
          <w:color w:val="000000" w:themeColor="text1"/>
        </w:rPr>
      </w:pPr>
      <w:bookmarkStart w:id="291" w:name="_Ref104247385"/>
      <w:r w:rsidRPr="00C20D54">
        <w:rPr>
          <w:color w:val="000000" w:themeColor="text1"/>
        </w:rPr>
        <w:t>Редактирование записи о награде</w:t>
      </w:r>
      <w:bookmarkEnd w:id="291"/>
      <w:r w:rsidRPr="00C20D54">
        <w:rPr>
          <w:color w:val="000000" w:themeColor="text1"/>
        </w:rPr>
        <w:t xml:space="preserve"> </w:t>
      </w:r>
      <w:r w:rsidR="005D0F51">
        <w:rPr>
          <w:color w:val="000000" w:themeColor="text1"/>
        </w:rPr>
        <w:t>или звании</w:t>
      </w:r>
    </w:p>
    <w:p w14:paraId="19271974" w14:textId="6C6BDA2E" w:rsidR="00A65FF3" w:rsidRPr="00C20D54" w:rsidRDefault="00A65FF3" w:rsidP="00A65FF3">
      <w:pPr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 xml:space="preserve">наградах и званиях </w:t>
      </w:r>
      <w:r>
        <w:t>медицинского (фармацевтического) работника. Для изменения записи</w:t>
      </w:r>
      <w:r w:rsidRPr="00C20D54">
        <w:rPr>
          <w:color w:val="000000" w:themeColor="text1"/>
        </w:rPr>
        <w:t>:</w:t>
      </w:r>
    </w:p>
    <w:p w14:paraId="58355484" w14:textId="77777777" w:rsidR="00812861" w:rsidRPr="00C20D54" w:rsidRDefault="00812861" w:rsidP="00B77B53">
      <w:pPr>
        <w:pStyle w:val="1d"/>
        <w:numPr>
          <w:ilvl w:val="0"/>
          <w:numId w:val="85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1F9978D7" wp14:editId="5DBDA333">
            <wp:extent cx="220999" cy="243861"/>
            <wp:effectExtent l="19050" t="19050" r="26670" b="2286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10F826C5" w14:textId="77777777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награды».</w:t>
      </w:r>
    </w:p>
    <w:p w14:paraId="1AF40CBD" w14:textId="766977BD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</w:t>
      </w:r>
      <w:r w:rsidR="00590FDE" w:rsidRPr="00C20D54">
        <w:t>с использованием УКЭП или без УКЭП</w:t>
      </w:r>
      <w:r w:rsidRPr="00C20D54">
        <w:t>).</w:t>
      </w:r>
    </w:p>
    <w:p w14:paraId="52C5C17B" w14:textId="7CDE6A5A" w:rsidR="004F742F" w:rsidRPr="00C20D54" w:rsidRDefault="004F742F" w:rsidP="00966C9D">
      <w:pPr>
        <w:pStyle w:val="54"/>
        <w:rPr>
          <w:color w:val="000000" w:themeColor="text1"/>
        </w:rPr>
      </w:pPr>
      <w:bookmarkStart w:id="292" w:name="_Ref104247394"/>
      <w:r w:rsidRPr="00C20D54">
        <w:rPr>
          <w:color w:val="000000" w:themeColor="text1"/>
        </w:rPr>
        <w:t xml:space="preserve">Удаление </w:t>
      </w:r>
      <w:r w:rsidR="001D6D78" w:rsidRPr="00C20D54">
        <w:rPr>
          <w:color w:val="000000" w:themeColor="text1"/>
        </w:rPr>
        <w:t>записи о награде</w:t>
      </w:r>
      <w:bookmarkEnd w:id="292"/>
      <w:r w:rsidR="005D0F51">
        <w:rPr>
          <w:color w:val="000000" w:themeColor="text1"/>
        </w:rPr>
        <w:t xml:space="preserve"> или звании</w:t>
      </w:r>
    </w:p>
    <w:p w14:paraId="5F045A23" w14:textId="30063DF1" w:rsidR="00812861" w:rsidRPr="00C20D54" w:rsidRDefault="00A65FF3" w:rsidP="00051D14">
      <w:pPr>
        <w:keepNext/>
        <w:ind w:firstLine="709"/>
        <w:rPr>
          <w:color w:val="000000" w:themeColor="text1"/>
        </w:rPr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 xml:space="preserve">о </w:t>
      </w:r>
      <w:r>
        <w:rPr>
          <w:color w:val="000000" w:themeColor="text1"/>
        </w:rPr>
        <w:t xml:space="preserve">наградах и званиях </w:t>
      </w:r>
      <w:r>
        <w:t>медицинского (фармацевтического) работника. Для удаления записи</w:t>
      </w:r>
      <w:r w:rsidR="00812861" w:rsidRPr="00C20D54">
        <w:rPr>
          <w:color w:val="000000" w:themeColor="text1"/>
        </w:rPr>
        <w:t>:</w:t>
      </w:r>
    </w:p>
    <w:p w14:paraId="4502E275" w14:textId="77777777" w:rsidR="00812861" w:rsidRPr="00C20D54" w:rsidRDefault="00812861" w:rsidP="00B77B53">
      <w:pPr>
        <w:pStyle w:val="1d"/>
        <w:numPr>
          <w:ilvl w:val="0"/>
          <w:numId w:val="86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64405F7C" wp14:editId="149C110F">
            <wp:extent cx="220999" cy="243861"/>
            <wp:effectExtent l="19050" t="19050" r="26670" b="2286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1AB67201" w14:textId="384B7CF3" w:rsidR="00812861" w:rsidRPr="00C20D54" w:rsidRDefault="00812861" w:rsidP="00B77B53">
      <w:pPr>
        <w:pStyle w:val="1d"/>
        <w:numPr>
          <w:ilvl w:val="0"/>
          <w:numId w:val="86"/>
        </w:numPr>
      </w:pPr>
      <w:r w:rsidRPr="00C20D54">
        <w:t>Подтвердите удаление и выберите способ сохранения (</w:t>
      </w:r>
      <w:r w:rsidR="00590FDE" w:rsidRPr="00C20D54">
        <w:t>с использованием УКЭП или без УКЭП</w:t>
      </w:r>
      <w:r w:rsidRPr="00C20D54">
        <w:t>).</w:t>
      </w:r>
    </w:p>
    <w:p w14:paraId="22BFFBE1" w14:textId="40A1B6F1" w:rsidR="007C1848" w:rsidRDefault="00A80D97" w:rsidP="00966C9D">
      <w:pPr>
        <w:pStyle w:val="49"/>
        <w:rPr>
          <w:color w:val="000000" w:themeColor="text1"/>
        </w:rPr>
      </w:pPr>
      <w:bookmarkStart w:id="293" w:name="_Toc500436318"/>
      <w:bookmarkStart w:id="294" w:name="_Toc514849019"/>
      <w:bookmarkStart w:id="295" w:name="_Toc514849496"/>
      <w:bookmarkStart w:id="296" w:name="_Toc514849540"/>
      <w:bookmarkStart w:id="297" w:name="_Toc514849831"/>
      <w:bookmarkStart w:id="298" w:name="_Toc514849888"/>
      <w:bookmarkStart w:id="299" w:name="_Toc514850016"/>
      <w:bookmarkStart w:id="300" w:name="_Toc514850141"/>
      <w:bookmarkStart w:id="301" w:name="_Toc514850191"/>
      <w:bookmarkStart w:id="302" w:name="_Toc514850350"/>
      <w:bookmarkStart w:id="303" w:name="_Toc514850701"/>
      <w:bookmarkStart w:id="304" w:name="_Ref89086767"/>
      <w:bookmarkStart w:id="305" w:name="_Toc468721586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r>
        <w:rPr>
          <w:color w:val="000000" w:themeColor="text1"/>
        </w:rPr>
        <w:t>Раздел</w:t>
      </w:r>
      <w:r w:rsidR="00E179D6">
        <w:rPr>
          <w:color w:val="000000" w:themeColor="text1"/>
        </w:rPr>
        <w:t xml:space="preserve"> </w:t>
      </w:r>
      <w:r w:rsidR="005D0F51">
        <w:rPr>
          <w:color w:val="000000" w:themeColor="text1"/>
        </w:rPr>
        <w:t>«Н</w:t>
      </w:r>
      <w:r w:rsidR="007C1848" w:rsidRPr="00C20D54">
        <w:rPr>
          <w:color w:val="000000" w:themeColor="text1"/>
        </w:rPr>
        <w:t>екоммерческ</w:t>
      </w:r>
      <w:r w:rsidR="005D0F51">
        <w:rPr>
          <w:color w:val="000000" w:themeColor="text1"/>
        </w:rPr>
        <w:t>ие</w:t>
      </w:r>
      <w:r w:rsidR="007C1848" w:rsidRPr="00C20D54">
        <w:rPr>
          <w:color w:val="000000" w:themeColor="text1"/>
        </w:rPr>
        <w:t xml:space="preserve"> организаци</w:t>
      </w:r>
      <w:bookmarkEnd w:id="304"/>
      <w:r w:rsidR="005D0F51">
        <w:rPr>
          <w:color w:val="000000" w:themeColor="text1"/>
        </w:rPr>
        <w:t>и»</w:t>
      </w:r>
    </w:p>
    <w:p w14:paraId="7A5A8D45" w14:textId="6B570010" w:rsidR="005D0F51" w:rsidRPr="005D0F51" w:rsidRDefault="00A80D97" w:rsidP="005D0F51">
      <w:pPr>
        <w:pStyle w:val="af2"/>
      </w:pPr>
      <w:r>
        <w:t>Раздел</w:t>
      </w:r>
      <w:r w:rsidR="00E179D6">
        <w:t xml:space="preserve"> </w:t>
      </w:r>
      <w:r w:rsidR="005D0F51">
        <w:t>«</w:t>
      </w:r>
      <w:r w:rsidR="005D0F51" w:rsidRPr="005D0F51">
        <w:t>Некоммерческие организации»</w:t>
      </w:r>
      <w:r w:rsidR="005D0F51">
        <w:t xml:space="preserve"> предназначен для внесения сведений об участии медицинского (фармацевтического) работника в </w:t>
      </w:r>
      <w:r w:rsidR="005D0F51" w:rsidRPr="005D0F51">
        <w:t>профессиональных некоммерческих организаци</w:t>
      </w:r>
      <w:r w:rsidR="005D0F51">
        <w:t>ях.</w:t>
      </w:r>
    </w:p>
    <w:p w14:paraId="6D351786" w14:textId="6CB43C0E" w:rsidR="00812861" w:rsidRPr="00C20D54" w:rsidRDefault="00812861" w:rsidP="00966C9D">
      <w:pPr>
        <w:pStyle w:val="54"/>
        <w:rPr>
          <w:color w:val="000000" w:themeColor="text1"/>
        </w:rPr>
      </w:pPr>
      <w:bookmarkStart w:id="306" w:name="_Ref104248578"/>
      <w:r w:rsidRPr="00C20D54">
        <w:rPr>
          <w:color w:val="000000" w:themeColor="text1"/>
        </w:rPr>
        <w:t>Просмотр списка профессиональных некоммерческих организаций</w:t>
      </w:r>
      <w:bookmarkEnd w:id="306"/>
      <w:r w:rsidR="00977F16">
        <w:rPr>
          <w:color w:val="000000" w:themeColor="text1"/>
        </w:rPr>
        <w:t>, в которых участвует медицинский (фармацевтический) работник</w:t>
      </w:r>
      <w:r w:rsidRPr="00C20D54">
        <w:rPr>
          <w:color w:val="000000" w:themeColor="text1"/>
        </w:rPr>
        <w:t xml:space="preserve"> </w:t>
      </w:r>
    </w:p>
    <w:p w14:paraId="09099158" w14:textId="3904B133" w:rsidR="001611F1" w:rsidRPr="00C20D54" w:rsidRDefault="001611F1" w:rsidP="001611F1">
      <w:pPr>
        <w:pStyle w:val="af2"/>
      </w:pPr>
      <w:r>
        <w:t xml:space="preserve">Для перехода к </w:t>
      </w:r>
      <w:r w:rsidR="00A80D97">
        <w:t>раздел</w:t>
      </w:r>
      <w:r w:rsidR="00E179D6">
        <w:t xml:space="preserve">у </w:t>
      </w:r>
      <w:r>
        <w:t>«</w:t>
      </w:r>
      <w:r>
        <w:rPr>
          <w:color w:val="000000" w:themeColor="text1"/>
        </w:rPr>
        <w:t>Н</w:t>
      </w:r>
      <w:r w:rsidRPr="00C20D54">
        <w:rPr>
          <w:color w:val="000000" w:themeColor="text1"/>
        </w:rPr>
        <w:t>екоммерческ</w:t>
      </w:r>
      <w:r>
        <w:rPr>
          <w:color w:val="000000" w:themeColor="text1"/>
        </w:rPr>
        <w:t>ие</w:t>
      </w:r>
      <w:r w:rsidRPr="00C20D54">
        <w:rPr>
          <w:color w:val="000000" w:themeColor="text1"/>
        </w:rPr>
        <w:t xml:space="preserve"> организаци</w:t>
      </w:r>
      <w:r>
        <w:rPr>
          <w:color w:val="000000" w:themeColor="text1"/>
        </w:rPr>
        <w:t>и</w:t>
      </w:r>
      <w:r>
        <w:t>»</w:t>
      </w:r>
      <w:r w:rsidRPr="00C20D54">
        <w:t>:</w:t>
      </w:r>
    </w:p>
    <w:p w14:paraId="4F19A580" w14:textId="09B8FE86" w:rsidR="001611F1" w:rsidRPr="00C20D54" w:rsidRDefault="00EF6D6C" w:rsidP="00B77B53">
      <w:pPr>
        <w:pStyle w:val="1d"/>
        <w:numPr>
          <w:ilvl w:val="0"/>
          <w:numId w:val="177"/>
        </w:numPr>
      </w:pPr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 xml:space="preserve">»: </w:t>
      </w:r>
      <w:r w:rsidR="00256959" w:rsidRPr="00516C30">
        <w:t xml:space="preserve">в главном меню Подсистемы выберите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1611F1" w:rsidRPr="00C20D54">
        <w:t>.</w:t>
      </w:r>
    </w:p>
    <w:p w14:paraId="25EEF2BF" w14:textId="343C061D" w:rsidR="001611F1" w:rsidRPr="00C20D54" w:rsidRDefault="001611F1" w:rsidP="001611F1">
      <w:pPr>
        <w:pStyle w:val="1d"/>
      </w:pPr>
      <w:r w:rsidRPr="00C20D54">
        <w:t xml:space="preserve">При необходимости отфильтруйте список </w:t>
      </w:r>
      <w:r w:rsidRPr="0019321D">
        <w:t>медицинск</w:t>
      </w:r>
      <w:r>
        <w:t>их</w:t>
      </w:r>
      <w:r w:rsidRPr="0019321D">
        <w:t xml:space="preserve"> </w:t>
      </w:r>
      <w:r>
        <w:t xml:space="preserve">и </w:t>
      </w:r>
      <w:r w:rsidRPr="0019321D">
        <w:t>фармацевтическ</w:t>
      </w:r>
      <w:r>
        <w:t xml:space="preserve">их </w:t>
      </w:r>
      <w:r w:rsidRPr="0019321D">
        <w:t>работник</w:t>
      </w:r>
      <w:r>
        <w:t>ов</w:t>
      </w:r>
      <w:r w:rsidRPr="0019321D">
        <w:t xml:space="preserve"> </w:t>
      </w:r>
      <w:r w:rsidRPr="00C20D54">
        <w:t>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5AE35BA8" w14:textId="77777777" w:rsidR="001611F1" w:rsidRDefault="001611F1" w:rsidP="001611F1">
      <w:pPr>
        <w:pStyle w:val="1d"/>
      </w:pPr>
      <w:r w:rsidRPr="00C20D54">
        <w:t xml:space="preserve">Нажмите на ФИО выбранного </w:t>
      </w:r>
      <w:r>
        <w:t xml:space="preserve">работника. </w:t>
      </w:r>
    </w:p>
    <w:p w14:paraId="71230ED7" w14:textId="27FA49F0" w:rsidR="00590FDE" w:rsidRPr="005D0F51" w:rsidRDefault="001611F1" w:rsidP="002D1977">
      <w:pPr>
        <w:pStyle w:val="1d"/>
      </w:pPr>
      <w:r>
        <w:t>Выберете в о</w:t>
      </w:r>
      <w:r w:rsidRPr="00816DC4">
        <w:t>бласт</w:t>
      </w:r>
      <w:r>
        <w:t>и</w:t>
      </w:r>
      <w:r w:rsidRPr="00816DC4">
        <w:t xml:space="preserve"> данных</w:t>
      </w:r>
      <w:r>
        <w:t xml:space="preserve"> карточки значение «</w:t>
      </w:r>
      <w:r w:rsidRPr="001611F1">
        <w:rPr>
          <w:color w:val="000000" w:themeColor="text1"/>
        </w:rPr>
        <w:t>Некоммерческие организации</w:t>
      </w:r>
      <w:r>
        <w:t>»</w:t>
      </w:r>
      <w:r w:rsidRPr="00816DC4">
        <w:t xml:space="preserve"> </w:t>
      </w:r>
      <w:r w:rsidRPr="005D0F51">
        <w:t>(</w:t>
      </w:r>
      <w:r w:rsidR="00A81FFC">
        <w:t xml:space="preserve">см. </w:t>
      </w:r>
      <w:r w:rsidR="00D35B6B" w:rsidRPr="005D0F51">
        <w:fldChar w:fldCharType="begin"/>
      </w:r>
      <w:r w:rsidR="00D35B6B" w:rsidRPr="005D0F51">
        <w:instrText xml:space="preserve"> REF _Ref104278015 \h </w:instrText>
      </w:r>
      <w:r w:rsidR="00783B3A" w:rsidRPr="005D0F51">
        <w:instrText xml:space="preserve"> \* MERGEFORMAT </w:instrText>
      </w:r>
      <w:r w:rsidR="00D35B6B" w:rsidRPr="005D0F51">
        <w:fldChar w:fldCharType="separate"/>
      </w:r>
      <w:r w:rsidR="00565CC3" w:rsidRPr="00565CC3">
        <w:t>Рисунок 59</w:t>
      </w:r>
      <w:r w:rsidR="00D35B6B" w:rsidRPr="005D0F51">
        <w:fldChar w:fldCharType="end"/>
      </w:r>
      <w:r w:rsidR="00590FDE" w:rsidRPr="005D0F51">
        <w:t>).</w:t>
      </w:r>
    </w:p>
    <w:p w14:paraId="68FD4F34" w14:textId="77777777" w:rsidR="00590FDE" w:rsidRPr="00C20D54" w:rsidRDefault="00590FDE" w:rsidP="00A81FFC">
      <w:pPr>
        <w:pStyle w:val="afffffff6"/>
      </w:pPr>
      <w:r w:rsidRPr="00C20D54">
        <w:rPr>
          <w:noProof/>
        </w:rPr>
        <w:drawing>
          <wp:inline distT="0" distB="0" distL="0" distR="0" wp14:anchorId="6AC83275" wp14:editId="196294F0">
            <wp:extent cx="5939790" cy="3469026"/>
            <wp:effectExtent l="19050" t="19050" r="22860" b="1714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4"/>
                    <a:stretch/>
                  </pic:blipFill>
                  <pic:spPr bwMode="auto">
                    <a:xfrm>
                      <a:off x="0" y="0"/>
                      <a:ext cx="5940000" cy="346914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47CE5" w14:textId="08A28150" w:rsidR="00590FDE" w:rsidRPr="00C20D54" w:rsidRDefault="00590FDE" w:rsidP="00966C9D">
      <w:pPr>
        <w:pStyle w:val="afffffff"/>
        <w:spacing w:line="240" w:lineRule="auto"/>
        <w:rPr>
          <w:color w:val="000000" w:themeColor="text1"/>
        </w:rPr>
      </w:pPr>
      <w:bookmarkStart w:id="307" w:name="_Ref104278015"/>
      <w:r w:rsidRPr="00A81FFC">
        <w:rPr>
          <w:rStyle w:val="afffffffa"/>
        </w:rPr>
        <w:t>Рисунок </w:t>
      </w:r>
      <w:r w:rsidR="00EE3A8F" w:rsidRPr="00A81FFC">
        <w:rPr>
          <w:rStyle w:val="afffffffa"/>
        </w:rPr>
        <w:fldChar w:fldCharType="begin"/>
      </w:r>
      <w:r w:rsidR="00EE3A8F" w:rsidRPr="00A81FFC">
        <w:rPr>
          <w:rStyle w:val="afffffffa"/>
        </w:rPr>
        <w:instrText xml:space="preserve"> SEQ Рисунок \* ARABIC </w:instrText>
      </w:r>
      <w:r w:rsidR="00EE3A8F" w:rsidRPr="00A81FFC">
        <w:rPr>
          <w:rStyle w:val="afffffffa"/>
        </w:rPr>
        <w:fldChar w:fldCharType="separate"/>
      </w:r>
      <w:r w:rsidR="00565CC3">
        <w:rPr>
          <w:rStyle w:val="afffffffa"/>
          <w:noProof/>
        </w:rPr>
        <w:t>59</w:t>
      </w:r>
      <w:r w:rsidR="00EE3A8F" w:rsidRPr="00A81FFC">
        <w:rPr>
          <w:rStyle w:val="afffffffa"/>
        </w:rPr>
        <w:fldChar w:fldCharType="end"/>
      </w:r>
      <w:bookmarkEnd w:id="307"/>
      <w:r w:rsidRPr="00A81FFC">
        <w:rPr>
          <w:rStyle w:val="afffffffa"/>
        </w:rPr>
        <w:t xml:space="preserve"> – </w:t>
      </w:r>
      <w:r w:rsidR="00A80D97">
        <w:rPr>
          <w:rStyle w:val="afffffffa"/>
        </w:rPr>
        <w:t>Раздел</w:t>
      </w:r>
      <w:r w:rsidR="00E179D6">
        <w:rPr>
          <w:rStyle w:val="afffffffa"/>
        </w:rPr>
        <w:t xml:space="preserve"> </w:t>
      </w:r>
      <w:r w:rsidRPr="00A81FFC">
        <w:rPr>
          <w:rStyle w:val="afffffffa"/>
        </w:rPr>
        <w:t>«Некоммерческие организации</w:t>
      </w:r>
      <w:r w:rsidRPr="00C20D54">
        <w:rPr>
          <w:color w:val="000000" w:themeColor="text1"/>
        </w:rPr>
        <w:t>»</w:t>
      </w:r>
    </w:p>
    <w:p w14:paraId="7300FB6B" w14:textId="516634DC" w:rsidR="00213DDA" w:rsidRPr="00A81FFC" w:rsidRDefault="00A80D97" w:rsidP="00A81FFC">
      <w:pPr>
        <w:pStyle w:val="afffffff9"/>
      </w:pPr>
      <w:r>
        <w:t>Раздел</w:t>
      </w:r>
      <w:r w:rsidR="00E179D6">
        <w:t xml:space="preserve"> </w:t>
      </w:r>
      <w:r w:rsidR="00A81FFC" w:rsidRPr="00A81FFC">
        <w:t>«Некоммерческие организации» с</w:t>
      </w:r>
      <w:r w:rsidR="00213DDA" w:rsidRPr="00A81FFC">
        <w:t>одержит элементы:</w:t>
      </w:r>
    </w:p>
    <w:p w14:paraId="07BA2545" w14:textId="50AEC8CE" w:rsidR="00213DDA" w:rsidRPr="00C20D54" w:rsidRDefault="00213DDA" w:rsidP="00B77B53">
      <w:pPr>
        <w:pStyle w:val="1d"/>
        <w:numPr>
          <w:ilvl w:val="0"/>
          <w:numId w:val="173"/>
        </w:numPr>
      </w:pPr>
      <w:r w:rsidRPr="00A81FFC">
        <w:t>таблица со списком записей о некоммерческих организациях</w:t>
      </w:r>
      <w:r w:rsidR="00A81FFC">
        <w:t xml:space="preserve">, участником которых является </w:t>
      </w:r>
      <w:r w:rsidRPr="00A81FFC">
        <w:t>выбранн</w:t>
      </w:r>
      <w:r w:rsidR="00A81FFC">
        <w:t>ый</w:t>
      </w:r>
      <w:r w:rsidRPr="00C20D54">
        <w:t xml:space="preserve"> работник. Таблица содержит столбцы:</w:t>
      </w:r>
    </w:p>
    <w:p w14:paraId="6DA92E32" w14:textId="362FC96F" w:rsidR="00213DDA" w:rsidRPr="00C20D54" w:rsidRDefault="00213DDA" w:rsidP="00A25157">
      <w:pPr>
        <w:pStyle w:val="25"/>
      </w:pPr>
      <w:r w:rsidRPr="00C20D54">
        <w:t>«Наименование организации»</w:t>
      </w:r>
      <w:r w:rsidR="00A81FFC">
        <w:t>,</w:t>
      </w:r>
    </w:p>
    <w:p w14:paraId="0E5E1CB1" w14:textId="1AF649A7" w:rsidR="00213DDA" w:rsidRPr="00C20D54" w:rsidRDefault="00213DDA" w:rsidP="00A25157">
      <w:pPr>
        <w:pStyle w:val="25"/>
      </w:pPr>
      <w:r w:rsidRPr="00C20D54">
        <w:t>«ОГРН»</w:t>
      </w:r>
      <w:r w:rsidR="00A81FFC">
        <w:t>,</w:t>
      </w:r>
    </w:p>
    <w:p w14:paraId="4B7F74C3" w14:textId="1C8ED3E4" w:rsidR="00213DDA" w:rsidRPr="00C20D54" w:rsidRDefault="00213DDA" w:rsidP="00A25157">
      <w:pPr>
        <w:pStyle w:val="25"/>
      </w:pPr>
      <w:r w:rsidRPr="00C20D54">
        <w:t xml:space="preserve">«Субъект </w:t>
      </w:r>
      <w:r w:rsidR="001179C1" w:rsidRPr="00C20D54">
        <w:t>Р</w:t>
      </w:r>
      <w:r w:rsidR="00392399">
        <w:t>Ф</w:t>
      </w:r>
      <w:r w:rsidRPr="00C20D54">
        <w:t>»</w:t>
      </w:r>
      <w:r w:rsidR="00A81FFC">
        <w:t>,</w:t>
      </w:r>
    </w:p>
    <w:p w14:paraId="73AF3B19" w14:textId="5CF9D048" w:rsidR="00213DDA" w:rsidRPr="00C20D54" w:rsidRDefault="00213DDA" w:rsidP="00A25157">
      <w:pPr>
        <w:pStyle w:val="25"/>
      </w:pPr>
      <w:r w:rsidRPr="00C20D54">
        <w:t>«Веб-сайт»</w:t>
      </w:r>
      <w:r w:rsidR="00A81FFC">
        <w:t>,</w:t>
      </w:r>
    </w:p>
    <w:p w14:paraId="247B1B41" w14:textId="140B8B2C" w:rsidR="00213DDA" w:rsidRPr="00C20D54" w:rsidRDefault="00213DDA" w:rsidP="00A25157">
      <w:pPr>
        <w:pStyle w:val="25"/>
      </w:pPr>
      <w:r w:rsidRPr="00C20D54">
        <w:t>«Дата вступления»</w:t>
      </w:r>
      <w:r w:rsidR="00A81FFC">
        <w:t>,</w:t>
      </w:r>
    </w:p>
    <w:p w14:paraId="21D1591E" w14:textId="49223DCF" w:rsidR="00213DDA" w:rsidRPr="00C20D54" w:rsidRDefault="00213DDA" w:rsidP="00A25157">
      <w:pPr>
        <w:pStyle w:val="25"/>
      </w:pPr>
      <w:r w:rsidRPr="00C20D54">
        <w:t>«Дата исключения»</w:t>
      </w:r>
      <w:r w:rsidR="00A81FFC">
        <w:t>,</w:t>
      </w:r>
    </w:p>
    <w:p w14:paraId="301891AB" w14:textId="77777777" w:rsidR="00213DDA" w:rsidRPr="00C20D54" w:rsidRDefault="00213DDA" w:rsidP="00A65FF3">
      <w:pPr>
        <w:pStyle w:val="1d"/>
      </w:pPr>
      <w:r w:rsidRPr="00C20D54">
        <w:t xml:space="preserve">кнопка </w:t>
      </w:r>
      <w:r w:rsidRPr="00C20D54">
        <w:rPr>
          <w:noProof/>
          <w:lang w:eastAsia="ru-RU"/>
        </w:rPr>
        <w:drawing>
          <wp:inline distT="0" distB="0" distL="0" distR="0" wp14:anchorId="589E987D" wp14:editId="574CC59B">
            <wp:extent cx="220999" cy="243861"/>
            <wp:effectExtent l="19050" t="19050" r="26670" b="2286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</w:t>
      </w:r>
      <w:r w:rsidRPr="00B13BA2">
        <w:t>выбора</w:t>
      </w:r>
      <w:r w:rsidRPr="00C20D54">
        <w:t xml:space="preserve"> действия с записью:</w:t>
      </w:r>
    </w:p>
    <w:p w14:paraId="399918F3" w14:textId="5B7D7021" w:rsidR="00213DDA" w:rsidRPr="00C20D54" w:rsidRDefault="00213DDA" w:rsidP="00A25157">
      <w:pPr>
        <w:pStyle w:val="25"/>
      </w:pPr>
      <w:r w:rsidRPr="00C20D54">
        <w:t>Редактировать»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_Ref104248564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4.1.6.10.3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</w:t>
      </w:r>
      <w:r w:rsidR="00A81FFC">
        <w:t>,</w:t>
      </w:r>
    </w:p>
    <w:p w14:paraId="415EF539" w14:textId="19002283" w:rsidR="00213DDA" w:rsidRPr="00C20D54" w:rsidRDefault="00213DDA" w:rsidP="00A25157">
      <w:pPr>
        <w:pStyle w:val="25"/>
      </w:pPr>
      <w:r w:rsidRPr="00C20D54">
        <w:t>«Удалить»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_Ref104248572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4.1.6.10.4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  <w:r w:rsidRPr="00F9647A">
        <w:t xml:space="preserve"> </w:t>
      </w:r>
    </w:p>
    <w:p w14:paraId="72F26877" w14:textId="5F133DA2" w:rsidR="00213DDA" w:rsidRPr="00C20D54" w:rsidRDefault="00213DDA" w:rsidP="00A65FF3">
      <w:pPr>
        <w:pStyle w:val="1d"/>
      </w:pPr>
      <w:r w:rsidRPr="00C20D54">
        <w:t xml:space="preserve">кнопка «Добавить» для </w:t>
      </w:r>
      <w:r w:rsidR="00061F13">
        <w:t xml:space="preserve">создания </w:t>
      </w:r>
      <w:r w:rsidRPr="00C20D54">
        <w:t>записи (</w:t>
      </w:r>
      <w:r w:rsidR="00140C78">
        <w:t>см. подпункт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_Ref104248580 \r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>
        <w:t>4.1.6.10.2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28D45150" w14:textId="750CC5C7" w:rsidR="00812861" w:rsidRPr="00C20D54" w:rsidRDefault="00213DDA" w:rsidP="00966C9D">
      <w:pPr>
        <w:pStyle w:val="54"/>
        <w:rPr>
          <w:color w:val="000000" w:themeColor="text1"/>
        </w:rPr>
      </w:pPr>
      <w:bookmarkStart w:id="308" w:name="_Ref104248580"/>
      <w:r w:rsidRPr="00C20D54">
        <w:rPr>
          <w:color w:val="000000" w:themeColor="text1"/>
        </w:rPr>
        <w:t>Добавление</w:t>
      </w:r>
      <w:r w:rsidR="00812861" w:rsidRPr="00C20D54">
        <w:rPr>
          <w:color w:val="000000" w:themeColor="text1"/>
        </w:rPr>
        <w:t xml:space="preserve"> записи о профессиональных некоммерческих организациях</w:t>
      </w:r>
      <w:bookmarkEnd w:id="308"/>
    </w:p>
    <w:p w14:paraId="2630DD0B" w14:textId="409B8F13" w:rsidR="00812861" w:rsidRPr="00C20D54" w:rsidRDefault="00A65FF3" w:rsidP="005824CB">
      <w:pPr>
        <w:keepNext/>
        <w:ind w:firstLine="709"/>
        <w:rPr>
          <w:color w:val="000000" w:themeColor="text1"/>
        </w:rPr>
      </w:pPr>
      <w:r>
        <w:rPr>
          <w:rStyle w:val="afffffff1"/>
        </w:rPr>
        <w:t>Для добавлени</w:t>
      </w:r>
      <w:r w:rsidR="00CE65A7">
        <w:rPr>
          <w:rStyle w:val="afffffff1"/>
        </w:rPr>
        <w:t>я</w:t>
      </w:r>
      <w:r>
        <w:rPr>
          <w:rStyle w:val="afffffff1"/>
        </w:rPr>
        <w:t xml:space="preserve"> записи</w:t>
      </w:r>
      <w:r w:rsidR="00812861" w:rsidRPr="00A81FFC">
        <w:rPr>
          <w:rStyle w:val="afffffff1"/>
        </w:rPr>
        <w:t xml:space="preserve"> о</w:t>
      </w:r>
      <w:r w:rsidR="00A81FFC" w:rsidRPr="00A81FFC">
        <w:rPr>
          <w:rStyle w:val="afffffff1"/>
        </w:rPr>
        <w:t>б участии работника в</w:t>
      </w:r>
      <w:r w:rsidR="00812861" w:rsidRPr="00A81FFC">
        <w:rPr>
          <w:rStyle w:val="afffffff1"/>
        </w:rPr>
        <w:t xml:space="preserve"> некоммерческой организации</w:t>
      </w:r>
      <w:r w:rsidR="00812861" w:rsidRPr="00C20D54">
        <w:rPr>
          <w:color w:val="000000" w:themeColor="text1"/>
        </w:rPr>
        <w:t>:</w:t>
      </w:r>
    </w:p>
    <w:p w14:paraId="0230772D" w14:textId="50D83B1A" w:rsidR="00812861" w:rsidRPr="00C20D54" w:rsidRDefault="00213DDA" w:rsidP="00B77B53">
      <w:pPr>
        <w:pStyle w:val="1d"/>
        <w:numPr>
          <w:ilvl w:val="0"/>
          <w:numId w:val="87"/>
        </w:numPr>
      </w:pPr>
      <w:r w:rsidRPr="00C20D54">
        <w:t xml:space="preserve">В </w:t>
      </w:r>
      <w:r w:rsidR="00A80D97">
        <w:t>раздел</w:t>
      </w:r>
      <w:r w:rsidR="00E179D6">
        <w:t>е</w:t>
      </w:r>
      <w:r w:rsidRPr="00C20D54">
        <w:t xml:space="preserve"> «Некоммерческие организации» н</w:t>
      </w:r>
      <w:r w:rsidR="00812861" w:rsidRPr="00C20D54">
        <w:t>ажмите кнопку «Добавить». Откроется форма «Новая некоммерческая организация» (</w:t>
      </w:r>
      <w:r w:rsidR="00A81FFC">
        <w:t xml:space="preserve">см. </w:t>
      </w:r>
      <w:r w:rsidR="00812861" w:rsidRPr="00C20D54">
        <w:fldChar w:fldCharType="begin"/>
      </w:r>
      <w:r w:rsidR="00812861" w:rsidRPr="00C20D54">
        <w:instrText xml:space="preserve"> REF _Ref98835651 \h </w:instrText>
      </w:r>
      <w:r w:rsidR="00783B3A" w:rsidRPr="00C20D54">
        <w:instrText xml:space="preserve"> \* MERGEFORMAT </w:instrText>
      </w:r>
      <w:r w:rsidR="00812861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60</w:t>
      </w:r>
      <w:r w:rsidR="00812861" w:rsidRPr="00C20D54">
        <w:fldChar w:fldCharType="end"/>
      </w:r>
      <w:r w:rsidR="00812861" w:rsidRPr="00C20D54">
        <w:t>).</w:t>
      </w:r>
    </w:p>
    <w:p w14:paraId="1858A077" w14:textId="77777777" w:rsidR="00812861" w:rsidRPr="00C20D54" w:rsidRDefault="00812861" w:rsidP="00A81FFC">
      <w:pPr>
        <w:pStyle w:val="afffffff6"/>
      </w:pPr>
      <w:r w:rsidRPr="00C20D54">
        <w:rPr>
          <w:noProof/>
        </w:rPr>
        <w:drawing>
          <wp:inline distT="0" distB="0" distL="0" distR="0" wp14:anchorId="2508C5A6" wp14:editId="71689422">
            <wp:extent cx="5939155" cy="3177037"/>
            <wp:effectExtent l="19050" t="19050" r="23495" b="2349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5" b="7834"/>
                    <a:stretch/>
                  </pic:blipFill>
                  <pic:spPr bwMode="auto">
                    <a:xfrm>
                      <a:off x="0" y="0"/>
                      <a:ext cx="5940000" cy="31774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10A1AB" w14:textId="10241115" w:rsidR="00812861" w:rsidRPr="00C20D54" w:rsidRDefault="00812861" w:rsidP="00A81FFC">
      <w:pPr>
        <w:pStyle w:val="afffffff8"/>
      </w:pPr>
      <w:bookmarkStart w:id="309" w:name="_Ref98835651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60</w:t>
      </w:r>
      <w:r w:rsidR="00EE3A8F" w:rsidRPr="00C20D54">
        <w:rPr>
          <w:noProof/>
        </w:rPr>
        <w:fldChar w:fldCharType="end"/>
      </w:r>
      <w:bookmarkEnd w:id="309"/>
      <w:r w:rsidRPr="00C20D54">
        <w:t xml:space="preserve"> – </w:t>
      </w:r>
      <w:r w:rsidR="00A81FFC">
        <w:t>Форма «</w:t>
      </w:r>
      <w:r w:rsidRPr="00C20D54">
        <w:t>Новая некоммерческая организация</w:t>
      </w:r>
      <w:r w:rsidR="00A81FFC">
        <w:t>»</w:t>
      </w:r>
    </w:p>
    <w:p w14:paraId="6CB352CB" w14:textId="140E71BC" w:rsidR="00213DDA" w:rsidRPr="00C20D54" w:rsidRDefault="00812861" w:rsidP="00B77B53">
      <w:pPr>
        <w:pStyle w:val="1d"/>
        <w:numPr>
          <w:ilvl w:val="0"/>
          <w:numId w:val="167"/>
        </w:numPr>
      </w:pPr>
      <w:r w:rsidRPr="00C20D54">
        <w:t>На форме заполните все необходимые поля (поля, обязательные для заполнения, отмечены звездочкой).</w:t>
      </w:r>
      <w:r w:rsidR="00213DDA" w:rsidRPr="00C20D54">
        <w:t xml:space="preserve"> Описание полей представлено в таблице </w:t>
      </w:r>
      <w:r w:rsidR="00A81FFC">
        <w:t xml:space="preserve">ниже </w:t>
      </w:r>
      <w:r w:rsidR="00213DDA" w:rsidRPr="00C20D54">
        <w:t>(</w:t>
      </w:r>
      <w:r w:rsidR="00A81FFC">
        <w:t xml:space="preserve">см. </w:t>
      </w:r>
      <w:r w:rsidR="00213DDA" w:rsidRPr="00C20D54">
        <w:fldChar w:fldCharType="begin"/>
      </w:r>
      <w:r w:rsidR="00213DDA" w:rsidRPr="00C20D54">
        <w:instrText xml:space="preserve"> REF _Ref89957706 \h </w:instrText>
      </w:r>
      <w:r w:rsidR="00783B3A" w:rsidRPr="00C20D54">
        <w:instrText xml:space="preserve"> \* MERGEFORMAT </w:instrText>
      </w:r>
      <w:r w:rsidR="00213DDA"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18</w:t>
      </w:r>
      <w:r w:rsidR="00213DDA" w:rsidRPr="00C20D54">
        <w:fldChar w:fldCharType="end"/>
      </w:r>
      <w:r w:rsidR="00213DDA" w:rsidRPr="00C20D54">
        <w:t>).</w:t>
      </w:r>
    </w:p>
    <w:p w14:paraId="16BD842F" w14:textId="5A364426" w:rsidR="007C1848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</w:t>
      </w:r>
      <w:r w:rsidR="00213DDA" w:rsidRPr="00C20D54">
        <w:t>с использованием УКЭП или без УКЭП</w:t>
      </w:r>
      <w:r w:rsidRPr="00C20D54">
        <w:t>).</w:t>
      </w:r>
    </w:p>
    <w:p w14:paraId="4A757DFF" w14:textId="3789AFE5" w:rsidR="007C1848" w:rsidRPr="00C20D54" w:rsidRDefault="007C1848" w:rsidP="001C6FA7">
      <w:pPr>
        <w:pStyle w:val="afffffffff4"/>
        <w:rPr>
          <w:color w:val="000000" w:themeColor="text1"/>
        </w:rPr>
      </w:pPr>
      <w:bookmarkStart w:id="310" w:name="_Ref89957706"/>
      <w:bookmarkStart w:id="311" w:name="_Ref37769836"/>
      <w:r w:rsidRPr="00C20D54">
        <w:rPr>
          <w:color w:val="000000" w:themeColor="text1"/>
        </w:rPr>
        <w:t>Таблица</w:t>
      </w:r>
      <w:r w:rsidR="00BB200E" w:rsidRPr="00C20D54">
        <w:rPr>
          <w:color w:val="000000" w:themeColor="text1"/>
        </w:rPr>
        <w:t xml:space="preserve">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\s 1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18</w:t>
      </w:r>
      <w:r w:rsidR="00EE3A8F" w:rsidRPr="00C20D54">
        <w:rPr>
          <w:noProof/>
          <w:color w:val="000000" w:themeColor="text1"/>
        </w:rPr>
        <w:fldChar w:fldCharType="end"/>
      </w:r>
      <w:bookmarkEnd w:id="310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сведений о профессиональных некоммерческих организациях</w:t>
      </w:r>
      <w:bookmarkEnd w:id="311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4"/>
        <w:gridCol w:w="2409"/>
        <w:gridCol w:w="2837"/>
        <w:gridCol w:w="3534"/>
      </w:tblGrid>
      <w:tr w:rsidR="007C1848" w:rsidRPr="00C20D54" w14:paraId="3CA5ADF7" w14:textId="77777777" w:rsidTr="00EB3F67">
        <w:trPr>
          <w:tblHeader/>
        </w:trPr>
        <w:tc>
          <w:tcPr>
            <w:tcW w:w="302" w:type="pct"/>
          </w:tcPr>
          <w:p w14:paraId="186F7DAD" w14:textId="26C0293C" w:rsidR="007C1848" w:rsidRPr="00C20D54" w:rsidRDefault="007C1848" w:rsidP="00A81FFC">
            <w:pPr>
              <w:pStyle w:val="108"/>
            </w:pPr>
            <w:r w:rsidRPr="00C20D54">
              <w:t>№</w:t>
            </w:r>
          </w:p>
        </w:tc>
        <w:tc>
          <w:tcPr>
            <w:tcW w:w="1289" w:type="pct"/>
          </w:tcPr>
          <w:p w14:paraId="083507C1" w14:textId="77777777" w:rsidR="007C1848" w:rsidRPr="00C20D54" w:rsidRDefault="007C1848" w:rsidP="00A81FFC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18" w:type="pct"/>
          </w:tcPr>
          <w:p w14:paraId="75772989" w14:textId="77777777" w:rsidR="007C1848" w:rsidRPr="00C20D54" w:rsidRDefault="007C1848" w:rsidP="00A81FFC">
            <w:pPr>
              <w:pStyle w:val="108"/>
            </w:pPr>
            <w:r w:rsidRPr="00C20D54">
              <w:t>Описание</w:t>
            </w:r>
          </w:p>
        </w:tc>
        <w:tc>
          <w:tcPr>
            <w:tcW w:w="1892" w:type="pct"/>
          </w:tcPr>
          <w:p w14:paraId="77817656" w14:textId="77777777" w:rsidR="007C1848" w:rsidRPr="00C20D54" w:rsidRDefault="007C1848" w:rsidP="00A81FFC">
            <w:pPr>
              <w:pStyle w:val="108"/>
            </w:pPr>
            <w:r w:rsidRPr="00C20D54">
              <w:t>Вид, способ ввода</w:t>
            </w:r>
          </w:p>
        </w:tc>
      </w:tr>
      <w:tr w:rsidR="00213DDA" w:rsidRPr="00C20D54" w14:paraId="2920A73D" w14:textId="77777777" w:rsidTr="00EB3F67">
        <w:tc>
          <w:tcPr>
            <w:tcW w:w="302" w:type="pct"/>
          </w:tcPr>
          <w:p w14:paraId="3B0FA5C9" w14:textId="1C1E9DC9" w:rsidR="00213DDA" w:rsidRPr="00C20D54" w:rsidRDefault="00213DDA" w:rsidP="00B77B53">
            <w:pPr>
              <w:pStyle w:val="101"/>
              <w:numPr>
                <w:ilvl w:val="0"/>
                <w:numId w:val="88"/>
              </w:numPr>
            </w:pPr>
          </w:p>
        </w:tc>
        <w:tc>
          <w:tcPr>
            <w:tcW w:w="1289" w:type="pct"/>
          </w:tcPr>
          <w:p w14:paraId="6257EDAE" w14:textId="5B95BECD" w:rsidR="00213DDA" w:rsidRPr="00C20D54" w:rsidRDefault="00213DDA" w:rsidP="00A81FFC">
            <w:pPr>
              <w:pStyle w:val="104"/>
            </w:pPr>
            <w:r w:rsidRPr="00C20D54">
              <w:t>Наименование организации</w:t>
            </w:r>
          </w:p>
        </w:tc>
        <w:tc>
          <w:tcPr>
            <w:tcW w:w="1518" w:type="pct"/>
          </w:tcPr>
          <w:p w14:paraId="624607FF" w14:textId="3307DBFE" w:rsidR="00213DDA" w:rsidRPr="00C20D54" w:rsidRDefault="00213DDA" w:rsidP="00A81FFC">
            <w:pPr>
              <w:pStyle w:val="104"/>
            </w:pPr>
            <w:r w:rsidRPr="00C20D54">
              <w:t>Наименование профессиональной некоммерческой организации</w:t>
            </w:r>
          </w:p>
        </w:tc>
        <w:tc>
          <w:tcPr>
            <w:tcW w:w="1892" w:type="pct"/>
          </w:tcPr>
          <w:p w14:paraId="62649063" w14:textId="6EFE5CDD" w:rsidR="00213DDA" w:rsidRPr="00C20D54" w:rsidRDefault="00213DDA" w:rsidP="00A81FFC">
            <w:pPr>
              <w:pStyle w:val="104"/>
            </w:pPr>
            <w:r w:rsidRPr="00C20D54">
              <w:t xml:space="preserve">При нажатии на поле открывается окно «Организации» с возможностью поиска по наименованию, ОГРН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  <w:r w:rsidR="00A81FFC">
              <w:t xml:space="preserve"> </w:t>
            </w:r>
            <w:r w:rsidRPr="00C20D54">
              <w:t>Выбор значения в окне</w:t>
            </w:r>
            <w:r w:rsidR="00EB3F67" w:rsidRPr="00C20D54">
              <w:t>.</w:t>
            </w:r>
          </w:p>
          <w:p w14:paraId="33ADAF08" w14:textId="7CC001F3" w:rsidR="00EB3F67" w:rsidRPr="00C20D54" w:rsidRDefault="00EB3F67" w:rsidP="00A81FFC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Справочник профессиональных некоммерческих организаций», OID 1.2.643.5.1.13.13.99.2.309</w:t>
            </w:r>
          </w:p>
        </w:tc>
      </w:tr>
      <w:tr w:rsidR="00213DDA" w:rsidRPr="00C20D54" w14:paraId="40A43F79" w14:textId="77777777" w:rsidTr="00EB3F67">
        <w:tc>
          <w:tcPr>
            <w:tcW w:w="302" w:type="pct"/>
          </w:tcPr>
          <w:p w14:paraId="64BCA720" w14:textId="5D97E024" w:rsidR="00213DDA" w:rsidRPr="00C20D54" w:rsidRDefault="00213DDA" w:rsidP="00A81FFC">
            <w:pPr>
              <w:pStyle w:val="101"/>
            </w:pPr>
          </w:p>
        </w:tc>
        <w:tc>
          <w:tcPr>
            <w:tcW w:w="1289" w:type="pct"/>
          </w:tcPr>
          <w:p w14:paraId="346459E8" w14:textId="3DFFC9B3" w:rsidR="00213DDA" w:rsidRPr="00C20D54" w:rsidRDefault="00213DDA" w:rsidP="00A81FFC">
            <w:pPr>
              <w:pStyle w:val="104"/>
            </w:pPr>
            <w:r w:rsidRPr="00C20D54">
              <w:t>Дата вступления</w:t>
            </w:r>
          </w:p>
        </w:tc>
        <w:tc>
          <w:tcPr>
            <w:tcW w:w="1518" w:type="pct"/>
          </w:tcPr>
          <w:p w14:paraId="08D9E69C" w14:textId="387BA05E" w:rsidR="00213DDA" w:rsidRPr="00C20D54" w:rsidRDefault="00213DDA" w:rsidP="00A81FFC">
            <w:pPr>
              <w:pStyle w:val="104"/>
            </w:pPr>
            <w:r w:rsidRPr="00C20D54">
              <w:t xml:space="preserve">Дата вступления </w:t>
            </w:r>
            <w:r w:rsidR="00A81FFC">
              <w:t xml:space="preserve">работника </w:t>
            </w:r>
            <w:r w:rsidRPr="00C20D54">
              <w:t>в профессиональную некоммерческую организацию</w:t>
            </w:r>
          </w:p>
        </w:tc>
        <w:tc>
          <w:tcPr>
            <w:tcW w:w="1892" w:type="pct"/>
          </w:tcPr>
          <w:p w14:paraId="2A70B388" w14:textId="16A54D2F" w:rsidR="00213DDA" w:rsidRPr="00C20D54" w:rsidRDefault="00213DDA" w:rsidP="00A81FFC">
            <w:pPr>
              <w:pStyle w:val="104"/>
            </w:pPr>
            <w:r w:rsidRPr="00C20D54">
              <w:t>Выбор даты в календаре</w:t>
            </w:r>
          </w:p>
        </w:tc>
      </w:tr>
      <w:tr w:rsidR="00213DDA" w:rsidRPr="00C20D54" w14:paraId="651DE1CA" w14:textId="77777777" w:rsidTr="00EB3F67">
        <w:tc>
          <w:tcPr>
            <w:tcW w:w="302" w:type="pct"/>
          </w:tcPr>
          <w:p w14:paraId="7823E157" w14:textId="267EA0CB" w:rsidR="00213DDA" w:rsidRPr="00C20D54" w:rsidRDefault="00213DDA" w:rsidP="00A81FFC">
            <w:pPr>
              <w:pStyle w:val="101"/>
            </w:pPr>
          </w:p>
        </w:tc>
        <w:tc>
          <w:tcPr>
            <w:tcW w:w="1289" w:type="pct"/>
          </w:tcPr>
          <w:p w14:paraId="1388C563" w14:textId="65F4C9A3" w:rsidR="00213DDA" w:rsidRPr="00C20D54" w:rsidRDefault="00213DDA" w:rsidP="00A81FFC">
            <w:pPr>
              <w:pStyle w:val="104"/>
            </w:pPr>
            <w:r w:rsidRPr="00C20D54">
              <w:t>Дата исключения</w:t>
            </w:r>
          </w:p>
        </w:tc>
        <w:tc>
          <w:tcPr>
            <w:tcW w:w="1518" w:type="pct"/>
          </w:tcPr>
          <w:p w14:paraId="01092755" w14:textId="740B805F" w:rsidR="00213DDA" w:rsidRPr="00C20D54" w:rsidRDefault="00213DDA" w:rsidP="00A81FFC">
            <w:pPr>
              <w:pStyle w:val="104"/>
            </w:pPr>
            <w:r w:rsidRPr="00C20D54">
              <w:t xml:space="preserve">Дата </w:t>
            </w:r>
            <w:r w:rsidR="00A81FFC">
              <w:t>выхода/</w:t>
            </w:r>
            <w:r w:rsidRPr="00C20D54">
              <w:t xml:space="preserve">исключения </w:t>
            </w:r>
            <w:r w:rsidR="00A81FFC">
              <w:t xml:space="preserve">работника </w:t>
            </w:r>
            <w:r w:rsidRPr="00C20D54">
              <w:t>из профессиональной некоммерческой организации</w:t>
            </w:r>
          </w:p>
        </w:tc>
        <w:tc>
          <w:tcPr>
            <w:tcW w:w="1892" w:type="pct"/>
          </w:tcPr>
          <w:p w14:paraId="57369C7A" w14:textId="04BEDD41" w:rsidR="00213DDA" w:rsidRPr="00C20D54" w:rsidRDefault="00213DDA" w:rsidP="00A81FFC">
            <w:pPr>
              <w:pStyle w:val="104"/>
            </w:pPr>
            <w:r w:rsidRPr="00C20D54">
              <w:t>Выбор даты в календаре</w:t>
            </w:r>
          </w:p>
        </w:tc>
      </w:tr>
    </w:tbl>
    <w:p w14:paraId="592B508B" w14:textId="74D99FC7" w:rsidR="001D6D78" w:rsidRPr="00C20D54" w:rsidRDefault="001D6D78" w:rsidP="00966C9D">
      <w:pPr>
        <w:pStyle w:val="54"/>
        <w:rPr>
          <w:color w:val="000000" w:themeColor="text1"/>
        </w:rPr>
      </w:pPr>
      <w:bookmarkStart w:id="312" w:name="_Ref104248564"/>
      <w:r w:rsidRPr="00C20D54">
        <w:rPr>
          <w:color w:val="000000" w:themeColor="text1"/>
        </w:rPr>
        <w:t>Редактирование записи о</w:t>
      </w:r>
      <w:r w:rsidR="00A81FFC">
        <w:rPr>
          <w:color w:val="000000" w:themeColor="text1"/>
        </w:rPr>
        <w:t>б участии работника в</w:t>
      </w:r>
      <w:r w:rsidRPr="00C20D54">
        <w:rPr>
          <w:color w:val="000000" w:themeColor="text1"/>
        </w:rPr>
        <w:t xml:space="preserve"> </w:t>
      </w:r>
      <w:r w:rsidR="00812861" w:rsidRPr="00C20D54">
        <w:rPr>
          <w:color w:val="000000" w:themeColor="text1"/>
        </w:rPr>
        <w:t>профессиональн</w:t>
      </w:r>
      <w:r w:rsidR="00A81FFC">
        <w:rPr>
          <w:color w:val="000000" w:themeColor="text1"/>
        </w:rPr>
        <w:t xml:space="preserve">ой </w:t>
      </w:r>
      <w:r w:rsidR="00812861" w:rsidRPr="00C20D54">
        <w:rPr>
          <w:color w:val="000000" w:themeColor="text1"/>
        </w:rPr>
        <w:t>некоммерческ</w:t>
      </w:r>
      <w:r w:rsidR="00A81FFC">
        <w:rPr>
          <w:color w:val="000000" w:themeColor="text1"/>
        </w:rPr>
        <w:t>ой</w:t>
      </w:r>
      <w:r w:rsidR="00812861" w:rsidRPr="00C20D54">
        <w:rPr>
          <w:color w:val="000000" w:themeColor="text1"/>
        </w:rPr>
        <w:t xml:space="preserve"> организаци</w:t>
      </w:r>
      <w:r w:rsidR="00A81FFC">
        <w:rPr>
          <w:color w:val="000000" w:themeColor="text1"/>
        </w:rPr>
        <w:t>и</w:t>
      </w:r>
      <w:bookmarkEnd w:id="312"/>
      <w:r w:rsidRPr="00C20D54">
        <w:rPr>
          <w:color w:val="000000" w:themeColor="text1"/>
        </w:rPr>
        <w:t xml:space="preserve"> </w:t>
      </w:r>
    </w:p>
    <w:p w14:paraId="1D2FA557" w14:textId="1D6B3B05" w:rsidR="00812861" w:rsidRPr="00C20D54" w:rsidRDefault="00A65FF3" w:rsidP="00A81FFC">
      <w:pPr>
        <w:pStyle w:val="af2"/>
      </w:pPr>
      <w:r w:rsidRPr="00E74D79">
        <w:t xml:space="preserve">Функция предназначена для внесения изменений </w:t>
      </w:r>
      <w:r>
        <w:t xml:space="preserve">в сведения </w:t>
      </w:r>
      <w:r w:rsidRPr="00A80E04">
        <w:rPr>
          <w:color w:val="000000" w:themeColor="text1"/>
        </w:rPr>
        <w:t>о</w:t>
      </w:r>
      <w:r>
        <w:rPr>
          <w:color w:val="000000" w:themeColor="text1"/>
        </w:rPr>
        <w:t xml:space="preserve">б участии </w:t>
      </w:r>
      <w:r>
        <w:t xml:space="preserve">медицинского (фармацевтического) работника </w:t>
      </w:r>
      <w:r w:rsidR="00A81FFC">
        <w:t>в</w:t>
      </w:r>
      <w:r w:rsidR="00812861" w:rsidRPr="00C20D54">
        <w:t xml:space="preserve"> </w:t>
      </w:r>
      <w:r w:rsidR="00A81FFC">
        <w:t xml:space="preserve">профессиональной </w:t>
      </w:r>
      <w:r w:rsidR="00812861" w:rsidRPr="00C20D54">
        <w:t>некоммерческой организации</w:t>
      </w:r>
      <w:r>
        <w:t>. Для изменения записи</w:t>
      </w:r>
      <w:r w:rsidR="00812861" w:rsidRPr="00C20D54">
        <w:t>:</w:t>
      </w:r>
    </w:p>
    <w:p w14:paraId="47E6B9D8" w14:textId="77777777" w:rsidR="00812861" w:rsidRPr="00C20D54" w:rsidRDefault="00812861" w:rsidP="00B77B53">
      <w:pPr>
        <w:pStyle w:val="1d"/>
        <w:numPr>
          <w:ilvl w:val="0"/>
          <w:numId w:val="89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72CB39FE" wp14:editId="797CB583">
            <wp:extent cx="220999" cy="243861"/>
            <wp:effectExtent l="19050" t="19050" r="26670" b="2286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797478FE" w14:textId="4F71C5A4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</w:t>
      </w:r>
      <w:r w:rsidR="004D4A99">
        <w:t>ся</w:t>
      </w:r>
      <w:r w:rsidRPr="00C20D54">
        <w:t xml:space="preserve"> форме «</w:t>
      </w:r>
      <w:r w:rsidRPr="00C20D54">
        <w:rPr>
          <w:bCs/>
        </w:rPr>
        <w:t xml:space="preserve">Редактирование </w:t>
      </w:r>
      <w:r w:rsidRPr="00C20D54">
        <w:t>некоммерческой организации</w:t>
      </w:r>
      <w:r w:rsidR="00A81FFC">
        <w:t>».</w:t>
      </w:r>
    </w:p>
    <w:p w14:paraId="0452AD33" w14:textId="47985B52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</w:t>
      </w:r>
      <w:r w:rsidR="00213DDA" w:rsidRPr="00C20D54">
        <w:t>с использованием УКЭП или без УКЭП</w:t>
      </w:r>
      <w:r w:rsidRPr="00C20D54">
        <w:t>).</w:t>
      </w:r>
    </w:p>
    <w:p w14:paraId="6DBDC3A7" w14:textId="3BFF2B24" w:rsidR="001D6D78" w:rsidRPr="00C20D54" w:rsidRDefault="001D6D78" w:rsidP="00966C9D">
      <w:pPr>
        <w:pStyle w:val="54"/>
        <w:rPr>
          <w:color w:val="000000" w:themeColor="text1"/>
        </w:rPr>
      </w:pPr>
      <w:bookmarkStart w:id="313" w:name="_Ref104248572"/>
      <w:r w:rsidRPr="00C20D54">
        <w:rPr>
          <w:color w:val="000000" w:themeColor="text1"/>
        </w:rPr>
        <w:t xml:space="preserve">Удаление записи </w:t>
      </w:r>
      <w:r w:rsidR="00812861" w:rsidRPr="00C20D54">
        <w:rPr>
          <w:color w:val="000000" w:themeColor="text1"/>
        </w:rPr>
        <w:t>о</w:t>
      </w:r>
      <w:r w:rsidR="00A81FFC">
        <w:rPr>
          <w:color w:val="000000" w:themeColor="text1"/>
        </w:rPr>
        <w:t>б участии работника в</w:t>
      </w:r>
      <w:r w:rsidR="00812861" w:rsidRPr="00C20D54">
        <w:rPr>
          <w:color w:val="000000" w:themeColor="text1"/>
        </w:rPr>
        <w:t xml:space="preserve"> профессиональн</w:t>
      </w:r>
      <w:r w:rsidR="00A81FFC">
        <w:rPr>
          <w:color w:val="000000" w:themeColor="text1"/>
        </w:rPr>
        <w:t>ой</w:t>
      </w:r>
      <w:r w:rsidR="00812861" w:rsidRPr="00C20D54">
        <w:rPr>
          <w:color w:val="000000" w:themeColor="text1"/>
        </w:rPr>
        <w:t xml:space="preserve"> некоммерческ</w:t>
      </w:r>
      <w:r w:rsidR="00A81FFC">
        <w:rPr>
          <w:color w:val="000000" w:themeColor="text1"/>
        </w:rPr>
        <w:t>ой</w:t>
      </w:r>
      <w:r w:rsidR="00812861" w:rsidRPr="00C20D54">
        <w:rPr>
          <w:color w:val="000000" w:themeColor="text1"/>
        </w:rPr>
        <w:t xml:space="preserve"> организаци</w:t>
      </w:r>
      <w:r w:rsidR="00A81FFC">
        <w:rPr>
          <w:color w:val="000000" w:themeColor="text1"/>
        </w:rPr>
        <w:t>и</w:t>
      </w:r>
      <w:bookmarkEnd w:id="313"/>
    </w:p>
    <w:p w14:paraId="0B55EC22" w14:textId="06233EB2" w:rsidR="00812861" w:rsidRPr="00C20D54" w:rsidRDefault="00A65FF3" w:rsidP="00A81FFC">
      <w:pPr>
        <w:pStyle w:val="a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A80E04">
        <w:rPr>
          <w:color w:val="000000" w:themeColor="text1"/>
        </w:rPr>
        <w:t>о</w:t>
      </w:r>
      <w:r>
        <w:rPr>
          <w:color w:val="000000" w:themeColor="text1"/>
        </w:rPr>
        <w:t xml:space="preserve">б участии </w:t>
      </w:r>
      <w:r>
        <w:t>медицинского (фармацевтического) работника в</w:t>
      </w:r>
      <w:r w:rsidRPr="00C20D54">
        <w:t xml:space="preserve"> </w:t>
      </w:r>
      <w:r>
        <w:t xml:space="preserve">профессиональной </w:t>
      </w:r>
      <w:r w:rsidRPr="00C20D54">
        <w:t>некоммерческой организации</w:t>
      </w:r>
      <w:r>
        <w:t>. Для удаления записи</w:t>
      </w:r>
      <w:r w:rsidR="00A81FFC" w:rsidRPr="00A81FFC">
        <w:t>:</w:t>
      </w:r>
    </w:p>
    <w:p w14:paraId="7A5081DE" w14:textId="77777777" w:rsidR="00812861" w:rsidRPr="00C20D54" w:rsidRDefault="00812861" w:rsidP="00B77B53">
      <w:pPr>
        <w:pStyle w:val="1d"/>
        <w:numPr>
          <w:ilvl w:val="0"/>
          <w:numId w:val="90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0FA4D423" wp14:editId="416AEA81">
            <wp:extent cx="220999" cy="243861"/>
            <wp:effectExtent l="19050" t="19050" r="26670" b="2286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7D931BF7" w14:textId="441F097B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</w:t>
      </w:r>
      <w:r w:rsidR="00213DDA" w:rsidRPr="00C20D54">
        <w:t>с использованием УКЭП или без УКЭП</w:t>
      </w:r>
      <w:r w:rsidRPr="00C20D54">
        <w:t>).</w:t>
      </w:r>
    </w:p>
    <w:p w14:paraId="4AACBA19" w14:textId="717262AD" w:rsidR="00C029F8" w:rsidRPr="00C20D54" w:rsidRDefault="00C029F8" w:rsidP="00966C9D">
      <w:pPr>
        <w:pStyle w:val="3f0"/>
        <w:rPr>
          <w:color w:val="000000" w:themeColor="text1"/>
        </w:rPr>
      </w:pPr>
      <w:bookmarkStart w:id="314" w:name="_Toc167559924"/>
      <w:bookmarkStart w:id="315" w:name="_Toc99404098"/>
      <w:r w:rsidRPr="00C20D54">
        <w:rPr>
          <w:color w:val="000000" w:themeColor="text1"/>
        </w:rPr>
        <w:t xml:space="preserve">Создание для медицинского </w:t>
      </w:r>
      <w:r w:rsidR="004D4A99">
        <w:rPr>
          <w:color w:val="000000" w:themeColor="text1"/>
        </w:rPr>
        <w:t xml:space="preserve">(фармацевтического) </w:t>
      </w:r>
      <w:r w:rsidRPr="00C20D54">
        <w:rPr>
          <w:color w:val="000000" w:themeColor="text1"/>
        </w:rPr>
        <w:t>работника карточки обучающегося</w:t>
      </w:r>
      <w:bookmarkEnd w:id="314"/>
      <w:r w:rsidRPr="00C20D54">
        <w:rPr>
          <w:color w:val="000000" w:themeColor="text1"/>
        </w:rPr>
        <w:t xml:space="preserve"> </w:t>
      </w:r>
    </w:p>
    <w:p w14:paraId="1F639012" w14:textId="15E3AD50" w:rsidR="004D4A99" w:rsidRDefault="002E7A91" w:rsidP="004D4A99">
      <w:pPr>
        <w:pStyle w:val="af2"/>
        <w:rPr>
          <w:rStyle w:val="afffffff1"/>
        </w:rPr>
      </w:pPr>
      <w:r w:rsidRPr="00E74D79">
        <w:t xml:space="preserve">Функция предназначена для </w:t>
      </w:r>
      <w:r w:rsidR="00A65FF3">
        <w:t xml:space="preserve">создания в Подсистеме карточки обучающегося на основе карточки </w:t>
      </w:r>
      <w:r w:rsidR="004D4A99">
        <w:rPr>
          <w:rStyle w:val="afffffff1"/>
        </w:rPr>
        <w:t>медицинского (фармацевтического) работника.</w:t>
      </w:r>
    </w:p>
    <w:p w14:paraId="6FDDE475" w14:textId="059D17FA" w:rsidR="00C029F8" w:rsidRPr="00C20D54" w:rsidRDefault="00A65FF3" w:rsidP="004D4A99">
      <w:pPr>
        <w:pStyle w:val="af2"/>
        <w:rPr>
          <w:color w:val="000000" w:themeColor="text1"/>
        </w:rPr>
      </w:pPr>
      <w:r>
        <w:rPr>
          <w:rStyle w:val="afffffff1"/>
        </w:rPr>
        <w:t xml:space="preserve">Для создания </w:t>
      </w:r>
      <w:r w:rsidR="00C029F8" w:rsidRPr="004D4A99">
        <w:rPr>
          <w:rStyle w:val="afffffff1"/>
        </w:rPr>
        <w:t>карточк</w:t>
      </w:r>
      <w:r>
        <w:rPr>
          <w:rStyle w:val="afffffff1"/>
        </w:rPr>
        <w:t>и</w:t>
      </w:r>
      <w:r w:rsidR="00C029F8" w:rsidRPr="004D4A99">
        <w:rPr>
          <w:rStyle w:val="afffffff1"/>
        </w:rPr>
        <w:t xml:space="preserve"> обучающегося</w:t>
      </w:r>
      <w:r>
        <w:rPr>
          <w:rStyle w:val="afffffff1"/>
        </w:rPr>
        <w:t xml:space="preserve"> из карточки работника</w:t>
      </w:r>
      <w:r w:rsidR="00C029F8" w:rsidRPr="00C20D54">
        <w:rPr>
          <w:color w:val="000000" w:themeColor="text1"/>
        </w:rPr>
        <w:t>:</w:t>
      </w:r>
    </w:p>
    <w:p w14:paraId="2E923DB0" w14:textId="0B42E847" w:rsidR="00C029F8" w:rsidRPr="00C20D54" w:rsidRDefault="00EF6D6C" w:rsidP="00B77B53">
      <w:pPr>
        <w:pStyle w:val="1d"/>
        <w:numPr>
          <w:ilvl w:val="0"/>
          <w:numId w:val="91"/>
        </w:numPr>
      </w:pPr>
      <w:bookmarkStart w:id="316" w:name="_Hlk157014849"/>
      <w:r w:rsidRPr="00C20D54">
        <w:t xml:space="preserve">Перейдите в </w:t>
      </w:r>
      <w:r>
        <w:t>форму «</w:t>
      </w:r>
      <w:r w:rsidRPr="0019321D">
        <w:t>Федеральный регистр медицинских</w:t>
      </w:r>
      <w:r>
        <w:t xml:space="preserve"> и фармацевтических р</w:t>
      </w:r>
      <w:r w:rsidRPr="0019321D">
        <w:t>аботников</w:t>
      </w:r>
      <w:r>
        <w:t>»:</w:t>
      </w:r>
      <w:r w:rsidR="00256959" w:rsidRPr="00256959">
        <w:t xml:space="preserve"> </w:t>
      </w:r>
      <w:r w:rsidR="00256959" w:rsidRPr="00516C30">
        <w:t>в главном меню Подсистемы выберите</w:t>
      </w:r>
      <w:r>
        <w:t xml:space="preserve"> </w:t>
      </w:r>
      <w:r w:rsidRPr="00C20D54">
        <w:t>«ФРМР» → «Федеральный регистр медицинских и фармацевтических работников</w:t>
      </w:r>
      <w:r>
        <w:t>»</w:t>
      </w:r>
      <w:r w:rsidR="00C029F8" w:rsidRPr="00C20D54">
        <w:t>.</w:t>
      </w:r>
    </w:p>
    <w:bookmarkEnd w:id="316"/>
    <w:p w14:paraId="3B55530B" w14:textId="4173FE84" w:rsidR="00C029F8" w:rsidRPr="00C20D54" w:rsidRDefault="00C029F8" w:rsidP="00B77B53">
      <w:pPr>
        <w:pStyle w:val="1d"/>
        <w:numPr>
          <w:ilvl w:val="0"/>
          <w:numId w:val="167"/>
        </w:numPr>
      </w:pPr>
      <w:r w:rsidRPr="00C20D54">
        <w:t xml:space="preserve">При необходимости отфильтруйте список </w:t>
      </w:r>
      <w:r w:rsidR="004D4A99" w:rsidRPr="004D4A99">
        <w:t xml:space="preserve">медицинских и фармацевтических работников </w:t>
      </w:r>
      <w:r w:rsidRPr="00C20D54">
        <w:t>(</w:t>
      </w:r>
      <w:r w:rsidR="00140C78"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_Ref89435160 \r \h  \* MERGEFORMAT </w:instrText>
      </w:r>
      <w:r w:rsidRPr="00C20D54">
        <w:fldChar w:fldCharType="separate"/>
      </w:r>
      <w:r w:rsidR="00565CC3">
        <w:t>4.1.4</w:t>
      </w:r>
      <w:r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535F991F" w14:textId="0FFE623E" w:rsidR="00C029F8" w:rsidRPr="00C20D54" w:rsidRDefault="00C029F8" w:rsidP="00B77B53">
      <w:pPr>
        <w:pStyle w:val="1d"/>
        <w:numPr>
          <w:ilvl w:val="0"/>
          <w:numId w:val="167"/>
        </w:numPr>
      </w:pPr>
      <w:r w:rsidRPr="00C20D54">
        <w:t xml:space="preserve">Нажмите на ФИО выбранного </w:t>
      </w:r>
      <w:r w:rsidR="004D4A99">
        <w:t>работника</w:t>
      </w:r>
      <w:r w:rsidRPr="00C20D54">
        <w:t xml:space="preserve">. Откроется </w:t>
      </w:r>
      <w:r w:rsidR="004D4A99">
        <w:t xml:space="preserve">его </w:t>
      </w:r>
      <w:r w:rsidRPr="00C20D54">
        <w:t>карточка</w:t>
      </w:r>
      <w:r w:rsidR="004D4A99">
        <w:t>.</w:t>
      </w:r>
    </w:p>
    <w:p w14:paraId="15822915" w14:textId="16EDDF27" w:rsidR="00C029F8" w:rsidRPr="004D4A99" w:rsidRDefault="00C029F8" w:rsidP="00B77B53">
      <w:pPr>
        <w:pStyle w:val="1d"/>
        <w:numPr>
          <w:ilvl w:val="0"/>
          <w:numId w:val="167"/>
        </w:numPr>
      </w:pPr>
      <w:r w:rsidRPr="004D4A99">
        <w:t>Нажмите кнопку «Создать обучающегося»</w:t>
      </w:r>
      <w:r w:rsidR="004D4A99" w:rsidRPr="004D4A99">
        <w:t xml:space="preserve"> </w:t>
      </w:r>
      <w:r w:rsidR="004D4A99">
        <w:t xml:space="preserve">(см. </w:t>
      </w:r>
      <w:r w:rsidR="004D4A99" w:rsidRPr="00C20D54">
        <w:fldChar w:fldCharType="begin"/>
      </w:r>
      <w:r w:rsidR="004D4A99" w:rsidRPr="00C20D54">
        <w:instrText xml:space="preserve"> REF _Ref89435632 \h  \* MERGEFORMAT </w:instrText>
      </w:r>
      <w:r w:rsidR="004D4A99" w:rsidRPr="00C20D54">
        <w:fldChar w:fldCharType="separate"/>
      </w:r>
      <w:r w:rsidR="00565CC3" w:rsidRPr="00C20D54">
        <w:t>Рисунок </w:t>
      </w:r>
      <w:r w:rsidR="00565CC3">
        <w:t>8</w:t>
      </w:r>
      <w:r w:rsidR="004D4A99" w:rsidRPr="00C20D54">
        <w:fldChar w:fldCharType="end"/>
      </w:r>
      <w:r w:rsidR="004D4A99">
        <w:t xml:space="preserve">). </w:t>
      </w:r>
      <w:r w:rsidRPr="004D4A99">
        <w:t>Откроется форма «Новый обучающийся» в Регистре обучающихся</w:t>
      </w:r>
      <w:r w:rsidR="004D4A99" w:rsidRPr="004D4A99">
        <w:t xml:space="preserve"> (см. </w:t>
      </w:r>
      <w:r w:rsidR="004D4A99" w:rsidRPr="004D4A99">
        <w:fldChar w:fldCharType="begin"/>
      </w:r>
      <w:r w:rsidR="004D4A99" w:rsidRPr="004D4A99">
        <w:instrText xml:space="preserve"> REF _Ref148276487 \h </w:instrText>
      </w:r>
      <w:r w:rsidR="004D4A99">
        <w:instrText xml:space="preserve"> \* MERGEFORMAT </w:instrText>
      </w:r>
      <w:r w:rsidR="004D4A99" w:rsidRPr="004D4A99">
        <w:fldChar w:fldCharType="separate"/>
      </w:r>
      <w:r w:rsidR="00565CC3" w:rsidRPr="00565CC3">
        <w:t>Рисунок 65</w:t>
      </w:r>
      <w:r w:rsidR="004D4A99" w:rsidRPr="004D4A99">
        <w:fldChar w:fldCharType="end"/>
      </w:r>
      <w:r w:rsidR="004D4A99" w:rsidRPr="004D4A99">
        <w:t>).</w:t>
      </w:r>
      <w:r w:rsidRPr="004D4A99">
        <w:t xml:space="preserve"> Подробное описание </w:t>
      </w:r>
      <w:r w:rsidR="004D4A99" w:rsidRPr="004D4A99">
        <w:t xml:space="preserve">порядка заполнения формы </w:t>
      </w:r>
      <w:r w:rsidRPr="004D4A99">
        <w:t>приведено в п.</w:t>
      </w:r>
      <w:r w:rsidR="00F9647A" w:rsidRPr="004D4A99">
        <w:t xml:space="preserve"> </w:t>
      </w:r>
      <w:r w:rsidR="00F9647A" w:rsidRPr="004D4A99">
        <w:fldChar w:fldCharType="begin"/>
      </w:r>
      <w:r w:rsidR="00F9647A" w:rsidRPr="004D4A99">
        <w:instrText xml:space="preserve"> REF _Ref148273020 \n \h </w:instrText>
      </w:r>
      <w:r w:rsidR="004D4A99" w:rsidRPr="004D4A99">
        <w:instrText xml:space="preserve"> \* MERGEFORMAT </w:instrText>
      </w:r>
      <w:r w:rsidR="00F9647A" w:rsidRPr="004D4A99">
        <w:fldChar w:fldCharType="separate"/>
      </w:r>
      <w:r w:rsidR="00565CC3">
        <w:t>4.2.6.3.1</w:t>
      </w:r>
      <w:r w:rsidR="00F9647A" w:rsidRPr="004D4A99">
        <w:fldChar w:fldCharType="end"/>
      </w:r>
      <w:r w:rsidR="00F9647A" w:rsidRPr="004D4A99">
        <w:t xml:space="preserve"> </w:t>
      </w:r>
      <w:r w:rsidR="00997265" w:rsidRPr="004D4A99">
        <w:t>настоящего руководства пользователя</w:t>
      </w:r>
      <w:r w:rsidR="00F9647A" w:rsidRPr="004D4A99">
        <w:t>.</w:t>
      </w:r>
      <w:r w:rsidRPr="004D4A99">
        <w:t xml:space="preserve"> </w:t>
      </w:r>
    </w:p>
    <w:p w14:paraId="7850E810" w14:textId="0048EFD2" w:rsidR="00812861" w:rsidRDefault="007125EE" w:rsidP="00B974E5">
      <w:pPr>
        <w:pStyle w:val="2d"/>
        <w:rPr>
          <w:color w:val="000000" w:themeColor="text1"/>
        </w:rPr>
      </w:pPr>
      <w:bookmarkStart w:id="317" w:name="_Toc167559925"/>
      <w:r w:rsidRPr="007125EE">
        <w:rPr>
          <w:color w:val="000000" w:themeColor="text1"/>
        </w:rPr>
        <w:t xml:space="preserve">Форма «Регистр </w:t>
      </w:r>
      <w:r w:rsidR="00812861" w:rsidRPr="007125EE">
        <w:rPr>
          <w:color w:val="000000" w:themeColor="text1"/>
        </w:rPr>
        <w:t>обучающихся</w:t>
      </w:r>
      <w:bookmarkEnd w:id="315"/>
      <w:r>
        <w:rPr>
          <w:color w:val="000000" w:themeColor="text1"/>
        </w:rPr>
        <w:t>»</w:t>
      </w:r>
      <w:bookmarkEnd w:id="317"/>
    </w:p>
    <w:p w14:paraId="6A0C855C" w14:textId="390DF2F7" w:rsidR="00C24A0E" w:rsidRDefault="00C24A0E" w:rsidP="00C24A0E">
      <w:pPr>
        <w:pStyle w:val="af2"/>
      </w:pPr>
      <w:r w:rsidRPr="00370169">
        <w:t>Форма «</w:t>
      </w:r>
      <w:r w:rsidRPr="007125EE">
        <w:rPr>
          <w:color w:val="000000" w:themeColor="text1"/>
        </w:rPr>
        <w:t>Регистр обучающихся</w:t>
      </w:r>
      <w:r w:rsidRPr="00370169">
        <w:t>»</w:t>
      </w:r>
      <w:r>
        <w:t xml:space="preserve"> предназначена для вывода записей о </w:t>
      </w:r>
      <w:r w:rsidRPr="00C24A0E">
        <w:t>лицах, обучающихся по образовательным программам среднего профессионального и высшего медицинского образования, образовательным программам среднего профессионального и высшего фармацевтического образования</w:t>
      </w:r>
      <w:r>
        <w:t xml:space="preserve">, внесенных в Подсистему. Данная форма доступна только авторизованным пользователям Подсистемы с ролями: </w:t>
      </w:r>
    </w:p>
    <w:p w14:paraId="7D650362" w14:textId="77777777" w:rsidR="00C24A0E" w:rsidRPr="00C20D54" w:rsidRDefault="00C24A0E" w:rsidP="00C24A0E">
      <w:pPr>
        <w:pStyle w:val="17"/>
      </w:pPr>
      <w:r w:rsidRPr="00C20D54">
        <w:t>Работник организации (ФРМР);</w:t>
      </w:r>
    </w:p>
    <w:p w14:paraId="273FC9E1" w14:textId="77777777" w:rsidR="00C24A0E" w:rsidRPr="00C20D54" w:rsidRDefault="00C24A0E" w:rsidP="00C24A0E">
      <w:pPr>
        <w:pStyle w:val="17"/>
      </w:pPr>
      <w:r w:rsidRPr="00C20D54">
        <w:t>Работник ОУЗ (ФРМР);</w:t>
      </w:r>
    </w:p>
    <w:p w14:paraId="55307934" w14:textId="77777777" w:rsidR="00C24A0E" w:rsidRDefault="00C24A0E" w:rsidP="00C24A0E">
      <w:pPr>
        <w:pStyle w:val="17"/>
      </w:pPr>
      <w:r w:rsidRPr="00C20D54">
        <w:t>Работник МЗ (ФРМР)</w:t>
      </w:r>
      <w:r>
        <w:t>;</w:t>
      </w:r>
    </w:p>
    <w:p w14:paraId="3FA6B022" w14:textId="77777777" w:rsidR="00C24A0E" w:rsidRPr="00AB79C5" w:rsidRDefault="00C24A0E" w:rsidP="00C24A0E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</w:t>
      </w:r>
      <w:r>
        <w:rPr>
          <w:shd w:val="clear" w:color="auto" w:fill="FFFFFF"/>
        </w:rPr>
        <w:t>;</w:t>
      </w:r>
    </w:p>
    <w:p w14:paraId="0FCB00E2" w14:textId="77777777" w:rsidR="00C24A0E" w:rsidRPr="00C20D54" w:rsidRDefault="00C24A0E" w:rsidP="00C24A0E">
      <w:pPr>
        <w:pStyle w:val="17"/>
      </w:pPr>
      <w:r>
        <w:t>Администратор (ФРМР).</w:t>
      </w:r>
    </w:p>
    <w:p w14:paraId="53D4E985" w14:textId="3335873B" w:rsidR="00AA2930" w:rsidRDefault="00AA2930" w:rsidP="00AA2930">
      <w:pPr>
        <w:pStyle w:val="af2"/>
        <w:rPr>
          <w:rFonts w:eastAsia="Times New Roman"/>
          <w:lang w:eastAsia="ru-RU"/>
        </w:rPr>
      </w:pPr>
      <w:r>
        <w:t>Описание прав пользователей приведено в приложении к настоящему руководству пользователя (</w:t>
      </w:r>
      <w:r w:rsidR="00A65FF3">
        <w:t xml:space="preserve">см. </w:t>
      </w:r>
      <w:r>
        <w:fldChar w:fldCharType="begin"/>
      </w:r>
      <w:r>
        <w:instrText xml:space="preserve"> REF _Ref156768616 \r \h </w:instrText>
      </w:r>
      <w:r>
        <w:fldChar w:fldCharType="separate"/>
      </w:r>
      <w:r w:rsidR="00565CC3">
        <w:t>Приложение Б</w:t>
      </w:r>
      <w:r>
        <w:fldChar w:fldCharType="end"/>
      </w:r>
      <w:r>
        <w:t>).</w:t>
      </w:r>
      <w:r w:rsidRPr="00771476">
        <w:t xml:space="preserve"> </w:t>
      </w:r>
    </w:p>
    <w:p w14:paraId="79ED98C4" w14:textId="7B18AAF3" w:rsidR="00C24A0E" w:rsidRDefault="00C24A0E" w:rsidP="00C24A0E">
      <w:pPr>
        <w:pStyle w:val="af2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 xml:space="preserve">Для работы с информацией </w:t>
      </w:r>
      <w:r>
        <w:rPr>
          <w:rFonts w:eastAsia="Times New Roman"/>
          <w:lang w:eastAsia="ru-RU"/>
        </w:rPr>
        <w:t xml:space="preserve">указанной формы </w:t>
      </w:r>
      <w:r w:rsidRPr="001F0A02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7047A624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просмотр информации;</w:t>
      </w:r>
    </w:p>
    <w:p w14:paraId="07BDB755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142EDBEC" w14:textId="77777777" w:rsidR="00157F59" w:rsidRPr="00A370C1" w:rsidRDefault="00157F59" w:rsidP="00157F59">
      <w:pPr>
        <w:pStyle w:val="17"/>
        <w:rPr>
          <w:rFonts w:eastAsia="Times New Roman"/>
          <w:lang w:eastAsia="ru-RU"/>
        </w:rPr>
      </w:pPr>
      <w:r>
        <w:t>у</w:t>
      </w:r>
      <w:r w:rsidRPr="0072680C">
        <w:t>правление составом и способом вывода информации</w:t>
      </w:r>
      <w:r>
        <w:t>;</w:t>
      </w:r>
    </w:p>
    <w:p w14:paraId="64B7AE5F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фильтрация информации</w:t>
      </w:r>
      <w:r>
        <w:rPr>
          <w:rFonts w:eastAsia="Times New Roman"/>
          <w:lang w:eastAsia="ru-RU"/>
        </w:rPr>
        <w:t>;</w:t>
      </w:r>
    </w:p>
    <w:p w14:paraId="108DDB39" w14:textId="2E45FE05" w:rsidR="00157F59" w:rsidRPr="001F0A02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Pr="00157F59">
        <w:rPr>
          <w:rFonts w:eastAsia="Times New Roman"/>
          <w:lang w:eastAsia="ru-RU"/>
        </w:rPr>
        <w:t>ыгрузка результатов поиска и фильтрации данных</w:t>
      </w:r>
      <w:r>
        <w:rPr>
          <w:rFonts w:eastAsia="Times New Roman"/>
          <w:lang w:eastAsia="ru-RU"/>
        </w:rPr>
        <w:t>.</w:t>
      </w:r>
    </w:p>
    <w:p w14:paraId="02D9E9BD" w14:textId="058BAE9E" w:rsidR="00812861" w:rsidRPr="00C20D54" w:rsidRDefault="00812861" w:rsidP="00C24A0E">
      <w:pPr>
        <w:pStyle w:val="3f0"/>
      </w:pPr>
      <w:bookmarkStart w:id="318" w:name="_Ref156570398"/>
      <w:bookmarkStart w:id="319" w:name="_Toc167559926"/>
      <w:r w:rsidRPr="00C20D54">
        <w:t xml:space="preserve">Просмотр </w:t>
      </w:r>
      <w:r w:rsidR="00C24A0E">
        <w:t>информации</w:t>
      </w:r>
      <w:bookmarkEnd w:id="318"/>
      <w:bookmarkEnd w:id="319"/>
    </w:p>
    <w:p w14:paraId="7CE8B519" w14:textId="7C6C5917" w:rsidR="00812861" w:rsidRDefault="007F1BC3" w:rsidP="00BE3374">
      <w:pPr>
        <w:pStyle w:val="af2"/>
      </w:pPr>
      <w:r w:rsidRPr="00BE3374">
        <w:rPr>
          <w:rStyle w:val="afffffff1"/>
        </w:rPr>
        <w:t>Для перехода к регистру</w:t>
      </w:r>
      <w:r w:rsidRPr="00C20D54">
        <w:t xml:space="preserve"> </w:t>
      </w:r>
      <w:r w:rsidR="00BE3374">
        <w:t xml:space="preserve">обучающихся </w:t>
      </w:r>
      <w:r w:rsidRPr="00C20D54">
        <w:t xml:space="preserve">в главном меню </w:t>
      </w:r>
      <w:r w:rsidR="00BE3374">
        <w:t xml:space="preserve">Подсистемы </w:t>
      </w:r>
      <w:r w:rsidRPr="00C20D54">
        <w:t xml:space="preserve">выберите «ФРМР» → </w:t>
      </w:r>
      <w:r w:rsidR="00812861" w:rsidRPr="00C20D54">
        <w:t>«Регистр обучающихся»</w:t>
      </w:r>
      <w:r w:rsidR="004D4A99">
        <w:t>.</w:t>
      </w:r>
    </w:p>
    <w:p w14:paraId="0689AB4D" w14:textId="77777777" w:rsidR="00884A34" w:rsidRPr="00C20D54" w:rsidRDefault="00884A34" w:rsidP="00884A34">
      <w:pPr>
        <w:pStyle w:val="af2"/>
      </w:pPr>
      <w:r w:rsidRPr="00C20D54">
        <w:t>На странице «Регистр обучающихся»</w:t>
      </w:r>
      <w:r>
        <w:t xml:space="preserve"> </w:t>
      </w:r>
      <w:r w:rsidRPr="00C20D54">
        <w:t>содержатся:</w:t>
      </w:r>
    </w:p>
    <w:p w14:paraId="6A7D55C7" w14:textId="0C55116C" w:rsidR="00884A34" w:rsidRPr="00C20D54" w:rsidRDefault="00884A34" w:rsidP="00B77B53">
      <w:pPr>
        <w:pStyle w:val="1d"/>
        <w:numPr>
          <w:ilvl w:val="0"/>
          <w:numId w:val="108"/>
        </w:numPr>
      </w:pPr>
      <w:r w:rsidRPr="00C20D54">
        <w:t>область фильтрации списка (</w:t>
      </w:r>
      <w:r w:rsidRPr="00C20D54">
        <w:fldChar w:fldCharType="begin"/>
      </w:r>
      <w:r w:rsidRPr="00C20D54">
        <w:instrText xml:space="preserve"> REF _Ref98835645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61</w:t>
      </w:r>
      <w:r w:rsidRPr="00C20D54">
        <w:fldChar w:fldCharType="end"/>
      </w:r>
      <w:r>
        <w:t xml:space="preserve">, </w:t>
      </w:r>
      <w:r w:rsidRPr="00C20D54">
        <w:t xml:space="preserve">1). Возможен быстрый или расширенный поиск </w:t>
      </w:r>
      <w:r>
        <w:t xml:space="preserve">обучающихся </w:t>
      </w:r>
      <w:r w:rsidRPr="00C20D54">
        <w:t>по заданным параметрам (</w:t>
      </w:r>
      <w:r>
        <w:t>см. пункт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_Ref98838726 \r \h  \* MERGEFORMAT </w:instrText>
      </w:r>
      <w:r w:rsidRPr="00C20D54">
        <w:fldChar w:fldCharType="separate"/>
      </w:r>
      <w:r w:rsidR="00565CC3">
        <w:t>4.2.2</w:t>
      </w:r>
      <w:r w:rsidRPr="00C20D54">
        <w:fldChar w:fldCharType="end"/>
      </w:r>
      <w:r>
        <w:t xml:space="preserve"> настоящего руководства пользователя</w:t>
      </w:r>
      <w:r w:rsidRPr="00C20D54">
        <w:t>)</w:t>
      </w:r>
      <w:r>
        <w:t>;</w:t>
      </w:r>
    </w:p>
    <w:p w14:paraId="6550A4F5" w14:textId="75ACE2F9" w:rsidR="00884A34" w:rsidRPr="00C20D54" w:rsidRDefault="00884A34" w:rsidP="00B77B53">
      <w:pPr>
        <w:pStyle w:val="1d"/>
        <w:numPr>
          <w:ilvl w:val="0"/>
          <w:numId w:val="167"/>
        </w:numPr>
      </w:pPr>
      <w:r w:rsidRPr="00C20D54">
        <w:t>таблица со списком обучающихся (</w:t>
      </w:r>
      <w:r w:rsidRPr="00C20D54">
        <w:fldChar w:fldCharType="begin"/>
      </w:r>
      <w:r w:rsidRPr="00C20D54">
        <w:instrText xml:space="preserve"> REF _Ref98835645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61</w:t>
      </w:r>
      <w:r w:rsidRPr="00C20D54">
        <w:fldChar w:fldCharType="end"/>
      </w:r>
      <w:r>
        <w:t xml:space="preserve">, </w:t>
      </w:r>
      <w:r w:rsidRPr="00C20D54">
        <w:t>2). Таблица содержит столбцы:</w:t>
      </w:r>
    </w:p>
    <w:p w14:paraId="61D539E5" w14:textId="77777777" w:rsidR="00884A34" w:rsidRPr="00C20D54" w:rsidRDefault="00884A34" w:rsidP="00884A34">
      <w:pPr>
        <w:pStyle w:val="25"/>
      </w:pPr>
      <w:r w:rsidRPr="00C20D54">
        <w:t>«СНИЛС»</w:t>
      </w:r>
      <w:r>
        <w:t>,</w:t>
      </w:r>
    </w:p>
    <w:p w14:paraId="4C1AFFCD" w14:textId="77777777" w:rsidR="00884A34" w:rsidRPr="00C20D54" w:rsidRDefault="00884A34" w:rsidP="00884A34">
      <w:pPr>
        <w:pStyle w:val="25"/>
      </w:pPr>
      <w:r w:rsidRPr="00C20D54">
        <w:t>«ФИО»</w:t>
      </w:r>
      <w:r>
        <w:t>,</w:t>
      </w:r>
    </w:p>
    <w:p w14:paraId="42D42DBE" w14:textId="77777777" w:rsidR="00884A34" w:rsidRPr="00C20D54" w:rsidRDefault="00884A34" w:rsidP="00884A34">
      <w:pPr>
        <w:pStyle w:val="25"/>
      </w:pPr>
      <w:r w:rsidRPr="00C20D54">
        <w:t>«Образовательная организация»</w:t>
      </w:r>
      <w:r>
        <w:t>,</w:t>
      </w:r>
    </w:p>
    <w:p w14:paraId="60EBBCCB" w14:textId="77777777" w:rsidR="00884A34" w:rsidRPr="00C20D54" w:rsidRDefault="00884A34" w:rsidP="00884A34">
      <w:pPr>
        <w:pStyle w:val="25"/>
      </w:pPr>
      <w:r w:rsidRPr="00C20D54">
        <w:t>«Курс»</w:t>
      </w:r>
      <w:r>
        <w:t>,</w:t>
      </w:r>
    </w:p>
    <w:p w14:paraId="4EB6B1BB" w14:textId="77777777" w:rsidR="00884A34" w:rsidRPr="00C20D54" w:rsidRDefault="00884A34" w:rsidP="00884A34">
      <w:pPr>
        <w:pStyle w:val="25"/>
      </w:pPr>
      <w:r w:rsidRPr="00C20D54">
        <w:t>«Специальность»</w:t>
      </w:r>
      <w:r>
        <w:t>,</w:t>
      </w:r>
    </w:p>
    <w:p w14:paraId="51CD21AF" w14:textId="55DB7E7E" w:rsidR="00884A34" w:rsidRPr="00C20D54" w:rsidRDefault="00884A34" w:rsidP="00B77B53">
      <w:pPr>
        <w:pStyle w:val="1d"/>
        <w:numPr>
          <w:ilvl w:val="0"/>
          <w:numId w:val="167"/>
        </w:numPr>
      </w:pPr>
      <w:r>
        <w:t>к</w:t>
      </w:r>
      <w:r w:rsidRPr="00C20D54">
        <w:t xml:space="preserve">нопки </w:t>
      </w:r>
      <w:bookmarkStart w:id="320" w:name="_Hlk158632214"/>
      <w:r w:rsidRPr="00C20D54">
        <w:t>управления (</w:t>
      </w:r>
      <w:r w:rsidRPr="00C20D54">
        <w:fldChar w:fldCharType="begin"/>
      </w:r>
      <w:r w:rsidRPr="00C20D54">
        <w:instrText xml:space="preserve"> REF _Ref98835645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61</w:t>
      </w:r>
      <w:r w:rsidRPr="00C20D54">
        <w:fldChar w:fldCharType="end"/>
      </w:r>
      <w:r>
        <w:t xml:space="preserve">, </w:t>
      </w:r>
      <w:r w:rsidRPr="00C20D54">
        <w:t>3):</w:t>
      </w:r>
    </w:p>
    <w:bookmarkEnd w:id="320"/>
    <w:p w14:paraId="3C228FBC" w14:textId="2375ADF3" w:rsidR="004568C9" w:rsidRPr="004568C9" w:rsidRDefault="00884A34" w:rsidP="004568C9">
      <w:pPr>
        <w:pStyle w:val="25"/>
      </w:pPr>
      <w:r w:rsidRPr="00C20D54">
        <w:t>«</w:t>
      </w:r>
      <w:r w:rsidRPr="004568C9">
        <w:t xml:space="preserve">Создать» (см. подпункт </w:t>
      </w:r>
      <w:r w:rsidRPr="004568C9">
        <w:fldChar w:fldCharType="begin"/>
      </w:r>
      <w:r w:rsidRPr="004568C9">
        <w:instrText xml:space="preserve"> REF _Ref148273020 \r \h  \* MERGEFORMAT </w:instrText>
      </w:r>
      <w:r w:rsidRPr="004568C9">
        <w:fldChar w:fldCharType="separate"/>
      </w:r>
      <w:r w:rsidR="00565CC3">
        <w:t>4.2.6.3.1</w:t>
      </w:r>
      <w:r w:rsidRPr="004568C9">
        <w:fldChar w:fldCharType="end"/>
      </w:r>
      <w:r w:rsidRPr="004568C9">
        <w:t xml:space="preserve"> настоящего руководства пользователя),</w:t>
      </w:r>
    </w:p>
    <w:p w14:paraId="0EFFAA85" w14:textId="148C37D6" w:rsidR="00884A34" w:rsidRPr="00C20D54" w:rsidRDefault="00467A77" w:rsidP="004568C9">
      <w:pPr>
        <w:pStyle w:val="25"/>
      </w:pPr>
      <w:r w:rsidRPr="00467A77">
        <w:t xml:space="preserve">кнопка выгрузки результатов поиска в табличный электронный документ </w:t>
      </w:r>
      <w:r w:rsidR="00884A34" w:rsidRPr="004568C9">
        <w:t xml:space="preserve">(см. подпункт </w:t>
      </w:r>
      <w:r w:rsidR="00884A34" w:rsidRPr="004568C9">
        <w:fldChar w:fldCharType="begin"/>
      </w:r>
      <w:r w:rsidR="00884A34" w:rsidRPr="004568C9">
        <w:instrText xml:space="preserve"> REF _Ref156772779 \r \h </w:instrText>
      </w:r>
      <w:r w:rsidR="004568C9">
        <w:instrText xml:space="preserve"> \* MERGEFORMAT </w:instrText>
      </w:r>
      <w:r w:rsidR="00884A34" w:rsidRPr="004568C9">
        <w:fldChar w:fldCharType="separate"/>
      </w:r>
      <w:r w:rsidR="00565CC3">
        <w:t>4.2.5</w:t>
      </w:r>
      <w:r w:rsidR="00884A34" w:rsidRPr="004568C9">
        <w:fldChar w:fldCharType="end"/>
      </w:r>
      <w:r w:rsidR="00884A34" w:rsidRPr="004568C9">
        <w:t xml:space="preserve"> настоящего руководства пользовате</w:t>
      </w:r>
      <w:r w:rsidR="00884A34">
        <w:t>ля</w:t>
      </w:r>
      <w:r w:rsidR="00884A34" w:rsidRPr="00C20D54">
        <w:t>)</w:t>
      </w:r>
      <w:r w:rsidR="00884A34">
        <w:t>.</w:t>
      </w:r>
    </w:p>
    <w:p w14:paraId="06787E31" w14:textId="77777777" w:rsidR="00812861" w:rsidRPr="00C20D54" w:rsidRDefault="00812861" w:rsidP="00BE3374">
      <w:pPr>
        <w:pStyle w:val="afffffff6"/>
      </w:pPr>
      <w:r w:rsidRPr="00C20D54">
        <w:rPr>
          <w:noProof/>
        </w:rPr>
        <w:drawing>
          <wp:inline distT="0" distB="0" distL="0" distR="0" wp14:anchorId="2258092A" wp14:editId="59FF9A93">
            <wp:extent cx="5939685" cy="3444325"/>
            <wp:effectExtent l="19050" t="19050" r="23495" b="2286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7"/>
                    <a:stretch/>
                  </pic:blipFill>
                  <pic:spPr bwMode="auto">
                    <a:xfrm>
                      <a:off x="0" y="0"/>
                      <a:ext cx="5940000" cy="344450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DDCD0" w14:textId="6A2280AC" w:rsidR="00812861" w:rsidRPr="00C20D54" w:rsidRDefault="00812861" w:rsidP="00BE3374">
      <w:pPr>
        <w:pStyle w:val="afffffff8"/>
      </w:pPr>
      <w:bookmarkStart w:id="321" w:name="_Ref98835645"/>
      <w:r w:rsidRPr="00C20D54">
        <w:t>Рисунок</w:t>
      </w:r>
      <w:r w:rsidR="007F1BC3" w:rsidRPr="00C20D54">
        <w:t>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61</w:t>
      </w:r>
      <w:r w:rsidR="00EE3A8F" w:rsidRPr="00C20D54">
        <w:rPr>
          <w:noProof/>
        </w:rPr>
        <w:fldChar w:fldCharType="end"/>
      </w:r>
      <w:bookmarkEnd w:id="321"/>
      <w:r w:rsidRPr="00C20D54">
        <w:t xml:space="preserve"> – </w:t>
      </w:r>
      <w:bookmarkStart w:id="322" w:name="_Hlk156841348"/>
      <w:r w:rsidR="005D3C73">
        <w:t>Форма «</w:t>
      </w:r>
      <w:r w:rsidR="005D3C73" w:rsidRPr="005D3C73">
        <w:t>Регистр обучающихся</w:t>
      </w:r>
      <w:r w:rsidR="005D3C73">
        <w:t>»</w:t>
      </w:r>
      <w:bookmarkEnd w:id="322"/>
    </w:p>
    <w:p w14:paraId="430E5E28" w14:textId="77777777" w:rsidR="00A370C1" w:rsidRPr="00C20D54" w:rsidRDefault="00A370C1" w:rsidP="00A370C1">
      <w:pPr>
        <w:pStyle w:val="3f0"/>
      </w:pPr>
      <w:bookmarkStart w:id="323" w:name="_Toc167559927"/>
      <w:bookmarkStart w:id="324" w:name="_Ref98838726"/>
      <w:r>
        <w:t>У</w:t>
      </w:r>
      <w:r w:rsidRPr="00C63900">
        <w:t>порядочивание информации по содержимому столбцов</w:t>
      </w:r>
      <w:bookmarkEnd w:id="323"/>
    </w:p>
    <w:p w14:paraId="193F086A" w14:textId="75B9D95D" w:rsidR="00A370C1" w:rsidRPr="00C20D54" w:rsidRDefault="00A370C1" w:rsidP="00BE3374">
      <w:pPr>
        <w:pStyle w:val="af2"/>
      </w:pPr>
      <w:r w:rsidRPr="00BE3374">
        <w:t>Подсистема позволяет задать порядок сортировки информации в форме. Информация сортируется по возрастанию или убыванию значений в выбранной колонке таблицы</w:t>
      </w:r>
      <w:r w:rsidR="00BE3374" w:rsidRPr="00BE3374">
        <w:t xml:space="preserve"> со списком обучающихся (</w:t>
      </w:r>
      <w:r w:rsidR="00BE3374" w:rsidRPr="00BE3374">
        <w:fldChar w:fldCharType="begin"/>
      </w:r>
      <w:r w:rsidR="00BE3374" w:rsidRPr="00BE3374">
        <w:instrText xml:space="preserve"> REF _Ref98835645 \h  \* MERGEFORMAT </w:instrText>
      </w:r>
      <w:r w:rsidR="00BE3374" w:rsidRPr="00BE3374">
        <w:fldChar w:fldCharType="separate"/>
      </w:r>
      <w:r w:rsidR="00565CC3" w:rsidRPr="00C20D54">
        <w:t>Рисунок </w:t>
      </w:r>
      <w:r w:rsidR="00565CC3">
        <w:t>61</w:t>
      </w:r>
      <w:r w:rsidR="00BE3374" w:rsidRPr="00BE3374">
        <w:fldChar w:fldCharType="end"/>
      </w:r>
      <w:r w:rsidR="00BE3374" w:rsidRPr="00BE3374">
        <w:t>, 2).</w:t>
      </w:r>
      <w:r w:rsidRPr="00BE3374">
        <w:t xml:space="preserve"> Для выбора колонки необходимо нажать на нее. Отобразится значок</w:t>
      </w:r>
      <w:r w:rsidRPr="00C20D54">
        <w:t>:</w:t>
      </w:r>
    </w:p>
    <w:p w14:paraId="223282DB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616166A0" wp14:editId="70AAEEB3">
            <wp:extent cx="135918" cy="18000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возрастанию;</w:t>
      </w:r>
    </w:p>
    <w:p w14:paraId="06D2D5D1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68943C6A" wp14:editId="19DEA439">
            <wp:extent cx="135918" cy="18000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убыванию.</w:t>
      </w:r>
    </w:p>
    <w:p w14:paraId="6A1A4C39" w14:textId="77777777" w:rsidR="00A370C1" w:rsidRPr="00C20D54" w:rsidRDefault="00A370C1" w:rsidP="00A370C1">
      <w:pPr>
        <w:pStyle w:val="3f0"/>
      </w:pPr>
      <w:bookmarkStart w:id="325" w:name="_Toc167559928"/>
      <w:r w:rsidRPr="0072680C">
        <w:t>Управление составом и способом вывода информации</w:t>
      </w:r>
      <w:bookmarkEnd w:id="325"/>
    </w:p>
    <w:p w14:paraId="22A04AF9" w14:textId="054B090D" w:rsidR="007F1BC3" w:rsidRPr="00C20D54" w:rsidRDefault="00A370C1" w:rsidP="00BE3374">
      <w:pPr>
        <w:pStyle w:val="af2"/>
        <w:rPr>
          <w:color w:val="000000" w:themeColor="text1"/>
        </w:rPr>
      </w:pPr>
      <w:r w:rsidRPr="00C20D54">
        <w:t xml:space="preserve">Перечень отображаемых колонок в таблице </w:t>
      </w:r>
      <w:r w:rsidR="00BE3374" w:rsidRPr="00C20D54">
        <w:t xml:space="preserve">со списком обучающихся </w:t>
      </w:r>
      <w:r w:rsidR="00BE3374">
        <w:t>н</w:t>
      </w:r>
      <w:r>
        <w:t xml:space="preserve">астраивается по </w:t>
      </w:r>
      <w:r w:rsidRPr="00C20D54">
        <w:t>нажат</w:t>
      </w:r>
      <w:r>
        <w:t xml:space="preserve">ию </w:t>
      </w:r>
      <w:r w:rsidRPr="00C20D54">
        <w:t>кнопк</w:t>
      </w:r>
      <w:r>
        <w:t>и</w:t>
      </w:r>
      <w:r w:rsidRPr="00C20D54">
        <w:t xml:space="preserve"> «Колонки» и выб</w:t>
      </w:r>
      <w:r>
        <w:t>ору т</w:t>
      </w:r>
      <w:r w:rsidRPr="00C20D54">
        <w:t>ребуемы</w:t>
      </w:r>
      <w:r>
        <w:t xml:space="preserve">х </w:t>
      </w:r>
      <w:r w:rsidRPr="00C20D54">
        <w:t>параметр</w:t>
      </w:r>
      <w:r>
        <w:t xml:space="preserve">ов </w:t>
      </w:r>
      <w:r w:rsidRPr="00C20D54">
        <w:t>из списка (</w:t>
      </w:r>
      <w:r>
        <w:t xml:space="preserve">см. </w:t>
      </w:r>
      <w:r w:rsidR="007F1BC3" w:rsidRPr="00C20D54">
        <w:rPr>
          <w:color w:val="000000" w:themeColor="text1"/>
        </w:rPr>
        <w:fldChar w:fldCharType="begin"/>
      </w:r>
      <w:r w:rsidR="007F1BC3" w:rsidRPr="00C20D54">
        <w:rPr>
          <w:color w:val="000000" w:themeColor="text1"/>
        </w:rPr>
        <w:instrText xml:space="preserve"> REF _Ref104249950 \h </w:instrText>
      </w:r>
      <w:r w:rsidR="00783B3A" w:rsidRPr="00C20D54">
        <w:rPr>
          <w:color w:val="000000" w:themeColor="text1"/>
        </w:rPr>
        <w:instrText xml:space="preserve"> \* MERGEFORMAT </w:instrText>
      </w:r>
      <w:r w:rsidR="007F1BC3" w:rsidRPr="00C20D54">
        <w:rPr>
          <w:color w:val="000000" w:themeColor="text1"/>
        </w:rPr>
      </w:r>
      <w:r w:rsidR="007F1BC3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62</w:t>
      </w:r>
      <w:r w:rsidR="007F1BC3" w:rsidRPr="00C20D54">
        <w:rPr>
          <w:color w:val="000000" w:themeColor="text1"/>
        </w:rPr>
        <w:fldChar w:fldCharType="end"/>
      </w:r>
      <w:r w:rsidR="007F1BC3" w:rsidRPr="00C20D54">
        <w:rPr>
          <w:color w:val="000000" w:themeColor="text1"/>
        </w:rPr>
        <w:t xml:space="preserve">). </w:t>
      </w:r>
    </w:p>
    <w:p w14:paraId="7A6900E7" w14:textId="77777777" w:rsidR="007F1BC3" w:rsidRPr="00C20D54" w:rsidRDefault="007F1BC3" w:rsidP="00BE3374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>Для выбора доступны колонки:</w:t>
      </w:r>
    </w:p>
    <w:p w14:paraId="267C3459" w14:textId="532B1DDC" w:rsidR="007F1BC3" w:rsidRPr="00C20D54" w:rsidRDefault="007F1BC3" w:rsidP="003C68AE">
      <w:pPr>
        <w:pStyle w:val="17"/>
      </w:pPr>
      <w:r w:rsidRPr="00C20D54">
        <w:t>«Образовательная организация»</w:t>
      </w:r>
      <w:r w:rsidR="00BE3374">
        <w:t>,</w:t>
      </w:r>
    </w:p>
    <w:p w14:paraId="05F10424" w14:textId="0D486ECE" w:rsidR="007F1BC3" w:rsidRPr="00C20D54" w:rsidRDefault="007F1BC3" w:rsidP="003C68AE">
      <w:pPr>
        <w:pStyle w:val="17"/>
      </w:pPr>
      <w:r w:rsidRPr="00C20D54">
        <w:t>«Курс»</w:t>
      </w:r>
      <w:r w:rsidR="00BE3374">
        <w:t>,</w:t>
      </w:r>
    </w:p>
    <w:p w14:paraId="0A388956" w14:textId="77777777" w:rsidR="007F1BC3" w:rsidRPr="00C20D54" w:rsidRDefault="007F1BC3" w:rsidP="003C68AE">
      <w:pPr>
        <w:pStyle w:val="17"/>
      </w:pPr>
      <w:r w:rsidRPr="00C20D54">
        <w:t>«Специальность».</w:t>
      </w:r>
    </w:p>
    <w:p w14:paraId="667E92ED" w14:textId="77777777" w:rsidR="007F1BC3" w:rsidRPr="00C20D54" w:rsidRDefault="007F1BC3" w:rsidP="00BE3374">
      <w:pPr>
        <w:pStyle w:val="afffffff6"/>
      </w:pPr>
      <w:r w:rsidRPr="00C20D54">
        <w:rPr>
          <w:noProof/>
        </w:rPr>
        <w:drawing>
          <wp:inline distT="0" distB="0" distL="0" distR="0" wp14:anchorId="6702ED54" wp14:editId="397128C1">
            <wp:extent cx="5939685" cy="3457973"/>
            <wp:effectExtent l="19050" t="19050" r="23495" b="2857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8"/>
                    <a:stretch/>
                  </pic:blipFill>
                  <pic:spPr bwMode="auto">
                    <a:xfrm>
                      <a:off x="0" y="0"/>
                      <a:ext cx="5940000" cy="34581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D77D25" w14:textId="7C3660E0" w:rsidR="007F1BC3" w:rsidRPr="00BE3374" w:rsidRDefault="007F1BC3" w:rsidP="00BE3374">
      <w:pPr>
        <w:pStyle w:val="afffffff8"/>
      </w:pPr>
      <w:bookmarkStart w:id="326" w:name="_Ref104249950"/>
      <w:r w:rsidRPr="00BE337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62</w:t>
      </w:r>
      <w:r w:rsidR="003B6A3D">
        <w:rPr>
          <w:noProof/>
        </w:rPr>
        <w:fldChar w:fldCharType="end"/>
      </w:r>
      <w:bookmarkEnd w:id="326"/>
      <w:r w:rsidRPr="00BE3374">
        <w:t xml:space="preserve"> – Настройка отображения колонок </w:t>
      </w:r>
      <w:r w:rsidR="00BE3374">
        <w:t>таблицы</w:t>
      </w:r>
    </w:p>
    <w:p w14:paraId="64CFCF0F" w14:textId="58C58C8F" w:rsidR="007F1BC3" w:rsidRPr="00C20D54" w:rsidRDefault="007F1BC3" w:rsidP="00BE3374">
      <w:pPr>
        <w:pStyle w:val="afffffff9"/>
      </w:pPr>
      <w:r w:rsidRPr="00C20D54">
        <w:t xml:space="preserve">Для списка доступна </w:t>
      </w:r>
      <w:bookmarkStart w:id="327" w:name="_Hlk156838157"/>
      <w:r w:rsidR="00F674DA">
        <w:t xml:space="preserve">пагинация для </w:t>
      </w:r>
      <w:r w:rsidRPr="00C20D54">
        <w:t xml:space="preserve">страниц </w:t>
      </w:r>
      <w:bookmarkEnd w:id="327"/>
      <w:r w:rsidRPr="00C20D54">
        <w:t>результатов поиска и фильтрации (</w:t>
      </w:r>
      <w:r w:rsidRPr="00C20D54">
        <w:fldChar w:fldCharType="begin"/>
      </w:r>
      <w:r w:rsidRPr="00C20D54">
        <w:instrText xml:space="preserve"> REF _Ref104250038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63</w:t>
      </w:r>
      <w:r w:rsidRPr="00C20D54">
        <w:fldChar w:fldCharType="end"/>
      </w:r>
      <w:r w:rsidRPr="00C20D54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Pr="00C20D54">
        <w:fldChar w:fldCharType="begin"/>
      </w:r>
      <w:r w:rsidRPr="00C20D54">
        <w:instrText xml:space="preserve"> REF _Ref104250038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63</w:t>
      </w:r>
      <w:r w:rsidRPr="00C20D54">
        <w:fldChar w:fldCharType="end"/>
      </w:r>
      <w:r w:rsidRPr="00C20D54">
        <w:t>, 2). Доступны</w:t>
      </w:r>
      <w:r w:rsidR="00BE3374">
        <w:t>е</w:t>
      </w:r>
      <w:r w:rsidRPr="00C20D54">
        <w:t xml:space="preserve"> значения: 15, 30, 45 записей на странице.</w:t>
      </w:r>
    </w:p>
    <w:p w14:paraId="134764B8" w14:textId="77777777" w:rsidR="007F1BC3" w:rsidRPr="00C20D54" w:rsidRDefault="007F1BC3" w:rsidP="00BE3374">
      <w:pPr>
        <w:pStyle w:val="afffffff6"/>
      </w:pPr>
      <w:r w:rsidRPr="00BE3374">
        <w:rPr>
          <w:noProof/>
        </w:rPr>
        <w:drawing>
          <wp:inline distT="0" distB="0" distL="0" distR="0" wp14:anchorId="3B932142" wp14:editId="3354736C">
            <wp:extent cx="5939685" cy="3451149"/>
            <wp:effectExtent l="19050" t="19050" r="23495" b="1651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2"/>
                    <a:stretch/>
                  </pic:blipFill>
                  <pic:spPr bwMode="auto">
                    <a:xfrm>
                      <a:off x="0" y="0"/>
                      <a:ext cx="5940000" cy="34513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F9A65" w14:textId="628B03F2" w:rsidR="007F1BC3" w:rsidRPr="00C20D54" w:rsidRDefault="007F1BC3" w:rsidP="00BE3374">
      <w:pPr>
        <w:pStyle w:val="afffffff8"/>
      </w:pPr>
      <w:bookmarkStart w:id="328" w:name="_Ref104250038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63</w:t>
      </w:r>
      <w:r w:rsidR="00EE3A8F" w:rsidRPr="00C20D54">
        <w:rPr>
          <w:noProof/>
        </w:rPr>
        <w:fldChar w:fldCharType="end"/>
      </w:r>
      <w:bookmarkEnd w:id="328"/>
      <w:r w:rsidRPr="00C20D54">
        <w:t xml:space="preserve"> – Настройка отображения количества записей</w:t>
      </w:r>
      <w:r w:rsidR="00BE3374">
        <w:t xml:space="preserve"> на странице</w:t>
      </w:r>
    </w:p>
    <w:p w14:paraId="7001EBFE" w14:textId="27B917CA" w:rsidR="00812861" w:rsidRPr="00C20D54" w:rsidRDefault="00C24A0E" w:rsidP="00C24A0E">
      <w:pPr>
        <w:pStyle w:val="3f0"/>
        <w:rPr>
          <w:color w:val="000000" w:themeColor="text1"/>
        </w:rPr>
      </w:pPr>
      <w:bookmarkStart w:id="329" w:name="_Ref156570404"/>
      <w:bookmarkStart w:id="330" w:name="_Toc167559929"/>
      <w:bookmarkStart w:id="331" w:name="_Ref104249859"/>
      <w:r>
        <w:rPr>
          <w:rFonts w:eastAsia="Times New Roman"/>
          <w:lang w:eastAsia="ru-RU"/>
        </w:rPr>
        <w:t>Ф</w:t>
      </w:r>
      <w:r w:rsidRPr="001F0A02">
        <w:rPr>
          <w:rFonts w:eastAsia="Times New Roman"/>
          <w:lang w:eastAsia="ru-RU"/>
        </w:rPr>
        <w:t>ильтрация информации</w:t>
      </w:r>
      <w:bookmarkEnd w:id="329"/>
      <w:bookmarkEnd w:id="330"/>
      <w:r w:rsidRPr="00C20D54">
        <w:rPr>
          <w:color w:val="000000" w:themeColor="text1"/>
        </w:rPr>
        <w:t xml:space="preserve"> </w:t>
      </w:r>
      <w:bookmarkEnd w:id="324"/>
      <w:bookmarkEnd w:id="331"/>
    </w:p>
    <w:p w14:paraId="174315B9" w14:textId="633F17E3" w:rsidR="00456476" w:rsidRDefault="00F674DA" w:rsidP="00BE3374">
      <w:pPr>
        <w:pStyle w:val="af2"/>
      </w:pPr>
      <w:r w:rsidRPr="00F506EB">
        <w:t>В Подсистеме существует возможность гибко настроить отображение списка обучающихся и найти определенную карточку</w:t>
      </w:r>
      <w:r>
        <w:t xml:space="preserve">. </w:t>
      </w:r>
      <w:bookmarkStart w:id="332" w:name="_Hlk156838238"/>
      <w:r>
        <w:t>Д</w:t>
      </w:r>
      <w:r w:rsidR="00812861" w:rsidRPr="00C20D54">
        <w:t xml:space="preserve">оступны варианты фильтрации: </w:t>
      </w:r>
    </w:p>
    <w:p w14:paraId="1FED7615" w14:textId="4B74AD6E" w:rsidR="00456476" w:rsidRDefault="00812861" w:rsidP="00456476">
      <w:pPr>
        <w:pStyle w:val="17"/>
      </w:pPr>
      <w:r w:rsidRPr="00C20D54">
        <w:t xml:space="preserve">быстрый фильтр по ключевым </w:t>
      </w:r>
      <w:r w:rsidRPr="00BE3374">
        <w:t>параметрам</w:t>
      </w:r>
      <w:r w:rsidR="00456476">
        <w:t>,</w:t>
      </w:r>
      <w:r w:rsidRPr="00BE3374">
        <w:t xml:space="preserve"> </w:t>
      </w:r>
    </w:p>
    <w:p w14:paraId="183F322D" w14:textId="77777777" w:rsidR="00456476" w:rsidRDefault="00812861" w:rsidP="00456476">
      <w:pPr>
        <w:pStyle w:val="17"/>
      </w:pPr>
      <w:r w:rsidRPr="00BE3374">
        <w:t xml:space="preserve">расширенный фильтр. </w:t>
      </w:r>
    </w:p>
    <w:bookmarkEnd w:id="332"/>
    <w:p w14:paraId="20760235" w14:textId="0826A574" w:rsidR="007F1BC3" w:rsidRPr="00BE3374" w:rsidRDefault="007F1BC3" w:rsidP="00BE3374">
      <w:pPr>
        <w:pStyle w:val="af2"/>
      </w:pPr>
      <w:r w:rsidRPr="00BE3374">
        <w:t xml:space="preserve">Перечень полей, по которым осуществляется поиск, представлен в таблице </w:t>
      </w:r>
      <w:r w:rsidR="00BE3374">
        <w:t xml:space="preserve">ниже </w:t>
      </w:r>
      <w:r w:rsidRPr="00BE3374">
        <w:t>(</w:t>
      </w:r>
      <w:r w:rsidR="00BE3374">
        <w:t xml:space="preserve">см. </w:t>
      </w:r>
      <w:r w:rsidRPr="00BE3374">
        <w:fldChar w:fldCharType="begin"/>
      </w:r>
      <w:r w:rsidRPr="00BE3374">
        <w:instrText xml:space="preserve"> REF _Ref104250130 \h </w:instrText>
      </w:r>
      <w:r w:rsidR="00783B3A" w:rsidRPr="00BE3374">
        <w:instrText xml:space="preserve"> \* MERGEFORMAT </w:instrText>
      </w:r>
      <w:r w:rsidRPr="00BE3374">
        <w:fldChar w:fldCharType="separate"/>
      </w:r>
      <w:r w:rsidR="00565CC3" w:rsidRPr="00565CC3">
        <w:t>Таблица 19</w:t>
      </w:r>
      <w:r w:rsidRPr="00BE3374">
        <w:fldChar w:fldCharType="end"/>
      </w:r>
      <w:r w:rsidRPr="00BE3374">
        <w:t xml:space="preserve">). </w:t>
      </w:r>
    </w:p>
    <w:p w14:paraId="7630D8D9" w14:textId="7A88785E" w:rsidR="00812861" w:rsidRPr="00C20D54" w:rsidRDefault="00812861" w:rsidP="00456476">
      <w:pPr>
        <w:pStyle w:val="af2"/>
      </w:pPr>
      <w:r w:rsidRPr="00BE3374">
        <w:t>В полях с текстовым и числовым форматом ввода поиск осуществляется при вводе трех символов и более. Чтобы выполнить</w:t>
      </w:r>
      <w:r w:rsidRPr="00C20D54">
        <w:rPr>
          <w:color w:val="000000" w:themeColor="text1"/>
        </w:rPr>
        <w:t xml:space="preserve"> фильтрацию списка</w:t>
      </w:r>
      <w:r w:rsidR="00456476">
        <w:rPr>
          <w:color w:val="000000" w:themeColor="text1"/>
        </w:rPr>
        <w:t>, в</w:t>
      </w:r>
      <w:r w:rsidRPr="00C20D54">
        <w:t>ведите параметры поиска и нажмите кнопку «Применить». Чтобы открыть полный список полей фильтрации, нажмите кнопку «Расширенный фильтр».</w:t>
      </w:r>
      <w:r w:rsidR="00456476">
        <w:t xml:space="preserve"> </w:t>
      </w:r>
      <w:r w:rsidRPr="00C20D54">
        <w:t>Отфильтрованный список будет отображен в нижней части страницы.</w:t>
      </w:r>
      <w:r w:rsidR="00456476">
        <w:t xml:space="preserve"> </w:t>
      </w:r>
      <w:r w:rsidRPr="00C20D54">
        <w:t xml:space="preserve">Чтобы сбросить фильтры, нажмите кнопку «Очистить». В списке будут отображены все записи об обучающихся, </w:t>
      </w:r>
      <w:bookmarkStart w:id="333" w:name="_Hlk156838282"/>
      <w:r w:rsidR="00456476">
        <w:t>внесенных</w:t>
      </w:r>
      <w:r w:rsidRPr="00C20D54">
        <w:t xml:space="preserve"> в </w:t>
      </w:r>
      <w:r w:rsidR="00456476">
        <w:t>Подсистему</w:t>
      </w:r>
      <w:bookmarkEnd w:id="333"/>
      <w:r w:rsidRPr="00C20D54">
        <w:t>.</w:t>
      </w:r>
    </w:p>
    <w:p w14:paraId="623960F2" w14:textId="68F6C9AB" w:rsidR="007F1BC3" w:rsidRPr="00C20D54" w:rsidRDefault="007F1BC3" w:rsidP="001C6FA7">
      <w:pPr>
        <w:pStyle w:val="afffffffff4"/>
        <w:rPr>
          <w:color w:val="000000" w:themeColor="text1"/>
        </w:rPr>
      </w:pPr>
      <w:bookmarkStart w:id="334" w:name="_Ref104250130"/>
      <w:r w:rsidRPr="00C20D54">
        <w:rPr>
          <w:color w:val="000000" w:themeColor="text1"/>
        </w:rPr>
        <w:t xml:space="preserve">Таблица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19</w:t>
      </w:r>
      <w:r w:rsidR="00EE3A8F" w:rsidRPr="00C20D54">
        <w:rPr>
          <w:noProof/>
          <w:color w:val="000000" w:themeColor="text1"/>
        </w:rPr>
        <w:fldChar w:fldCharType="end"/>
      </w:r>
      <w:bookmarkEnd w:id="334"/>
      <w:r w:rsidRPr="00C20D54">
        <w:rPr>
          <w:color w:val="000000" w:themeColor="text1"/>
        </w:rPr>
        <w:t xml:space="preserve"> – </w:t>
      </w:r>
      <w:r w:rsidRPr="001C6FA7">
        <w:t>Поля</w:t>
      </w:r>
      <w:r w:rsidRPr="00C20D54">
        <w:rPr>
          <w:color w:val="000000" w:themeColor="text1"/>
        </w:rPr>
        <w:t xml:space="preserve"> </w:t>
      </w:r>
      <w:r w:rsidR="00456476">
        <w:rPr>
          <w:color w:val="000000" w:themeColor="text1"/>
        </w:rPr>
        <w:t xml:space="preserve">поиска и </w:t>
      </w:r>
      <w:r w:rsidRPr="00C20D54">
        <w:rPr>
          <w:color w:val="000000" w:themeColor="text1"/>
        </w:rPr>
        <w:t>фильтрации списка обучающихся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6"/>
        <w:gridCol w:w="1921"/>
        <w:gridCol w:w="2880"/>
        <w:gridCol w:w="3777"/>
      </w:tblGrid>
      <w:tr w:rsidR="00456476" w:rsidRPr="00C20D54" w14:paraId="539F42FD" w14:textId="77777777" w:rsidTr="00456476">
        <w:trPr>
          <w:tblHeader/>
        </w:trPr>
        <w:tc>
          <w:tcPr>
            <w:tcW w:w="410" w:type="pct"/>
          </w:tcPr>
          <w:p w14:paraId="3209BEC5" w14:textId="42423B96" w:rsidR="00456476" w:rsidRPr="00456476" w:rsidRDefault="00456476" w:rsidP="00456476">
            <w:pPr>
              <w:pStyle w:val="108"/>
              <w:rPr>
                <w:rFonts w:eastAsia="Times New Roman"/>
                <w:lang w:val="ru-RU"/>
              </w:rPr>
            </w:pPr>
            <w:bookmarkStart w:id="335" w:name="_Hlk156838304"/>
            <w:r>
              <w:rPr>
                <w:rFonts w:eastAsia="Times New Roman"/>
                <w:lang w:val="ru-RU"/>
              </w:rPr>
              <w:t>№</w:t>
            </w:r>
          </w:p>
        </w:tc>
        <w:tc>
          <w:tcPr>
            <w:tcW w:w="1028" w:type="pct"/>
          </w:tcPr>
          <w:p w14:paraId="4E491953" w14:textId="3A824123" w:rsidR="00456476" w:rsidRPr="00C20D54" w:rsidRDefault="00456476" w:rsidP="00456476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Наименование фильтра</w:t>
            </w:r>
          </w:p>
        </w:tc>
        <w:tc>
          <w:tcPr>
            <w:tcW w:w="1541" w:type="pct"/>
          </w:tcPr>
          <w:p w14:paraId="655D7731" w14:textId="77777777" w:rsidR="00456476" w:rsidRPr="00C20D54" w:rsidRDefault="00456476" w:rsidP="00456476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Описание</w:t>
            </w:r>
          </w:p>
        </w:tc>
        <w:tc>
          <w:tcPr>
            <w:tcW w:w="2021" w:type="pct"/>
          </w:tcPr>
          <w:p w14:paraId="4DB27E2C" w14:textId="77777777" w:rsidR="00456476" w:rsidRPr="00C20D54" w:rsidRDefault="00456476" w:rsidP="00456476">
            <w:pPr>
              <w:pStyle w:val="108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Формат ввода</w:t>
            </w:r>
          </w:p>
        </w:tc>
      </w:tr>
      <w:tr w:rsidR="00456476" w:rsidRPr="00C20D54" w14:paraId="7E76CA3F" w14:textId="77777777" w:rsidTr="00456476">
        <w:tc>
          <w:tcPr>
            <w:tcW w:w="410" w:type="pct"/>
          </w:tcPr>
          <w:p w14:paraId="0144CFEC" w14:textId="77777777" w:rsidR="00456476" w:rsidRPr="00456476" w:rsidRDefault="00456476" w:rsidP="00B77B53">
            <w:pPr>
              <w:pStyle w:val="101"/>
              <w:numPr>
                <w:ilvl w:val="0"/>
                <w:numId w:val="92"/>
              </w:numPr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1FD9B80F" w14:textId="3AE86A5A" w:rsidR="00456476" w:rsidRPr="00C20D54" w:rsidRDefault="00456476" w:rsidP="00456476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Быстрый фильтр</w:t>
            </w:r>
          </w:p>
        </w:tc>
      </w:tr>
      <w:tr w:rsidR="00456476" w:rsidRPr="00C20D54" w14:paraId="69B42CC1" w14:textId="77777777" w:rsidTr="00456476">
        <w:tc>
          <w:tcPr>
            <w:tcW w:w="410" w:type="pct"/>
          </w:tcPr>
          <w:p w14:paraId="5A552404" w14:textId="1644BBD3" w:rsidR="00456476" w:rsidRPr="00C20D54" w:rsidRDefault="00456476" w:rsidP="00456476">
            <w:pPr>
              <w:pStyle w:val="104"/>
              <w:jc w:val="center"/>
            </w:pPr>
            <w:r>
              <w:t>1.1.</w:t>
            </w:r>
          </w:p>
        </w:tc>
        <w:tc>
          <w:tcPr>
            <w:tcW w:w="1028" w:type="pct"/>
          </w:tcPr>
          <w:p w14:paraId="2E39D8EF" w14:textId="47E94050" w:rsidR="00456476" w:rsidRPr="00C20D54" w:rsidRDefault="00456476" w:rsidP="00456476">
            <w:pPr>
              <w:pStyle w:val="104"/>
            </w:pPr>
            <w:r w:rsidRPr="00C20D54">
              <w:t>Фамилия</w:t>
            </w:r>
          </w:p>
        </w:tc>
        <w:tc>
          <w:tcPr>
            <w:tcW w:w="1541" w:type="pct"/>
          </w:tcPr>
          <w:p w14:paraId="7C442103" w14:textId="3A8F4AEC" w:rsidR="00456476" w:rsidRPr="00C20D54" w:rsidRDefault="00456476" w:rsidP="00456476">
            <w:pPr>
              <w:pStyle w:val="104"/>
            </w:pPr>
            <w:r w:rsidRPr="00C20D54">
              <w:t>Фамилия обучающегося</w:t>
            </w:r>
          </w:p>
        </w:tc>
        <w:tc>
          <w:tcPr>
            <w:tcW w:w="2021" w:type="pct"/>
          </w:tcPr>
          <w:p w14:paraId="5CB36846" w14:textId="77777777" w:rsidR="00456476" w:rsidRPr="00C20D54" w:rsidRDefault="00456476" w:rsidP="00456476">
            <w:pPr>
              <w:pStyle w:val="104"/>
            </w:pPr>
            <w:r w:rsidRPr="00C20D54">
              <w:t>Текстовый</w:t>
            </w:r>
          </w:p>
        </w:tc>
      </w:tr>
      <w:tr w:rsidR="00456476" w:rsidRPr="00C20D54" w14:paraId="112E0774" w14:textId="77777777" w:rsidTr="00456476">
        <w:tc>
          <w:tcPr>
            <w:tcW w:w="410" w:type="pct"/>
          </w:tcPr>
          <w:p w14:paraId="11BF4254" w14:textId="1371DA56" w:rsidR="00456476" w:rsidRPr="00C20D54" w:rsidRDefault="00456476" w:rsidP="00456476">
            <w:pPr>
              <w:pStyle w:val="104"/>
              <w:jc w:val="center"/>
            </w:pPr>
            <w:r>
              <w:t>1.2.</w:t>
            </w:r>
          </w:p>
        </w:tc>
        <w:tc>
          <w:tcPr>
            <w:tcW w:w="1028" w:type="pct"/>
          </w:tcPr>
          <w:p w14:paraId="4025D476" w14:textId="0F53826D" w:rsidR="00456476" w:rsidRPr="00C20D54" w:rsidRDefault="00456476" w:rsidP="00456476">
            <w:pPr>
              <w:pStyle w:val="104"/>
            </w:pPr>
            <w:r w:rsidRPr="00C20D54">
              <w:t>Имя</w:t>
            </w:r>
          </w:p>
        </w:tc>
        <w:tc>
          <w:tcPr>
            <w:tcW w:w="1541" w:type="pct"/>
          </w:tcPr>
          <w:p w14:paraId="06547F5F" w14:textId="639E5CB4" w:rsidR="00456476" w:rsidRPr="00C20D54" w:rsidRDefault="00456476" w:rsidP="00456476">
            <w:pPr>
              <w:pStyle w:val="104"/>
            </w:pPr>
            <w:r w:rsidRPr="00C20D54">
              <w:t>Имя обучающегося</w:t>
            </w:r>
          </w:p>
        </w:tc>
        <w:tc>
          <w:tcPr>
            <w:tcW w:w="2021" w:type="pct"/>
          </w:tcPr>
          <w:p w14:paraId="72A72471" w14:textId="77777777" w:rsidR="00456476" w:rsidRPr="00C20D54" w:rsidRDefault="00456476" w:rsidP="00456476">
            <w:pPr>
              <w:pStyle w:val="104"/>
            </w:pPr>
            <w:r w:rsidRPr="00C20D54">
              <w:t>Текстовый</w:t>
            </w:r>
          </w:p>
        </w:tc>
      </w:tr>
      <w:tr w:rsidR="00456476" w:rsidRPr="00C20D54" w14:paraId="414F8AA2" w14:textId="77777777" w:rsidTr="00456476">
        <w:tc>
          <w:tcPr>
            <w:tcW w:w="410" w:type="pct"/>
          </w:tcPr>
          <w:p w14:paraId="14F21AE3" w14:textId="3C14886E" w:rsidR="00456476" w:rsidRPr="00C20D54" w:rsidRDefault="00456476" w:rsidP="00456476">
            <w:pPr>
              <w:pStyle w:val="104"/>
              <w:jc w:val="center"/>
            </w:pPr>
            <w:r>
              <w:t>1.3.</w:t>
            </w:r>
          </w:p>
        </w:tc>
        <w:tc>
          <w:tcPr>
            <w:tcW w:w="1028" w:type="pct"/>
          </w:tcPr>
          <w:p w14:paraId="2DE09F1F" w14:textId="716042DD" w:rsidR="00456476" w:rsidRPr="00C20D54" w:rsidRDefault="00456476" w:rsidP="00456476">
            <w:pPr>
              <w:pStyle w:val="104"/>
            </w:pPr>
            <w:r w:rsidRPr="00C20D54">
              <w:t>Отчество</w:t>
            </w:r>
          </w:p>
        </w:tc>
        <w:tc>
          <w:tcPr>
            <w:tcW w:w="1541" w:type="pct"/>
          </w:tcPr>
          <w:p w14:paraId="1D4521A9" w14:textId="2B20DE11" w:rsidR="00456476" w:rsidRPr="00C20D54" w:rsidRDefault="00456476" w:rsidP="00456476">
            <w:pPr>
              <w:pStyle w:val="104"/>
            </w:pPr>
            <w:r w:rsidRPr="00C20D54">
              <w:t>Отчество обучающегося</w:t>
            </w:r>
          </w:p>
        </w:tc>
        <w:tc>
          <w:tcPr>
            <w:tcW w:w="2021" w:type="pct"/>
          </w:tcPr>
          <w:p w14:paraId="0029091F" w14:textId="77777777" w:rsidR="00456476" w:rsidRPr="00C20D54" w:rsidRDefault="00456476" w:rsidP="00456476">
            <w:pPr>
              <w:pStyle w:val="104"/>
            </w:pPr>
            <w:r w:rsidRPr="00C20D54">
              <w:t>Текстовый</w:t>
            </w:r>
          </w:p>
        </w:tc>
      </w:tr>
      <w:tr w:rsidR="00456476" w:rsidRPr="00C20D54" w14:paraId="54D13F1D" w14:textId="77777777" w:rsidTr="00456476">
        <w:tc>
          <w:tcPr>
            <w:tcW w:w="410" w:type="pct"/>
          </w:tcPr>
          <w:p w14:paraId="03112C65" w14:textId="4D4DB6D5" w:rsidR="00456476" w:rsidRPr="00C20D54" w:rsidRDefault="00456476" w:rsidP="00456476">
            <w:pPr>
              <w:pStyle w:val="104"/>
              <w:jc w:val="center"/>
            </w:pPr>
            <w:r>
              <w:t>1.4.</w:t>
            </w:r>
          </w:p>
        </w:tc>
        <w:tc>
          <w:tcPr>
            <w:tcW w:w="1028" w:type="pct"/>
          </w:tcPr>
          <w:p w14:paraId="376698CD" w14:textId="26FE4105" w:rsidR="00456476" w:rsidRPr="00C20D54" w:rsidRDefault="00456476" w:rsidP="00456476">
            <w:pPr>
              <w:pStyle w:val="104"/>
            </w:pPr>
            <w:r w:rsidRPr="00C20D54">
              <w:t>СНИЛС</w:t>
            </w:r>
          </w:p>
        </w:tc>
        <w:tc>
          <w:tcPr>
            <w:tcW w:w="1541" w:type="pct"/>
          </w:tcPr>
          <w:p w14:paraId="7600BD0C" w14:textId="730AAF56" w:rsidR="00456476" w:rsidRPr="00C20D54" w:rsidRDefault="00456476" w:rsidP="00456476">
            <w:pPr>
              <w:pStyle w:val="104"/>
            </w:pPr>
            <w:r w:rsidRPr="00C20D54">
              <w:t>СНИЛС обучающегося</w:t>
            </w:r>
          </w:p>
        </w:tc>
        <w:tc>
          <w:tcPr>
            <w:tcW w:w="2021" w:type="pct"/>
          </w:tcPr>
          <w:p w14:paraId="156167A1" w14:textId="77777777" w:rsidR="00456476" w:rsidRPr="00C20D54" w:rsidRDefault="00456476" w:rsidP="00456476">
            <w:pPr>
              <w:pStyle w:val="104"/>
            </w:pPr>
            <w:r w:rsidRPr="00C20D54">
              <w:t xml:space="preserve">Числовой (в формате </w:t>
            </w:r>
            <w:r w:rsidRPr="00C20D54">
              <w:br/>
              <w:t>ХХХ-ХХХ-ХХХ ХХ)</w:t>
            </w:r>
          </w:p>
        </w:tc>
      </w:tr>
      <w:tr w:rsidR="00456476" w:rsidRPr="00C20D54" w14:paraId="79917EDD" w14:textId="77777777" w:rsidTr="00456476">
        <w:tc>
          <w:tcPr>
            <w:tcW w:w="410" w:type="pct"/>
          </w:tcPr>
          <w:p w14:paraId="7F5BD3C2" w14:textId="060E80E6" w:rsidR="00456476" w:rsidRPr="00C20D54" w:rsidRDefault="00456476" w:rsidP="00456476">
            <w:pPr>
              <w:pStyle w:val="104"/>
              <w:jc w:val="center"/>
            </w:pPr>
            <w:r>
              <w:t>1.5.</w:t>
            </w:r>
          </w:p>
        </w:tc>
        <w:tc>
          <w:tcPr>
            <w:tcW w:w="1028" w:type="pct"/>
          </w:tcPr>
          <w:p w14:paraId="5AC02AA3" w14:textId="5F647585" w:rsidR="00456476" w:rsidRPr="00C20D54" w:rsidRDefault="00456476" w:rsidP="00456476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541" w:type="pct"/>
          </w:tcPr>
          <w:p w14:paraId="1930890E" w14:textId="739D1A75" w:rsidR="00456476" w:rsidRPr="00C20D54" w:rsidRDefault="00456476" w:rsidP="00456476">
            <w:pPr>
              <w:pStyle w:val="104"/>
            </w:pPr>
            <w:r w:rsidRPr="00C20D54">
              <w:t xml:space="preserve">Субъект </w:t>
            </w:r>
            <w:r w:rsidR="000044C6" w:rsidRPr="00C20D54">
              <w:t>Российской Федерации</w:t>
            </w:r>
            <w:r w:rsidRPr="00C20D54">
              <w:t>, в котором на данный момент учится обучающийся</w:t>
            </w:r>
          </w:p>
        </w:tc>
        <w:tc>
          <w:tcPr>
            <w:tcW w:w="2021" w:type="pct"/>
          </w:tcPr>
          <w:p w14:paraId="7606AFC1" w14:textId="5636CC2B" w:rsidR="00456476" w:rsidRPr="00C20D54" w:rsidRDefault="00456476" w:rsidP="00456476">
            <w:pPr>
              <w:pStyle w:val="104"/>
            </w:pPr>
            <w:r w:rsidRPr="00C20D54">
              <w:t>Выбор из списка (</w:t>
            </w:r>
            <w:r>
              <w:t xml:space="preserve">доступно </w:t>
            </w:r>
            <w:r w:rsidRPr="00C20D54">
              <w:t>одно значение)</w:t>
            </w:r>
          </w:p>
        </w:tc>
      </w:tr>
      <w:tr w:rsidR="00456476" w:rsidRPr="00C20D54" w14:paraId="5EC484B4" w14:textId="77777777" w:rsidTr="00456476">
        <w:tc>
          <w:tcPr>
            <w:tcW w:w="410" w:type="pct"/>
          </w:tcPr>
          <w:p w14:paraId="6EBEBCBF" w14:textId="4796CA2B" w:rsidR="00456476" w:rsidRPr="00C20D54" w:rsidRDefault="00456476" w:rsidP="00456476">
            <w:pPr>
              <w:pStyle w:val="104"/>
              <w:jc w:val="center"/>
            </w:pPr>
            <w:r>
              <w:t>1.6.</w:t>
            </w:r>
          </w:p>
        </w:tc>
        <w:tc>
          <w:tcPr>
            <w:tcW w:w="1028" w:type="pct"/>
          </w:tcPr>
          <w:p w14:paraId="5DBCD8F2" w14:textId="00D7B81C" w:rsidR="00456476" w:rsidRPr="00C20D54" w:rsidRDefault="00456476" w:rsidP="00456476">
            <w:pPr>
              <w:pStyle w:val="104"/>
            </w:pPr>
            <w:r w:rsidRPr="00C20D54">
              <w:t>Образовательная организация</w:t>
            </w:r>
          </w:p>
        </w:tc>
        <w:tc>
          <w:tcPr>
            <w:tcW w:w="1541" w:type="pct"/>
          </w:tcPr>
          <w:p w14:paraId="30DBB513" w14:textId="76125D80" w:rsidR="00456476" w:rsidRPr="00C20D54" w:rsidRDefault="00456476" w:rsidP="00456476">
            <w:pPr>
              <w:pStyle w:val="104"/>
            </w:pPr>
            <w:r w:rsidRPr="00C20D54">
              <w:t xml:space="preserve">Организация, в которой на данный момент учится обучающийся </w:t>
            </w:r>
          </w:p>
        </w:tc>
        <w:tc>
          <w:tcPr>
            <w:tcW w:w="2021" w:type="pct"/>
          </w:tcPr>
          <w:p w14:paraId="67E275CE" w14:textId="3872F3FC" w:rsidR="00456476" w:rsidRPr="00C20D54" w:rsidRDefault="00456476" w:rsidP="00456476">
            <w:pPr>
              <w:pStyle w:val="104"/>
            </w:pPr>
            <w:r w:rsidRPr="00C20D54">
              <w:t xml:space="preserve">При нажатии на поле открывается окно «Образовательная организация» с возможностью поиска по наименованию и субъекту </w:t>
            </w:r>
            <w:r w:rsidR="000044C6" w:rsidRPr="00C20D54">
              <w:t>Российской Федерации</w:t>
            </w:r>
            <w:r w:rsidRPr="00C20D54">
              <w:t>.</w:t>
            </w:r>
          </w:p>
          <w:p w14:paraId="77BE68B9" w14:textId="36DC0ACD" w:rsidR="00456476" w:rsidRPr="00C20D54" w:rsidRDefault="00456476" w:rsidP="00456476">
            <w:pPr>
              <w:pStyle w:val="104"/>
            </w:pPr>
            <w:r w:rsidRPr="00C20D54">
              <w:t>Выбор одного или нескольких значений</w:t>
            </w:r>
          </w:p>
        </w:tc>
      </w:tr>
      <w:tr w:rsidR="00456476" w:rsidRPr="00C20D54" w14:paraId="601CC060" w14:textId="77777777" w:rsidTr="00456476">
        <w:tc>
          <w:tcPr>
            <w:tcW w:w="410" w:type="pct"/>
          </w:tcPr>
          <w:p w14:paraId="2D281710" w14:textId="77777777" w:rsidR="00456476" w:rsidRPr="00C20D54" w:rsidRDefault="00456476" w:rsidP="00456476">
            <w:pPr>
              <w:pStyle w:val="101"/>
              <w:rPr>
                <w:rFonts w:eastAsia="Times New Roman"/>
              </w:rPr>
            </w:pPr>
          </w:p>
        </w:tc>
        <w:tc>
          <w:tcPr>
            <w:tcW w:w="4590" w:type="pct"/>
            <w:gridSpan w:val="3"/>
          </w:tcPr>
          <w:p w14:paraId="3423E534" w14:textId="265BDC88" w:rsidR="00456476" w:rsidRPr="00C20D54" w:rsidRDefault="00456476" w:rsidP="00456476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Расширенный фильтр</w:t>
            </w:r>
          </w:p>
        </w:tc>
      </w:tr>
      <w:tr w:rsidR="00456476" w:rsidRPr="00C20D54" w14:paraId="6F6488DB" w14:textId="77777777" w:rsidTr="00456476">
        <w:tc>
          <w:tcPr>
            <w:tcW w:w="410" w:type="pct"/>
          </w:tcPr>
          <w:p w14:paraId="66EC87F4" w14:textId="7B1A64BC" w:rsidR="00456476" w:rsidRPr="00456476" w:rsidRDefault="00456476" w:rsidP="00456476">
            <w:pPr>
              <w:pStyle w:val="109"/>
              <w:rPr>
                <w:rFonts w:eastAsia="Times New Roman"/>
                <w:b w:val="0"/>
                <w:i w:val="0"/>
              </w:rPr>
            </w:pPr>
            <w:r>
              <w:rPr>
                <w:rFonts w:eastAsia="Times New Roman"/>
                <w:b w:val="0"/>
                <w:i w:val="0"/>
              </w:rPr>
              <w:t>2.1.</w:t>
            </w:r>
          </w:p>
        </w:tc>
        <w:tc>
          <w:tcPr>
            <w:tcW w:w="4590" w:type="pct"/>
            <w:gridSpan w:val="3"/>
          </w:tcPr>
          <w:p w14:paraId="4A0CFD77" w14:textId="7609897D" w:rsidR="00456476" w:rsidRPr="00C20D54" w:rsidRDefault="00456476" w:rsidP="00456476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«Персональные данные»</w:t>
            </w:r>
          </w:p>
        </w:tc>
      </w:tr>
      <w:tr w:rsidR="00456476" w:rsidRPr="00C20D54" w14:paraId="72A23552" w14:textId="77777777" w:rsidTr="00456476">
        <w:tc>
          <w:tcPr>
            <w:tcW w:w="410" w:type="pct"/>
          </w:tcPr>
          <w:p w14:paraId="7D93DA4C" w14:textId="27CF66EF" w:rsidR="00456476" w:rsidRPr="00C20D54" w:rsidRDefault="00456476" w:rsidP="00456476">
            <w:pPr>
              <w:pStyle w:val="104"/>
              <w:jc w:val="center"/>
            </w:pPr>
            <w:r>
              <w:t>2.1.1.</w:t>
            </w:r>
          </w:p>
        </w:tc>
        <w:tc>
          <w:tcPr>
            <w:tcW w:w="1028" w:type="pct"/>
          </w:tcPr>
          <w:p w14:paraId="7EE33676" w14:textId="1B288C1C" w:rsidR="00456476" w:rsidRPr="00C20D54" w:rsidRDefault="00456476" w:rsidP="00456476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541" w:type="pct"/>
          </w:tcPr>
          <w:p w14:paraId="6DAD4546" w14:textId="578AC016" w:rsidR="00456476" w:rsidRPr="00C20D54" w:rsidRDefault="00456476" w:rsidP="00456476">
            <w:pPr>
              <w:pStyle w:val="104"/>
            </w:pPr>
            <w:r w:rsidRPr="00C20D54">
              <w:t>Гражданство обучающегося</w:t>
            </w:r>
          </w:p>
        </w:tc>
        <w:tc>
          <w:tcPr>
            <w:tcW w:w="2021" w:type="pct"/>
          </w:tcPr>
          <w:p w14:paraId="2B478ABD" w14:textId="77777777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3DDE0D00" w14:textId="77777777" w:rsidTr="00456476">
        <w:tc>
          <w:tcPr>
            <w:tcW w:w="410" w:type="pct"/>
          </w:tcPr>
          <w:p w14:paraId="76273C4F" w14:textId="54E2C298" w:rsidR="00456476" w:rsidRPr="00C20D54" w:rsidRDefault="00456476" w:rsidP="00456476">
            <w:pPr>
              <w:pStyle w:val="104"/>
              <w:jc w:val="center"/>
            </w:pPr>
            <w:r>
              <w:t>2.1.2.</w:t>
            </w:r>
          </w:p>
        </w:tc>
        <w:tc>
          <w:tcPr>
            <w:tcW w:w="1028" w:type="pct"/>
          </w:tcPr>
          <w:p w14:paraId="53E481A0" w14:textId="2C2A846E" w:rsidR="00456476" w:rsidRPr="00C20D54" w:rsidRDefault="00456476" w:rsidP="00456476">
            <w:pPr>
              <w:pStyle w:val="104"/>
            </w:pPr>
            <w:r w:rsidRPr="00C20D54">
              <w:t>Тип документа</w:t>
            </w:r>
          </w:p>
        </w:tc>
        <w:tc>
          <w:tcPr>
            <w:tcW w:w="1541" w:type="pct"/>
          </w:tcPr>
          <w:p w14:paraId="004DB444" w14:textId="41ABE8E1" w:rsidR="00456476" w:rsidRPr="00C20D54" w:rsidRDefault="00456476" w:rsidP="00456476">
            <w:pPr>
              <w:pStyle w:val="104"/>
            </w:pPr>
            <w:r w:rsidRPr="00C20D54">
              <w:t>Тип документа обучающегося</w:t>
            </w:r>
          </w:p>
        </w:tc>
        <w:tc>
          <w:tcPr>
            <w:tcW w:w="2021" w:type="pct"/>
          </w:tcPr>
          <w:p w14:paraId="40093FB6" w14:textId="77777777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38522E18" w14:textId="77777777" w:rsidTr="00456476">
        <w:tc>
          <w:tcPr>
            <w:tcW w:w="410" w:type="pct"/>
          </w:tcPr>
          <w:p w14:paraId="239A63AA" w14:textId="67AAFF7E" w:rsidR="00456476" w:rsidRPr="00C20D54" w:rsidRDefault="00456476" w:rsidP="00456476">
            <w:pPr>
              <w:pStyle w:val="104"/>
              <w:jc w:val="center"/>
            </w:pPr>
            <w:r>
              <w:t>2.1.3.</w:t>
            </w:r>
          </w:p>
        </w:tc>
        <w:tc>
          <w:tcPr>
            <w:tcW w:w="1028" w:type="pct"/>
          </w:tcPr>
          <w:p w14:paraId="0AA57FBC" w14:textId="5A41A66C" w:rsidR="00456476" w:rsidRPr="00C20D54" w:rsidRDefault="00456476" w:rsidP="00456476">
            <w:pPr>
              <w:pStyle w:val="104"/>
            </w:pPr>
            <w:r w:rsidRPr="00C20D54">
              <w:t>Серия и номер документа</w:t>
            </w:r>
          </w:p>
        </w:tc>
        <w:tc>
          <w:tcPr>
            <w:tcW w:w="1541" w:type="pct"/>
          </w:tcPr>
          <w:p w14:paraId="0A2214C2" w14:textId="77777777" w:rsidR="00456476" w:rsidRPr="00C20D54" w:rsidRDefault="00456476" w:rsidP="00456476">
            <w:pPr>
              <w:pStyle w:val="104"/>
            </w:pPr>
            <w:r w:rsidRPr="00C20D54">
              <w:t>Серия и номер документа, выбранного в поле «Тип документа»</w:t>
            </w:r>
          </w:p>
        </w:tc>
        <w:tc>
          <w:tcPr>
            <w:tcW w:w="2021" w:type="pct"/>
          </w:tcPr>
          <w:p w14:paraId="58831890" w14:textId="77777777" w:rsidR="00456476" w:rsidRPr="00C20D54" w:rsidRDefault="00456476" w:rsidP="00456476">
            <w:pPr>
              <w:pStyle w:val="104"/>
            </w:pPr>
            <w:r w:rsidRPr="00C20D54">
              <w:t>Число. В качестве разделителя используется символ «/»</w:t>
            </w:r>
          </w:p>
        </w:tc>
      </w:tr>
      <w:tr w:rsidR="00456476" w:rsidRPr="00C20D54" w14:paraId="67B852A6" w14:textId="77777777" w:rsidTr="00456476">
        <w:tc>
          <w:tcPr>
            <w:tcW w:w="410" w:type="pct"/>
          </w:tcPr>
          <w:p w14:paraId="70AE6F6C" w14:textId="1C7BA8C3" w:rsidR="00456476" w:rsidRPr="00C20D54" w:rsidRDefault="00456476" w:rsidP="00456476">
            <w:pPr>
              <w:pStyle w:val="104"/>
              <w:jc w:val="center"/>
            </w:pPr>
            <w:r>
              <w:t>2.1.4.</w:t>
            </w:r>
          </w:p>
        </w:tc>
        <w:tc>
          <w:tcPr>
            <w:tcW w:w="1028" w:type="pct"/>
          </w:tcPr>
          <w:p w14:paraId="43BF2A22" w14:textId="74EE2FD8" w:rsidR="00456476" w:rsidRPr="00C20D54" w:rsidRDefault="00456476" w:rsidP="00456476">
            <w:pPr>
              <w:pStyle w:val="104"/>
            </w:pPr>
            <w:r w:rsidRPr="00C20D54">
              <w:t>Дата рождения от</w:t>
            </w:r>
          </w:p>
        </w:tc>
        <w:tc>
          <w:tcPr>
            <w:tcW w:w="1541" w:type="pct"/>
            <w:vMerge w:val="restart"/>
          </w:tcPr>
          <w:p w14:paraId="17C024E8" w14:textId="750EB455" w:rsidR="00456476" w:rsidRPr="00C20D54" w:rsidRDefault="00456476" w:rsidP="00456476">
            <w:pPr>
              <w:pStyle w:val="104"/>
            </w:pPr>
            <w:r w:rsidRPr="00C20D54">
              <w:t>Период, в который попадает дата рождения обучающегося</w:t>
            </w:r>
          </w:p>
        </w:tc>
        <w:tc>
          <w:tcPr>
            <w:tcW w:w="2021" w:type="pct"/>
            <w:vMerge w:val="restart"/>
          </w:tcPr>
          <w:p w14:paraId="4154A7DB" w14:textId="77777777" w:rsidR="00456476" w:rsidRPr="00C20D54" w:rsidRDefault="00456476" w:rsidP="00456476">
            <w:pPr>
              <w:pStyle w:val="104"/>
            </w:pPr>
            <w:r w:rsidRPr="00C20D54">
              <w:t>Выбор даты в календаре</w:t>
            </w:r>
          </w:p>
        </w:tc>
      </w:tr>
      <w:tr w:rsidR="00456476" w:rsidRPr="00C20D54" w14:paraId="3CEBD186" w14:textId="77777777" w:rsidTr="00456476">
        <w:tc>
          <w:tcPr>
            <w:tcW w:w="410" w:type="pct"/>
          </w:tcPr>
          <w:p w14:paraId="57CE4025" w14:textId="1076DB5D" w:rsidR="00456476" w:rsidRPr="00C20D54" w:rsidRDefault="00456476" w:rsidP="00456476">
            <w:pPr>
              <w:pStyle w:val="104"/>
              <w:jc w:val="center"/>
            </w:pPr>
            <w:r>
              <w:t>2.1.5.</w:t>
            </w:r>
          </w:p>
        </w:tc>
        <w:tc>
          <w:tcPr>
            <w:tcW w:w="1028" w:type="pct"/>
          </w:tcPr>
          <w:p w14:paraId="25479F32" w14:textId="6EF5691C" w:rsidR="00456476" w:rsidRPr="00C20D54" w:rsidRDefault="00456476" w:rsidP="00456476">
            <w:pPr>
              <w:pStyle w:val="104"/>
            </w:pPr>
            <w:r w:rsidRPr="00C20D54">
              <w:t>Дата рождения до</w:t>
            </w:r>
          </w:p>
        </w:tc>
        <w:tc>
          <w:tcPr>
            <w:tcW w:w="1541" w:type="pct"/>
            <w:vMerge/>
          </w:tcPr>
          <w:p w14:paraId="47B3026D" w14:textId="77777777" w:rsidR="00456476" w:rsidRPr="00C20D54" w:rsidRDefault="00456476" w:rsidP="00456476">
            <w:pPr>
              <w:pStyle w:val="104"/>
            </w:pPr>
          </w:p>
        </w:tc>
        <w:tc>
          <w:tcPr>
            <w:tcW w:w="2021" w:type="pct"/>
            <w:vMerge/>
          </w:tcPr>
          <w:p w14:paraId="3970F174" w14:textId="77777777" w:rsidR="00456476" w:rsidRPr="00C20D54" w:rsidRDefault="00456476" w:rsidP="00456476">
            <w:pPr>
              <w:pStyle w:val="104"/>
            </w:pPr>
          </w:p>
        </w:tc>
      </w:tr>
      <w:tr w:rsidR="00456476" w:rsidRPr="00C20D54" w14:paraId="4D8C272D" w14:textId="77777777" w:rsidTr="00456476">
        <w:tc>
          <w:tcPr>
            <w:tcW w:w="410" w:type="pct"/>
          </w:tcPr>
          <w:p w14:paraId="24B7AD04" w14:textId="76D3D6FD" w:rsidR="00456476" w:rsidRPr="00C20D54" w:rsidRDefault="00456476" w:rsidP="00456476">
            <w:pPr>
              <w:pStyle w:val="104"/>
              <w:jc w:val="center"/>
            </w:pPr>
            <w:r>
              <w:t>2.1.6.</w:t>
            </w:r>
          </w:p>
        </w:tc>
        <w:tc>
          <w:tcPr>
            <w:tcW w:w="1028" w:type="pct"/>
          </w:tcPr>
          <w:p w14:paraId="7E6124B5" w14:textId="1E7FB7B7" w:rsidR="00456476" w:rsidRPr="00C20D54" w:rsidRDefault="00456476" w:rsidP="00456476">
            <w:pPr>
              <w:pStyle w:val="104"/>
            </w:pPr>
            <w:r w:rsidRPr="00C20D54">
              <w:t>Пол</w:t>
            </w:r>
          </w:p>
        </w:tc>
        <w:tc>
          <w:tcPr>
            <w:tcW w:w="1541" w:type="pct"/>
          </w:tcPr>
          <w:p w14:paraId="6FCA2A5D" w14:textId="537CC4AB" w:rsidR="00456476" w:rsidRPr="00C20D54" w:rsidRDefault="00456476" w:rsidP="00456476">
            <w:pPr>
              <w:pStyle w:val="104"/>
            </w:pPr>
            <w:r w:rsidRPr="00C20D54">
              <w:t>Пол обучающегося</w:t>
            </w:r>
          </w:p>
        </w:tc>
        <w:tc>
          <w:tcPr>
            <w:tcW w:w="2021" w:type="pct"/>
          </w:tcPr>
          <w:p w14:paraId="39C8204E" w14:textId="3E91F6BA" w:rsidR="00456476" w:rsidRPr="00C20D54" w:rsidRDefault="00456476" w:rsidP="00456476">
            <w:pPr>
              <w:pStyle w:val="104"/>
            </w:pPr>
            <w:r w:rsidRPr="00C20D54">
              <w:t xml:space="preserve">Установка </w:t>
            </w:r>
            <w:r>
              <w:t>флажка</w:t>
            </w:r>
            <w:r w:rsidRPr="00C20D54">
              <w:t xml:space="preserve"> напротив нужного значения </w:t>
            </w:r>
          </w:p>
        </w:tc>
      </w:tr>
      <w:tr w:rsidR="00456476" w:rsidRPr="00C20D54" w14:paraId="0D3BB7FA" w14:textId="77777777" w:rsidTr="00456476">
        <w:tc>
          <w:tcPr>
            <w:tcW w:w="410" w:type="pct"/>
          </w:tcPr>
          <w:p w14:paraId="6D78C7E2" w14:textId="2F8346C7" w:rsidR="00456476" w:rsidRPr="00456476" w:rsidRDefault="00456476" w:rsidP="00456476">
            <w:pPr>
              <w:pStyle w:val="109"/>
              <w:rPr>
                <w:rFonts w:eastAsia="Times New Roman"/>
                <w:b w:val="0"/>
                <w:i w:val="0"/>
              </w:rPr>
            </w:pPr>
            <w:r>
              <w:rPr>
                <w:rFonts w:eastAsia="Times New Roman"/>
                <w:b w:val="0"/>
                <w:i w:val="0"/>
              </w:rPr>
              <w:t>2.2.</w:t>
            </w:r>
          </w:p>
        </w:tc>
        <w:tc>
          <w:tcPr>
            <w:tcW w:w="4590" w:type="pct"/>
            <w:gridSpan w:val="3"/>
          </w:tcPr>
          <w:p w14:paraId="17CF7803" w14:textId="35753B82" w:rsidR="00456476" w:rsidRPr="00C20D54" w:rsidRDefault="00456476" w:rsidP="00456476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«Обучение»</w:t>
            </w:r>
          </w:p>
        </w:tc>
      </w:tr>
      <w:tr w:rsidR="00456476" w:rsidRPr="00C20D54" w14:paraId="3155DCF9" w14:textId="77777777" w:rsidTr="00456476">
        <w:tc>
          <w:tcPr>
            <w:tcW w:w="410" w:type="pct"/>
          </w:tcPr>
          <w:p w14:paraId="081D23B9" w14:textId="144BAD1F" w:rsidR="00456476" w:rsidRPr="00C20D54" w:rsidRDefault="00456476" w:rsidP="00456476">
            <w:pPr>
              <w:pStyle w:val="104"/>
              <w:jc w:val="center"/>
            </w:pPr>
            <w:r>
              <w:t>2.2.1.</w:t>
            </w:r>
          </w:p>
        </w:tc>
        <w:tc>
          <w:tcPr>
            <w:tcW w:w="1028" w:type="pct"/>
          </w:tcPr>
          <w:p w14:paraId="0963DC6C" w14:textId="4D992B40" w:rsidR="00456476" w:rsidRPr="00C20D54" w:rsidRDefault="00456476" w:rsidP="00456476">
            <w:pPr>
              <w:pStyle w:val="104"/>
            </w:pPr>
            <w:r w:rsidRPr="00C20D54">
              <w:t xml:space="preserve">Специальность </w:t>
            </w:r>
          </w:p>
        </w:tc>
        <w:tc>
          <w:tcPr>
            <w:tcW w:w="1541" w:type="pct"/>
          </w:tcPr>
          <w:p w14:paraId="570BDD65" w14:textId="47E4967E" w:rsidR="00456476" w:rsidRPr="00C20D54" w:rsidRDefault="00456476" w:rsidP="00456476">
            <w:pPr>
              <w:pStyle w:val="104"/>
            </w:pPr>
            <w:r w:rsidRPr="00C20D54">
              <w:t>Специальность обучающегося</w:t>
            </w:r>
          </w:p>
        </w:tc>
        <w:tc>
          <w:tcPr>
            <w:tcW w:w="2021" w:type="pct"/>
          </w:tcPr>
          <w:p w14:paraId="7D395470" w14:textId="77777777" w:rsidR="00456476" w:rsidRPr="00C20D54" w:rsidRDefault="00456476" w:rsidP="00456476">
            <w:pPr>
              <w:pStyle w:val="104"/>
            </w:pPr>
            <w:r w:rsidRPr="00C20D54">
              <w:t xml:space="preserve">По нажатию на поле открывается окно для поиска специальности. </w:t>
            </w:r>
          </w:p>
          <w:p w14:paraId="1B694A58" w14:textId="77777777" w:rsidR="00456476" w:rsidRPr="00C20D54" w:rsidRDefault="00456476" w:rsidP="00456476">
            <w:pPr>
              <w:pStyle w:val="104"/>
            </w:pPr>
            <w:r w:rsidRPr="00C20D54">
              <w:t>Выбор одного или нескольких значений в окне</w:t>
            </w:r>
          </w:p>
        </w:tc>
      </w:tr>
      <w:tr w:rsidR="00456476" w:rsidRPr="00C20D54" w14:paraId="631D319A" w14:textId="77777777" w:rsidTr="00456476">
        <w:tc>
          <w:tcPr>
            <w:tcW w:w="410" w:type="pct"/>
          </w:tcPr>
          <w:p w14:paraId="79C08948" w14:textId="02D813E2" w:rsidR="00456476" w:rsidRPr="00C20D54" w:rsidRDefault="00456476" w:rsidP="00456476">
            <w:pPr>
              <w:pStyle w:val="104"/>
              <w:jc w:val="center"/>
            </w:pPr>
            <w:r>
              <w:t>2.2.2.</w:t>
            </w:r>
          </w:p>
        </w:tc>
        <w:tc>
          <w:tcPr>
            <w:tcW w:w="1028" w:type="pct"/>
          </w:tcPr>
          <w:p w14:paraId="470D9DBA" w14:textId="60F03224" w:rsidR="00456476" w:rsidRPr="00C20D54" w:rsidRDefault="00456476" w:rsidP="00456476">
            <w:pPr>
              <w:pStyle w:val="104"/>
            </w:pPr>
            <w:r w:rsidRPr="00C20D54">
              <w:t>Форма обучения</w:t>
            </w:r>
          </w:p>
        </w:tc>
        <w:tc>
          <w:tcPr>
            <w:tcW w:w="1541" w:type="pct"/>
          </w:tcPr>
          <w:p w14:paraId="7068D357" w14:textId="54D29BD1" w:rsidR="00456476" w:rsidRPr="00C20D54" w:rsidRDefault="00456476" w:rsidP="00456476">
            <w:pPr>
              <w:pStyle w:val="104"/>
            </w:pPr>
            <w:r w:rsidRPr="00C20D54">
              <w:t>Форма обучения</w:t>
            </w:r>
          </w:p>
        </w:tc>
        <w:tc>
          <w:tcPr>
            <w:tcW w:w="2021" w:type="pct"/>
          </w:tcPr>
          <w:p w14:paraId="0080AA98" w14:textId="1E4D52E1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0C415602" w14:textId="77777777" w:rsidTr="00456476">
        <w:tc>
          <w:tcPr>
            <w:tcW w:w="410" w:type="pct"/>
          </w:tcPr>
          <w:p w14:paraId="70841D4D" w14:textId="50DA731D" w:rsidR="00456476" w:rsidRPr="00C20D54" w:rsidRDefault="00456476" w:rsidP="00456476">
            <w:pPr>
              <w:pStyle w:val="104"/>
              <w:jc w:val="center"/>
            </w:pPr>
            <w:r>
              <w:t>2.2.3.</w:t>
            </w:r>
          </w:p>
        </w:tc>
        <w:tc>
          <w:tcPr>
            <w:tcW w:w="1028" w:type="pct"/>
          </w:tcPr>
          <w:p w14:paraId="71C2616F" w14:textId="6A5F992C" w:rsidR="00456476" w:rsidRPr="00C20D54" w:rsidRDefault="00456476" w:rsidP="00456476">
            <w:pPr>
              <w:pStyle w:val="104"/>
            </w:pPr>
            <w:r w:rsidRPr="00C20D54">
              <w:t>Курс</w:t>
            </w:r>
          </w:p>
        </w:tc>
        <w:tc>
          <w:tcPr>
            <w:tcW w:w="1541" w:type="pct"/>
          </w:tcPr>
          <w:p w14:paraId="4920D26A" w14:textId="257A8DFC" w:rsidR="00456476" w:rsidRPr="00C20D54" w:rsidRDefault="00456476" w:rsidP="00456476">
            <w:pPr>
              <w:pStyle w:val="104"/>
            </w:pPr>
            <w:r w:rsidRPr="00C20D54">
              <w:t>Курс, на котором находится обучающийся</w:t>
            </w:r>
          </w:p>
        </w:tc>
        <w:tc>
          <w:tcPr>
            <w:tcW w:w="2021" w:type="pct"/>
          </w:tcPr>
          <w:p w14:paraId="0B35065A" w14:textId="60FD3DEE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3AB3C1EB" w14:textId="77777777" w:rsidTr="00456476">
        <w:tc>
          <w:tcPr>
            <w:tcW w:w="410" w:type="pct"/>
          </w:tcPr>
          <w:p w14:paraId="1778C6E5" w14:textId="1081A366" w:rsidR="00456476" w:rsidRPr="00C20D54" w:rsidRDefault="00456476" w:rsidP="00456476">
            <w:pPr>
              <w:pStyle w:val="104"/>
              <w:jc w:val="center"/>
            </w:pPr>
            <w:r>
              <w:t>2.2.4.</w:t>
            </w:r>
          </w:p>
        </w:tc>
        <w:tc>
          <w:tcPr>
            <w:tcW w:w="1028" w:type="pct"/>
          </w:tcPr>
          <w:p w14:paraId="222BB1A8" w14:textId="1764F787" w:rsidR="00456476" w:rsidRPr="00C20D54" w:rsidRDefault="00456476" w:rsidP="00456476">
            <w:pPr>
              <w:pStyle w:val="104"/>
            </w:pPr>
            <w:r w:rsidRPr="00C20D54">
              <w:t>Целевое обучение</w:t>
            </w:r>
          </w:p>
        </w:tc>
        <w:tc>
          <w:tcPr>
            <w:tcW w:w="1541" w:type="pct"/>
          </w:tcPr>
          <w:p w14:paraId="014B35C1" w14:textId="5CD8CD0E" w:rsidR="00456476" w:rsidRPr="00C20D54" w:rsidRDefault="00456476" w:rsidP="00456476">
            <w:pPr>
              <w:pStyle w:val="104"/>
            </w:pPr>
            <w:r w:rsidRPr="00C20D54">
              <w:t>Признак прохождения обучающимся целевого обучения</w:t>
            </w:r>
          </w:p>
        </w:tc>
        <w:tc>
          <w:tcPr>
            <w:tcW w:w="2021" w:type="pct"/>
          </w:tcPr>
          <w:p w14:paraId="3D59D7AC" w14:textId="6E3DC799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1BE44262" w14:textId="77777777" w:rsidTr="00456476">
        <w:tc>
          <w:tcPr>
            <w:tcW w:w="410" w:type="pct"/>
          </w:tcPr>
          <w:p w14:paraId="47C5FC70" w14:textId="658B864A" w:rsidR="00456476" w:rsidRPr="00C20D54" w:rsidRDefault="00456476" w:rsidP="00456476">
            <w:pPr>
              <w:pStyle w:val="104"/>
              <w:jc w:val="center"/>
            </w:pPr>
            <w:r>
              <w:t>2.2.5.</w:t>
            </w:r>
          </w:p>
        </w:tc>
        <w:tc>
          <w:tcPr>
            <w:tcW w:w="1028" w:type="pct"/>
          </w:tcPr>
          <w:p w14:paraId="7E5679F7" w14:textId="0F72F24C" w:rsidR="00456476" w:rsidRPr="00C20D54" w:rsidRDefault="00456476" w:rsidP="00456476">
            <w:pPr>
              <w:pStyle w:val="104"/>
            </w:pPr>
            <w:r w:rsidRPr="00C20D54">
              <w:t>На бюджетной основе</w:t>
            </w:r>
          </w:p>
        </w:tc>
        <w:tc>
          <w:tcPr>
            <w:tcW w:w="1541" w:type="pct"/>
          </w:tcPr>
          <w:p w14:paraId="5691FDA7" w14:textId="3555AFF1" w:rsidR="00456476" w:rsidRPr="00C20D54" w:rsidRDefault="00456476" w:rsidP="00456476">
            <w:pPr>
              <w:pStyle w:val="104"/>
            </w:pPr>
            <w:r w:rsidRPr="00C20D54">
              <w:t>Признак прохождения обучения на бюджетной основе</w:t>
            </w:r>
          </w:p>
        </w:tc>
        <w:tc>
          <w:tcPr>
            <w:tcW w:w="2021" w:type="pct"/>
          </w:tcPr>
          <w:p w14:paraId="39BCD280" w14:textId="2D4068A1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625F4854" w14:textId="77777777" w:rsidTr="00456476">
        <w:tc>
          <w:tcPr>
            <w:tcW w:w="410" w:type="pct"/>
          </w:tcPr>
          <w:p w14:paraId="6774FFED" w14:textId="3A226C48" w:rsidR="00456476" w:rsidRPr="00C20D54" w:rsidRDefault="00456476" w:rsidP="00456476">
            <w:pPr>
              <w:pStyle w:val="104"/>
              <w:jc w:val="center"/>
            </w:pPr>
            <w:r>
              <w:t>2.2.6.</w:t>
            </w:r>
          </w:p>
        </w:tc>
        <w:tc>
          <w:tcPr>
            <w:tcW w:w="1028" w:type="pct"/>
          </w:tcPr>
          <w:p w14:paraId="5032D6A2" w14:textId="117242AF" w:rsidR="00456476" w:rsidRPr="00C20D54" w:rsidRDefault="00456476" w:rsidP="00456476">
            <w:pPr>
              <w:pStyle w:val="104"/>
            </w:pPr>
            <w:r w:rsidRPr="00C20D54">
              <w:t>Уровень профессионального образования</w:t>
            </w:r>
          </w:p>
        </w:tc>
        <w:tc>
          <w:tcPr>
            <w:tcW w:w="1541" w:type="pct"/>
          </w:tcPr>
          <w:p w14:paraId="4960D44F" w14:textId="344F88B8" w:rsidR="00456476" w:rsidRPr="00C20D54" w:rsidRDefault="00456476" w:rsidP="00456476">
            <w:pPr>
              <w:pStyle w:val="104"/>
            </w:pPr>
            <w:r w:rsidRPr="00C20D54">
              <w:t>Уровень профессионального образования обучающегося</w:t>
            </w:r>
          </w:p>
        </w:tc>
        <w:tc>
          <w:tcPr>
            <w:tcW w:w="2021" w:type="pct"/>
          </w:tcPr>
          <w:p w14:paraId="22BDB1EB" w14:textId="77777777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712032FA" w14:textId="77777777" w:rsidTr="00456476">
        <w:trPr>
          <w:trHeight w:val="262"/>
        </w:trPr>
        <w:tc>
          <w:tcPr>
            <w:tcW w:w="410" w:type="pct"/>
          </w:tcPr>
          <w:p w14:paraId="0636E2C9" w14:textId="00D996CF" w:rsidR="00456476" w:rsidRPr="00C20D54" w:rsidRDefault="00456476" w:rsidP="00456476">
            <w:pPr>
              <w:pStyle w:val="104"/>
              <w:jc w:val="center"/>
            </w:pPr>
            <w:r>
              <w:t>2.2.7.</w:t>
            </w:r>
          </w:p>
        </w:tc>
        <w:tc>
          <w:tcPr>
            <w:tcW w:w="1028" w:type="pct"/>
          </w:tcPr>
          <w:p w14:paraId="727876E1" w14:textId="0E8B0476" w:rsidR="00456476" w:rsidRPr="00C20D54" w:rsidRDefault="00456476" w:rsidP="00456476">
            <w:pPr>
              <w:pStyle w:val="104"/>
            </w:pPr>
            <w:r w:rsidRPr="00C20D54">
              <w:t>Зачисление от</w:t>
            </w:r>
          </w:p>
        </w:tc>
        <w:tc>
          <w:tcPr>
            <w:tcW w:w="1541" w:type="pct"/>
            <w:vMerge w:val="restart"/>
          </w:tcPr>
          <w:p w14:paraId="127587A2" w14:textId="15DC2B97" w:rsidR="00456476" w:rsidRPr="00C20D54" w:rsidRDefault="00456476" w:rsidP="00456476">
            <w:pPr>
              <w:pStyle w:val="104"/>
            </w:pPr>
            <w:r w:rsidRPr="00C20D54">
              <w:t xml:space="preserve">Период, в который попадает дата зачисления </w:t>
            </w:r>
            <w:r>
              <w:t xml:space="preserve">на </w:t>
            </w:r>
            <w:r w:rsidRPr="00C20D54">
              <w:t>обуч</w:t>
            </w:r>
            <w:r>
              <w:t>ение</w:t>
            </w:r>
          </w:p>
        </w:tc>
        <w:tc>
          <w:tcPr>
            <w:tcW w:w="2021" w:type="pct"/>
            <w:vMerge w:val="restart"/>
          </w:tcPr>
          <w:p w14:paraId="41E108ED" w14:textId="77777777" w:rsidR="00456476" w:rsidRPr="00C20D54" w:rsidRDefault="00456476" w:rsidP="00456476">
            <w:pPr>
              <w:pStyle w:val="104"/>
            </w:pPr>
            <w:r w:rsidRPr="00C20D54">
              <w:t>Выбор даты в календаре</w:t>
            </w:r>
          </w:p>
        </w:tc>
      </w:tr>
      <w:tr w:rsidR="00456476" w:rsidRPr="00C20D54" w14:paraId="0F25690B" w14:textId="77777777" w:rsidTr="00456476">
        <w:tc>
          <w:tcPr>
            <w:tcW w:w="410" w:type="pct"/>
          </w:tcPr>
          <w:p w14:paraId="587279D1" w14:textId="2E410FCB" w:rsidR="00456476" w:rsidRPr="00C20D54" w:rsidRDefault="00456476" w:rsidP="00456476">
            <w:pPr>
              <w:pStyle w:val="104"/>
              <w:jc w:val="center"/>
            </w:pPr>
            <w:r>
              <w:t>2.2.8.</w:t>
            </w:r>
          </w:p>
        </w:tc>
        <w:tc>
          <w:tcPr>
            <w:tcW w:w="1028" w:type="pct"/>
          </w:tcPr>
          <w:p w14:paraId="7B509A93" w14:textId="02A6EA2D" w:rsidR="00456476" w:rsidRPr="00C20D54" w:rsidRDefault="00456476" w:rsidP="00456476">
            <w:pPr>
              <w:pStyle w:val="104"/>
            </w:pPr>
            <w:r w:rsidRPr="00C20D54">
              <w:t>Зачисление до</w:t>
            </w:r>
          </w:p>
        </w:tc>
        <w:tc>
          <w:tcPr>
            <w:tcW w:w="1541" w:type="pct"/>
            <w:vMerge/>
          </w:tcPr>
          <w:p w14:paraId="5E47000C" w14:textId="77777777" w:rsidR="00456476" w:rsidRPr="00C20D54" w:rsidRDefault="00456476" w:rsidP="00456476">
            <w:pPr>
              <w:pStyle w:val="104"/>
            </w:pPr>
          </w:p>
        </w:tc>
        <w:tc>
          <w:tcPr>
            <w:tcW w:w="2021" w:type="pct"/>
            <w:vMerge/>
          </w:tcPr>
          <w:p w14:paraId="64D9B5EE" w14:textId="77777777" w:rsidR="00456476" w:rsidRPr="00C20D54" w:rsidRDefault="00456476" w:rsidP="00456476">
            <w:pPr>
              <w:pStyle w:val="104"/>
            </w:pPr>
          </w:p>
        </w:tc>
      </w:tr>
      <w:tr w:rsidR="00456476" w:rsidRPr="00C20D54" w14:paraId="3B5F596C" w14:textId="77777777" w:rsidTr="00456476">
        <w:tc>
          <w:tcPr>
            <w:tcW w:w="410" w:type="pct"/>
          </w:tcPr>
          <w:p w14:paraId="46A272CC" w14:textId="6C3092FA" w:rsidR="00456476" w:rsidRPr="00C20D54" w:rsidRDefault="00456476" w:rsidP="00456476">
            <w:pPr>
              <w:pStyle w:val="104"/>
              <w:jc w:val="center"/>
            </w:pPr>
            <w:r>
              <w:t>2.2.9.</w:t>
            </w:r>
          </w:p>
        </w:tc>
        <w:tc>
          <w:tcPr>
            <w:tcW w:w="1028" w:type="pct"/>
          </w:tcPr>
          <w:p w14:paraId="63237D04" w14:textId="3AB82CFB" w:rsidR="00456476" w:rsidRPr="00C20D54" w:rsidRDefault="00456476" w:rsidP="00456476">
            <w:pPr>
              <w:pStyle w:val="104"/>
            </w:pPr>
            <w:r w:rsidRPr="00C20D54">
              <w:t>Окончание от</w:t>
            </w:r>
          </w:p>
        </w:tc>
        <w:tc>
          <w:tcPr>
            <w:tcW w:w="1541" w:type="pct"/>
            <w:vMerge w:val="restart"/>
          </w:tcPr>
          <w:p w14:paraId="637FE56E" w14:textId="41138ED1" w:rsidR="00456476" w:rsidRPr="00C20D54" w:rsidRDefault="00456476" w:rsidP="00456476">
            <w:pPr>
              <w:pStyle w:val="104"/>
            </w:pPr>
            <w:r w:rsidRPr="00C20D54">
              <w:t>Период, в который попадает дата окончания обучения</w:t>
            </w:r>
          </w:p>
        </w:tc>
        <w:tc>
          <w:tcPr>
            <w:tcW w:w="2021" w:type="pct"/>
            <w:vMerge w:val="restart"/>
          </w:tcPr>
          <w:p w14:paraId="3C91AB24" w14:textId="77777777" w:rsidR="00456476" w:rsidRPr="00C20D54" w:rsidRDefault="00456476" w:rsidP="00456476">
            <w:pPr>
              <w:pStyle w:val="104"/>
            </w:pPr>
            <w:r w:rsidRPr="00C20D54">
              <w:t>Выбор даты в календаре</w:t>
            </w:r>
          </w:p>
        </w:tc>
      </w:tr>
      <w:tr w:rsidR="00456476" w:rsidRPr="00C20D54" w14:paraId="25270E6A" w14:textId="77777777" w:rsidTr="00456476">
        <w:tc>
          <w:tcPr>
            <w:tcW w:w="410" w:type="pct"/>
          </w:tcPr>
          <w:p w14:paraId="5EF30CE9" w14:textId="3138AF74" w:rsidR="00456476" w:rsidRPr="00C20D54" w:rsidRDefault="00456476" w:rsidP="00456476">
            <w:pPr>
              <w:pStyle w:val="104"/>
              <w:jc w:val="center"/>
            </w:pPr>
            <w:r>
              <w:t>2.2.10.</w:t>
            </w:r>
          </w:p>
        </w:tc>
        <w:tc>
          <w:tcPr>
            <w:tcW w:w="1028" w:type="pct"/>
          </w:tcPr>
          <w:p w14:paraId="53F659CD" w14:textId="611ADF3D" w:rsidR="00456476" w:rsidRPr="00C20D54" w:rsidRDefault="00456476" w:rsidP="00456476">
            <w:pPr>
              <w:pStyle w:val="104"/>
            </w:pPr>
            <w:r w:rsidRPr="00C20D54">
              <w:t>Окончание до</w:t>
            </w:r>
          </w:p>
        </w:tc>
        <w:tc>
          <w:tcPr>
            <w:tcW w:w="1541" w:type="pct"/>
            <w:vMerge/>
          </w:tcPr>
          <w:p w14:paraId="2CDFF7F2" w14:textId="77777777" w:rsidR="00456476" w:rsidRPr="00C20D54" w:rsidRDefault="00456476" w:rsidP="00456476">
            <w:pPr>
              <w:pStyle w:val="104"/>
            </w:pPr>
          </w:p>
        </w:tc>
        <w:tc>
          <w:tcPr>
            <w:tcW w:w="2021" w:type="pct"/>
            <w:vMerge/>
          </w:tcPr>
          <w:p w14:paraId="2737DD07" w14:textId="77777777" w:rsidR="00456476" w:rsidRPr="00C20D54" w:rsidRDefault="00456476" w:rsidP="00456476">
            <w:pPr>
              <w:pStyle w:val="104"/>
            </w:pPr>
          </w:p>
        </w:tc>
      </w:tr>
      <w:tr w:rsidR="00456476" w:rsidRPr="00C20D54" w14:paraId="44ED6AB5" w14:textId="77777777" w:rsidTr="00456476">
        <w:tc>
          <w:tcPr>
            <w:tcW w:w="410" w:type="pct"/>
          </w:tcPr>
          <w:p w14:paraId="07191A7E" w14:textId="54FEECEA" w:rsidR="00456476" w:rsidRPr="00C20D54" w:rsidRDefault="00456476" w:rsidP="00456476">
            <w:pPr>
              <w:pStyle w:val="104"/>
              <w:jc w:val="center"/>
            </w:pPr>
            <w:r>
              <w:t>2.2.11.</w:t>
            </w:r>
          </w:p>
        </w:tc>
        <w:tc>
          <w:tcPr>
            <w:tcW w:w="1028" w:type="pct"/>
          </w:tcPr>
          <w:p w14:paraId="38FA6E3A" w14:textId="2D433A1C" w:rsidR="00456476" w:rsidRPr="00C20D54" w:rsidRDefault="00456476" w:rsidP="00456476">
            <w:pPr>
              <w:pStyle w:val="104"/>
            </w:pPr>
            <w:r w:rsidRPr="00C20D54">
              <w:t>По итогам обучения</w:t>
            </w:r>
          </w:p>
        </w:tc>
        <w:tc>
          <w:tcPr>
            <w:tcW w:w="1541" w:type="pct"/>
          </w:tcPr>
          <w:p w14:paraId="7A636B1A" w14:textId="459C3B7C" w:rsidR="00456476" w:rsidRPr="00C20D54" w:rsidRDefault="00456476" w:rsidP="00456476">
            <w:pPr>
              <w:pStyle w:val="104"/>
            </w:pPr>
            <w:r w:rsidRPr="00C20D54">
              <w:t>Статус обучающегося по завершению обучения</w:t>
            </w:r>
          </w:p>
        </w:tc>
        <w:tc>
          <w:tcPr>
            <w:tcW w:w="2021" w:type="pct"/>
          </w:tcPr>
          <w:p w14:paraId="5310C1F3" w14:textId="2264F843" w:rsidR="00456476" w:rsidRPr="00C20D54" w:rsidRDefault="00456476" w:rsidP="00456476">
            <w:pPr>
              <w:pStyle w:val="104"/>
            </w:pPr>
            <w:r w:rsidRPr="00C20D54">
              <w:t>Выбор из списка (одно значение)</w:t>
            </w:r>
          </w:p>
        </w:tc>
      </w:tr>
      <w:tr w:rsidR="00456476" w:rsidRPr="00C20D54" w14:paraId="0FB6D056" w14:textId="77777777" w:rsidTr="00456476">
        <w:tc>
          <w:tcPr>
            <w:tcW w:w="410" w:type="pct"/>
          </w:tcPr>
          <w:p w14:paraId="2804E35F" w14:textId="35BBEA86" w:rsidR="00456476" w:rsidRPr="00456476" w:rsidRDefault="00456476" w:rsidP="00456476">
            <w:pPr>
              <w:pStyle w:val="109"/>
              <w:rPr>
                <w:rFonts w:eastAsia="Times New Roman"/>
                <w:b w:val="0"/>
                <w:i w:val="0"/>
              </w:rPr>
            </w:pPr>
            <w:r>
              <w:rPr>
                <w:rFonts w:eastAsia="Times New Roman"/>
                <w:b w:val="0"/>
                <w:i w:val="0"/>
              </w:rPr>
              <w:t>2.3.</w:t>
            </w:r>
          </w:p>
        </w:tc>
        <w:tc>
          <w:tcPr>
            <w:tcW w:w="4590" w:type="pct"/>
            <w:gridSpan w:val="3"/>
          </w:tcPr>
          <w:p w14:paraId="4FA53388" w14:textId="691A10D6" w:rsidR="00456476" w:rsidRPr="00C20D54" w:rsidRDefault="00456476" w:rsidP="00456476">
            <w:pPr>
              <w:pStyle w:val="109"/>
              <w:rPr>
                <w:rFonts w:eastAsia="Times New Roman"/>
              </w:rPr>
            </w:pPr>
            <w:r w:rsidRPr="00C20D54">
              <w:rPr>
                <w:rFonts w:eastAsia="Times New Roman"/>
              </w:rPr>
              <w:t>Блок «Аккредитация»</w:t>
            </w:r>
          </w:p>
        </w:tc>
      </w:tr>
      <w:tr w:rsidR="00456476" w:rsidRPr="00C20D54" w14:paraId="2A314660" w14:textId="77777777" w:rsidTr="00456476">
        <w:tc>
          <w:tcPr>
            <w:tcW w:w="410" w:type="pct"/>
          </w:tcPr>
          <w:p w14:paraId="594179CE" w14:textId="2062247B" w:rsidR="00456476" w:rsidRPr="00C20D54" w:rsidRDefault="00456476" w:rsidP="00456476">
            <w:pPr>
              <w:pStyle w:val="104"/>
              <w:jc w:val="center"/>
            </w:pPr>
            <w:r>
              <w:t>2.3.1.</w:t>
            </w:r>
          </w:p>
        </w:tc>
        <w:tc>
          <w:tcPr>
            <w:tcW w:w="1028" w:type="pct"/>
          </w:tcPr>
          <w:p w14:paraId="7363243E" w14:textId="5E937021" w:rsidR="00456476" w:rsidRPr="00C20D54" w:rsidRDefault="00456476" w:rsidP="00456476">
            <w:pPr>
              <w:pStyle w:val="104"/>
            </w:pPr>
            <w:r w:rsidRPr="00C20D54">
              <w:t>Профессиональный стандарт аккредитации</w:t>
            </w:r>
          </w:p>
        </w:tc>
        <w:tc>
          <w:tcPr>
            <w:tcW w:w="1541" w:type="pct"/>
          </w:tcPr>
          <w:p w14:paraId="3D7256C9" w14:textId="1C0C3DF1" w:rsidR="00456476" w:rsidRPr="00C20D54" w:rsidRDefault="00456476" w:rsidP="00456476">
            <w:pPr>
              <w:pStyle w:val="104"/>
            </w:pPr>
            <w:r w:rsidRPr="00C20D54">
              <w:t>Профессиональный стандарт аккредитации обучающегося</w:t>
            </w:r>
          </w:p>
        </w:tc>
        <w:tc>
          <w:tcPr>
            <w:tcW w:w="2021" w:type="pct"/>
          </w:tcPr>
          <w:p w14:paraId="66782506" w14:textId="77777777" w:rsidR="00456476" w:rsidRPr="00C20D54" w:rsidRDefault="00456476" w:rsidP="00456476">
            <w:pPr>
              <w:pStyle w:val="104"/>
            </w:pPr>
            <w:r w:rsidRPr="00C20D54">
              <w:t>Выбор из списка (несколько значений)</w:t>
            </w:r>
          </w:p>
        </w:tc>
      </w:tr>
      <w:tr w:rsidR="00456476" w:rsidRPr="00C20D54" w14:paraId="59661AF1" w14:textId="77777777" w:rsidTr="00456476">
        <w:tc>
          <w:tcPr>
            <w:tcW w:w="410" w:type="pct"/>
          </w:tcPr>
          <w:p w14:paraId="28691F48" w14:textId="5477B8E4" w:rsidR="00456476" w:rsidRPr="00C20D54" w:rsidRDefault="00456476" w:rsidP="00456476">
            <w:pPr>
              <w:pStyle w:val="104"/>
              <w:jc w:val="center"/>
            </w:pPr>
            <w:r>
              <w:t>2.3.2.</w:t>
            </w:r>
          </w:p>
        </w:tc>
        <w:tc>
          <w:tcPr>
            <w:tcW w:w="1028" w:type="pct"/>
          </w:tcPr>
          <w:p w14:paraId="3F6599A1" w14:textId="3FEAA92E" w:rsidR="00456476" w:rsidRPr="00C20D54" w:rsidRDefault="00456476" w:rsidP="00456476">
            <w:pPr>
              <w:pStyle w:val="104"/>
            </w:pPr>
            <w:r w:rsidRPr="00C20D54">
              <w:t>Серия и номер свидетельства об аккредитации</w:t>
            </w:r>
          </w:p>
        </w:tc>
        <w:tc>
          <w:tcPr>
            <w:tcW w:w="1541" w:type="pct"/>
          </w:tcPr>
          <w:p w14:paraId="37C39DA4" w14:textId="5090C0E1" w:rsidR="00456476" w:rsidRPr="00C20D54" w:rsidRDefault="00456476" w:rsidP="00456476">
            <w:pPr>
              <w:pStyle w:val="104"/>
            </w:pPr>
            <w:r w:rsidRPr="00C20D54">
              <w:t>Реквизиты документа об аккредитации обучающегося</w:t>
            </w:r>
          </w:p>
        </w:tc>
        <w:tc>
          <w:tcPr>
            <w:tcW w:w="2021" w:type="pct"/>
          </w:tcPr>
          <w:p w14:paraId="6683627C" w14:textId="77777777" w:rsidR="00456476" w:rsidRPr="00C20D54" w:rsidRDefault="00456476" w:rsidP="00456476">
            <w:pPr>
              <w:pStyle w:val="104"/>
            </w:pPr>
            <w:r w:rsidRPr="00C20D54">
              <w:t>Числовой</w:t>
            </w:r>
          </w:p>
        </w:tc>
      </w:tr>
      <w:tr w:rsidR="00456476" w:rsidRPr="00C20D54" w14:paraId="64E7DF9B" w14:textId="77777777" w:rsidTr="007B0AA9">
        <w:trPr>
          <w:trHeight w:val="307"/>
        </w:trPr>
        <w:tc>
          <w:tcPr>
            <w:tcW w:w="410" w:type="pct"/>
          </w:tcPr>
          <w:p w14:paraId="6925FBD0" w14:textId="72AA5DCA" w:rsidR="00456476" w:rsidRPr="00C20D54" w:rsidRDefault="00456476" w:rsidP="00456476">
            <w:pPr>
              <w:pStyle w:val="104"/>
              <w:jc w:val="center"/>
            </w:pPr>
            <w:r>
              <w:t>2.3.3.</w:t>
            </w:r>
          </w:p>
        </w:tc>
        <w:tc>
          <w:tcPr>
            <w:tcW w:w="1028" w:type="pct"/>
          </w:tcPr>
          <w:p w14:paraId="3D247EF8" w14:textId="63E1D144" w:rsidR="00456476" w:rsidRPr="00C20D54" w:rsidRDefault="00456476" w:rsidP="00456476">
            <w:pPr>
              <w:pStyle w:val="104"/>
            </w:pPr>
            <w:r w:rsidRPr="00C20D54">
              <w:t>Присвоена от</w:t>
            </w:r>
          </w:p>
        </w:tc>
        <w:tc>
          <w:tcPr>
            <w:tcW w:w="1541" w:type="pct"/>
            <w:vMerge w:val="restart"/>
          </w:tcPr>
          <w:p w14:paraId="3C27CDC1" w14:textId="1BBD76F7" w:rsidR="00456476" w:rsidRPr="00C20D54" w:rsidRDefault="00456476" w:rsidP="00456476">
            <w:pPr>
              <w:pStyle w:val="104"/>
            </w:pPr>
            <w:r w:rsidRPr="00C20D54">
              <w:t xml:space="preserve">Период, в который обучающимся </w:t>
            </w:r>
            <w:r>
              <w:t xml:space="preserve">пройдена </w:t>
            </w:r>
            <w:r w:rsidRPr="00C20D54">
              <w:t>аккредитация</w:t>
            </w:r>
            <w:r>
              <w:t xml:space="preserve"> специалиста</w:t>
            </w:r>
          </w:p>
        </w:tc>
        <w:tc>
          <w:tcPr>
            <w:tcW w:w="2021" w:type="pct"/>
            <w:vMerge w:val="restart"/>
          </w:tcPr>
          <w:p w14:paraId="3D7FA4F3" w14:textId="76F7D6A6" w:rsidR="00456476" w:rsidRPr="00C20D54" w:rsidRDefault="00456476" w:rsidP="00456476">
            <w:pPr>
              <w:pStyle w:val="104"/>
            </w:pPr>
            <w:r w:rsidRPr="00C20D54">
              <w:t>Выбор даты в календаре</w:t>
            </w:r>
          </w:p>
        </w:tc>
      </w:tr>
      <w:tr w:rsidR="00456476" w:rsidRPr="00C20D54" w14:paraId="4323F217" w14:textId="77777777" w:rsidTr="00456476">
        <w:tc>
          <w:tcPr>
            <w:tcW w:w="410" w:type="pct"/>
          </w:tcPr>
          <w:p w14:paraId="61C81BC7" w14:textId="17742305" w:rsidR="00456476" w:rsidRPr="00C20D54" w:rsidRDefault="00456476" w:rsidP="00456476">
            <w:pPr>
              <w:pStyle w:val="104"/>
              <w:jc w:val="center"/>
            </w:pPr>
            <w:r>
              <w:t>2.3.4.</w:t>
            </w:r>
          </w:p>
        </w:tc>
        <w:tc>
          <w:tcPr>
            <w:tcW w:w="1028" w:type="pct"/>
          </w:tcPr>
          <w:p w14:paraId="2E7A3BA4" w14:textId="713A39CB" w:rsidR="00456476" w:rsidRPr="00C20D54" w:rsidRDefault="00456476" w:rsidP="00456476">
            <w:pPr>
              <w:pStyle w:val="104"/>
            </w:pPr>
            <w:r w:rsidRPr="00C20D54">
              <w:t>Присвоена до</w:t>
            </w:r>
          </w:p>
        </w:tc>
        <w:tc>
          <w:tcPr>
            <w:tcW w:w="1541" w:type="pct"/>
            <w:vMerge/>
          </w:tcPr>
          <w:p w14:paraId="224EBF7F" w14:textId="77777777" w:rsidR="00456476" w:rsidRPr="00C20D54" w:rsidRDefault="00456476" w:rsidP="00456476">
            <w:pPr>
              <w:pStyle w:val="104"/>
            </w:pPr>
          </w:p>
        </w:tc>
        <w:tc>
          <w:tcPr>
            <w:tcW w:w="2021" w:type="pct"/>
            <w:vMerge/>
          </w:tcPr>
          <w:p w14:paraId="42153877" w14:textId="77777777" w:rsidR="00456476" w:rsidRPr="00C20D54" w:rsidRDefault="00456476" w:rsidP="00456476">
            <w:pPr>
              <w:pStyle w:val="104"/>
            </w:pPr>
          </w:p>
        </w:tc>
      </w:tr>
      <w:tr w:rsidR="00456476" w:rsidRPr="00C20D54" w14:paraId="78D015D2" w14:textId="77777777" w:rsidTr="00456476">
        <w:trPr>
          <w:trHeight w:val="308"/>
        </w:trPr>
        <w:tc>
          <w:tcPr>
            <w:tcW w:w="410" w:type="pct"/>
          </w:tcPr>
          <w:p w14:paraId="77A207F3" w14:textId="32023D34" w:rsidR="00456476" w:rsidRPr="00C20D54" w:rsidRDefault="00456476" w:rsidP="00456476">
            <w:pPr>
              <w:pStyle w:val="104"/>
              <w:jc w:val="center"/>
            </w:pPr>
            <w:r>
              <w:t>2.3.5.</w:t>
            </w:r>
          </w:p>
        </w:tc>
        <w:tc>
          <w:tcPr>
            <w:tcW w:w="1028" w:type="pct"/>
          </w:tcPr>
          <w:p w14:paraId="63925730" w14:textId="54DE8506" w:rsidR="00456476" w:rsidRPr="00C20D54" w:rsidRDefault="00456476" w:rsidP="00456476">
            <w:pPr>
              <w:pStyle w:val="104"/>
            </w:pPr>
            <w:r w:rsidRPr="00C20D54">
              <w:t>Специальность аккредитации</w:t>
            </w:r>
          </w:p>
        </w:tc>
        <w:tc>
          <w:tcPr>
            <w:tcW w:w="1541" w:type="pct"/>
          </w:tcPr>
          <w:p w14:paraId="0027C18E" w14:textId="69F79855" w:rsidR="00456476" w:rsidRPr="00C20D54" w:rsidRDefault="00456476" w:rsidP="00456476">
            <w:pPr>
              <w:pStyle w:val="104"/>
            </w:pPr>
            <w:r w:rsidRPr="00C20D54">
              <w:t xml:space="preserve">Специальность аккредитации </w:t>
            </w:r>
            <w:r>
              <w:t>специалиста</w:t>
            </w:r>
          </w:p>
        </w:tc>
        <w:tc>
          <w:tcPr>
            <w:tcW w:w="2021" w:type="pct"/>
          </w:tcPr>
          <w:p w14:paraId="436E0EA1" w14:textId="3C9F1322" w:rsidR="00456476" w:rsidRPr="00C20D54" w:rsidRDefault="00456476" w:rsidP="00456476">
            <w:pPr>
              <w:pStyle w:val="104"/>
            </w:pPr>
            <w:r w:rsidRPr="00C20D54">
              <w:t xml:space="preserve">По нажатию на поле открывается окно для поиска специальности аккредитации. </w:t>
            </w:r>
          </w:p>
          <w:p w14:paraId="10391465" w14:textId="7033FEF1" w:rsidR="00456476" w:rsidRPr="00C20D54" w:rsidRDefault="00456476" w:rsidP="00456476">
            <w:pPr>
              <w:pStyle w:val="104"/>
            </w:pPr>
            <w:r w:rsidRPr="00C20D54">
              <w:t>Выбор одного или нескольких значений в окне</w:t>
            </w:r>
          </w:p>
        </w:tc>
      </w:tr>
    </w:tbl>
    <w:p w14:paraId="44E8CAF7" w14:textId="77777777" w:rsidR="007F2BCD" w:rsidRDefault="007F2BCD" w:rsidP="007F2BCD">
      <w:pPr>
        <w:pStyle w:val="3f0"/>
      </w:pPr>
      <w:bookmarkStart w:id="336" w:name="_Toc167559930"/>
      <w:bookmarkStart w:id="337" w:name="_Ref156772779"/>
      <w:bookmarkStart w:id="338" w:name="_Hlk156838353"/>
      <w:bookmarkStart w:id="339" w:name="_Toc99404100"/>
      <w:bookmarkEnd w:id="335"/>
      <w:r>
        <w:t>В</w:t>
      </w:r>
      <w:r w:rsidRPr="007F2BCD">
        <w:t>ыгрузк</w:t>
      </w:r>
      <w:r>
        <w:t>а</w:t>
      </w:r>
      <w:r w:rsidRPr="007F2BCD">
        <w:t xml:space="preserve"> результатов поиска и фильтрации данных</w:t>
      </w:r>
      <w:bookmarkEnd w:id="336"/>
      <w:r w:rsidRPr="007F2BCD">
        <w:t xml:space="preserve"> </w:t>
      </w:r>
      <w:bookmarkEnd w:id="337"/>
    </w:p>
    <w:p w14:paraId="31BF4291" w14:textId="10E0FD83" w:rsidR="007F2BCD" w:rsidRDefault="007F2BCD" w:rsidP="007F2BCD">
      <w:pPr>
        <w:pStyle w:val="afffffff9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>поиска и фильтрации данных по параметрам, указанным пользователем</w:t>
      </w:r>
      <w:r>
        <w:t xml:space="preserve">, предусмотрена </w:t>
      </w:r>
      <w:r w:rsidRPr="00266006">
        <w:t>кнопк</w:t>
      </w:r>
      <w:r>
        <w:t xml:space="preserve">а </w:t>
      </w:r>
      <w:r w:rsidR="00467A77" w:rsidRPr="00467A77">
        <w:t>(Рисунок 61, 3)</w:t>
      </w:r>
      <w:r>
        <w:t>. Данные выгружаются в фо</w:t>
      </w:r>
      <w:r w:rsidRPr="00D524E9">
        <w:t>рмате табличного документ</w:t>
      </w:r>
      <w:r w:rsidR="00C8714B">
        <w:t>а</w:t>
      </w:r>
      <w:r w:rsidRPr="00D524E9">
        <w:t>.</w:t>
      </w:r>
      <w:r w:rsidRPr="00D524E9">
        <w:rPr>
          <w:color w:val="000000" w:themeColor="text1"/>
        </w:rPr>
        <w:t xml:space="preserve"> </w:t>
      </w:r>
      <w:r w:rsidRPr="00266006">
        <w:t>Файл загружается на устройство пользователя в папку для загрузок по умолчанию</w:t>
      </w:r>
      <w:r>
        <w:t xml:space="preserve">. </w:t>
      </w:r>
      <w:r w:rsidRPr="00AB668B">
        <w:t>Количество записей, выгружаемых в файл</w:t>
      </w:r>
      <w:r w:rsidR="007B0AA9">
        <w:t xml:space="preserve">, составляет </w:t>
      </w:r>
      <w:r w:rsidR="00397B4E">
        <w:t xml:space="preserve">не более </w:t>
      </w:r>
      <w:r w:rsidRPr="00AB668B">
        <w:t>15 000 единиц.</w:t>
      </w:r>
      <w:r w:rsidR="00467A77">
        <w:t xml:space="preserve"> </w:t>
      </w:r>
      <w:r w:rsidR="00467A77" w:rsidRPr="00467A77">
        <w:t>Если количество записей, предназначенных для выгрузки, превысит 15 000, то все записи, начиная с 15 001, не будут выгружены.</w:t>
      </w:r>
    </w:p>
    <w:p w14:paraId="19DACC23" w14:textId="5B57F222" w:rsidR="007F2BCD" w:rsidRPr="006C6752" w:rsidRDefault="00C468AD" w:rsidP="00C468AD">
      <w:pPr>
        <w:pStyle w:val="af2"/>
        <w:rPr>
          <w:rStyle w:val="3f8"/>
        </w:rPr>
      </w:pPr>
      <w:r w:rsidRPr="00C468AD">
        <w:rPr>
          <w:rStyle w:val="3f8"/>
        </w:rPr>
        <w:t xml:space="preserve">Перечень столбцов с признаком обязательности их наличия </w:t>
      </w:r>
      <w:r>
        <w:rPr>
          <w:rStyle w:val="3f8"/>
        </w:rPr>
        <w:t xml:space="preserve">в файле выгрузки </w:t>
      </w:r>
      <w:r w:rsidRPr="00C468AD">
        <w:rPr>
          <w:rStyle w:val="3f8"/>
        </w:rPr>
        <w:t xml:space="preserve">приведен в таблице </w:t>
      </w:r>
      <w:r>
        <w:rPr>
          <w:rStyle w:val="3f8"/>
        </w:rPr>
        <w:t xml:space="preserve">ниже </w:t>
      </w:r>
      <w:r w:rsidR="007F2BCD" w:rsidRPr="006C6752">
        <w:rPr>
          <w:rStyle w:val="3f8"/>
        </w:rPr>
        <w:t xml:space="preserve">(см. </w:t>
      </w:r>
      <w:r w:rsidR="006C6752" w:rsidRPr="006C6752">
        <w:rPr>
          <w:rStyle w:val="3f8"/>
        </w:rPr>
        <w:fldChar w:fldCharType="begin"/>
      </w:r>
      <w:r w:rsidR="006C6752" w:rsidRPr="006C6752">
        <w:rPr>
          <w:rStyle w:val="3f8"/>
        </w:rPr>
        <w:instrText xml:space="preserve"> REF _Ref156815376 \h  \* MERGEFORMAT </w:instrText>
      </w:r>
      <w:r w:rsidR="006C6752" w:rsidRPr="006C6752">
        <w:rPr>
          <w:rStyle w:val="3f8"/>
        </w:rPr>
      </w:r>
      <w:r w:rsidR="006C6752" w:rsidRPr="006C6752">
        <w:rPr>
          <w:rStyle w:val="3f8"/>
        </w:rPr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20</w:t>
      </w:r>
      <w:r w:rsidR="006C6752" w:rsidRPr="006C6752">
        <w:rPr>
          <w:rStyle w:val="3f8"/>
        </w:rPr>
        <w:fldChar w:fldCharType="end"/>
      </w:r>
      <w:r w:rsidR="007F2BCD" w:rsidRPr="006C6752">
        <w:rPr>
          <w:rStyle w:val="3f8"/>
        </w:rPr>
        <w:t>)</w:t>
      </w:r>
      <w:r>
        <w:rPr>
          <w:rStyle w:val="3f8"/>
        </w:rPr>
        <w:t>.</w:t>
      </w:r>
    </w:p>
    <w:p w14:paraId="7576B9E2" w14:textId="366B91AF" w:rsidR="00AC24E4" w:rsidRPr="00532283" w:rsidRDefault="00AC24E4" w:rsidP="00AC24E4">
      <w:pPr>
        <w:pStyle w:val="afffffffff4"/>
      </w:pPr>
      <w:bookmarkStart w:id="340" w:name="_Ref156815376"/>
      <w:r w:rsidRPr="00532283"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20</w:t>
      </w:r>
      <w:r w:rsidR="003B6A3D">
        <w:rPr>
          <w:noProof/>
        </w:rPr>
        <w:fldChar w:fldCharType="end"/>
      </w:r>
      <w:bookmarkEnd w:id="340"/>
      <w:r w:rsidRPr="00532283">
        <w:t xml:space="preserve"> </w:t>
      </w:r>
      <w:r>
        <w:t>–</w:t>
      </w:r>
      <w:r w:rsidRPr="00532283">
        <w:t xml:space="preserve"> </w:t>
      </w:r>
      <w:r w:rsidRPr="00F01766">
        <w:t>Перечень данных, выгрузка которых доступна через пользовательский интерфейс</w:t>
      </w:r>
      <w:r>
        <w:t xml:space="preserve"> федерального регистра </w:t>
      </w:r>
      <w:r w:rsidRPr="00AC24E4">
        <w:t>медицинск</w:t>
      </w:r>
      <w:r>
        <w:t xml:space="preserve">их и </w:t>
      </w:r>
      <w:r w:rsidRPr="00AC24E4">
        <w:t>фармацевтическ</w:t>
      </w:r>
      <w:r>
        <w:t xml:space="preserve">их </w:t>
      </w:r>
      <w:r w:rsidRPr="00AC24E4">
        <w:t>работник</w:t>
      </w:r>
      <w:r>
        <w:t>ов после поиска и фильтрации по параметрам, указанным пользователем</w:t>
      </w:r>
    </w:p>
    <w:tbl>
      <w:tblPr>
        <w:tblStyle w:val="af6"/>
        <w:tblW w:w="9351" w:type="dxa"/>
        <w:tblLayout w:type="fixed"/>
        <w:tblLook w:val="04A0" w:firstRow="1" w:lastRow="0" w:firstColumn="1" w:lastColumn="0" w:noHBand="0" w:noVBand="1"/>
      </w:tblPr>
      <w:tblGrid>
        <w:gridCol w:w="1980"/>
        <w:gridCol w:w="1701"/>
        <w:gridCol w:w="3827"/>
        <w:gridCol w:w="1843"/>
      </w:tblGrid>
      <w:tr w:rsidR="006C6752" w:rsidRPr="00F01766" w14:paraId="4C32C822" w14:textId="77777777" w:rsidTr="00C468AD">
        <w:trPr>
          <w:tblHeader/>
        </w:trPr>
        <w:tc>
          <w:tcPr>
            <w:tcW w:w="1980" w:type="dxa"/>
          </w:tcPr>
          <w:p w14:paraId="274D4E32" w14:textId="5222A733" w:rsidR="006C6752" w:rsidRDefault="006C6752" w:rsidP="002D1977">
            <w:pPr>
              <w:pStyle w:val="108"/>
              <w:rPr>
                <w:lang w:val="ru-RU"/>
              </w:rPr>
            </w:pPr>
            <w:r w:rsidRPr="006C6752">
              <w:rPr>
                <w:lang w:val="ru-RU"/>
              </w:rPr>
              <w:t>Наименование модуля</w:t>
            </w:r>
          </w:p>
        </w:tc>
        <w:tc>
          <w:tcPr>
            <w:tcW w:w="1701" w:type="dxa"/>
          </w:tcPr>
          <w:p w14:paraId="5638DC05" w14:textId="60F16219" w:rsidR="006C6752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Объект учета</w:t>
            </w:r>
          </w:p>
        </w:tc>
        <w:tc>
          <w:tcPr>
            <w:tcW w:w="3827" w:type="dxa"/>
          </w:tcPr>
          <w:p w14:paraId="5E5D7D30" w14:textId="77777777" w:rsidR="006C6752" w:rsidRPr="00202D23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43" w:type="dxa"/>
          </w:tcPr>
          <w:p w14:paraId="43987E51" w14:textId="77777777" w:rsidR="006C6752" w:rsidRDefault="006C6752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6C6752" w:rsidRPr="00202D23" w14:paraId="3A3F3BF6" w14:textId="77777777" w:rsidTr="00C468AD">
        <w:tc>
          <w:tcPr>
            <w:tcW w:w="1980" w:type="dxa"/>
            <w:vMerge w:val="restart"/>
          </w:tcPr>
          <w:p w14:paraId="3B772AC6" w14:textId="7BD7643C" w:rsidR="006C6752" w:rsidRDefault="006C6752" w:rsidP="002D1977">
            <w:pPr>
              <w:pStyle w:val="104"/>
            </w:pPr>
            <w:r w:rsidRPr="006C6752">
              <w:t>Медицинские и фармацевтические работники</w:t>
            </w:r>
          </w:p>
        </w:tc>
        <w:tc>
          <w:tcPr>
            <w:tcW w:w="1701" w:type="dxa"/>
            <w:vMerge w:val="restart"/>
          </w:tcPr>
          <w:p w14:paraId="3BC63127" w14:textId="4DC28BBA" w:rsidR="006C6752" w:rsidRDefault="006C6752" w:rsidP="002D1977">
            <w:pPr>
              <w:pStyle w:val="104"/>
            </w:pPr>
            <w:r>
              <w:t>Обучающиеся</w:t>
            </w:r>
          </w:p>
        </w:tc>
        <w:tc>
          <w:tcPr>
            <w:tcW w:w="3827" w:type="dxa"/>
          </w:tcPr>
          <w:p w14:paraId="3D587D49" w14:textId="77777777" w:rsidR="006C6752" w:rsidRDefault="006C6752" w:rsidP="002D1977">
            <w:pPr>
              <w:pStyle w:val="104"/>
            </w:pPr>
            <w:r>
              <w:t>СНИЛС</w:t>
            </w:r>
          </w:p>
        </w:tc>
        <w:tc>
          <w:tcPr>
            <w:tcW w:w="1843" w:type="dxa"/>
          </w:tcPr>
          <w:p w14:paraId="06CB2460" w14:textId="77777777" w:rsidR="006C6752" w:rsidRDefault="006C6752" w:rsidP="002D1977">
            <w:pPr>
              <w:pStyle w:val="104"/>
            </w:pPr>
            <w:r>
              <w:t>Да</w:t>
            </w:r>
          </w:p>
        </w:tc>
      </w:tr>
      <w:tr w:rsidR="006C6752" w:rsidRPr="00202D23" w14:paraId="45FBAD7D" w14:textId="77777777" w:rsidTr="00C468AD">
        <w:tc>
          <w:tcPr>
            <w:tcW w:w="1980" w:type="dxa"/>
            <w:vMerge/>
          </w:tcPr>
          <w:p w14:paraId="485D1437" w14:textId="77777777" w:rsidR="006C6752" w:rsidRDefault="006C6752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497A73D8" w14:textId="65B0BD5A" w:rsidR="006C6752" w:rsidRDefault="006C6752" w:rsidP="002D1977">
            <w:pPr>
              <w:pStyle w:val="104"/>
            </w:pPr>
          </w:p>
        </w:tc>
        <w:tc>
          <w:tcPr>
            <w:tcW w:w="3827" w:type="dxa"/>
          </w:tcPr>
          <w:p w14:paraId="79BAFF01" w14:textId="77777777" w:rsidR="006C6752" w:rsidRDefault="006C6752" w:rsidP="002D1977">
            <w:pPr>
              <w:pStyle w:val="104"/>
            </w:pPr>
            <w:r>
              <w:t>ФИО</w:t>
            </w:r>
          </w:p>
        </w:tc>
        <w:tc>
          <w:tcPr>
            <w:tcW w:w="1843" w:type="dxa"/>
          </w:tcPr>
          <w:p w14:paraId="15D5CBE4" w14:textId="77777777" w:rsidR="006C6752" w:rsidRDefault="006C6752" w:rsidP="002D1977">
            <w:pPr>
              <w:pStyle w:val="104"/>
            </w:pPr>
            <w:r>
              <w:t>Да</w:t>
            </w:r>
          </w:p>
        </w:tc>
      </w:tr>
      <w:tr w:rsidR="006C6752" w:rsidRPr="00202D23" w14:paraId="3E1E5202" w14:textId="77777777" w:rsidTr="00C468AD">
        <w:tc>
          <w:tcPr>
            <w:tcW w:w="1980" w:type="dxa"/>
            <w:vMerge/>
          </w:tcPr>
          <w:p w14:paraId="07A27E44" w14:textId="77777777" w:rsidR="006C6752" w:rsidRDefault="006C6752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7A20FD7F" w14:textId="35DD58C0" w:rsidR="006C6752" w:rsidRDefault="006C6752" w:rsidP="002D1977">
            <w:pPr>
              <w:pStyle w:val="104"/>
            </w:pPr>
          </w:p>
        </w:tc>
        <w:tc>
          <w:tcPr>
            <w:tcW w:w="3827" w:type="dxa"/>
          </w:tcPr>
          <w:p w14:paraId="5EA9E9EB" w14:textId="77777777" w:rsidR="006C6752" w:rsidRDefault="006C6752" w:rsidP="002D1977">
            <w:pPr>
              <w:pStyle w:val="104"/>
            </w:pPr>
            <w:r>
              <w:t>Образовательная организация</w:t>
            </w:r>
          </w:p>
        </w:tc>
        <w:tc>
          <w:tcPr>
            <w:tcW w:w="1843" w:type="dxa"/>
          </w:tcPr>
          <w:p w14:paraId="377FD515" w14:textId="77777777" w:rsidR="006C6752" w:rsidRDefault="006C6752" w:rsidP="002D1977">
            <w:pPr>
              <w:pStyle w:val="104"/>
            </w:pPr>
            <w:r>
              <w:t>Нет</w:t>
            </w:r>
          </w:p>
        </w:tc>
      </w:tr>
      <w:tr w:rsidR="006C6752" w:rsidRPr="00202D23" w14:paraId="22CAF34F" w14:textId="77777777" w:rsidTr="00C468AD">
        <w:tc>
          <w:tcPr>
            <w:tcW w:w="1980" w:type="dxa"/>
            <w:vMerge/>
          </w:tcPr>
          <w:p w14:paraId="52193E63" w14:textId="77777777" w:rsidR="006C6752" w:rsidRPr="00202D23" w:rsidRDefault="006C6752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37590E32" w14:textId="7FD2B93C" w:rsidR="006C6752" w:rsidRPr="00202D23" w:rsidRDefault="006C6752" w:rsidP="002D1977">
            <w:pPr>
              <w:pStyle w:val="104"/>
            </w:pPr>
          </w:p>
        </w:tc>
        <w:tc>
          <w:tcPr>
            <w:tcW w:w="3827" w:type="dxa"/>
          </w:tcPr>
          <w:p w14:paraId="6E8266CF" w14:textId="77777777" w:rsidR="006C6752" w:rsidRPr="00202D23" w:rsidRDefault="006C6752" w:rsidP="002D1977">
            <w:pPr>
              <w:pStyle w:val="104"/>
            </w:pPr>
            <w:r>
              <w:t>Курс</w:t>
            </w:r>
          </w:p>
        </w:tc>
        <w:tc>
          <w:tcPr>
            <w:tcW w:w="1843" w:type="dxa"/>
          </w:tcPr>
          <w:p w14:paraId="1BAEFA74" w14:textId="77777777" w:rsidR="006C6752" w:rsidRPr="00202D23" w:rsidRDefault="006C6752" w:rsidP="002D1977">
            <w:pPr>
              <w:pStyle w:val="104"/>
            </w:pPr>
            <w:r>
              <w:t>Нет</w:t>
            </w:r>
          </w:p>
        </w:tc>
      </w:tr>
      <w:tr w:rsidR="006C6752" w:rsidRPr="00202D23" w14:paraId="3F012FAF" w14:textId="77777777" w:rsidTr="00C468AD">
        <w:tc>
          <w:tcPr>
            <w:tcW w:w="1980" w:type="dxa"/>
            <w:vMerge/>
          </w:tcPr>
          <w:p w14:paraId="6D16571F" w14:textId="77777777" w:rsidR="006C6752" w:rsidRPr="00202D23" w:rsidRDefault="006C6752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0BEE94E0" w14:textId="2D7B4517" w:rsidR="006C6752" w:rsidRPr="00202D23" w:rsidRDefault="006C6752" w:rsidP="002D1977">
            <w:pPr>
              <w:pStyle w:val="104"/>
            </w:pPr>
          </w:p>
        </w:tc>
        <w:tc>
          <w:tcPr>
            <w:tcW w:w="3827" w:type="dxa"/>
          </w:tcPr>
          <w:p w14:paraId="5AD21151" w14:textId="77777777" w:rsidR="006C6752" w:rsidRPr="00202D23" w:rsidRDefault="006C6752" w:rsidP="002D1977">
            <w:pPr>
              <w:pStyle w:val="104"/>
            </w:pPr>
            <w:r>
              <w:t>Специальность</w:t>
            </w:r>
          </w:p>
        </w:tc>
        <w:tc>
          <w:tcPr>
            <w:tcW w:w="1843" w:type="dxa"/>
          </w:tcPr>
          <w:p w14:paraId="47EF3641" w14:textId="77777777" w:rsidR="006C6752" w:rsidRPr="00202D23" w:rsidRDefault="006C6752" w:rsidP="002D1977">
            <w:pPr>
              <w:pStyle w:val="104"/>
            </w:pPr>
            <w:r>
              <w:t>Нет</w:t>
            </w:r>
          </w:p>
        </w:tc>
      </w:tr>
    </w:tbl>
    <w:p w14:paraId="1AF8A414" w14:textId="77777777" w:rsidR="00253ACD" w:rsidRDefault="00253ACD" w:rsidP="00253ACD">
      <w:pPr>
        <w:pStyle w:val="3f0"/>
        <w:rPr>
          <w:color w:val="000000" w:themeColor="text1"/>
        </w:rPr>
      </w:pPr>
      <w:bookmarkStart w:id="341" w:name="_Toc167559931"/>
      <w:bookmarkEnd w:id="338"/>
      <w:r>
        <w:rPr>
          <w:color w:val="000000" w:themeColor="text1"/>
        </w:rPr>
        <w:t>Форма «К</w:t>
      </w:r>
      <w:r w:rsidRPr="00C20D54">
        <w:rPr>
          <w:color w:val="000000" w:themeColor="text1"/>
        </w:rPr>
        <w:t>арточк</w:t>
      </w:r>
      <w:r>
        <w:rPr>
          <w:color w:val="000000" w:themeColor="text1"/>
        </w:rPr>
        <w:t>а</w:t>
      </w:r>
      <w:r w:rsidRPr="00C20D54">
        <w:rPr>
          <w:color w:val="000000" w:themeColor="text1"/>
        </w:rPr>
        <w:t xml:space="preserve"> обучающегося</w:t>
      </w:r>
      <w:r>
        <w:rPr>
          <w:color w:val="000000" w:themeColor="text1"/>
        </w:rPr>
        <w:t>»</w:t>
      </w:r>
      <w:bookmarkEnd w:id="341"/>
    </w:p>
    <w:p w14:paraId="58D9D98A" w14:textId="4969866A" w:rsidR="001519D6" w:rsidRDefault="001519D6" w:rsidP="001519D6">
      <w:pPr>
        <w:pStyle w:val="af2"/>
      </w:pPr>
      <w:r>
        <w:t>Форма «Карточка обучающегося» предназначена для внесения в Подсистему:</w:t>
      </w:r>
    </w:p>
    <w:p w14:paraId="4D73595E" w14:textId="6AE556D7" w:rsidR="001519D6" w:rsidRDefault="001519D6" w:rsidP="001519D6">
      <w:pPr>
        <w:pStyle w:val="17"/>
      </w:pPr>
      <w:r>
        <w:t>основных данных об обучающемся и сведений о документах, удостоверяющих его личность;</w:t>
      </w:r>
    </w:p>
    <w:p w14:paraId="1514B81C" w14:textId="7D5CA232" w:rsidR="001519D6" w:rsidRDefault="001519D6" w:rsidP="001519D6">
      <w:pPr>
        <w:pStyle w:val="17"/>
      </w:pPr>
      <w:r>
        <w:t>сведений об адресах обучающегося;</w:t>
      </w:r>
    </w:p>
    <w:p w14:paraId="35DCD5B2" w14:textId="4A1E5D9A" w:rsidR="001519D6" w:rsidRPr="001D0108" w:rsidRDefault="001519D6" w:rsidP="001519D6">
      <w:pPr>
        <w:pStyle w:val="17"/>
      </w:pPr>
      <w:r>
        <w:t>сведений об образовании обучающегося.</w:t>
      </w:r>
    </w:p>
    <w:p w14:paraId="4FBB4B76" w14:textId="77777777" w:rsidR="00253ACD" w:rsidRPr="00C20D54" w:rsidRDefault="00253ACD" w:rsidP="00253AC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Просмотр карточки</w:t>
      </w:r>
    </w:p>
    <w:p w14:paraId="5F4AD08C" w14:textId="77777777" w:rsidR="00253ACD" w:rsidRPr="00C20D54" w:rsidRDefault="00253ACD" w:rsidP="00253ACD">
      <w:pPr>
        <w:pStyle w:val="af2"/>
      </w:pPr>
      <w:r>
        <w:t xml:space="preserve">Для открытия </w:t>
      </w:r>
      <w:r w:rsidRPr="00C20D54">
        <w:t>карточк</w:t>
      </w:r>
      <w:r>
        <w:t>и</w:t>
      </w:r>
      <w:r w:rsidRPr="00C20D54">
        <w:t xml:space="preserve"> обучающегося:</w:t>
      </w:r>
    </w:p>
    <w:p w14:paraId="542F6D2A" w14:textId="564020E1" w:rsidR="00253ACD" w:rsidRPr="00B8713E" w:rsidRDefault="00EF6D6C" w:rsidP="00B77B53">
      <w:pPr>
        <w:pStyle w:val="1d"/>
        <w:numPr>
          <w:ilvl w:val="0"/>
          <w:numId w:val="94"/>
        </w:numPr>
      </w:pPr>
      <w:r w:rsidRPr="00C20D54">
        <w:t xml:space="preserve">Перейдите в </w:t>
      </w:r>
      <w:r>
        <w:t>форму</w:t>
      </w:r>
      <w:r w:rsidR="00253ACD" w:rsidRPr="00B8713E">
        <w:t xml:space="preserve"> </w:t>
      </w:r>
      <w:r>
        <w:t>«</w:t>
      </w:r>
      <w:r w:rsidR="00253ACD" w:rsidRPr="00B8713E">
        <w:t>Регистр обучающихся</w:t>
      </w:r>
      <w:r>
        <w:t>»</w:t>
      </w:r>
      <w:r w:rsidR="00516C30">
        <w:t xml:space="preserve">: </w:t>
      </w:r>
      <w:r w:rsidR="00516C30" w:rsidRPr="00516C30">
        <w:t>в главном меню Подсистемы выберите «ФРМР» → «Регистр обучающихся».</w:t>
      </w:r>
    </w:p>
    <w:p w14:paraId="3A7BCA16" w14:textId="5216091D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>см. пункт</w:t>
      </w:r>
      <w:r w:rsidRPr="00C20D54">
        <w:t xml:space="preserve"> </w:t>
      </w:r>
      <w:r>
        <w:fldChar w:fldCharType="begin"/>
      </w:r>
      <w:r>
        <w:instrText xml:space="preserve"> REF _Ref156570404 \r \h  \* MERGEFORMAT </w:instrText>
      </w:r>
      <w:r>
        <w:fldChar w:fldCharType="separate"/>
      </w:r>
      <w:r w:rsidR="00565CC3">
        <w:t>4.2.4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3A048210" w14:textId="535EB078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 xml:space="preserve">Нажмите на ФИО обучающегося. Откроется </w:t>
      </w:r>
      <w:r w:rsidR="00A80D97">
        <w:t>раздел</w:t>
      </w:r>
      <w:r w:rsidR="001519D6">
        <w:t xml:space="preserve"> «Карточка» формы «К</w:t>
      </w:r>
      <w:r w:rsidRPr="00C20D54">
        <w:t>арточка обучающегося</w:t>
      </w:r>
      <w:r w:rsidR="001519D6">
        <w:t>»</w:t>
      </w:r>
      <w:r w:rsidRPr="00C20D54">
        <w:t xml:space="preserve"> (</w:t>
      </w:r>
      <w:r>
        <w:t xml:space="preserve">см. </w:t>
      </w:r>
      <w:r w:rsidRPr="00C20D54">
        <w:fldChar w:fldCharType="begin"/>
      </w:r>
      <w:r w:rsidRPr="00C20D54">
        <w:instrText xml:space="preserve"> REF _Ref98838768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64</w:t>
      </w:r>
      <w:r w:rsidRPr="00C20D54">
        <w:fldChar w:fldCharType="end"/>
      </w:r>
      <w:r w:rsidRPr="00C20D54">
        <w:t>).</w:t>
      </w:r>
    </w:p>
    <w:p w14:paraId="59FE7202" w14:textId="77777777" w:rsidR="00253ACD" w:rsidRPr="00C20D54" w:rsidRDefault="00253ACD" w:rsidP="00253ACD">
      <w:pPr>
        <w:pStyle w:val="afffffff6"/>
      </w:pPr>
      <w:r w:rsidRPr="00C20D54">
        <w:rPr>
          <w:noProof/>
        </w:rPr>
        <w:drawing>
          <wp:inline distT="0" distB="0" distL="0" distR="0" wp14:anchorId="1F6DB1DC" wp14:editId="4E4D1B04">
            <wp:extent cx="5666740" cy="3278903"/>
            <wp:effectExtent l="19050" t="19050" r="10160" b="1714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08"/>
                    <a:stretch/>
                  </pic:blipFill>
                  <pic:spPr bwMode="auto">
                    <a:xfrm>
                      <a:off x="0" y="0"/>
                      <a:ext cx="5667289" cy="32792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89A89" w14:textId="445D6F6D" w:rsidR="00253ACD" w:rsidRPr="00C20D54" w:rsidRDefault="00253ACD" w:rsidP="00253ACD">
      <w:pPr>
        <w:pStyle w:val="afffffff8"/>
      </w:pPr>
      <w:bookmarkStart w:id="342" w:name="_Ref98838768"/>
      <w:r w:rsidRPr="00C20D54">
        <w:t>Рисунок 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64</w:t>
      </w:r>
      <w:r w:rsidRPr="00C20D54">
        <w:rPr>
          <w:noProof/>
        </w:rPr>
        <w:fldChar w:fldCharType="end"/>
      </w:r>
      <w:bookmarkEnd w:id="342"/>
      <w:r w:rsidRPr="00C20D54">
        <w:t xml:space="preserve"> – </w:t>
      </w:r>
      <w:r w:rsidR="001B36D0">
        <w:t>Форма «</w:t>
      </w:r>
      <w:r w:rsidRPr="00C20D54">
        <w:t>Карточка обучающегося</w:t>
      </w:r>
      <w:r w:rsidR="001B36D0">
        <w:t>»</w:t>
      </w:r>
    </w:p>
    <w:p w14:paraId="74FD2B25" w14:textId="473F7272" w:rsidR="00253ACD" w:rsidRPr="00C20D54" w:rsidRDefault="001B36D0" w:rsidP="00253ACD">
      <w:pPr>
        <w:pStyle w:val="afffffff9"/>
      </w:pPr>
      <w:r>
        <w:t>Форма «</w:t>
      </w:r>
      <w:r w:rsidR="00253ACD" w:rsidRPr="00C20D54">
        <w:t>Карточка обучающегося</w:t>
      </w:r>
      <w:r>
        <w:t>»</w:t>
      </w:r>
      <w:r w:rsidR="00253ACD" w:rsidRPr="00C20D54">
        <w:t xml:space="preserve"> содержит </w:t>
      </w:r>
      <w:r w:rsidR="00253ACD">
        <w:t xml:space="preserve">следующие </w:t>
      </w:r>
      <w:r w:rsidR="00253ACD" w:rsidRPr="00C20D54">
        <w:t>элементы:</w:t>
      </w:r>
    </w:p>
    <w:p w14:paraId="2F6D1F2E" w14:textId="24906BFC" w:rsidR="00253ACD" w:rsidRPr="00FF241C" w:rsidRDefault="001B36D0" w:rsidP="00B77B53">
      <w:pPr>
        <w:pStyle w:val="1d"/>
        <w:numPr>
          <w:ilvl w:val="0"/>
          <w:numId w:val="109"/>
        </w:numPr>
        <w:rPr>
          <w:color w:val="000000" w:themeColor="text1"/>
        </w:rPr>
      </w:pPr>
      <w:r>
        <w:rPr>
          <w:rStyle w:val="1fb"/>
        </w:rPr>
        <w:t>Блоки сведений</w:t>
      </w:r>
      <w:r w:rsidR="00253ACD" w:rsidRPr="00FF241C">
        <w:rPr>
          <w:color w:val="000000" w:themeColor="text1"/>
        </w:rPr>
        <w:t xml:space="preserve"> </w:t>
      </w:r>
      <w:r w:rsidR="00253ACD" w:rsidRPr="00C20D54">
        <w:t>(</w:t>
      </w:r>
      <w:r w:rsidR="00253ACD">
        <w:t xml:space="preserve">см. </w:t>
      </w:r>
      <w:r w:rsidR="00253ACD" w:rsidRPr="00C20D54">
        <w:fldChar w:fldCharType="begin"/>
      </w:r>
      <w:r w:rsidR="00253ACD" w:rsidRPr="00C20D54">
        <w:instrText xml:space="preserve"> REF _Ref98838768 \h  \* MERGEFORMAT </w:instrText>
      </w:r>
      <w:r w:rsidR="00253ACD" w:rsidRPr="00C20D54">
        <w:fldChar w:fldCharType="separate"/>
      </w:r>
      <w:r w:rsidR="00565CC3" w:rsidRPr="00C20D54">
        <w:t>Рисунок </w:t>
      </w:r>
      <w:r w:rsidR="00565CC3">
        <w:t>64</w:t>
      </w:r>
      <w:r w:rsidR="00253ACD" w:rsidRPr="00C20D54">
        <w:fldChar w:fldCharType="end"/>
      </w:r>
      <w:r w:rsidR="00253ACD">
        <w:t xml:space="preserve">, </w:t>
      </w:r>
      <w:r w:rsidR="00253ACD" w:rsidRPr="00FF241C">
        <w:rPr>
          <w:color w:val="000000" w:themeColor="text1"/>
        </w:rPr>
        <w:t>1):</w:t>
      </w:r>
    </w:p>
    <w:p w14:paraId="0852018E" w14:textId="2C140879" w:rsidR="00253ACD" w:rsidRPr="00C20D54" w:rsidRDefault="00253ACD" w:rsidP="00253ACD">
      <w:pPr>
        <w:pStyle w:val="25"/>
      </w:pPr>
      <w:bookmarkStart w:id="343" w:name="_Hlk156838581"/>
      <w:r w:rsidRPr="00C20D54">
        <w:t>«Карточка»</w:t>
      </w:r>
      <w:r>
        <w:t xml:space="preserve"> – </w:t>
      </w:r>
      <w:r w:rsidR="002E6BE1">
        <w:t>основные</w:t>
      </w:r>
      <w:r w:rsidRPr="00C20D54">
        <w:t xml:space="preserve"> данные и документы обучающегося</w:t>
      </w:r>
      <w:r>
        <w:t>;</w:t>
      </w:r>
    </w:p>
    <w:p w14:paraId="4D124FE5" w14:textId="77777777" w:rsidR="00253ACD" w:rsidRPr="00C20D54" w:rsidRDefault="00253ACD" w:rsidP="00253ACD">
      <w:pPr>
        <w:pStyle w:val="25"/>
      </w:pPr>
      <w:r w:rsidRPr="00C20D54">
        <w:t>«Адреса»</w:t>
      </w:r>
      <w:r>
        <w:t xml:space="preserve"> –</w:t>
      </w:r>
      <w:r w:rsidRPr="00C20D54">
        <w:t xml:space="preserve"> </w:t>
      </w:r>
      <w:r>
        <w:t>а</w:t>
      </w:r>
      <w:r w:rsidRPr="00C20D54">
        <w:t>дреса регистрации и проживания обучающегося</w:t>
      </w:r>
      <w:r>
        <w:t>;</w:t>
      </w:r>
    </w:p>
    <w:p w14:paraId="528FDD94" w14:textId="77777777" w:rsidR="00253ACD" w:rsidRPr="00C20D54" w:rsidRDefault="00253ACD" w:rsidP="00253ACD">
      <w:pPr>
        <w:pStyle w:val="25"/>
      </w:pPr>
      <w:r w:rsidRPr="00C20D54">
        <w:t>«Образование»</w:t>
      </w:r>
      <w:r>
        <w:t xml:space="preserve"> –</w:t>
      </w:r>
      <w:r w:rsidRPr="00C20D54">
        <w:t xml:space="preserve"> </w:t>
      </w:r>
      <w:r>
        <w:t>с</w:t>
      </w:r>
      <w:r w:rsidRPr="00C20D54">
        <w:t>ведения об образовании обучающегося</w:t>
      </w:r>
      <w:r>
        <w:t>;</w:t>
      </w:r>
    </w:p>
    <w:bookmarkEnd w:id="343"/>
    <w:p w14:paraId="74346B5A" w14:textId="768A5D54" w:rsidR="00253ACD" w:rsidRPr="00C20D54" w:rsidRDefault="00253ACD" w:rsidP="00B77B53">
      <w:pPr>
        <w:pStyle w:val="1d"/>
        <w:numPr>
          <w:ilvl w:val="0"/>
          <w:numId w:val="167"/>
        </w:numPr>
      </w:pPr>
      <w:r>
        <w:t>о</w:t>
      </w:r>
      <w:r w:rsidRPr="00C20D54">
        <w:t>бласть данных выбранного раздела карточки обучающегося (</w:t>
      </w:r>
      <w:r>
        <w:t xml:space="preserve">см. </w:t>
      </w:r>
      <w:r w:rsidRPr="00C20D54">
        <w:fldChar w:fldCharType="begin"/>
      </w:r>
      <w:r w:rsidRPr="00C20D54">
        <w:instrText xml:space="preserve"> REF _Ref98838768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64</w:t>
      </w:r>
      <w:r w:rsidRPr="00C20D54">
        <w:fldChar w:fldCharType="end"/>
      </w:r>
      <w:r>
        <w:t xml:space="preserve">, </w:t>
      </w:r>
      <w:r w:rsidRPr="00C20D54">
        <w:t>2)</w:t>
      </w:r>
      <w:r>
        <w:t>;</w:t>
      </w:r>
    </w:p>
    <w:p w14:paraId="1A074DD0" w14:textId="774949CE" w:rsidR="00253ACD" w:rsidRPr="00C20D54" w:rsidRDefault="00253ACD" w:rsidP="00B77B53">
      <w:pPr>
        <w:pStyle w:val="1d"/>
        <w:numPr>
          <w:ilvl w:val="0"/>
          <w:numId w:val="167"/>
        </w:numPr>
      </w:pPr>
      <w:r>
        <w:t>к</w:t>
      </w:r>
      <w:r w:rsidRPr="00C20D54">
        <w:t>нопки управления данными выбранного раздела (</w:t>
      </w:r>
      <w:r>
        <w:t xml:space="preserve">см. </w:t>
      </w:r>
      <w:r w:rsidRPr="00C20D54">
        <w:fldChar w:fldCharType="begin"/>
      </w:r>
      <w:r w:rsidRPr="00C20D54">
        <w:instrText xml:space="preserve"> REF _Ref98838768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64</w:t>
      </w:r>
      <w:r w:rsidRPr="00C20D54">
        <w:fldChar w:fldCharType="end"/>
      </w:r>
      <w:r>
        <w:t xml:space="preserve">, </w:t>
      </w:r>
      <w:r w:rsidRPr="00C20D54">
        <w:t>3):</w:t>
      </w:r>
    </w:p>
    <w:p w14:paraId="2540F09E" w14:textId="77777777" w:rsidR="00253ACD" w:rsidRPr="00C20D54" w:rsidRDefault="00253ACD" w:rsidP="00253ACD">
      <w:pPr>
        <w:pStyle w:val="25"/>
      </w:pPr>
      <w:r w:rsidRPr="00C20D54">
        <w:t>«Редактировать»</w:t>
      </w:r>
      <w:r>
        <w:t>;</w:t>
      </w:r>
    </w:p>
    <w:p w14:paraId="475B9EE3" w14:textId="77777777" w:rsidR="00253ACD" w:rsidRPr="00C20D54" w:rsidRDefault="00253ACD" w:rsidP="00253ACD">
      <w:pPr>
        <w:pStyle w:val="25"/>
      </w:pPr>
      <w:r w:rsidRPr="00C20D54">
        <w:t>«Удалить».</w:t>
      </w:r>
    </w:p>
    <w:p w14:paraId="20EB3ADD" w14:textId="77777777" w:rsidR="00253ACD" w:rsidRPr="00C20D54" w:rsidRDefault="00253ACD" w:rsidP="00253AC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Редактирование карточки обучающегося</w:t>
      </w:r>
    </w:p>
    <w:p w14:paraId="7B3E064D" w14:textId="77777777" w:rsidR="00253ACD" w:rsidRPr="00C20D54" w:rsidRDefault="00253ACD" w:rsidP="00253ACD">
      <w:pPr>
        <w:ind w:firstLine="709"/>
        <w:rPr>
          <w:color w:val="000000" w:themeColor="text1"/>
        </w:rPr>
      </w:pPr>
      <w:r w:rsidRPr="00E74D79">
        <w:t>Функция предназначена для внесения изменений</w:t>
      </w:r>
      <w:r>
        <w:t xml:space="preserve"> в </w:t>
      </w:r>
      <w:r w:rsidRPr="00D104EC">
        <w:rPr>
          <w:rStyle w:val="afffffff1"/>
        </w:rPr>
        <w:t>карточку</w:t>
      </w:r>
      <w:r w:rsidRPr="00C20D54">
        <w:rPr>
          <w:color w:val="000000" w:themeColor="text1"/>
        </w:rPr>
        <w:t xml:space="preserve"> обучающегося</w:t>
      </w:r>
      <w:r>
        <w:rPr>
          <w:color w:val="000000" w:themeColor="text1"/>
        </w:rPr>
        <w:t>. Для редактирования карточки</w:t>
      </w:r>
      <w:r w:rsidRPr="00C20D54">
        <w:rPr>
          <w:color w:val="000000" w:themeColor="text1"/>
        </w:rPr>
        <w:t>:</w:t>
      </w:r>
    </w:p>
    <w:p w14:paraId="1F84DC1F" w14:textId="32920052" w:rsidR="00516C30" w:rsidRPr="00B8713E" w:rsidRDefault="00EF6D6C" w:rsidP="00B77B53">
      <w:pPr>
        <w:pStyle w:val="1d"/>
        <w:numPr>
          <w:ilvl w:val="0"/>
          <w:numId w:val="178"/>
        </w:numPr>
      </w:pPr>
      <w:r w:rsidRPr="00C20D54">
        <w:t xml:space="preserve">Перейдите в </w:t>
      </w:r>
      <w:r>
        <w:t>форму</w:t>
      </w:r>
      <w:r w:rsidRPr="00B8713E">
        <w:t xml:space="preserve"> </w:t>
      </w:r>
      <w:r>
        <w:t>«</w:t>
      </w:r>
      <w:r w:rsidRPr="00B8713E">
        <w:t>Регистр обучающихся</w:t>
      </w:r>
      <w:r>
        <w:t>»</w:t>
      </w:r>
      <w:r w:rsidR="00516C30">
        <w:t xml:space="preserve">: </w:t>
      </w:r>
      <w:r w:rsidR="00516C30" w:rsidRPr="00516C30">
        <w:t>в главном меню Подсистемы выберите «ФРМР» → «Регистр обучающихся».</w:t>
      </w:r>
    </w:p>
    <w:p w14:paraId="1CDD07A7" w14:textId="38033FE5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>см. пункт</w:t>
      </w:r>
      <w:r w:rsidRPr="00C20D54">
        <w:t xml:space="preserve"> </w:t>
      </w:r>
      <w:r>
        <w:fldChar w:fldCharType="begin"/>
      </w:r>
      <w:r>
        <w:instrText xml:space="preserve"> REF _Ref156570404 \r \h  \* MERGEFORMAT </w:instrText>
      </w:r>
      <w:r>
        <w:fldChar w:fldCharType="separate"/>
      </w:r>
      <w:r w:rsidR="00565CC3">
        <w:t>4.2.4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667B53C1" w14:textId="0E24546F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Нажмите на ФИО обучающегося. Откроется карточка обучающегося (</w:t>
      </w:r>
      <w:r>
        <w:t xml:space="preserve">см. </w:t>
      </w:r>
      <w:r w:rsidRPr="00C20D54">
        <w:fldChar w:fldCharType="begin"/>
      </w:r>
      <w:r w:rsidRPr="00C20D54">
        <w:instrText xml:space="preserve"> REF _Ref98838768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64</w:t>
      </w:r>
      <w:r w:rsidRPr="00C20D54">
        <w:fldChar w:fldCharType="end"/>
      </w:r>
      <w:r w:rsidRPr="00C20D54">
        <w:t>).</w:t>
      </w:r>
    </w:p>
    <w:p w14:paraId="2448F4E6" w14:textId="2CF8BA56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Нажмите кнопку «Редактировать»</w:t>
      </w:r>
      <w:r>
        <w:t xml:space="preserve"> </w:t>
      </w:r>
      <w:r w:rsidRPr="00C20D54">
        <w:t>(</w:t>
      </w:r>
      <w:r>
        <w:t xml:space="preserve">см. </w:t>
      </w:r>
      <w:r w:rsidRPr="00C20D54">
        <w:fldChar w:fldCharType="begin"/>
      </w:r>
      <w:r w:rsidRPr="00C20D54">
        <w:instrText xml:space="preserve"> REF _Ref98838768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64</w:t>
      </w:r>
      <w:r w:rsidRPr="00C20D54">
        <w:fldChar w:fldCharType="end"/>
      </w:r>
      <w:r>
        <w:t xml:space="preserve">, </w:t>
      </w:r>
      <w:r w:rsidRPr="00C20D54">
        <w:t>3)</w:t>
      </w:r>
      <w:r>
        <w:t>;</w:t>
      </w:r>
    </w:p>
    <w:p w14:paraId="1DE7D09B" w14:textId="77777777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Отредактируйте информацию об обучающемся.</w:t>
      </w:r>
    </w:p>
    <w:p w14:paraId="613A94DC" w14:textId="77777777" w:rsidR="00253ACD" w:rsidRPr="00C20D54" w:rsidRDefault="00253ACD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09C59D25" w14:textId="3C323303" w:rsidR="00160A24" w:rsidRPr="00C20D54" w:rsidRDefault="00160A24" w:rsidP="00253ACD">
      <w:pPr>
        <w:pStyle w:val="49"/>
      </w:pPr>
      <w:r w:rsidRPr="00C20D54">
        <w:t>Добавление обучающегося в Регистр обучающихся</w:t>
      </w:r>
    </w:p>
    <w:p w14:paraId="3BF9B331" w14:textId="77777777" w:rsidR="00160A24" w:rsidRPr="00C20D54" w:rsidRDefault="00160A24" w:rsidP="00253ACD">
      <w:pPr>
        <w:pStyle w:val="54"/>
      </w:pPr>
      <w:bookmarkStart w:id="344" w:name="_Ref148273020"/>
      <w:r w:rsidRPr="00C20D54">
        <w:t>Создание записи об обучающемся</w:t>
      </w:r>
      <w:bookmarkEnd w:id="344"/>
    </w:p>
    <w:p w14:paraId="755C3903" w14:textId="10E7DCCE" w:rsidR="00160A24" w:rsidRPr="00332008" w:rsidRDefault="00A65FF3" w:rsidP="00332008">
      <w:pPr>
        <w:pStyle w:val="af2"/>
      </w:pPr>
      <w:r>
        <w:t>Для добавления записи</w:t>
      </w:r>
      <w:r w:rsidR="00160A24" w:rsidRPr="00332008">
        <w:t xml:space="preserve"> об обучающемся в Регистр обучающихся:</w:t>
      </w:r>
    </w:p>
    <w:p w14:paraId="2ECA2B2B" w14:textId="47F3BE56" w:rsidR="00160A24" w:rsidRPr="00C20D54" w:rsidRDefault="00160A24" w:rsidP="00B77B53">
      <w:pPr>
        <w:pStyle w:val="1d"/>
        <w:numPr>
          <w:ilvl w:val="0"/>
          <w:numId w:val="93"/>
        </w:numPr>
      </w:pPr>
      <w:r w:rsidRPr="00C20D54">
        <w:t>Нажмите кнопку «Создать» в Регистре обучающихся.</w:t>
      </w:r>
      <w:r w:rsidR="00332008">
        <w:t xml:space="preserve"> </w:t>
      </w:r>
      <w:r w:rsidRPr="00C20D54">
        <w:t>Откроется форма «Новый обучающийся» (</w:t>
      </w:r>
      <w:r w:rsidR="00332008">
        <w:t xml:space="preserve">см. </w:t>
      </w:r>
      <w:r w:rsidR="003C68AE">
        <w:fldChar w:fldCharType="begin"/>
      </w:r>
      <w:r w:rsidR="003C68AE">
        <w:instrText xml:space="preserve"> REF _Ref148276487 \h </w:instrText>
      </w:r>
      <w:r w:rsidR="003C68AE">
        <w:fldChar w:fldCharType="separate"/>
      </w:r>
      <w:r w:rsidR="00565CC3" w:rsidRPr="00332008">
        <w:rPr>
          <w:rStyle w:val="afffffffa"/>
        </w:rPr>
        <w:t xml:space="preserve">Рисунок </w:t>
      </w:r>
      <w:r w:rsidR="00565CC3">
        <w:rPr>
          <w:rStyle w:val="afffffffa"/>
          <w:noProof/>
        </w:rPr>
        <w:t>65</w:t>
      </w:r>
      <w:r w:rsidR="003C68AE">
        <w:fldChar w:fldCharType="end"/>
      </w:r>
      <w:r w:rsidRPr="00C20D54">
        <w:t>).</w:t>
      </w:r>
    </w:p>
    <w:p w14:paraId="1CE6E7C4" w14:textId="77777777" w:rsidR="00160A24" w:rsidRPr="00C20D54" w:rsidRDefault="00160A24" w:rsidP="00332008">
      <w:pPr>
        <w:pStyle w:val="afffffff6"/>
      </w:pPr>
      <w:r w:rsidRPr="00C20D54">
        <w:rPr>
          <w:noProof/>
        </w:rPr>
        <w:drawing>
          <wp:inline distT="0" distB="0" distL="0" distR="0" wp14:anchorId="48F4B116" wp14:editId="23CE1EB7">
            <wp:extent cx="5876925" cy="3522762"/>
            <wp:effectExtent l="19050" t="19050" r="9525" b="2095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879638" cy="352438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560731" w14:textId="19ACCBFD" w:rsidR="00160A24" w:rsidRPr="00C20D54" w:rsidRDefault="00160A24" w:rsidP="00332008">
      <w:pPr>
        <w:pStyle w:val="afffffff8"/>
        <w:rPr>
          <w:color w:val="000000" w:themeColor="text1"/>
        </w:rPr>
      </w:pPr>
      <w:bookmarkStart w:id="345" w:name="_Ref148276487"/>
      <w:r w:rsidRPr="00332008">
        <w:rPr>
          <w:rStyle w:val="afffffffa"/>
        </w:rPr>
        <w:t xml:space="preserve">Рисунок </w:t>
      </w:r>
      <w:r w:rsidRPr="00332008">
        <w:rPr>
          <w:rStyle w:val="afffffffa"/>
        </w:rPr>
        <w:fldChar w:fldCharType="begin"/>
      </w:r>
      <w:r w:rsidRPr="00332008">
        <w:rPr>
          <w:rStyle w:val="afffffffa"/>
        </w:rPr>
        <w:instrText xml:space="preserve"> SEQ Рисунок \* ARABIC </w:instrText>
      </w:r>
      <w:r w:rsidRPr="00332008">
        <w:rPr>
          <w:rStyle w:val="afffffffa"/>
        </w:rPr>
        <w:fldChar w:fldCharType="separate"/>
      </w:r>
      <w:r w:rsidR="00565CC3">
        <w:rPr>
          <w:rStyle w:val="afffffffa"/>
          <w:noProof/>
        </w:rPr>
        <w:t>65</w:t>
      </w:r>
      <w:r w:rsidRPr="00332008">
        <w:rPr>
          <w:rStyle w:val="afffffffa"/>
        </w:rPr>
        <w:fldChar w:fldCharType="end"/>
      </w:r>
      <w:bookmarkEnd w:id="345"/>
      <w:r w:rsidRPr="00332008">
        <w:rPr>
          <w:rStyle w:val="afffffffa"/>
        </w:rPr>
        <w:t xml:space="preserve"> – </w:t>
      </w:r>
      <w:r w:rsidR="00332008" w:rsidRPr="00332008">
        <w:rPr>
          <w:rStyle w:val="afffffffa"/>
        </w:rPr>
        <w:t>Форма «</w:t>
      </w:r>
      <w:r w:rsidRPr="00332008">
        <w:rPr>
          <w:rStyle w:val="afffffffa"/>
        </w:rPr>
        <w:t>Новый обучающийся</w:t>
      </w:r>
      <w:r w:rsidR="00332008">
        <w:rPr>
          <w:color w:val="000000" w:themeColor="text1"/>
        </w:rPr>
        <w:t>»</w:t>
      </w:r>
    </w:p>
    <w:p w14:paraId="3C5EDD75" w14:textId="032E85E7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 xml:space="preserve">На форме заполните все необходимые поля в </w:t>
      </w:r>
      <w:r w:rsidR="00332008">
        <w:t xml:space="preserve">следующих </w:t>
      </w:r>
      <w:r w:rsidRPr="00C20D54">
        <w:t>блоках (поля, обязательные для заполнения, отмечены звездочкой):</w:t>
      </w:r>
    </w:p>
    <w:p w14:paraId="1E62B89C" w14:textId="572DC2E8" w:rsidR="00160A24" w:rsidRPr="00C20D54" w:rsidRDefault="00160A24" w:rsidP="00A25157">
      <w:pPr>
        <w:pStyle w:val="25"/>
      </w:pPr>
      <w:r w:rsidRPr="00C20D54">
        <w:t>«</w:t>
      </w:r>
      <w:r w:rsidR="00332008">
        <w:t xml:space="preserve">1. </w:t>
      </w:r>
      <w:r w:rsidRPr="00C20D54">
        <w:t>Документы»</w:t>
      </w:r>
      <w:r w:rsidR="00332008">
        <w:t>;</w:t>
      </w:r>
    </w:p>
    <w:p w14:paraId="4C50E9C0" w14:textId="4D1BA25E" w:rsidR="00160A24" w:rsidRPr="00C20D54" w:rsidRDefault="00160A24" w:rsidP="00A25157">
      <w:pPr>
        <w:pStyle w:val="25"/>
      </w:pPr>
      <w:r w:rsidRPr="00C20D54">
        <w:t>«</w:t>
      </w:r>
      <w:r w:rsidR="00332008">
        <w:t xml:space="preserve">2. </w:t>
      </w:r>
      <w:r w:rsidRPr="00C20D54">
        <w:t xml:space="preserve">Основные данные». Набор полей </w:t>
      </w:r>
      <w:r w:rsidR="00332008">
        <w:t xml:space="preserve">формы </w:t>
      </w:r>
      <w:r w:rsidRPr="00C20D54">
        <w:t>зависит от выбранного гражданства</w:t>
      </w:r>
      <w:r w:rsidR="00332008">
        <w:t xml:space="preserve"> обучающегося</w:t>
      </w:r>
      <w:r w:rsidRPr="00C20D54">
        <w:t>.</w:t>
      </w:r>
    </w:p>
    <w:p w14:paraId="5724439D" w14:textId="334F6D4F" w:rsidR="00160A24" w:rsidRPr="00C20D54" w:rsidRDefault="00160A24" w:rsidP="00332008">
      <w:pPr>
        <w:pStyle w:val="af2"/>
      </w:pPr>
      <w:r w:rsidRPr="00C20D54">
        <w:t xml:space="preserve">Описание полей представлено в таблице </w:t>
      </w:r>
      <w:r w:rsidR="00332008">
        <w:t xml:space="preserve">ниже </w:t>
      </w:r>
      <w:r w:rsidRPr="00C20D54">
        <w:t>(</w:t>
      </w:r>
      <w:r w:rsidR="00332008">
        <w:t xml:space="preserve">см. </w:t>
      </w:r>
      <w:r w:rsidR="00B13BA2">
        <w:fldChar w:fldCharType="begin"/>
      </w:r>
      <w:r w:rsidR="00B13BA2">
        <w:instrText xml:space="preserve"> REF _Ref148441846 \h </w:instrText>
      </w:r>
      <w:r w:rsidR="00332008">
        <w:instrText xml:space="preserve"> \* MERGEFORMAT </w:instrText>
      </w:r>
      <w:r w:rsidR="00B13BA2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21</w:t>
      </w:r>
      <w:r w:rsidR="00B13BA2">
        <w:fldChar w:fldCharType="end"/>
      </w:r>
      <w:r w:rsidRPr="00C20D54">
        <w:t>).</w:t>
      </w:r>
    </w:p>
    <w:p w14:paraId="2542C836" w14:textId="77777777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 xml:space="preserve">Нажмите кнопку «Сохранить и подписать» и выберите способ сохранения (с использованием УКЭП или без УКЭП). Сохраненные данные будут отображены в карточке обучающегося в разделе «Карточка». </w:t>
      </w:r>
    </w:p>
    <w:p w14:paraId="0E0781DB" w14:textId="56413654" w:rsidR="00160A24" w:rsidRPr="00332008" w:rsidRDefault="00160A24" w:rsidP="00332008">
      <w:pPr>
        <w:pStyle w:val="af2"/>
      </w:pPr>
      <w:r w:rsidRPr="00332008">
        <w:rPr>
          <w:rStyle w:val="afffffff1"/>
        </w:rPr>
        <w:t>Посл</w:t>
      </w:r>
      <w:r w:rsidRPr="00332008">
        <w:t xml:space="preserve">е сохранения карточки </w:t>
      </w:r>
      <w:r w:rsidR="00332008">
        <w:t xml:space="preserve">становятся </w:t>
      </w:r>
      <w:r w:rsidRPr="00332008">
        <w:t>доступны</w:t>
      </w:r>
      <w:r w:rsidR="00332008">
        <w:t>ми</w:t>
      </w:r>
      <w:r w:rsidRPr="00332008">
        <w:t xml:space="preserve"> для заполнения</w:t>
      </w:r>
      <w:r w:rsidR="001B36D0">
        <w:t xml:space="preserve">: </w:t>
      </w:r>
    </w:p>
    <w:p w14:paraId="510D77EA" w14:textId="5B17FB6F" w:rsidR="00160A24" w:rsidRPr="00C20D54" w:rsidRDefault="00A80D97" w:rsidP="003C68AE">
      <w:pPr>
        <w:pStyle w:val="17"/>
      </w:pPr>
      <w:r>
        <w:t>Блок</w:t>
      </w:r>
      <w:r w:rsidR="004106E0">
        <w:t xml:space="preserve"> </w:t>
      </w:r>
      <w:r w:rsidR="00160A24" w:rsidRPr="00C20D54">
        <w:t xml:space="preserve">«Документы» </w:t>
      </w:r>
      <w:r>
        <w:t>раздела</w:t>
      </w:r>
      <w:r w:rsidR="001B36D0">
        <w:t xml:space="preserve"> </w:t>
      </w:r>
      <w:r w:rsidR="00160A24" w:rsidRPr="00C20D54">
        <w:t>«Карточка»</w:t>
      </w:r>
      <w:r w:rsidR="004106E0">
        <w:t xml:space="preserve"> </w:t>
      </w:r>
      <w:r w:rsidR="00160A24" w:rsidRPr="00C20D54">
        <w:t>(</w:t>
      </w:r>
      <w:r w:rsidR="00140C78">
        <w:t>см. подпункт</w:t>
      </w:r>
      <w:r w:rsidR="003C68AE">
        <w:t xml:space="preserve"> </w:t>
      </w:r>
      <w:r w:rsidR="003C68AE">
        <w:fldChar w:fldCharType="begin"/>
      </w:r>
      <w:r w:rsidR="003C68AE">
        <w:instrText xml:space="preserve"> REF _Ref148276614 \r \h </w:instrText>
      </w:r>
      <w:r w:rsidR="003C68AE">
        <w:fldChar w:fldCharType="separate"/>
      </w:r>
      <w:r w:rsidR="00565CC3">
        <w:t>4.2.6.3.2</w:t>
      </w:r>
      <w:r w:rsidR="003C68AE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="00160A24" w:rsidRPr="00C20D54">
        <w:t>)</w:t>
      </w:r>
      <w:r w:rsidR="004106E0">
        <w:t>;</w:t>
      </w:r>
    </w:p>
    <w:p w14:paraId="0CBE1F2F" w14:textId="58DAA7CF" w:rsidR="00160A24" w:rsidRPr="00C20D54" w:rsidRDefault="001B36D0" w:rsidP="003C68AE">
      <w:pPr>
        <w:pStyle w:val="17"/>
      </w:pPr>
      <w:r>
        <w:t xml:space="preserve">раздел </w:t>
      </w:r>
      <w:r w:rsidR="00160A24" w:rsidRPr="00C20D54">
        <w:t>«Адреса»</w:t>
      </w:r>
      <w:r w:rsidR="004106E0">
        <w:t xml:space="preserve"> </w:t>
      </w:r>
      <w:r w:rsidR="00160A24" w:rsidRPr="00C20D54">
        <w:t>(</w:t>
      </w:r>
      <w:r w:rsidR="00140C78">
        <w:t>см. подпункт</w:t>
      </w:r>
      <w:r w:rsidR="00160A24" w:rsidRPr="00C20D54">
        <w:t xml:space="preserve"> </w:t>
      </w:r>
      <w:r w:rsidR="003C68AE">
        <w:fldChar w:fldCharType="begin"/>
      </w:r>
      <w:r w:rsidR="003C68AE">
        <w:instrText xml:space="preserve"> REF _Ref148276622 \r \h </w:instrText>
      </w:r>
      <w:r w:rsidR="003C68AE">
        <w:fldChar w:fldCharType="separate"/>
      </w:r>
      <w:r w:rsidR="00565CC3">
        <w:t>4.2.6.3.3</w:t>
      </w:r>
      <w:r w:rsidR="003C68AE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="00160A24" w:rsidRPr="00C20D54">
        <w:t>)</w:t>
      </w:r>
      <w:r w:rsidR="004106E0">
        <w:t>;</w:t>
      </w:r>
    </w:p>
    <w:p w14:paraId="74BEF303" w14:textId="4B12A523" w:rsidR="00160A24" w:rsidRPr="00C20D54" w:rsidRDefault="001B36D0" w:rsidP="003C68AE">
      <w:pPr>
        <w:pStyle w:val="17"/>
      </w:pPr>
      <w:r>
        <w:t xml:space="preserve">раздел </w:t>
      </w:r>
      <w:r w:rsidR="00160A24" w:rsidRPr="00C20D54">
        <w:t>«Образование»</w:t>
      </w:r>
      <w:r w:rsidR="004106E0">
        <w:t xml:space="preserve"> </w:t>
      </w:r>
      <w:r w:rsidR="00160A24" w:rsidRPr="00C20D54">
        <w:t>(</w:t>
      </w:r>
      <w:r w:rsidR="00140C78">
        <w:t>см. подпункт</w:t>
      </w:r>
      <w:r w:rsidR="00160A24" w:rsidRPr="00C20D54">
        <w:t xml:space="preserve"> </w:t>
      </w:r>
      <w:r w:rsidR="008A5D81">
        <w:fldChar w:fldCharType="begin"/>
      </w:r>
      <w:r w:rsidR="008A5D81">
        <w:instrText xml:space="preserve"> REF _Ref156900899 \r \h </w:instrText>
      </w:r>
      <w:r w:rsidR="008A5D81">
        <w:fldChar w:fldCharType="separate"/>
      </w:r>
      <w:r w:rsidR="00565CC3">
        <w:t>4.2.6.3.4</w:t>
      </w:r>
      <w:r w:rsidR="008A5D81">
        <w:fldChar w:fldCharType="end"/>
      </w:r>
      <w:r w:rsidR="008A5D81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="00160A24" w:rsidRPr="00C20D54">
        <w:t>).</w:t>
      </w:r>
    </w:p>
    <w:p w14:paraId="5C7DA8FB" w14:textId="11BF3DAB" w:rsidR="00160A24" w:rsidRPr="00C20D54" w:rsidRDefault="00160A24" w:rsidP="001C6FA7">
      <w:pPr>
        <w:pStyle w:val="afffffffff4"/>
        <w:rPr>
          <w:color w:val="000000" w:themeColor="text1"/>
        </w:rPr>
      </w:pPr>
      <w:bookmarkStart w:id="346" w:name="_Ref148441846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21</w:t>
      </w:r>
      <w:r w:rsidRPr="00C20D54">
        <w:rPr>
          <w:noProof/>
          <w:color w:val="000000" w:themeColor="text1"/>
        </w:rPr>
        <w:fldChar w:fldCharType="end"/>
      </w:r>
      <w:bookmarkEnd w:id="346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персональных данных </w:t>
      </w:r>
      <w:r w:rsidR="008A5D81">
        <w:rPr>
          <w:color w:val="000000" w:themeColor="text1"/>
        </w:rPr>
        <w:t>обучающегося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656"/>
        <w:gridCol w:w="1783"/>
        <w:gridCol w:w="2390"/>
        <w:gridCol w:w="4515"/>
      </w:tblGrid>
      <w:tr w:rsidR="00160A24" w:rsidRPr="00C20D54" w14:paraId="2844210D" w14:textId="77777777" w:rsidTr="004106E0">
        <w:trPr>
          <w:tblHeader/>
        </w:trPr>
        <w:tc>
          <w:tcPr>
            <w:tcW w:w="321" w:type="pct"/>
          </w:tcPr>
          <w:p w14:paraId="5BC89ECA" w14:textId="77777777" w:rsidR="00160A24" w:rsidRPr="00C20D54" w:rsidRDefault="00160A24" w:rsidP="002C446F">
            <w:pPr>
              <w:pStyle w:val="108"/>
            </w:pPr>
            <w:bookmarkStart w:id="347" w:name="_Hlk156901015"/>
            <w:r w:rsidRPr="00C20D54">
              <w:t>№</w:t>
            </w:r>
          </w:p>
        </w:tc>
        <w:tc>
          <w:tcPr>
            <w:tcW w:w="964" w:type="pct"/>
          </w:tcPr>
          <w:p w14:paraId="3A80A405" w14:textId="77777777" w:rsidR="00160A24" w:rsidRPr="00C20D54" w:rsidRDefault="00160A24" w:rsidP="004106E0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289" w:type="pct"/>
          </w:tcPr>
          <w:p w14:paraId="74211839" w14:textId="77777777" w:rsidR="00160A24" w:rsidRPr="00C20D54" w:rsidRDefault="00160A24" w:rsidP="004106E0">
            <w:pPr>
              <w:pStyle w:val="108"/>
            </w:pPr>
            <w:r w:rsidRPr="00C20D54">
              <w:t>Описание</w:t>
            </w:r>
          </w:p>
        </w:tc>
        <w:tc>
          <w:tcPr>
            <w:tcW w:w="2426" w:type="pct"/>
          </w:tcPr>
          <w:p w14:paraId="34AB3CB1" w14:textId="77777777" w:rsidR="00160A24" w:rsidRPr="00C20D54" w:rsidRDefault="00160A24" w:rsidP="004106E0">
            <w:pPr>
              <w:pStyle w:val="108"/>
            </w:pPr>
            <w:r w:rsidRPr="00C20D54">
              <w:t>Вид, способ ввода</w:t>
            </w:r>
          </w:p>
        </w:tc>
      </w:tr>
      <w:tr w:rsidR="004106E0" w:rsidRPr="00C20D54" w14:paraId="0F42517B" w14:textId="77777777" w:rsidTr="004106E0">
        <w:tc>
          <w:tcPr>
            <w:tcW w:w="321" w:type="pct"/>
          </w:tcPr>
          <w:p w14:paraId="58B4C5E4" w14:textId="12994DF7" w:rsidR="004106E0" w:rsidRPr="00C20D54" w:rsidRDefault="004106E0" w:rsidP="00B77B53">
            <w:pPr>
              <w:pStyle w:val="101"/>
              <w:numPr>
                <w:ilvl w:val="0"/>
                <w:numId w:val="95"/>
              </w:numPr>
            </w:pPr>
          </w:p>
        </w:tc>
        <w:tc>
          <w:tcPr>
            <w:tcW w:w="4679" w:type="pct"/>
            <w:gridSpan w:val="3"/>
          </w:tcPr>
          <w:p w14:paraId="0B8BDA4C" w14:textId="617186C4" w:rsidR="004106E0" w:rsidRPr="00C20D54" w:rsidRDefault="004106E0" w:rsidP="004106E0">
            <w:pPr>
              <w:pStyle w:val="109"/>
            </w:pPr>
            <w:r w:rsidRPr="00C20D54">
              <w:t>Документы</w:t>
            </w:r>
          </w:p>
        </w:tc>
      </w:tr>
      <w:tr w:rsidR="00160A24" w:rsidRPr="00C20D54" w14:paraId="00B6C52D" w14:textId="77777777" w:rsidTr="004106E0">
        <w:tc>
          <w:tcPr>
            <w:tcW w:w="321" w:type="pct"/>
          </w:tcPr>
          <w:p w14:paraId="7E3C942D" w14:textId="304711A4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750D80E6" w14:textId="77777777" w:rsidR="00160A24" w:rsidRPr="00C20D54" w:rsidRDefault="00160A24" w:rsidP="004106E0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289" w:type="pct"/>
          </w:tcPr>
          <w:p w14:paraId="2216EFD1" w14:textId="189E8C08" w:rsidR="00160A24" w:rsidRPr="00C20D54" w:rsidRDefault="004106E0" w:rsidP="004106E0">
            <w:pPr>
              <w:pStyle w:val="104"/>
              <w:rPr>
                <w:lang w:val="en-US"/>
              </w:rPr>
            </w:pPr>
            <w:r>
              <w:t>Г</w:t>
            </w:r>
            <w:r w:rsidR="00160A24" w:rsidRPr="00C20D54">
              <w:t>ражданств</w:t>
            </w:r>
            <w:r>
              <w:t>о</w:t>
            </w:r>
            <w:r w:rsidR="00160A24" w:rsidRPr="00C20D54">
              <w:t xml:space="preserve"> обучающегося</w:t>
            </w:r>
          </w:p>
        </w:tc>
        <w:tc>
          <w:tcPr>
            <w:tcW w:w="2426" w:type="pct"/>
          </w:tcPr>
          <w:p w14:paraId="64FAECEE" w14:textId="77777777" w:rsidR="00160A24" w:rsidRPr="00C20D54" w:rsidRDefault="00160A24" w:rsidP="004106E0">
            <w:pPr>
              <w:pStyle w:val="104"/>
            </w:pPr>
            <w:r w:rsidRPr="00C20D54">
              <w:t xml:space="preserve">Выбор значения из выпадающего списка. </w:t>
            </w:r>
          </w:p>
          <w:p w14:paraId="096055A8" w14:textId="77777777" w:rsidR="00160A24" w:rsidRPr="00C20D54" w:rsidRDefault="00160A24" w:rsidP="004106E0">
            <w:pPr>
              <w:pStyle w:val="104"/>
            </w:pPr>
            <w:r w:rsidRPr="00C20D54">
              <w:t>В зависимости от выбранного значения в блоке «Документы» отображаются дополнительные поля.</w:t>
            </w:r>
          </w:p>
          <w:p w14:paraId="4FC2D6C9" w14:textId="464F145B" w:rsidR="00160A24" w:rsidRPr="00C20D54" w:rsidRDefault="00160A24" w:rsidP="004106E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«Категории гражданства», OID 1.2.643.5.1.13.13.99.2.315</w:t>
            </w:r>
          </w:p>
        </w:tc>
      </w:tr>
      <w:tr w:rsidR="00160A24" w:rsidRPr="00C20D54" w14:paraId="34FC6CF8" w14:textId="77777777" w:rsidTr="004106E0">
        <w:tc>
          <w:tcPr>
            <w:tcW w:w="321" w:type="pct"/>
          </w:tcPr>
          <w:p w14:paraId="7EB6EEE4" w14:textId="317C9FBD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1.2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4AF78CBA" w14:textId="77777777" w:rsidR="00160A24" w:rsidRPr="00C20D54" w:rsidRDefault="00160A24" w:rsidP="004106E0">
            <w:pPr>
              <w:pStyle w:val="104"/>
            </w:pPr>
            <w:r w:rsidRPr="00C20D54">
              <w:t>СНИЛС</w:t>
            </w:r>
          </w:p>
        </w:tc>
        <w:tc>
          <w:tcPr>
            <w:tcW w:w="1289" w:type="pct"/>
          </w:tcPr>
          <w:p w14:paraId="15DE902B" w14:textId="5101F11C" w:rsidR="00160A24" w:rsidRPr="00C20D54" w:rsidRDefault="00160A24" w:rsidP="004106E0">
            <w:pPr>
              <w:pStyle w:val="104"/>
            </w:pPr>
            <w:r w:rsidRPr="00C20D54">
              <w:t>СНИЛС обучающегося</w:t>
            </w:r>
          </w:p>
        </w:tc>
        <w:tc>
          <w:tcPr>
            <w:tcW w:w="2426" w:type="pct"/>
          </w:tcPr>
          <w:p w14:paraId="164D77DF" w14:textId="77777777" w:rsidR="00160A24" w:rsidRPr="00C20D54" w:rsidRDefault="00160A24" w:rsidP="004106E0">
            <w:pPr>
              <w:pStyle w:val="104"/>
            </w:pPr>
            <w:r w:rsidRPr="00C20D54">
              <w:t>Числовое поле (в формате ХХХ-ХХХ-ХХХ ХХ)</w:t>
            </w:r>
          </w:p>
        </w:tc>
      </w:tr>
      <w:tr w:rsidR="00160A24" w:rsidRPr="00C20D54" w14:paraId="54848D7A" w14:textId="77777777" w:rsidTr="004106E0">
        <w:tc>
          <w:tcPr>
            <w:tcW w:w="321" w:type="pct"/>
          </w:tcPr>
          <w:p w14:paraId="52ED4075" w14:textId="1508E35D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1.3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72CEA497" w14:textId="77777777" w:rsidR="00160A24" w:rsidRPr="00C20D54" w:rsidRDefault="00160A24" w:rsidP="004106E0">
            <w:pPr>
              <w:pStyle w:val="104"/>
            </w:pPr>
            <w:r w:rsidRPr="00C20D54">
              <w:t>ИНН</w:t>
            </w:r>
          </w:p>
        </w:tc>
        <w:tc>
          <w:tcPr>
            <w:tcW w:w="1289" w:type="pct"/>
          </w:tcPr>
          <w:p w14:paraId="7C8D17C2" w14:textId="77777777" w:rsidR="00160A24" w:rsidRPr="00C20D54" w:rsidRDefault="00160A24" w:rsidP="004106E0">
            <w:pPr>
              <w:pStyle w:val="104"/>
            </w:pPr>
            <w:r w:rsidRPr="00C20D54">
              <w:t>ИНН обучающегося</w:t>
            </w:r>
          </w:p>
        </w:tc>
        <w:tc>
          <w:tcPr>
            <w:tcW w:w="2426" w:type="pct"/>
          </w:tcPr>
          <w:p w14:paraId="4BD564B0" w14:textId="77777777" w:rsidR="00160A24" w:rsidRPr="00C20D54" w:rsidRDefault="00160A24" w:rsidP="004106E0">
            <w:pPr>
              <w:pStyle w:val="104"/>
            </w:pPr>
            <w:r w:rsidRPr="00C20D54">
              <w:t>Числовое поле длиной 12 символов</w:t>
            </w:r>
          </w:p>
        </w:tc>
      </w:tr>
      <w:tr w:rsidR="00160A24" w:rsidRPr="00C20D54" w14:paraId="50BEAB9C" w14:textId="77777777" w:rsidTr="004106E0">
        <w:tc>
          <w:tcPr>
            <w:tcW w:w="321" w:type="pct"/>
          </w:tcPr>
          <w:p w14:paraId="7C345D7B" w14:textId="11072820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1.4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7FF3218E" w14:textId="77777777" w:rsidR="00160A24" w:rsidRPr="00C20D54" w:rsidRDefault="00160A24" w:rsidP="004106E0">
            <w:pPr>
              <w:pStyle w:val="104"/>
            </w:pPr>
            <w:r w:rsidRPr="00C20D54">
              <w:t>Страна</w:t>
            </w:r>
          </w:p>
        </w:tc>
        <w:tc>
          <w:tcPr>
            <w:tcW w:w="1289" w:type="pct"/>
          </w:tcPr>
          <w:p w14:paraId="2D5B37C1" w14:textId="77777777" w:rsidR="00160A24" w:rsidRPr="00C20D54" w:rsidRDefault="00160A24" w:rsidP="004106E0">
            <w:pPr>
              <w:pStyle w:val="104"/>
            </w:pPr>
            <w:r w:rsidRPr="00C20D54">
              <w:t>Страна, гражданином которой является обучающийся</w:t>
            </w:r>
          </w:p>
        </w:tc>
        <w:tc>
          <w:tcPr>
            <w:tcW w:w="2426" w:type="pct"/>
          </w:tcPr>
          <w:p w14:paraId="1F76A1A2" w14:textId="77777777" w:rsidR="00160A24" w:rsidRPr="00C20D54" w:rsidRDefault="00160A24" w:rsidP="004106E0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523985F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«Гражданин РФ и иностранного государства (двойное гражданство)» или «Иностранный гражданин».</w:t>
            </w:r>
          </w:p>
          <w:p w14:paraId="61994A27" w14:textId="64C900F3" w:rsidR="00160A24" w:rsidRPr="00C20D54" w:rsidRDefault="00160A24" w:rsidP="004106E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«Общероссийский классификатор стран мира», OID 1.2.643.5.1.13.2.1.1.63</w:t>
            </w:r>
          </w:p>
        </w:tc>
      </w:tr>
      <w:tr w:rsidR="00160A24" w:rsidRPr="00C20D54" w14:paraId="55158A21" w14:textId="77777777" w:rsidTr="004106E0">
        <w:tc>
          <w:tcPr>
            <w:tcW w:w="321" w:type="pct"/>
          </w:tcPr>
          <w:p w14:paraId="3DCA59A9" w14:textId="5A9B1616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1.5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16DE8802" w14:textId="77777777" w:rsidR="00160A24" w:rsidRPr="00C20D54" w:rsidRDefault="00160A24" w:rsidP="004106E0">
            <w:pPr>
              <w:pStyle w:val="104"/>
            </w:pPr>
            <w:r w:rsidRPr="00C20D54">
              <w:t>Документ, удостоверяющий личность</w:t>
            </w:r>
          </w:p>
        </w:tc>
        <w:tc>
          <w:tcPr>
            <w:tcW w:w="1289" w:type="pct"/>
          </w:tcPr>
          <w:p w14:paraId="72145F82" w14:textId="77777777" w:rsidR="00160A24" w:rsidRPr="00C20D54" w:rsidRDefault="00160A24" w:rsidP="004106E0">
            <w:pPr>
              <w:pStyle w:val="104"/>
            </w:pPr>
            <w:r w:rsidRPr="00C20D54">
              <w:t>Вид документа, удостоверяющего личность обучающегося</w:t>
            </w:r>
          </w:p>
        </w:tc>
        <w:tc>
          <w:tcPr>
            <w:tcW w:w="2426" w:type="pct"/>
          </w:tcPr>
          <w:p w14:paraId="12A0F391" w14:textId="77777777" w:rsidR="00160A24" w:rsidRPr="00C20D54" w:rsidRDefault="00160A24" w:rsidP="004106E0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3ACC689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гражданин».</w:t>
            </w:r>
          </w:p>
          <w:p w14:paraId="56494CD6" w14:textId="5386BD12" w:rsidR="00160A24" w:rsidRPr="00C20D54" w:rsidRDefault="00160A24" w:rsidP="004106E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«Документы, удостоверяющие личность», OID 1.2.643.5.1.13.13.99.2.48</w:t>
            </w:r>
          </w:p>
        </w:tc>
      </w:tr>
      <w:tr w:rsidR="00160A24" w:rsidRPr="00C20D54" w14:paraId="7E43BAEA" w14:textId="77777777" w:rsidTr="004106E0">
        <w:tc>
          <w:tcPr>
            <w:tcW w:w="321" w:type="pct"/>
          </w:tcPr>
          <w:p w14:paraId="3660EC68" w14:textId="0AAB2841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1.6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3F5A1225" w14:textId="77777777" w:rsidR="00160A24" w:rsidRPr="00C20D54" w:rsidRDefault="00160A24" w:rsidP="004106E0">
            <w:pPr>
              <w:pStyle w:val="104"/>
            </w:pPr>
            <w:r w:rsidRPr="00C20D54">
              <w:t>Серия</w:t>
            </w:r>
          </w:p>
        </w:tc>
        <w:tc>
          <w:tcPr>
            <w:tcW w:w="1289" w:type="pct"/>
          </w:tcPr>
          <w:p w14:paraId="7D76F067" w14:textId="77777777" w:rsidR="00160A24" w:rsidRPr="00C20D54" w:rsidRDefault="00160A24" w:rsidP="004106E0">
            <w:pPr>
              <w:pStyle w:val="104"/>
            </w:pPr>
            <w:r w:rsidRPr="00C20D54">
              <w:t>Серия документа, удостоверяющего личность обучающегося</w:t>
            </w:r>
          </w:p>
        </w:tc>
        <w:tc>
          <w:tcPr>
            <w:tcW w:w="2426" w:type="pct"/>
          </w:tcPr>
          <w:p w14:paraId="56F18CE3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10 символов.</w:t>
            </w:r>
          </w:p>
          <w:p w14:paraId="0BB6C8D8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C20D54" w14:paraId="40F04A20" w14:textId="77777777" w:rsidTr="004106E0">
        <w:tc>
          <w:tcPr>
            <w:tcW w:w="321" w:type="pct"/>
          </w:tcPr>
          <w:p w14:paraId="0766A8E9" w14:textId="63340C6B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1.7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086A968A" w14:textId="77777777" w:rsidR="00160A24" w:rsidRPr="00C20D54" w:rsidRDefault="00160A24" w:rsidP="004106E0">
            <w:pPr>
              <w:pStyle w:val="104"/>
            </w:pPr>
            <w:r w:rsidRPr="00C20D54">
              <w:t>Номер</w:t>
            </w:r>
          </w:p>
        </w:tc>
        <w:tc>
          <w:tcPr>
            <w:tcW w:w="1289" w:type="pct"/>
          </w:tcPr>
          <w:p w14:paraId="7C1DDFD4" w14:textId="77777777" w:rsidR="00160A24" w:rsidRPr="00C20D54" w:rsidRDefault="00160A24" w:rsidP="004106E0">
            <w:pPr>
              <w:pStyle w:val="104"/>
            </w:pPr>
            <w:r w:rsidRPr="00C20D54">
              <w:t>Номер документа, удостоверяющего личность обучающегося</w:t>
            </w:r>
          </w:p>
        </w:tc>
        <w:tc>
          <w:tcPr>
            <w:tcW w:w="2426" w:type="pct"/>
          </w:tcPr>
          <w:p w14:paraId="2120D4F5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20 символов.</w:t>
            </w:r>
          </w:p>
          <w:p w14:paraId="0396881C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C20D54" w14:paraId="48D03632" w14:textId="77777777" w:rsidTr="004106E0">
        <w:tc>
          <w:tcPr>
            <w:tcW w:w="321" w:type="pct"/>
          </w:tcPr>
          <w:p w14:paraId="5D58910E" w14:textId="5ECD57A9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1.8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29C1A15A" w14:textId="77777777" w:rsidR="00160A24" w:rsidRPr="00C20D54" w:rsidRDefault="00160A24" w:rsidP="004106E0">
            <w:pPr>
              <w:pStyle w:val="104"/>
            </w:pPr>
            <w:r w:rsidRPr="00C20D54">
              <w:t xml:space="preserve">Выдан </w:t>
            </w:r>
          </w:p>
        </w:tc>
        <w:tc>
          <w:tcPr>
            <w:tcW w:w="1289" w:type="pct"/>
          </w:tcPr>
          <w:p w14:paraId="0457B651" w14:textId="77777777" w:rsidR="00160A24" w:rsidRPr="00C20D54" w:rsidRDefault="00160A24" w:rsidP="004106E0">
            <w:pPr>
              <w:pStyle w:val="104"/>
            </w:pPr>
            <w:r w:rsidRPr="00C20D54">
              <w:t>Наименование органа, выдавшего документ, удостоверяющий личность обучающегося</w:t>
            </w:r>
          </w:p>
        </w:tc>
        <w:tc>
          <w:tcPr>
            <w:tcW w:w="2426" w:type="pct"/>
          </w:tcPr>
          <w:p w14:paraId="33F9F2E1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200 символов.</w:t>
            </w:r>
          </w:p>
          <w:p w14:paraId="16E77716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C20D54" w14:paraId="1063752A" w14:textId="77777777" w:rsidTr="004106E0">
        <w:tc>
          <w:tcPr>
            <w:tcW w:w="321" w:type="pct"/>
          </w:tcPr>
          <w:p w14:paraId="76BC06A2" w14:textId="06A8D2BA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1.9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26577954" w14:textId="77777777" w:rsidR="00160A24" w:rsidRPr="00C20D54" w:rsidRDefault="00160A24" w:rsidP="004106E0">
            <w:pPr>
              <w:pStyle w:val="104"/>
            </w:pPr>
            <w:r w:rsidRPr="00C20D54">
              <w:t>Дата выдачи</w:t>
            </w:r>
          </w:p>
        </w:tc>
        <w:tc>
          <w:tcPr>
            <w:tcW w:w="1289" w:type="pct"/>
          </w:tcPr>
          <w:p w14:paraId="04D64464" w14:textId="77777777" w:rsidR="00160A24" w:rsidRPr="00C20D54" w:rsidRDefault="00160A24" w:rsidP="004106E0">
            <w:pPr>
              <w:pStyle w:val="104"/>
            </w:pPr>
            <w:r w:rsidRPr="00C20D54">
              <w:t>Дата выдачи документа, удостоверяющего личность обучающегося</w:t>
            </w:r>
          </w:p>
        </w:tc>
        <w:tc>
          <w:tcPr>
            <w:tcW w:w="2426" w:type="pct"/>
          </w:tcPr>
          <w:p w14:paraId="2B0A5EA3" w14:textId="77777777" w:rsidR="00160A24" w:rsidRPr="00C20D54" w:rsidRDefault="00160A24" w:rsidP="004106E0">
            <w:pPr>
              <w:pStyle w:val="104"/>
            </w:pPr>
            <w:r w:rsidRPr="00C20D54">
              <w:t>Выбор даты в календаре.</w:t>
            </w:r>
          </w:p>
          <w:p w14:paraId="47DD506E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C20D54" w14:paraId="575D68ED" w14:textId="77777777" w:rsidTr="004106E0">
        <w:tc>
          <w:tcPr>
            <w:tcW w:w="321" w:type="pct"/>
          </w:tcPr>
          <w:p w14:paraId="529280A2" w14:textId="15A8E55E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1.10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595D9F6A" w14:textId="77777777" w:rsidR="00160A24" w:rsidRPr="00C20D54" w:rsidRDefault="00160A24" w:rsidP="004106E0">
            <w:pPr>
              <w:pStyle w:val="104"/>
            </w:pPr>
            <w:r w:rsidRPr="00C20D54">
              <w:t>Код подразделения</w:t>
            </w:r>
          </w:p>
        </w:tc>
        <w:tc>
          <w:tcPr>
            <w:tcW w:w="1289" w:type="pct"/>
          </w:tcPr>
          <w:p w14:paraId="77B99A2B" w14:textId="77777777" w:rsidR="00160A24" w:rsidRPr="00C20D54" w:rsidRDefault="00160A24" w:rsidP="004106E0">
            <w:pPr>
              <w:pStyle w:val="104"/>
            </w:pPr>
            <w:r w:rsidRPr="00C20D54">
              <w:t>Код подразделения, выдавшего документ, удостоверяющий личность обучающегося</w:t>
            </w:r>
          </w:p>
        </w:tc>
        <w:tc>
          <w:tcPr>
            <w:tcW w:w="2426" w:type="pct"/>
          </w:tcPr>
          <w:p w14:paraId="265C5CB5" w14:textId="77777777" w:rsidR="00160A24" w:rsidRPr="00C20D54" w:rsidRDefault="00160A24" w:rsidP="004106E0">
            <w:pPr>
              <w:pStyle w:val="104"/>
            </w:pPr>
            <w:r w:rsidRPr="00C20D54">
              <w:t>Текстовое поле.</w:t>
            </w:r>
          </w:p>
          <w:p w14:paraId="405D539C" w14:textId="77777777" w:rsidR="00160A24" w:rsidRPr="00C20D54" w:rsidRDefault="00160A24" w:rsidP="004106E0">
            <w:pPr>
              <w:pStyle w:val="104"/>
            </w:pPr>
            <w:r w:rsidRPr="00C20D54">
              <w:t>Поле отображается, если в списке «Гражданство» выбрано значение «Иностранный гражданин»</w:t>
            </w:r>
          </w:p>
        </w:tc>
      </w:tr>
      <w:tr w:rsidR="00160A24" w:rsidRPr="00C20D54" w14:paraId="48AA7F3B" w14:textId="77777777" w:rsidTr="004106E0">
        <w:tc>
          <w:tcPr>
            <w:tcW w:w="321" w:type="pct"/>
          </w:tcPr>
          <w:p w14:paraId="358F4376" w14:textId="7018D360" w:rsidR="00160A24" w:rsidRPr="00C20D54" w:rsidRDefault="00160A24" w:rsidP="002C446F">
            <w:pPr>
              <w:pStyle w:val="101"/>
            </w:pPr>
          </w:p>
        </w:tc>
        <w:tc>
          <w:tcPr>
            <w:tcW w:w="4679" w:type="pct"/>
            <w:gridSpan w:val="3"/>
          </w:tcPr>
          <w:p w14:paraId="541BC6E7" w14:textId="77777777" w:rsidR="00160A24" w:rsidRPr="00C20D54" w:rsidRDefault="00160A24" w:rsidP="004106E0">
            <w:pPr>
              <w:pStyle w:val="109"/>
            </w:pPr>
            <w:r w:rsidRPr="00C20D54">
              <w:t>Основные данные</w:t>
            </w:r>
          </w:p>
        </w:tc>
      </w:tr>
      <w:tr w:rsidR="00160A24" w:rsidRPr="00C20D54" w14:paraId="59837DCB" w14:textId="77777777" w:rsidTr="004106E0">
        <w:tc>
          <w:tcPr>
            <w:tcW w:w="321" w:type="pct"/>
          </w:tcPr>
          <w:p w14:paraId="4FDFE92D" w14:textId="0BECD044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2.1</w:t>
            </w:r>
            <w:r w:rsidR="004106E0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5C014F05" w14:textId="77777777" w:rsidR="00160A24" w:rsidRPr="00C20D54" w:rsidRDefault="00160A24" w:rsidP="004106E0">
            <w:pPr>
              <w:pStyle w:val="104"/>
            </w:pPr>
            <w:r w:rsidRPr="00C20D54">
              <w:t>Фамилия</w:t>
            </w:r>
          </w:p>
        </w:tc>
        <w:tc>
          <w:tcPr>
            <w:tcW w:w="1289" w:type="pct"/>
          </w:tcPr>
          <w:p w14:paraId="39414D55" w14:textId="77777777" w:rsidR="00160A24" w:rsidRPr="00C20D54" w:rsidRDefault="00160A24" w:rsidP="004106E0">
            <w:pPr>
              <w:pStyle w:val="104"/>
            </w:pPr>
            <w:r w:rsidRPr="00C20D54">
              <w:t>Фамилия обучающегося</w:t>
            </w:r>
          </w:p>
        </w:tc>
        <w:tc>
          <w:tcPr>
            <w:tcW w:w="2426" w:type="pct"/>
          </w:tcPr>
          <w:p w14:paraId="1940798B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100 символов</w:t>
            </w:r>
          </w:p>
        </w:tc>
      </w:tr>
      <w:tr w:rsidR="00160A24" w:rsidRPr="00C20D54" w14:paraId="12806380" w14:textId="77777777" w:rsidTr="004106E0">
        <w:tc>
          <w:tcPr>
            <w:tcW w:w="321" w:type="pct"/>
          </w:tcPr>
          <w:p w14:paraId="247DCCB5" w14:textId="16FE7D8C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2.2</w:t>
            </w:r>
            <w:r w:rsidR="004106E0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09230E2E" w14:textId="77777777" w:rsidR="00160A24" w:rsidRPr="00C20D54" w:rsidRDefault="00160A24" w:rsidP="004106E0">
            <w:pPr>
              <w:pStyle w:val="104"/>
            </w:pPr>
            <w:r w:rsidRPr="00C20D54">
              <w:t>Имя</w:t>
            </w:r>
          </w:p>
        </w:tc>
        <w:tc>
          <w:tcPr>
            <w:tcW w:w="1289" w:type="pct"/>
          </w:tcPr>
          <w:p w14:paraId="20E3A6B2" w14:textId="77777777" w:rsidR="00160A24" w:rsidRPr="00C20D54" w:rsidRDefault="00160A24" w:rsidP="004106E0">
            <w:pPr>
              <w:pStyle w:val="104"/>
            </w:pPr>
            <w:r w:rsidRPr="00C20D54">
              <w:t>Имя обучающегося</w:t>
            </w:r>
          </w:p>
        </w:tc>
        <w:tc>
          <w:tcPr>
            <w:tcW w:w="2426" w:type="pct"/>
          </w:tcPr>
          <w:p w14:paraId="587EC60A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100 символов</w:t>
            </w:r>
          </w:p>
        </w:tc>
      </w:tr>
      <w:tr w:rsidR="00160A24" w:rsidRPr="00C20D54" w14:paraId="453EBB08" w14:textId="77777777" w:rsidTr="004106E0">
        <w:tc>
          <w:tcPr>
            <w:tcW w:w="321" w:type="pct"/>
          </w:tcPr>
          <w:p w14:paraId="6275CE42" w14:textId="3C232A38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2.3</w:t>
            </w:r>
            <w:r w:rsidR="004106E0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5C76B2FC" w14:textId="77777777" w:rsidR="00160A24" w:rsidRPr="00C20D54" w:rsidRDefault="00160A24" w:rsidP="004106E0">
            <w:pPr>
              <w:pStyle w:val="104"/>
            </w:pPr>
            <w:r w:rsidRPr="00C20D54">
              <w:t>Отчество</w:t>
            </w:r>
          </w:p>
        </w:tc>
        <w:tc>
          <w:tcPr>
            <w:tcW w:w="1289" w:type="pct"/>
          </w:tcPr>
          <w:p w14:paraId="50BD54CC" w14:textId="77777777" w:rsidR="00160A24" w:rsidRPr="00C20D54" w:rsidRDefault="00160A24" w:rsidP="004106E0">
            <w:pPr>
              <w:pStyle w:val="104"/>
            </w:pPr>
            <w:r w:rsidRPr="00C20D54">
              <w:t>Отчество обучающегося</w:t>
            </w:r>
          </w:p>
        </w:tc>
        <w:tc>
          <w:tcPr>
            <w:tcW w:w="2426" w:type="pct"/>
          </w:tcPr>
          <w:p w14:paraId="0A6AFB7E" w14:textId="77777777" w:rsidR="00160A24" w:rsidRPr="00C20D54" w:rsidRDefault="00160A24" w:rsidP="004106E0">
            <w:pPr>
              <w:pStyle w:val="104"/>
            </w:pPr>
            <w:r w:rsidRPr="00C20D54">
              <w:t>Текстовое поле с ограничением в 100 символов</w:t>
            </w:r>
          </w:p>
        </w:tc>
      </w:tr>
      <w:tr w:rsidR="00160A24" w:rsidRPr="00C20D54" w14:paraId="40AFDF7F" w14:textId="77777777" w:rsidTr="004106E0">
        <w:tc>
          <w:tcPr>
            <w:tcW w:w="321" w:type="pct"/>
          </w:tcPr>
          <w:p w14:paraId="129A0CD5" w14:textId="2C176F53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2.4</w:t>
            </w:r>
            <w:r w:rsidR="004106E0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3AEB0293" w14:textId="77777777" w:rsidR="00160A24" w:rsidRPr="00C20D54" w:rsidRDefault="00160A24" w:rsidP="004106E0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1289" w:type="pct"/>
          </w:tcPr>
          <w:p w14:paraId="64CE87E8" w14:textId="77777777" w:rsidR="00160A24" w:rsidRPr="00C20D54" w:rsidRDefault="00160A24" w:rsidP="004106E0">
            <w:pPr>
              <w:pStyle w:val="104"/>
            </w:pPr>
            <w:r w:rsidRPr="00C20D54">
              <w:t>Дата рождения обучающегося</w:t>
            </w:r>
          </w:p>
        </w:tc>
        <w:tc>
          <w:tcPr>
            <w:tcW w:w="2426" w:type="pct"/>
          </w:tcPr>
          <w:p w14:paraId="6240CC8F" w14:textId="77777777" w:rsidR="00160A24" w:rsidRPr="00C20D54" w:rsidRDefault="00160A24" w:rsidP="004106E0">
            <w:pPr>
              <w:pStyle w:val="104"/>
            </w:pPr>
            <w:r w:rsidRPr="00C20D54">
              <w:t>Выбор даты в календаре.</w:t>
            </w:r>
          </w:p>
          <w:p w14:paraId="6AF47EC3" w14:textId="33B9EC84" w:rsidR="00160A24" w:rsidRPr="00C20D54" w:rsidRDefault="00160A24" w:rsidP="004106E0">
            <w:pPr>
              <w:pStyle w:val="104"/>
            </w:pPr>
            <w:r w:rsidRPr="00C20D54">
              <w:t xml:space="preserve">Возраст </w:t>
            </w:r>
            <w:r w:rsidR="004106E0">
              <w:t>обучающегося</w:t>
            </w:r>
            <w:r w:rsidRPr="00C20D54">
              <w:t xml:space="preserve"> не может быть меньше 14 лет</w:t>
            </w:r>
          </w:p>
        </w:tc>
      </w:tr>
      <w:tr w:rsidR="00160A24" w:rsidRPr="00C20D54" w14:paraId="2126CD51" w14:textId="77777777" w:rsidTr="004106E0">
        <w:tc>
          <w:tcPr>
            <w:tcW w:w="321" w:type="pct"/>
          </w:tcPr>
          <w:p w14:paraId="361DF144" w14:textId="1A1699D9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2.5</w:t>
            </w:r>
            <w:r w:rsidR="004106E0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35BD8749" w14:textId="77777777" w:rsidR="00160A24" w:rsidRPr="00C20D54" w:rsidRDefault="00160A24" w:rsidP="004106E0">
            <w:pPr>
              <w:pStyle w:val="104"/>
            </w:pPr>
            <w:r w:rsidRPr="00C20D54">
              <w:t>Пол</w:t>
            </w:r>
          </w:p>
        </w:tc>
        <w:tc>
          <w:tcPr>
            <w:tcW w:w="1289" w:type="pct"/>
          </w:tcPr>
          <w:p w14:paraId="42FBBD3B" w14:textId="77777777" w:rsidR="00160A24" w:rsidRPr="00C20D54" w:rsidRDefault="00160A24" w:rsidP="004106E0">
            <w:pPr>
              <w:pStyle w:val="104"/>
            </w:pPr>
            <w:r w:rsidRPr="00C20D54">
              <w:t>Пол обучающегося</w:t>
            </w:r>
          </w:p>
        </w:tc>
        <w:tc>
          <w:tcPr>
            <w:tcW w:w="2426" w:type="pct"/>
          </w:tcPr>
          <w:p w14:paraId="4E9765BC" w14:textId="77777777" w:rsidR="00160A24" w:rsidRPr="00C20D54" w:rsidRDefault="00160A24" w:rsidP="004106E0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160A24" w:rsidRPr="00C20D54" w14:paraId="0FB890B7" w14:textId="77777777" w:rsidTr="004106E0">
        <w:tc>
          <w:tcPr>
            <w:tcW w:w="321" w:type="pct"/>
          </w:tcPr>
          <w:p w14:paraId="689F651B" w14:textId="0B73F8AE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2.6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45F69DFE" w14:textId="77777777" w:rsidR="00160A24" w:rsidRPr="00C20D54" w:rsidRDefault="00160A24" w:rsidP="004106E0">
            <w:pPr>
              <w:pStyle w:val="104"/>
            </w:pPr>
            <w:r w:rsidRPr="00C20D54">
              <w:t>Телефон (+7)</w:t>
            </w:r>
          </w:p>
        </w:tc>
        <w:tc>
          <w:tcPr>
            <w:tcW w:w="1289" w:type="pct"/>
          </w:tcPr>
          <w:p w14:paraId="2117E34E" w14:textId="77777777" w:rsidR="00160A24" w:rsidRPr="00C20D54" w:rsidRDefault="00160A24" w:rsidP="004106E0">
            <w:pPr>
              <w:pStyle w:val="104"/>
            </w:pPr>
            <w:r w:rsidRPr="00C20D54">
              <w:t>Номер телефона обучающегося</w:t>
            </w:r>
          </w:p>
        </w:tc>
        <w:tc>
          <w:tcPr>
            <w:tcW w:w="2426" w:type="pct"/>
          </w:tcPr>
          <w:p w14:paraId="2C77EC7F" w14:textId="77777777" w:rsidR="00160A24" w:rsidRPr="00C20D54" w:rsidRDefault="00160A24" w:rsidP="004106E0">
            <w:pPr>
              <w:pStyle w:val="104"/>
            </w:pPr>
            <w:r w:rsidRPr="00C20D54">
              <w:t>Числовое поле длиной 10 символов</w:t>
            </w:r>
          </w:p>
        </w:tc>
      </w:tr>
      <w:tr w:rsidR="00160A24" w:rsidRPr="00C20D54" w14:paraId="4A846AE1" w14:textId="77777777" w:rsidTr="004106E0">
        <w:tc>
          <w:tcPr>
            <w:tcW w:w="321" w:type="pct"/>
          </w:tcPr>
          <w:p w14:paraId="36948862" w14:textId="7B17E128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2.7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7B40F183" w14:textId="77777777" w:rsidR="00160A24" w:rsidRPr="00C20D54" w:rsidRDefault="00160A24" w:rsidP="004106E0">
            <w:pPr>
              <w:pStyle w:val="104"/>
            </w:pPr>
            <w:r w:rsidRPr="00C20D54">
              <w:t>Электронная почта</w:t>
            </w:r>
          </w:p>
        </w:tc>
        <w:tc>
          <w:tcPr>
            <w:tcW w:w="1289" w:type="pct"/>
          </w:tcPr>
          <w:p w14:paraId="057E2D99" w14:textId="77777777" w:rsidR="00160A24" w:rsidRPr="00C20D54" w:rsidRDefault="00160A24" w:rsidP="004106E0">
            <w:pPr>
              <w:pStyle w:val="104"/>
            </w:pPr>
            <w:r w:rsidRPr="00C20D54">
              <w:t>Адрес электронной почты обучающегося</w:t>
            </w:r>
          </w:p>
        </w:tc>
        <w:tc>
          <w:tcPr>
            <w:tcW w:w="2426" w:type="pct"/>
          </w:tcPr>
          <w:p w14:paraId="54A7F590" w14:textId="7EB34297" w:rsidR="00160A24" w:rsidRPr="00C20D54" w:rsidRDefault="00160A24" w:rsidP="004106E0">
            <w:pPr>
              <w:pStyle w:val="104"/>
            </w:pPr>
            <w:r w:rsidRPr="00C20D54">
              <w:t>Текстовое поле с ограничение</w:t>
            </w:r>
            <w:r w:rsidR="004106E0">
              <w:t>м</w:t>
            </w:r>
            <w:r w:rsidRPr="00C20D54">
              <w:t xml:space="preserve"> от 5 до 318 символов</w:t>
            </w:r>
          </w:p>
        </w:tc>
      </w:tr>
      <w:tr w:rsidR="00160A24" w:rsidRPr="00C20D54" w14:paraId="78BB89FD" w14:textId="77777777" w:rsidTr="004106E0">
        <w:tc>
          <w:tcPr>
            <w:tcW w:w="321" w:type="pct"/>
          </w:tcPr>
          <w:p w14:paraId="55052436" w14:textId="5E25B357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2.8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414B09BA" w14:textId="77777777" w:rsidR="00160A24" w:rsidRPr="00C20D54" w:rsidRDefault="00160A24" w:rsidP="004106E0">
            <w:pPr>
              <w:pStyle w:val="104"/>
            </w:pPr>
            <w:r w:rsidRPr="00C20D54">
              <w:t>Отношение к военной службе</w:t>
            </w:r>
          </w:p>
        </w:tc>
        <w:tc>
          <w:tcPr>
            <w:tcW w:w="1289" w:type="pct"/>
          </w:tcPr>
          <w:p w14:paraId="76C103CD" w14:textId="785580FF" w:rsidR="00160A24" w:rsidRPr="00C20D54" w:rsidRDefault="00160A24" w:rsidP="004106E0">
            <w:pPr>
              <w:pStyle w:val="104"/>
            </w:pPr>
            <w:r w:rsidRPr="00C20D54">
              <w:t xml:space="preserve">Отношение </w:t>
            </w:r>
            <w:r w:rsidR="004106E0" w:rsidRPr="004106E0">
              <w:t xml:space="preserve">обучающегося </w:t>
            </w:r>
            <w:r w:rsidRPr="00C20D54">
              <w:t xml:space="preserve">к военной службе </w:t>
            </w:r>
          </w:p>
        </w:tc>
        <w:tc>
          <w:tcPr>
            <w:tcW w:w="2426" w:type="pct"/>
          </w:tcPr>
          <w:p w14:paraId="65BBCA81" w14:textId="77777777" w:rsidR="00160A24" w:rsidRPr="00C20D54" w:rsidRDefault="00160A24" w:rsidP="004106E0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0549A97" w14:textId="4E782BF2" w:rsidR="00160A24" w:rsidRPr="00C20D54" w:rsidRDefault="00160A24" w:rsidP="004106E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«Классификатор отношения к военной службе», OID 1.2.643.5.1.13.2.1.1.203</w:t>
            </w:r>
          </w:p>
        </w:tc>
      </w:tr>
      <w:tr w:rsidR="00160A24" w:rsidRPr="00C20D54" w14:paraId="7E6C88C3" w14:textId="77777777" w:rsidTr="004106E0">
        <w:tc>
          <w:tcPr>
            <w:tcW w:w="321" w:type="pct"/>
          </w:tcPr>
          <w:p w14:paraId="4DA9A7EB" w14:textId="675DFB87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2.9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009BC9B4" w14:textId="77777777" w:rsidR="00160A24" w:rsidRPr="00C20D54" w:rsidRDefault="00160A24" w:rsidP="004106E0">
            <w:pPr>
              <w:pStyle w:val="104"/>
            </w:pPr>
            <w:r w:rsidRPr="00C20D54">
              <w:t>Инвалидность</w:t>
            </w:r>
          </w:p>
        </w:tc>
        <w:tc>
          <w:tcPr>
            <w:tcW w:w="1289" w:type="pct"/>
          </w:tcPr>
          <w:p w14:paraId="73959E02" w14:textId="77777777" w:rsidR="00160A24" w:rsidRPr="00C20D54" w:rsidRDefault="00160A24" w:rsidP="004106E0">
            <w:pPr>
              <w:pStyle w:val="104"/>
            </w:pPr>
            <w:r w:rsidRPr="00C20D54">
              <w:t>Признак наличия/ отсутствия инвалидности у обучающегося</w:t>
            </w:r>
          </w:p>
        </w:tc>
        <w:tc>
          <w:tcPr>
            <w:tcW w:w="2426" w:type="pct"/>
          </w:tcPr>
          <w:p w14:paraId="4DDBA598" w14:textId="6E90AB9A" w:rsidR="00160A24" w:rsidRPr="00C20D54" w:rsidRDefault="00160A24" w:rsidP="004106E0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160A24" w:rsidRPr="00C20D54" w14:paraId="2D6468E6" w14:textId="77777777" w:rsidTr="004106E0">
        <w:tc>
          <w:tcPr>
            <w:tcW w:w="321" w:type="pct"/>
          </w:tcPr>
          <w:p w14:paraId="24C7AB29" w14:textId="1B874B9A" w:rsidR="00160A24" w:rsidRPr="00C20D54" w:rsidRDefault="00160A24" w:rsidP="002C446F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2.10</w:t>
            </w:r>
            <w:r w:rsidR="008A5D81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964" w:type="pct"/>
          </w:tcPr>
          <w:p w14:paraId="1AFE035D" w14:textId="77777777" w:rsidR="00160A24" w:rsidRPr="00C20D54" w:rsidRDefault="00160A24" w:rsidP="004106E0">
            <w:pPr>
              <w:pStyle w:val="104"/>
            </w:pPr>
            <w:r w:rsidRPr="00C20D54">
              <w:t>Пройдено обучение по COVID-19</w:t>
            </w:r>
          </w:p>
        </w:tc>
        <w:tc>
          <w:tcPr>
            <w:tcW w:w="1289" w:type="pct"/>
          </w:tcPr>
          <w:p w14:paraId="1DD3B47E" w14:textId="3C7BF9E6" w:rsidR="00160A24" w:rsidRPr="00C20D54" w:rsidRDefault="00160A24" w:rsidP="004106E0">
            <w:pPr>
              <w:pStyle w:val="104"/>
            </w:pPr>
            <w:r w:rsidRPr="00C20D54">
              <w:t xml:space="preserve">Признак прохождения </w:t>
            </w:r>
            <w:r w:rsidR="004106E0" w:rsidRPr="00C20D54">
              <w:t xml:space="preserve">обучающимся </w:t>
            </w:r>
            <w:r w:rsidRPr="00C20D54">
              <w:t xml:space="preserve">обучения по </w:t>
            </w:r>
            <w:r w:rsidR="004106E0">
              <w:t xml:space="preserve">противодействию </w:t>
            </w:r>
            <w:r w:rsidRPr="00C20D54">
              <w:t xml:space="preserve">COVID-19 </w:t>
            </w:r>
          </w:p>
        </w:tc>
        <w:tc>
          <w:tcPr>
            <w:tcW w:w="2426" w:type="pct"/>
          </w:tcPr>
          <w:p w14:paraId="5DC017F8" w14:textId="04517DA6" w:rsidR="00160A24" w:rsidRPr="00C20D54" w:rsidRDefault="00160A24" w:rsidP="004106E0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</w:tbl>
    <w:p w14:paraId="0019174D" w14:textId="4278BB1D" w:rsidR="00160A24" w:rsidRPr="00C20D54" w:rsidRDefault="00A80D97" w:rsidP="00253ACD">
      <w:pPr>
        <w:pStyle w:val="54"/>
      </w:pPr>
      <w:bookmarkStart w:id="348" w:name="_Ref148276614"/>
      <w:bookmarkEnd w:id="347"/>
      <w:r>
        <w:t>Раздел</w:t>
      </w:r>
      <w:r w:rsidR="001B36D0">
        <w:t xml:space="preserve"> </w:t>
      </w:r>
      <w:r w:rsidR="001519D6">
        <w:t xml:space="preserve">«Карточка» </w:t>
      </w:r>
      <w:bookmarkEnd w:id="348"/>
    </w:p>
    <w:p w14:paraId="60A12249" w14:textId="658438DA" w:rsidR="001519D6" w:rsidRPr="001D0108" w:rsidRDefault="00A80D97" w:rsidP="001519D6">
      <w:pPr>
        <w:pStyle w:val="af2"/>
      </w:pPr>
      <w:r>
        <w:t>Раздел</w:t>
      </w:r>
      <w:r w:rsidR="001B36D0">
        <w:t xml:space="preserve"> </w:t>
      </w:r>
      <w:r w:rsidR="001519D6">
        <w:t>«Карточка обучающегося» предназначен для внесения в Подсистему основных данных об обучающемся и сведений о документах, удостоверяющих его личность.</w:t>
      </w:r>
    </w:p>
    <w:p w14:paraId="33CCAF6B" w14:textId="6EA5962E" w:rsidR="001519D6" w:rsidRDefault="001519D6" w:rsidP="002C446F">
      <w:pPr>
        <w:pStyle w:val="af2"/>
      </w:pPr>
      <w:r w:rsidRPr="001519D6">
        <w:t xml:space="preserve">Порядок ввода </w:t>
      </w:r>
      <w:r>
        <w:t xml:space="preserve">основных </w:t>
      </w:r>
      <w:r w:rsidRPr="001519D6">
        <w:t>сведений о</w:t>
      </w:r>
      <w:r>
        <w:t xml:space="preserve">б обучающемся описан в </w:t>
      </w:r>
      <w:r w:rsidRPr="001519D6">
        <w:t>подпункт</w:t>
      </w:r>
      <w:r>
        <w:t xml:space="preserve">е </w:t>
      </w:r>
      <w:r>
        <w:fldChar w:fldCharType="begin"/>
      </w:r>
      <w:r>
        <w:instrText xml:space="preserve"> REF _Ref148273020 \r \h </w:instrText>
      </w:r>
      <w:r>
        <w:fldChar w:fldCharType="separate"/>
      </w:r>
      <w:r w:rsidR="00565CC3">
        <w:t>4.2.6.3.1</w:t>
      </w:r>
      <w:r>
        <w:fldChar w:fldCharType="end"/>
      </w:r>
      <w:r w:rsidRPr="001519D6">
        <w:t xml:space="preserve"> настоящего руководства пользователя</w:t>
      </w:r>
    </w:p>
    <w:p w14:paraId="5D9F8CFC" w14:textId="6E3665DC" w:rsidR="00160A24" w:rsidRPr="002C446F" w:rsidRDefault="002C446F" w:rsidP="002C446F">
      <w:pPr>
        <w:pStyle w:val="af2"/>
      </w:pPr>
      <w:r>
        <w:t>Порядок</w:t>
      </w:r>
      <w:r w:rsidR="00160A24" w:rsidRPr="002C446F">
        <w:t xml:space="preserve"> ввода сведений о документах обучающегося аналогичен </w:t>
      </w:r>
      <w:r>
        <w:t>порядку в</w:t>
      </w:r>
      <w:r w:rsidR="0025778D">
        <w:t>в</w:t>
      </w:r>
      <w:r>
        <w:t xml:space="preserve">ода </w:t>
      </w:r>
      <w:r w:rsidRPr="002C446F">
        <w:t>сведений о документах медицинских и фармацевтических работников</w:t>
      </w:r>
      <w:r w:rsidR="0025778D">
        <w:t xml:space="preserve"> (см. </w:t>
      </w:r>
      <w:bookmarkStart w:id="349" w:name="_Hlk156845412"/>
      <w:r w:rsidR="0025778D">
        <w:t xml:space="preserve">подпункт </w:t>
      </w:r>
      <w:r w:rsidR="0025778D">
        <w:fldChar w:fldCharType="begin"/>
      </w:r>
      <w:r w:rsidR="0025778D">
        <w:instrText xml:space="preserve"> REF _Ref156571347 \r \h </w:instrText>
      </w:r>
      <w:r w:rsidR="0025778D">
        <w:fldChar w:fldCharType="separate"/>
      </w:r>
      <w:r w:rsidR="00565CC3">
        <w:t>4.1.6.5.2</w:t>
      </w:r>
      <w:r w:rsidR="0025778D">
        <w:fldChar w:fldCharType="end"/>
      </w:r>
      <w:r w:rsidR="0025778D">
        <w:t xml:space="preserve"> </w:t>
      </w:r>
      <w:r w:rsidR="00997265" w:rsidRPr="002C446F">
        <w:t>настоящего руководства пользователя</w:t>
      </w:r>
      <w:bookmarkEnd w:id="349"/>
      <w:r w:rsidR="0025778D">
        <w:t>)</w:t>
      </w:r>
      <w:r w:rsidR="00160A24" w:rsidRPr="002C446F">
        <w:t>.</w:t>
      </w:r>
    </w:p>
    <w:p w14:paraId="6CC653B4" w14:textId="5B5BCFE5" w:rsidR="00160A24" w:rsidRPr="00C20D54" w:rsidRDefault="00A80D97" w:rsidP="00253ACD">
      <w:pPr>
        <w:pStyle w:val="54"/>
      </w:pPr>
      <w:bookmarkStart w:id="350" w:name="_Ref148276622"/>
      <w:r>
        <w:t>Раздел</w:t>
      </w:r>
      <w:r w:rsidR="001B36D0">
        <w:t xml:space="preserve"> </w:t>
      </w:r>
      <w:r w:rsidR="00516C30">
        <w:t>«А</w:t>
      </w:r>
      <w:r w:rsidR="00160A24" w:rsidRPr="00C20D54">
        <w:t>дреса</w:t>
      </w:r>
      <w:bookmarkEnd w:id="350"/>
      <w:r w:rsidR="00516C30">
        <w:t>»</w:t>
      </w:r>
    </w:p>
    <w:p w14:paraId="7DE0436F" w14:textId="0B58D7F4" w:rsidR="001519D6" w:rsidRPr="001D0108" w:rsidRDefault="00A80D97" w:rsidP="006E5FEB">
      <w:pPr>
        <w:pStyle w:val="af2"/>
      </w:pPr>
      <w:r>
        <w:t>Раздел</w:t>
      </w:r>
      <w:r w:rsidR="001B36D0">
        <w:t xml:space="preserve"> </w:t>
      </w:r>
      <w:r w:rsidR="001519D6">
        <w:t>«</w:t>
      </w:r>
      <w:r w:rsidR="006E5FEB">
        <w:t>Адреса</w:t>
      </w:r>
      <w:r w:rsidR="001519D6">
        <w:t>» предназначе</w:t>
      </w:r>
      <w:r w:rsidR="001B36D0">
        <w:t>н</w:t>
      </w:r>
      <w:r w:rsidR="001519D6">
        <w:t xml:space="preserve"> для внесения в Подсистему</w:t>
      </w:r>
      <w:r w:rsidR="006E5FEB">
        <w:t xml:space="preserve"> </w:t>
      </w:r>
      <w:r w:rsidR="001519D6">
        <w:t>сведений об адресах обучающегося</w:t>
      </w:r>
      <w:r w:rsidR="006E5FEB">
        <w:t>.</w:t>
      </w:r>
    </w:p>
    <w:p w14:paraId="0F86082B" w14:textId="57A4BBEC" w:rsidR="00160A24" w:rsidRPr="00C20D54" w:rsidRDefault="0025778D" w:rsidP="00D61396">
      <w:pPr>
        <w:pStyle w:val="af2"/>
        <w:rPr>
          <w:color w:val="000000" w:themeColor="text1"/>
        </w:rPr>
      </w:pPr>
      <w:r>
        <w:t>Порядок</w:t>
      </w:r>
      <w:r w:rsidRPr="002C446F">
        <w:t xml:space="preserve"> ввода сведений </w:t>
      </w:r>
      <w:r w:rsidR="00160A24" w:rsidRPr="00C20D54">
        <w:rPr>
          <w:color w:val="000000" w:themeColor="text1"/>
        </w:rPr>
        <w:t xml:space="preserve">об адресах обучающегося аналогичен </w:t>
      </w:r>
      <w:r>
        <w:t xml:space="preserve">порядку ввода </w:t>
      </w:r>
      <w:r w:rsidRPr="002C446F">
        <w:t>сведений</w:t>
      </w:r>
      <w:r>
        <w:t xml:space="preserve"> </w:t>
      </w:r>
      <w:r w:rsidRPr="00C20D54">
        <w:rPr>
          <w:color w:val="000000" w:themeColor="text1"/>
        </w:rPr>
        <w:t>об адресах</w:t>
      </w:r>
      <w:r>
        <w:rPr>
          <w:color w:val="000000" w:themeColor="text1"/>
        </w:rPr>
        <w:t xml:space="preserve"> </w:t>
      </w:r>
      <w:r w:rsidRPr="002C446F">
        <w:t>медицинских и фармацевтических работников</w:t>
      </w:r>
      <w:r>
        <w:t xml:space="preserve"> (см. подпункт</w:t>
      </w:r>
      <w:r w:rsidR="0085136C">
        <w:t xml:space="preserve"> </w:t>
      </w:r>
      <w:r>
        <w:rPr>
          <w:color w:val="000000" w:themeColor="text1"/>
        </w:rPr>
        <w:fldChar w:fldCharType="begin"/>
      </w:r>
      <w:r>
        <w:rPr>
          <w:color w:val="000000" w:themeColor="text1"/>
        </w:rPr>
        <w:instrText xml:space="preserve"> REF _Ref156571372 \r \h </w:instrText>
      </w:r>
      <w:r>
        <w:rPr>
          <w:color w:val="000000" w:themeColor="text1"/>
        </w:rPr>
      </w:r>
      <w:r>
        <w:rPr>
          <w:color w:val="000000" w:themeColor="text1"/>
        </w:rPr>
        <w:fldChar w:fldCharType="separate"/>
      </w:r>
      <w:r w:rsidR="00565CC3">
        <w:rPr>
          <w:color w:val="000000" w:themeColor="text1"/>
        </w:rPr>
        <w:t>4.1.6.7.2</w:t>
      </w:r>
      <w:r>
        <w:rPr>
          <w:color w:val="000000" w:themeColor="text1"/>
        </w:rPr>
        <w:fldChar w:fldCharType="end"/>
      </w:r>
      <w:r>
        <w:rPr>
          <w:color w:val="000000" w:themeColor="text1"/>
        </w:rPr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>
        <w:rPr>
          <w:color w:val="000000" w:themeColor="text1"/>
        </w:rPr>
        <w:t>)</w:t>
      </w:r>
      <w:r w:rsidR="00160A24" w:rsidRPr="00C20D54">
        <w:rPr>
          <w:color w:val="000000" w:themeColor="text1"/>
        </w:rPr>
        <w:t>.</w:t>
      </w:r>
    </w:p>
    <w:p w14:paraId="4CF0793D" w14:textId="438A7BCE" w:rsidR="00160A24" w:rsidRPr="00C20D54" w:rsidRDefault="00A80D97" w:rsidP="00253ACD">
      <w:pPr>
        <w:pStyle w:val="54"/>
      </w:pPr>
      <w:bookmarkStart w:id="351" w:name="_Ref156900899"/>
      <w:r>
        <w:t>Раздел</w:t>
      </w:r>
      <w:r w:rsidR="001B36D0">
        <w:t xml:space="preserve"> </w:t>
      </w:r>
      <w:r w:rsidR="00516C30">
        <w:t>«Образование»</w:t>
      </w:r>
      <w:bookmarkEnd w:id="351"/>
    </w:p>
    <w:p w14:paraId="66D691FE" w14:textId="47CA1027" w:rsidR="001B36D0" w:rsidRDefault="00A80D97" w:rsidP="00516C30">
      <w:pPr>
        <w:pStyle w:val="af2"/>
      </w:pPr>
      <w:r>
        <w:t>Раздел</w:t>
      </w:r>
      <w:r w:rsidR="001B36D0">
        <w:t xml:space="preserve"> «</w:t>
      </w:r>
      <w:r w:rsidR="006E5FEB">
        <w:t>Образование</w:t>
      </w:r>
      <w:r w:rsidR="001519D6">
        <w:t>» предназначен для внесения в Подсистему</w:t>
      </w:r>
      <w:r w:rsidR="006E5FEB">
        <w:t xml:space="preserve"> </w:t>
      </w:r>
      <w:r w:rsidR="001519D6">
        <w:t>сведений об образовании обучающегося</w:t>
      </w:r>
      <w:r w:rsidR="001B36D0">
        <w:t xml:space="preserve"> (с</w:t>
      </w:r>
      <w:r w:rsidR="00A65FF3">
        <w:t xml:space="preserve">м. </w:t>
      </w:r>
      <w:r w:rsidR="00A65FF3">
        <w:fldChar w:fldCharType="begin"/>
      </w:r>
      <w:r w:rsidR="00A65FF3">
        <w:instrText xml:space="preserve"> REF _Ref156771034 \h </w:instrText>
      </w:r>
      <w:r w:rsidR="00516C30">
        <w:instrText xml:space="preserve"> \* MERGEFORMAT </w:instrText>
      </w:r>
      <w:r w:rsidR="00A65FF3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66</w:t>
      </w:r>
      <w:r w:rsidR="00A65FF3">
        <w:fldChar w:fldCharType="end"/>
      </w:r>
      <w:r w:rsidR="00A65FF3">
        <w:t>)</w:t>
      </w:r>
      <w:r w:rsidR="001B36D0">
        <w:t>.</w:t>
      </w:r>
    </w:p>
    <w:p w14:paraId="45C49A3B" w14:textId="53D239CC" w:rsidR="00160A24" w:rsidRPr="00C20D54" w:rsidRDefault="001B36D0" w:rsidP="001B36D0">
      <w:pPr>
        <w:pStyle w:val="afffffff6"/>
      </w:pPr>
      <w:r>
        <w:rPr>
          <w:noProof/>
        </w:rPr>
        <w:drawing>
          <wp:inline distT="0" distB="0" distL="0" distR="0" wp14:anchorId="1D04B8E6" wp14:editId="21A3D11A">
            <wp:extent cx="5939790" cy="3038475"/>
            <wp:effectExtent l="0" t="0" r="3810" b="9525"/>
            <wp:docPr id="14513658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410198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52" w:name="_Ref156771034"/>
      <w:r w:rsidR="00160A24" w:rsidRPr="00C20D54">
        <w:t xml:space="preserve">Рисунок </w:t>
      </w:r>
      <w:r w:rsidR="00160A24" w:rsidRPr="00C20D54">
        <w:rPr>
          <w:noProof/>
        </w:rPr>
        <w:fldChar w:fldCharType="begin"/>
      </w:r>
      <w:r w:rsidR="00160A24" w:rsidRPr="00C20D54">
        <w:rPr>
          <w:noProof/>
        </w:rPr>
        <w:instrText xml:space="preserve"> SEQ Рисунок \* ARABIC </w:instrText>
      </w:r>
      <w:r w:rsidR="00160A24" w:rsidRPr="00C20D54">
        <w:rPr>
          <w:noProof/>
        </w:rPr>
        <w:fldChar w:fldCharType="separate"/>
      </w:r>
      <w:r w:rsidR="00565CC3">
        <w:rPr>
          <w:noProof/>
        </w:rPr>
        <w:t>66</w:t>
      </w:r>
      <w:r w:rsidR="00160A24" w:rsidRPr="00C20D54">
        <w:rPr>
          <w:noProof/>
        </w:rPr>
        <w:fldChar w:fldCharType="end"/>
      </w:r>
      <w:bookmarkEnd w:id="352"/>
      <w:r w:rsidR="00160A24" w:rsidRPr="00C20D54">
        <w:t xml:space="preserve"> – </w:t>
      </w:r>
      <w:r w:rsidR="00A80D97">
        <w:t>Раздел</w:t>
      </w:r>
      <w:r>
        <w:t xml:space="preserve"> </w:t>
      </w:r>
      <w:r w:rsidR="00160A24" w:rsidRPr="00C20D54">
        <w:t>«Образование»</w:t>
      </w:r>
      <w:r>
        <w:t xml:space="preserve"> карточки обучающегося</w:t>
      </w:r>
    </w:p>
    <w:p w14:paraId="225D93B1" w14:textId="2157E828" w:rsidR="00160A24" w:rsidRPr="00C20D54" w:rsidRDefault="00A80D97" w:rsidP="0025778D">
      <w:pPr>
        <w:pStyle w:val="afffffff9"/>
        <w:rPr>
          <w:color w:val="000000" w:themeColor="text1"/>
        </w:rPr>
      </w:pPr>
      <w:r>
        <w:t>Раздел</w:t>
      </w:r>
      <w:r w:rsidR="001B36D0">
        <w:t xml:space="preserve"> </w:t>
      </w:r>
      <w:r w:rsidR="00160A24" w:rsidRPr="001B36D0">
        <w:t>«</w:t>
      </w:r>
      <w:r w:rsidR="00160A24" w:rsidRPr="0025778D">
        <w:rPr>
          <w:rStyle w:val="afffffff1"/>
        </w:rPr>
        <w:t xml:space="preserve">Образование» </w:t>
      </w:r>
      <w:r w:rsidR="00593BD4">
        <w:rPr>
          <w:rStyle w:val="afffffff1"/>
        </w:rPr>
        <w:t xml:space="preserve">карточки обучающегося </w:t>
      </w:r>
      <w:r w:rsidR="00160A24" w:rsidRPr="0025778D">
        <w:rPr>
          <w:rStyle w:val="afffffff1"/>
        </w:rPr>
        <w:t xml:space="preserve">содержит следующие </w:t>
      </w:r>
      <w:r w:rsidR="000664FD">
        <w:t>блоки</w:t>
      </w:r>
      <w:r w:rsidR="00160A24" w:rsidRPr="00C20D54">
        <w:rPr>
          <w:color w:val="000000" w:themeColor="text1"/>
        </w:rPr>
        <w:t>:</w:t>
      </w:r>
    </w:p>
    <w:p w14:paraId="7AF7A0FF" w14:textId="34F93E89" w:rsidR="00160A24" w:rsidRPr="00C20D54" w:rsidRDefault="00160A24" w:rsidP="0092765F">
      <w:pPr>
        <w:pStyle w:val="17"/>
      </w:pPr>
      <w:r w:rsidRPr="00C20D54">
        <w:t>«Профессиональное образование» (</w:t>
      </w:r>
      <w:r w:rsidR="00140C78">
        <w:t>см. подпунк</w:t>
      </w:r>
      <w:r w:rsidR="00B95CD2">
        <w:t xml:space="preserve">т </w:t>
      </w:r>
      <w:r w:rsidR="00B95CD2">
        <w:fldChar w:fldCharType="begin"/>
      </w:r>
      <w:r w:rsidR="00B95CD2">
        <w:instrText xml:space="preserve"> REF _Ref156846230 \r \h </w:instrText>
      </w:r>
      <w:r w:rsidR="00B95CD2">
        <w:fldChar w:fldCharType="separate"/>
      </w:r>
      <w:r w:rsidR="00565CC3">
        <w:t>4.2.6.3.4.1</w:t>
      </w:r>
      <w:r w:rsidR="00B95CD2">
        <w:fldChar w:fldCharType="end"/>
      </w:r>
      <w:r w:rsidR="00B95CD2">
        <w:t xml:space="preserve"> н</w:t>
      </w:r>
      <w:r w:rsidR="00997265">
        <w:rPr>
          <w:color w:val="000000" w:themeColor="text1"/>
        </w:rPr>
        <w:t>астоящего руководства пользователя</w:t>
      </w:r>
      <w:r w:rsidRPr="00C20D54">
        <w:t>);</w:t>
      </w:r>
    </w:p>
    <w:p w14:paraId="08E86395" w14:textId="4447FE31" w:rsidR="00160A24" w:rsidRDefault="00160A24" w:rsidP="002D1977">
      <w:pPr>
        <w:pStyle w:val="17"/>
      </w:pPr>
      <w:r w:rsidRPr="00C20D54">
        <w:t>«Св</w:t>
      </w:r>
      <w:r w:rsidR="00C34916">
        <w:t xml:space="preserve">едения </w:t>
      </w:r>
      <w:r w:rsidRPr="00C20D54">
        <w:t>об аккредитации</w:t>
      </w:r>
      <w:r w:rsidRPr="00593BD4">
        <w:rPr>
          <w:rStyle w:val="afe"/>
          <w:color w:val="000000" w:themeColor="text1"/>
          <w:u w:val="none"/>
        </w:rPr>
        <w:t>»</w:t>
      </w:r>
      <w:r w:rsidR="00593BD4" w:rsidRPr="00593BD4">
        <w:rPr>
          <w:rStyle w:val="afe"/>
          <w:color w:val="000000" w:themeColor="text1"/>
          <w:u w:val="none"/>
        </w:rPr>
        <w:t xml:space="preserve"> (см.</w:t>
      </w:r>
      <w:r w:rsidR="00B95CD2">
        <w:rPr>
          <w:rStyle w:val="afe"/>
          <w:color w:val="000000" w:themeColor="text1"/>
          <w:u w:val="none"/>
        </w:rPr>
        <w:t xml:space="preserve"> </w:t>
      </w:r>
      <w:r w:rsidR="00B95CD2">
        <w:rPr>
          <w:rStyle w:val="afe"/>
          <w:color w:val="000000" w:themeColor="text1"/>
          <w:u w:val="none"/>
        </w:rPr>
        <w:fldChar w:fldCharType="begin"/>
      </w:r>
      <w:r w:rsidR="00B95CD2">
        <w:rPr>
          <w:rStyle w:val="afe"/>
          <w:color w:val="000000" w:themeColor="text1"/>
          <w:u w:val="none"/>
        </w:rPr>
        <w:instrText xml:space="preserve"> REF _Ref156574296 \r \h </w:instrText>
      </w:r>
      <w:r w:rsidR="00B95CD2">
        <w:rPr>
          <w:rStyle w:val="afe"/>
          <w:color w:val="000000" w:themeColor="text1"/>
          <w:u w:val="none"/>
        </w:rPr>
      </w:r>
      <w:r w:rsidR="00B95CD2">
        <w:rPr>
          <w:rStyle w:val="afe"/>
          <w:color w:val="000000" w:themeColor="text1"/>
          <w:u w:val="none"/>
        </w:rPr>
        <w:fldChar w:fldCharType="separate"/>
      </w:r>
      <w:r w:rsidR="00565CC3">
        <w:rPr>
          <w:rStyle w:val="afe"/>
          <w:color w:val="000000" w:themeColor="text1"/>
          <w:u w:val="none"/>
        </w:rPr>
        <w:t>4.2.6.3.4.2</w:t>
      </w:r>
      <w:r w:rsidR="00B95CD2">
        <w:rPr>
          <w:rStyle w:val="afe"/>
          <w:color w:val="000000" w:themeColor="text1"/>
          <w:u w:val="none"/>
        </w:rPr>
        <w:fldChar w:fldCharType="end"/>
      </w:r>
      <w:r w:rsidR="00593BD4" w:rsidRPr="00593BD4">
        <w:rPr>
          <w:rStyle w:val="afe"/>
          <w:color w:val="000000" w:themeColor="text1"/>
          <w:u w:val="none"/>
        </w:rPr>
        <w:t xml:space="preserve"> подпункт</w:t>
      </w:r>
      <w:r w:rsidR="00B95CD2">
        <w:rPr>
          <w:rStyle w:val="afe"/>
          <w:color w:val="000000" w:themeColor="text1"/>
          <w:u w:val="none"/>
        </w:rPr>
        <w:t xml:space="preserve"> н</w:t>
      </w:r>
      <w:r w:rsidR="00593BD4" w:rsidRPr="00593BD4">
        <w:rPr>
          <w:rStyle w:val="afe"/>
          <w:color w:val="000000" w:themeColor="text1"/>
          <w:u w:val="none"/>
        </w:rPr>
        <w:t>астоящего руководства пользователя)</w:t>
      </w:r>
      <w:r w:rsidR="00C34916">
        <w:t>;</w:t>
      </w:r>
    </w:p>
    <w:p w14:paraId="62520377" w14:textId="37600E25" w:rsidR="00C34916" w:rsidRPr="00C20D54" w:rsidRDefault="00C34916" w:rsidP="00C34916">
      <w:pPr>
        <w:pStyle w:val="17"/>
      </w:pPr>
      <w:r w:rsidRPr="00C20D54">
        <w:t>«Решение о соответствии образования и (или) квалификации, полученных в иностранном государстве» (</w:t>
      </w:r>
      <w:r>
        <w:t>см.</w:t>
      </w:r>
      <w:r w:rsidR="00F43EA4">
        <w:t xml:space="preserve"> подпункт</w:t>
      </w:r>
      <w:r w:rsidR="007B0AA9">
        <w:t xml:space="preserve"> </w:t>
      </w:r>
      <w:r w:rsidR="007B0AA9">
        <w:fldChar w:fldCharType="begin"/>
      </w:r>
      <w:r w:rsidR="007B0AA9">
        <w:instrText xml:space="preserve"> REF _Ref161140030 \r \h </w:instrText>
      </w:r>
      <w:r w:rsidR="007B0AA9">
        <w:fldChar w:fldCharType="separate"/>
      </w:r>
      <w:r w:rsidR="00565CC3">
        <w:t>4.2.6.3.4.3</w:t>
      </w:r>
      <w:r w:rsidR="007B0AA9">
        <w:fldChar w:fldCharType="end"/>
      </w:r>
      <w:r>
        <w:t xml:space="preserve"> настоящего руководства пользователя</w:t>
      </w:r>
      <w:r w:rsidRPr="00C20D54">
        <w:t>);</w:t>
      </w:r>
    </w:p>
    <w:p w14:paraId="7F5BC7F0" w14:textId="023A8E32" w:rsidR="00C34916" w:rsidRPr="00C20D54" w:rsidRDefault="00C34916" w:rsidP="00C34916">
      <w:pPr>
        <w:pStyle w:val="17"/>
      </w:pPr>
      <w:r w:rsidRPr="00C20D54">
        <w:t>«Дополнительные документы» (</w:t>
      </w:r>
      <w:r>
        <w:t>см.</w:t>
      </w:r>
      <w:r w:rsidR="00F43EA4">
        <w:t xml:space="preserve"> подпункт</w:t>
      </w:r>
      <w:r w:rsidR="006E5FEB">
        <w:t xml:space="preserve"> </w:t>
      </w:r>
      <w:r w:rsidR="006E5FEB">
        <w:fldChar w:fldCharType="begin"/>
      </w:r>
      <w:r w:rsidR="006E5FEB">
        <w:instrText xml:space="preserve"> REF _Ref156845602 \r \h </w:instrText>
      </w:r>
      <w:r w:rsidR="006E5FEB">
        <w:fldChar w:fldCharType="separate"/>
      </w:r>
      <w:r w:rsidR="00565CC3">
        <w:t>4.2.6.3.4.4</w:t>
      </w:r>
      <w:r w:rsidR="006E5FEB"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037712AD" w14:textId="2111F31E" w:rsidR="00B95CD2" w:rsidRDefault="001B36D0" w:rsidP="00253ACD">
      <w:pPr>
        <w:pStyle w:val="60"/>
      </w:pPr>
      <w:bookmarkStart w:id="353" w:name="_Ref156846230"/>
      <w:r>
        <w:t xml:space="preserve">Раздел </w:t>
      </w:r>
      <w:r w:rsidR="00B95CD2" w:rsidRPr="00B95CD2">
        <w:t>«Профессиональное образование»</w:t>
      </w:r>
    </w:p>
    <w:p w14:paraId="5640F1DE" w14:textId="2A11AF19" w:rsidR="00160A24" w:rsidRPr="00C20D54" w:rsidRDefault="00160A24" w:rsidP="00B95CD2">
      <w:pPr>
        <w:pStyle w:val="7"/>
      </w:pPr>
      <w:r w:rsidRPr="00C20D54">
        <w:t>Просмотр сведений о профессиональном образовании</w:t>
      </w:r>
      <w:bookmarkEnd w:id="353"/>
    </w:p>
    <w:p w14:paraId="148BA7F8" w14:textId="51BF9C6B" w:rsidR="00160A24" w:rsidRPr="00C20D54" w:rsidRDefault="00160A24" w:rsidP="008E74D6">
      <w:pPr>
        <w:pStyle w:val="af2"/>
      </w:pPr>
      <w:r w:rsidRPr="00C20D54">
        <w:t>Сведения о профессиональном образован</w:t>
      </w:r>
      <w:r w:rsidR="008E74D6">
        <w:t>ии обучающегося</w:t>
      </w:r>
      <w:r w:rsidRPr="00C20D54">
        <w:t xml:space="preserve"> содержатся в </w:t>
      </w:r>
      <w:r w:rsidR="001B36D0">
        <w:t xml:space="preserve">разделе </w:t>
      </w:r>
      <w:r w:rsidRPr="00C20D54">
        <w:t xml:space="preserve">«Профессиональное образование» </w:t>
      </w:r>
      <w:r w:rsidR="006D16EE">
        <w:t>раздел</w:t>
      </w:r>
      <w:r w:rsidR="001B36D0">
        <w:t xml:space="preserve">а </w:t>
      </w:r>
      <w:r w:rsidRPr="00C20D54">
        <w:t>«Образование» (</w:t>
      </w:r>
      <w:r w:rsidR="008E74D6">
        <w:t xml:space="preserve">см. </w:t>
      </w:r>
      <w:r w:rsidR="00A65FF3">
        <w:fldChar w:fldCharType="begin"/>
      </w:r>
      <w:r w:rsidR="00A65FF3">
        <w:instrText xml:space="preserve"> REF _Ref156771082 \h </w:instrText>
      </w:r>
      <w:r w:rsidR="00A65FF3">
        <w:fldChar w:fldCharType="separate"/>
      </w:r>
      <w:r w:rsidR="00565CC3" w:rsidRPr="00C20D54">
        <w:t>Рисунок </w:t>
      </w:r>
      <w:r w:rsidR="00565CC3">
        <w:rPr>
          <w:noProof/>
        </w:rPr>
        <w:t>67</w:t>
      </w:r>
      <w:r w:rsidR="00A65FF3">
        <w:fldChar w:fldCharType="end"/>
      </w:r>
      <w:r w:rsidRPr="00C20D54">
        <w:t>).</w:t>
      </w:r>
    </w:p>
    <w:p w14:paraId="4CB79229" w14:textId="77777777" w:rsidR="00160A24" w:rsidRPr="00C20D54" w:rsidRDefault="00160A24" w:rsidP="008E74D6">
      <w:pPr>
        <w:pStyle w:val="afffffff6"/>
      </w:pPr>
      <w:r w:rsidRPr="00C20D54">
        <w:rPr>
          <w:noProof/>
        </w:rPr>
        <w:drawing>
          <wp:inline distT="0" distB="0" distL="0" distR="0" wp14:anchorId="2BB94040" wp14:editId="7CE29CDB">
            <wp:extent cx="5940000" cy="1590329"/>
            <wp:effectExtent l="19050" t="19050" r="22860" b="1016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159032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F0A28" w14:textId="7185A363" w:rsidR="00160A24" w:rsidRPr="00C20D54" w:rsidRDefault="00160A24" w:rsidP="008E74D6">
      <w:pPr>
        <w:pStyle w:val="afffffff8"/>
      </w:pPr>
      <w:bookmarkStart w:id="354" w:name="_Ref156771082"/>
      <w:r w:rsidRPr="00C20D54">
        <w:t>Рисунок 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67</w:t>
      </w:r>
      <w:r w:rsidRPr="00C20D54">
        <w:rPr>
          <w:noProof/>
        </w:rPr>
        <w:fldChar w:fldCharType="end"/>
      </w:r>
      <w:bookmarkEnd w:id="354"/>
      <w:r w:rsidRPr="00C20D54">
        <w:t xml:space="preserve"> – </w:t>
      </w:r>
      <w:r w:rsidR="001B36D0">
        <w:t>Раздел</w:t>
      </w:r>
      <w:r w:rsidRPr="00C20D54">
        <w:t xml:space="preserve"> «Профессиональное образование»</w:t>
      </w:r>
    </w:p>
    <w:p w14:paraId="2AAE89BD" w14:textId="4021FE98" w:rsidR="00A65FF3" w:rsidRDefault="001B36D0" w:rsidP="008E74D6">
      <w:pPr>
        <w:pStyle w:val="afffffff9"/>
      </w:pPr>
      <w:r>
        <w:t xml:space="preserve">Раздел </w:t>
      </w:r>
      <w:r w:rsidR="008E74D6" w:rsidRPr="00C20D54">
        <w:t xml:space="preserve">«Профессиональное образование» </w:t>
      </w:r>
      <w:r w:rsidR="00160A24" w:rsidRPr="00C20D54">
        <w:t>содержит</w:t>
      </w:r>
      <w:r w:rsidR="00A65FF3">
        <w:t>:</w:t>
      </w:r>
    </w:p>
    <w:p w14:paraId="46F31068" w14:textId="656FF102" w:rsidR="00160A24" w:rsidRPr="00C20D54" w:rsidRDefault="00160A24" w:rsidP="00B77B53">
      <w:pPr>
        <w:pStyle w:val="1d"/>
        <w:numPr>
          <w:ilvl w:val="0"/>
          <w:numId w:val="174"/>
        </w:numPr>
      </w:pPr>
      <w:r w:rsidRPr="00C20D54">
        <w:t>таблиц</w:t>
      </w:r>
      <w:r w:rsidR="009D1450" w:rsidRPr="00C20D54">
        <w:t>у</w:t>
      </w:r>
      <w:r w:rsidRPr="00C20D54">
        <w:t xml:space="preserve"> с записями о профессиональном образовании обучающегося</w:t>
      </w:r>
      <w:r w:rsidR="008E74D6">
        <w:t>.</w:t>
      </w:r>
      <w:r w:rsidR="0085136C">
        <w:t xml:space="preserve"> </w:t>
      </w:r>
      <w:r w:rsidRPr="00C20D54">
        <w:t>Таблица содержит</w:t>
      </w:r>
      <w:r w:rsidR="00A65FF3">
        <w:t xml:space="preserve"> </w:t>
      </w:r>
      <w:r w:rsidRPr="00C20D54">
        <w:t>столбцы:</w:t>
      </w:r>
    </w:p>
    <w:p w14:paraId="75C93B1F" w14:textId="1D7BFE94" w:rsidR="00160A24" w:rsidRPr="00C20D54" w:rsidRDefault="00160A24" w:rsidP="00A25157">
      <w:pPr>
        <w:pStyle w:val="25"/>
      </w:pPr>
      <w:r w:rsidRPr="00C20D54">
        <w:t>«Образовательное учреждение»</w:t>
      </w:r>
      <w:r w:rsidR="005007AB">
        <w:t>,</w:t>
      </w:r>
    </w:p>
    <w:p w14:paraId="43EE1031" w14:textId="2A3B3FF2" w:rsidR="00160A24" w:rsidRPr="00C20D54" w:rsidRDefault="00160A24" w:rsidP="00A25157">
      <w:pPr>
        <w:pStyle w:val="25"/>
      </w:pPr>
      <w:r w:rsidRPr="00C20D54">
        <w:t>«Уровень образования»</w:t>
      </w:r>
      <w:r w:rsidR="008E74D6">
        <w:t>,</w:t>
      </w:r>
    </w:p>
    <w:p w14:paraId="1EF0126D" w14:textId="285A7735" w:rsidR="00160A24" w:rsidRPr="00C20D54" w:rsidRDefault="00160A24" w:rsidP="00A25157">
      <w:pPr>
        <w:pStyle w:val="25"/>
      </w:pPr>
      <w:r w:rsidRPr="00C20D54">
        <w:t>«Форма обучения»</w:t>
      </w:r>
      <w:r w:rsidR="008E74D6">
        <w:t>,</w:t>
      </w:r>
    </w:p>
    <w:p w14:paraId="7AFFA547" w14:textId="093CF791" w:rsidR="00160A24" w:rsidRPr="00C20D54" w:rsidRDefault="00160A24" w:rsidP="00A65FF3">
      <w:pPr>
        <w:pStyle w:val="1d"/>
      </w:pPr>
      <w:r w:rsidRPr="00C20D54">
        <w:t>кнопк</w:t>
      </w:r>
      <w:r w:rsidR="008E74D6">
        <w:t>у</w:t>
      </w:r>
      <w:r w:rsidRPr="00C20D54">
        <w:t xml:space="preserve"> </w:t>
      </w:r>
      <w:r w:rsidRPr="00C20D54">
        <w:rPr>
          <w:noProof/>
          <w:lang w:eastAsia="ru-RU"/>
        </w:rPr>
        <w:drawing>
          <wp:inline distT="0" distB="0" distL="0" distR="0" wp14:anchorId="1CA873F3" wp14:editId="0574E475">
            <wp:extent cx="220999" cy="243861"/>
            <wp:effectExtent l="19050" t="19050" r="2667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выбора действия с записью:</w:t>
      </w:r>
    </w:p>
    <w:p w14:paraId="3C749226" w14:textId="4AC96B84" w:rsidR="00160A24" w:rsidRPr="0092765F" w:rsidRDefault="00160A24" w:rsidP="00A25157">
      <w:pPr>
        <w:pStyle w:val="25"/>
      </w:pPr>
      <w:r w:rsidRPr="0092765F">
        <w:t>«Редактировать» (</w:t>
      </w:r>
      <w:r w:rsidR="00140C78">
        <w:t>см. подпункт</w:t>
      </w:r>
      <w:r w:rsidR="0092765F" w:rsidRPr="0092765F">
        <w:t xml:space="preserve"> </w:t>
      </w:r>
      <w:r w:rsidR="0092765F" w:rsidRPr="0092765F">
        <w:fldChar w:fldCharType="begin"/>
      </w:r>
      <w:r w:rsidR="0092765F" w:rsidRPr="0092765F">
        <w:instrText xml:space="preserve"> REF _Ref148276811 \r \h  \* MERGEFORMAT </w:instrText>
      </w:r>
      <w:r w:rsidR="0092765F" w:rsidRPr="0092765F">
        <w:fldChar w:fldCharType="separate"/>
      </w:r>
      <w:r w:rsidR="00565CC3">
        <w:t>4.2.6.3.4.1.4</w:t>
      </w:r>
      <w:r w:rsidR="0092765F" w:rsidRPr="0092765F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92765F">
        <w:t>)</w:t>
      </w:r>
      <w:r w:rsidR="008E74D6">
        <w:t>;</w:t>
      </w:r>
    </w:p>
    <w:p w14:paraId="5F17914C" w14:textId="120F3AE4" w:rsidR="00160A24" w:rsidRPr="0092765F" w:rsidRDefault="00160A24" w:rsidP="00A25157">
      <w:pPr>
        <w:pStyle w:val="25"/>
      </w:pPr>
      <w:r w:rsidRPr="0092765F">
        <w:t>«Удалить» (</w:t>
      </w:r>
      <w:r w:rsidR="00140C78">
        <w:t>см. подпункт</w:t>
      </w:r>
      <w:r w:rsidRPr="0092765F">
        <w:t xml:space="preserve"> </w:t>
      </w:r>
      <w:r w:rsidR="0092765F" w:rsidRPr="0092765F">
        <w:fldChar w:fldCharType="begin"/>
      </w:r>
      <w:r w:rsidR="0092765F" w:rsidRPr="0092765F">
        <w:instrText xml:space="preserve"> REF _Ref148276821 \r \h  \* MERGEFORMAT </w:instrText>
      </w:r>
      <w:r w:rsidR="0092765F" w:rsidRPr="0092765F">
        <w:fldChar w:fldCharType="separate"/>
      </w:r>
      <w:r w:rsidR="00565CC3">
        <w:t>4.2.6.3.4.1.5</w:t>
      </w:r>
      <w:r w:rsidR="0092765F" w:rsidRPr="0092765F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92765F">
        <w:t>)</w:t>
      </w:r>
      <w:r w:rsidR="008E74D6">
        <w:t>;</w:t>
      </w:r>
      <w:r w:rsidRPr="0092765F">
        <w:t xml:space="preserve"> </w:t>
      </w:r>
    </w:p>
    <w:p w14:paraId="262DF41E" w14:textId="239CFDB5" w:rsidR="00160A24" w:rsidRPr="00C20D54" w:rsidRDefault="00160A24" w:rsidP="00A65FF3">
      <w:pPr>
        <w:pStyle w:val="1d"/>
      </w:pPr>
      <w:r w:rsidRPr="00C20D54">
        <w:t>кнопк</w:t>
      </w:r>
      <w:r w:rsidR="008E74D6">
        <w:t>у</w:t>
      </w:r>
      <w:r w:rsidRPr="00C20D54">
        <w:t xml:space="preserve"> «Добавить» для </w:t>
      </w:r>
      <w:r w:rsidR="00061F13">
        <w:t>создания</w:t>
      </w:r>
      <w:r w:rsidR="008E74D6">
        <w:t xml:space="preserve"> </w:t>
      </w:r>
      <w:r w:rsidRPr="00C20D54">
        <w:t>записи (</w:t>
      </w:r>
      <w:r w:rsidR="00140C78">
        <w:t>см. подпункт</w:t>
      </w:r>
      <w:r w:rsidRPr="00C20D54">
        <w:t xml:space="preserve"> </w:t>
      </w:r>
      <w:r w:rsidR="0092765F">
        <w:fldChar w:fldCharType="begin"/>
      </w:r>
      <w:r w:rsidR="0092765F">
        <w:instrText xml:space="preserve"> REF _Ref148276835 \r \h  \* MERGEFORMAT </w:instrText>
      </w:r>
      <w:r w:rsidR="0092765F">
        <w:fldChar w:fldCharType="separate"/>
      </w:r>
      <w:r w:rsidR="00565CC3">
        <w:t>4.2.6.3.4.1.2</w:t>
      </w:r>
      <w:r w:rsidR="0092765F">
        <w:fldChar w:fldCharType="end"/>
      </w:r>
      <w:r w:rsidR="00F9647A">
        <w:t xml:space="preserve"> </w:t>
      </w:r>
      <w:r w:rsidR="00997265">
        <w:rPr>
          <w:color w:val="000000" w:themeColor="text1"/>
        </w:rPr>
        <w:t>настоящего руководства пользователя</w:t>
      </w:r>
      <w:r w:rsidRPr="00C20D54">
        <w:t>).</w:t>
      </w:r>
    </w:p>
    <w:p w14:paraId="4BFADEC4" w14:textId="77777777" w:rsidR="00160A24" w:rsidRPr="00C20D54" w:rsidRDefault="00160A24" w:rsidP="00B95CD2">
      <w:pPr>
        <w:pStyle w:val="7"/>
      </w:pPr>
      <w:bookmarkStart w:id="355" w:name="_Ref148276835"/>
      <w:r w:rsidRPr="00C20D54">
        <w:t>Добавление записи о профессиональном образовании обучающегося</w:t>
      </w:r>
      <w:bookmarkEnd w:id="355"/>
    </w:p>
    <w:p w14:paraId="7240E40F" w14:textId="2A986116" w:rsidR="00160A24" w:rsidRPr="00C20D54" w:rsidRDefault="00A65FF3" w:rsidP="0092765F">
      <w:pPr>
        <w:keepNext/>
        <w:ind w:firstLine="709"/>
        <w:rPr>
          <w:color w:val="000000" w:themeColor="text1"/>
        </w:rPr>
      </w:pPr>
      <w:r>
        <w:rPr>
          <w:rStyle w:val="afffffff1"/>
        </w:rPr>
        <w:t>Для добавлени</w:t>
      </w:r>
      <w:r w:rsidR="00253ACD">
        <w:rPr>
          <w:rStyle w:val="afffffff1"/>
        </w:rPr>
        <w:t>я</w:t>
      </w:r>
      <w:r>
        <w:rPr>
          <w:rStyle w:val="afffffff1"/>
        </w:rPr>
        <w:t xml:space="preserve"> </w:t>
      </w:r>
      <w:r w:rsidR="00160A24" w:rsidRPr="005007AB">
        <w:rPr>
          <w:rStyle w:val="afffffff1"/>
        </w:rPr>
        <w:t>запис</w:t>
      </w:r>
      <w:r>
        <w:rPr>
          <w:rStyle w:val="afffffff1"/>
        </w:rPr>
        <w:t>и</w:t>
      </w:r>
      <w:r w:rsidR="00160A24" w:rsidRPr="005007AB">
        <w:rPr>
          <w:rStyle w:val="afffffff1"/>
        </w:rPr>
        <w:t xml:space="preserve"> о проф</w:t>
      </w:r>
      <w:r w:rsidR="00160A24" w:rsidRPr="00C20D54">
        <w:rPr>
          <w:color w:val="000000" w:themeColor="text1"/>
        </w:rPr>
        <w:t>ессиональном образовании</w:t>
      </w:r>
      <w:r>
        <w:rPr>
          <w:color w:val="000000" w:themeColor="text1"/>
        </w:rPr>
        <w:t xml:space="preserve"> обучающегося</w:t>
      </w:r>
      <w:r w:rsidR="00160A24" w:rsidRPr="00C20D54">
        <w:rPr>
          <w:color w:val="000000" w:themeColor="text1"/>
        </w:rPr>
        <w:t>:</w:t>
      </w:r>
    </w:p>
    <w:p w14:paraId="3E7A1201" w14:textId="02A2ECD5" w:rsidR="00160A24" w:rsidRPr="00C20D54" w:rsidRDefault="00160A24" w:rsidP="00B77B53">
      <w:pPr>
        <w:pStyle w:val="1d"/>
        <w:numPr>
          <w:ilvl w:val="0"/>
          <w:numId w:val="96"/>
        </w:numPr>
      </w:pPr>
      <w:r w:rsidRPr="00C20D54">
        <w:t xml:space="preserve">Нажмите кнопку «Добавить» в </w:t>
      </w:r>
      <w:r w:rsidR="000664FD">
        <w:t>блок</w:t>
      </w:r>
      <w:r w:rsidR="001B36D0">
        <w:t xml:space="preserve">е </w:t>
      </w:r>
      <w:r w:rsidRPr="00C20D54">
        <w:t>«Профессиональное образование». Откроется форма «Новая запись профессионального образования» (</w:t>
      </w:r>
      <w:r w:rsidR="00140C78">
        <w:t>см. подпункт</w:t>
      </w:r>
      <w:r w:rsidR="0092765F">
        <w:t xml:space="preserve"> </w:t>
      </w:r>
      <w:r w:rsidR="0092765F">
        <w:fldChar w:fldCharType="begin"/>
      </w:r>
      <w:r w:rsidR="0092765F">
        <w:instrText xml:space="preserve"> REF _Ref148276835 \r \h </w:instrText>
      </w:r>
      <w:r w:rsidR="005007AB">
        <w:instrText xml:space="preserve"> \* MERGEFORMAT </w:instrText>
      </w:r>
      <w:r w:rsidR="0092765F">
        <w:fldChar w:fldCharType="separate"/>
      </w:r>
      <w:r w:rsidR="00565CC3">
        <w:t>4.2.6.3.4.1.2</w:t>
      </w:r>
      <w:r w:rsidR="0092765F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6C118242" w14:textId="77777777" w:rsidR="00160A24" w:rsidRPr="00C20D54" w:rsidRDefault="00160A24" w:rsidP="005007AB">
      <w:pPr>
        <w:pStyle w:val="afffffff6"/>
      </w:pPr>
      <w:r w:rsidRPr="00C20D54">
        <w:rPr>
          <w:noProof/>
        </w:rPr>
        <w:drawing>
          <wp:inline distT="0" distB="0" distL="0" distR="0" wp14:anchorId="706D124D" wp14:editId="2363FDD9">
            <wp:extent cx="5939176" cy="3599114"/>
            <wp:effectExtent l="19050" t="19050" r="23495" b="2095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85"/>
                    <a:stretch/>
                  </pic:blipFill>
                  <pic:spPr bwMode="auto">
                    <a:xfrm>
                      <a:off x="0" y="0"/>
                      <a:ext cx="5940000" cy="35996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BF0C45" w14:textId="635BBDEF" w:rsidR="00160A24" w:rsidRPr="00C20D54" w:rsidRDefault="00160A24" w:rsidP="005007AB">
      <w:pPr>
        <w:pStyle w:val="afffffff8"/>
      </w:pPr>
      <w:bookmarkStart w:id="356" w:name="_Ref156771076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68</w:t>
      </w:r>
      <w:r w:rsidRPr="00C20D54">
        <w:rPr>
          <w:noProof/>
        </w:rPr>
        <w:fldChar w:fldCharType="end"/>
      </w:r>
      <w:bookmarkEnd w:id="356"/>
      <w:r w:rsidRPr="00C20D54">
        <w:t xml:space="preserve"> – Новая запись профессионального образования</w:t>
      </w:r>
    </w:p>
    <w:p w14:paraId="1A469B4B" w14:textId="31B203B6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 xml:space="preserve">На форме заполните все необходимые поля в </w:t>
      </w:r>
      <w:r w:rsidR="000664FD">
        <w:t>записи</w:t>
      </w:r>
      <w:r w:rsidRPr="00C20D54">
        <w:t xml:space="preserve"> (поля, обязательные для заполнения, отмечены звездочкой):</w:t>
      </w:r>
    </w:p>
    <w:p w14:paraId="21C05933" w14:textId="779273CE" w:rsidR="00160A24" w:rsidRPr="00C20D54" w:rsidRDefault="00160A24" w:rsidP="00A25157">
      <w:pPr>
        <w:pStyle w:val="25"/>
      </w:pPr>
      <w:r w:rsidRPr="00C20D54">
        <w:t>«Основная информация»</w:t>
      </w:r>
      <w:r w:rsidR="005007AB">
        <w:t>,</w:t>
      </w:r>
    </w:p>
    <w:p w14:paraId="6B2AC1E8" w14:textId="46F68DAE" w:rsidR="00160A24" w:rsidRPr="00C20D54" w:rsidRDefault="00160A24" w:rsidP="00A25157">
      <w:pPr>
        <w:pStyle w:val="25"/>
      </w:pPr>
      <w:r w:rsidRPr="00C20D54">
        <w:t>«Курсы»</w:t>
      </w:r>
      <w:r w:rsidR="005007AB">
        <w:t>,</w:t>
      </w:r>
    </w:p>
    <w:p w14:paraId="625DCCF4" w14:textId="77777777" w:rsidR="00160A24" w:rsidRPr="00C20D54" w:rsidRDefault="00160A24" w:rsidP="00A25157">
      <w:pPr>
        <w:pStyle w:val="25"/>
      </w:pPr>
      <w:r w:rsidRPr="00C20D54">
        <w:t>«Сведения о дипломе».</w:t>
      </w:r>
    </w:p>
    <w:p w14:paraId="438C873B" w14:textId="00B5DE3F" w:rsidR="00160A24" w:rsidRPr="00C20D54" w:rsidRDefault="00160A24" w:rsidP="005007AB">
      <w:pPr>
        <w:pStyle w:val="af2"/>
      </w:pPr>
      <w:r w:rsidRPr="00C20D54">
        <w:t xml:space="preserve">Описание полей представлено в </w:t>
      </w:r>
      <w:r w:rsidR="005007AB">
        <w:t xml:space="preserve">таблице ниже (см. </w:t>
      </w:r>
      <w:r w:rsidR="0092765F">
        <w:fldChar w:fldCharType="begin"/>
      </w:r>
      <w:r w:rsidR="0092765F">
        <w:instrText xml:space="preserve"> REF _Ref148277263 \h </w:instrText>
      </w:r>
      <w:r w:rsidR="005007AB">
        <w:instrText xml:space="preserve"> \* MERGEFORMAT </w:instrText>
      </w:r>
      <w:r w:rsidR="0092765F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22</w:t>
      </w:r>
      <w:r w:rsidR="0092765F">
        <w:fldChar w:fldCharType="end"/>
      </w:r>
      <w:r w:rsidR="005007AB">
        <w:t>)</w:t>
      </w:r>
      <w:r w:rsidRPr="00C20D54">
        <w:t>.</w:t>
      </w:r>
    </w:p>
    <w:p w14:paraId="012CAD11" w14:textId="444C8393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 xml:space="preserve">Для добавления сведений о курсах обучающегося в </w:t>
      </w:r>
      <w:r w:rsidR="000664FD">
        <w:t>блок</w:t>
      </w:r>
      <w:r w:rsidR="001B36D0">
        <w:t xml:space="preserve">е </w:t>
      </w:r>
      <w:r w:rsidRPr="00C20D54">
        <w:t>«Курсы» нажмите «Добавить». Откроется окно «Новый курс» (</w:t>
      </w:r>
      <w:r w:rsidR="005007AB">
        <w:t xml:space="preserve">см. </w:t>
      </w:r>
      <w:r w:rsidR="0092765F">
        <w:fldChar w:fldCharType="begin"/>
      </w:r>
      <w:r w:rsidR="0092765F">
        <w:instrText xml:space="preserve"> REF _Ref148277308 \h </w:instrText>
      </w:r>
      <w:r w:rsidR="005007AB">
        <w:instrText xml:space="preserve"> \* MERGEFORMAT </w:instrText>
      </w:r>
      <w:r w:rsidR="0092765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69</w:t>
      </w:r>
      <w:r w:rsidR="0092765F">
        <w:fldChar w:fldCharType="end"/>
      </w:r>
      <w:r w:rsidRPr="00C20D54">
        <w:t>).</w:t>
      </w:r>
    </w:p>
    <w:p w14:paraId="29F8155B" w14:textId="77777777" w:rsidR="00160A24" w:rsidRPr="00C20D54" w:rsidRDefault="00160A24" w:rsidP="005007AB">
      <w:pPr>
        <w:pStyle w:val="afffffff6"/>
      </w:pPr>
      <w:r w:rsidRPr="00C20D54">
        <w:rPr>
          <w:noProof/>
        </w:rPr>
        <w:drawing>
          <wp:inline distT="0" distB="0" distL="0" distR="0" wp14:anchorId="4E0E3AA2" wp14:editId="12EC39A9">
            <wp:extent cx="3240000" cy="2970002"/>
            <wp:effectExtent l="19050" t="19050" r="17780" b="2095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9700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D581608" w14:textId="6FE6A20B" w:rsidR="00160A24" w:rsidRPr="00C20D54" w:rsidRDefault="00160A24" w:rsidP="005007AB">
      <w:pPr>
        <w:pStyle w:val="afffffff8"/>
      </w:pPr>
      <w:bookmarkStart w:id="357" w:name="_Ref148277308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69</w:t>
      </w:r>
      <w:r w:rsidRPr="00C20D54">
        <w:rPr>
          <w:noProof/>
        </w:rPr>
        <w:fldChar w:fldCharType="end"/>
      </w:r>
      <w:bookmarkEnd w:id="357"/>
      <w:r w:rsidRPr="00C20D54">
        <w:t xml:space="preserve"> – </w:t>
      </w:r>
      <w:r w:rsidR="005007AB">
        <w:t>Форма «</w:t>
      </w:r>
      <w:r w:rsidRPr="00C20D54">
        <w:t>Новый курс</w:t>
      </w:r>
      <w:r w:rsidR="005007AB">
        <w:t>»</w:t>
      </w:r>
    </w:p>
    <w:p w14:paraId="27520B4F" w14:textId="68476A02" w:rsidR="00160A24" w:rsidRPr="00C20D54" w:rsidRDefault="00160A24" w:rsidP="00B77B53">
      <w:pPr>
        <w:pStyle w:val="2a"/>
        <w:numPr>
          <w:ilvl w:val="1"/>
          <w:numId w:val="167"/>
        </w:numPr>
      </w:pPr>
      <w:r w:rsidRPr="00C20D54">
        <w:t xml:space="preserve">В окне заполните поля (поля, обязательные для заполнения, отмечены звездочкой). Описание полей представлено </w:t>
      </w:r>
      <w:r w:rsidR="0092765F" w:rsidRPr="00C20D54">
        <w:t>в</w:t>
      </w:r>
      <w:r w:rsidR="005007AB">
        <w:t xml:space="preserve"> таблице ниже (см.</w:t>
      </w:r>
      <w:r w:rsidR="0092765F" w:rsidRPr="00C20D54">
        <w:t xml:space="preserve"> </w:t>
      </w:r>
      <w:r w:rsidR="0092765F">
        <w:fldChar w:fldCharType="begin"/>
      </w:r>
      <w:r w:rsidR="0092765F">
        <w:instrText xml:space="preserve"> REF _Ref148277263 \h </w:instrText>
      </w:r>
      <w:r w:rsidR="005007AB">
        <w:instrText xml:space="preserve"> \* MERGEFORMAT </w:instrText>
      </w:r>
      <w:r w:rsidR="0092765F"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22</w:t>
      </w:r>
      <w:r w:rsidR="0092765F">
        <w:fldChar w:fldCharType="end"/>
      </w:r>
      <w:r w:rsidR="005007AB">
        <w:t>)</w:t>
      </w:r>
      <w:r w:rsidRPr="00C20D54">
        <w:t>.</w:t>
      </w:r>
    </w:p>
    <w:p w14:paraId="1188A217" w14:textId="77777777" w:rsidR="00160A24" w:rsidRPr="00C20D54" w:rsidRDefault="00160A24" w:rsidP="00B77B53">
      <w:pPr>
        <w:pStyle w:val="2a"/>
        <w:numPr>
          <w:ilvl w:val="1"/>
          <w:numId w:val="167"/>
        </w:numPr>
      </w:pPr>
      <w:r w:rsidRPr="00C20D54">
        <w:t>Нажмите кнопку «Сохранить». Окно закроется, произойдет возврат на форму «Новая запись профессионального образования».</w:t>
      </w:r>
    </w:p>
    <w:p w14:paraId="41BF1A05" w14:textId="1777936D" w:rsidR="00160A24" w:rsidRPr="00C20D54" w:rsidRDefault="00160A24" w:rsidP="005007AB">
      <w:pPr>
        <w:pStyle w:val="af2"/>
      </w:pPr>
      <w:r w:rsidRPr="00C20D54">
        <w:t xml:space="preserve">После заполнения сведения о курсах, которые прошел обучающийся, в </w:t>
      </w:r>
      <w:r w:rsidR="000664FD">
        <w:t>блок</w:t>
      </w:r>
      <w:r w:rsidR="001B36D0">
        <w:t>е</w:t>
      </w:r>
      <w:r w:rsidRPr="00C20D54">
        <w:t xml:space="preserve"> «Сведения о дипломе» поля будут доступны для заполнения. </w:t>
      </w:r>
    </w:p>
    <w:p w14:paraId="0DB83CDD" w14:textId="4F457E14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>Установите фла</w:t>
      </w:r>
      <w:r w:rsidR="00B53408">
        <w:t>жок</w:t>
      </w:r>
      <w:r w:rsidRPr="00C20D54">
        <w:t xml:space="preserve"> «Есть сведения», если есть сведения о получен</w:t>
      </w:r>
      <w:r w:rsidR="00B53408">
        <w:t>ии диплома обучающимся</w:t>
      </w:r>
      <w:r w:rsidRPr="00C20D54">
        <w:t xml:space="preserve">. В </w:t>
      </w:r>
      <w:r w:rsidR="000664FD">
        <w:t>записи</w:t>
      </w:r>
      <w:r w:rsidR="001B36D0">
        <w:t xml:space="preserve"> </w:t>
      </w:r>
      <w:r w:rsidRPr="00C20D54">
        <w:t>отобразятся дополнительные поля. Описание полей представ</w:t>
      </w:r>
      <w:r w:rsidR="005007AB">
        <w:t>л</w:t>
      </w:r>
      <w:r w:rsidRPr="00C20D54">
        <w:t xml:space="preserve">ено </w:t>
      </w:r>
      <w:r w:rsidR="0092765F" w:rsidRPr="00C20D54">
        <w:t xml:space="preserve">в </w:t>
      </w:r>
      <w:r w:rsidR="00A65FF3">
        <w:t xml:space="preserve">таблице ниже (см. </w:t>
      </w:r>
      <w:r w:rsidR="0092765F">
        <w:fldChar w:fldCharType="begin"/>
      </w:r>
      <w:r w:rsidR="0092765F">
        <w:instrText xml:space="preserve"> REF _Ref148277263 \h </w:instrText>
      </w:r>
      <w:r w:rsidR="005007AB">
        <w:instrText xml:space="preserve"> \* MERGEFORMAT </w:instrText>
      </w:r>
      <w:r w:rsidR="0092765F">
        <w:fldChar w:fldCharType="separate"/>
      </w:r>
      <w:r w:rsidR="00565CC3" w:rsidRPr="00C20D54">
        <w:t xml:space="preserve">Таблица </w:t>
      </w:r>
      <w:r w:rsidR="00565CC3">
        <w:t>22</w:t>
      </w:r>
      <w:r w:rsidR="0092765F">
        <w:fldChar w:fldCharType="end"/>
      </w:r>
      <w:r w:rsidR="00A65FF3">
        <w:t>).</w:t>
      </w:r>
      <w:r w:rsidR="00B53408">
        <w:t xml:space="preserve"> </w:t>
      </w:r>
      <w:r w:rsidRPr="00C20D54">
        <w:t>Если сведения</w:t>
      </w:r>
      <w:r w:rsidR="00B53408">
        <w:t xml:space="preserve"> о дипломе </w:t>
      </w:r>
      <w:r w:rsidRPr="00C20D54">
        <w:t xml:space="preserve">отсутствуют, оставьте поле </w:t>
      </w:r>
      <w:r w:rsidR="00B53408">
        <w:t xml:space="preserve">для </w:t>
      </w:r>
      <w:r w:rsidR="00950CD2">
        <w:t>флажка</w:t>
      </w:r>
      <w:r w:rsidRPr="00C20D54">
        <w:t xml:space="preserve"> пустым.</w:t>
      </w:r>
    </w:p>
    <w:p w14:paraId="7003B1B0" w14:textId="3EBB52D2" w:rsidR="00160A24" w:rsidRPr="00C20D54" w:rsidRDefault="00160A24" w:rsidP="00B53408">
      <w:pPr>
        <w:pStyle w:val="af2"/>
      </w:pPr>
      <w:r w:rsidRPr="00C20D54">
        <w:t xml:space="preserve">После заполнения данных в меню справа </w:t>
      </w:r>
      <w:r w:rsidR="00CF1394">
        <w:t xml:space="preserve">напротив соответствующего </w:t>
      </w:r>
      <w:r w:rsidR="000664FD">
        <w:t>блок</w:t>
      </w:r>
      <w:r w:rsidR="00CF1394">
        <w:t xml:space="preserve">а </w:t>
      </w:r>
      <w:r w:rsidRPr="00C20D54">
        <w:t xml:space="preserve">появляется символ </w:t>
      </w:r>
      <w:r w:rsidRPr="00C20D54">
        <w:rPr>
          <w:noProof/>
          <w:lang w:eastAsia="ru-RU"/>
        </w:rPr>
        <w:drawing>
          <wp:inline distT="0" distB="0" distL="0" distR="0" wp14:anchorId="0B6CD5F3" wp14:editId="69587EAD">
            <wp:extent cx="180000" cy="18000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t xml:space="preserve">, </w:t>
      </w:r>
      <w:r w:rsidR="00CF1394">
        <w:t xml:space="preserve">который означает готовность </w:t>
      </w:r>
      <w:r w:rsidR="000664FD">
        <w:t>блок</w:t>
      </w:r>
      <w:r w:rsidR="00CF1394">
        <w:t>а</w:t>
      </w:r>
      <w:r w:rsidR="00B53408">
        <w:t xml:space="preserve"> к сохранению</w:t>
      </w:r>
      <w:r w:rsidRPr="00C20D54">
        <w:t>.</w:t>
      </w:r>
    </w:p>
    <w:p w14:paraId="58C4B11C" w14:textId="77777777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 xml:space="preserve">Нажмите кнопку «Сохранить и подписать» и выберите способ сохранения (с использованием УКЭП или без УКЭП). </w:t>
      </w:r>
    </w:p>
    <w:p w14:paraId="0CCB68E6" w14:textId="59E4A056" w:rsidR="00160A24" w:rsidRPr="00C20D54" w:rsidRDefault="00160A24" w:rsidP="001C6FA7">
      <w:pPr>
        <w:pStyle w:val="afffffffff4"/>
      </w:pPr>
      <w:bookmarkStart w:id="358" w:name="_Ref148277263"/>
      <w:r w:rsidRPr="00C20D54">
        <w:t xml:space="preserve">Таблица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Таблица \* ARABIC \s 1 </w:instrText>
      </w:r>
      <w:r w:rsidRPr="00C20D54">
        <w:rPr>
          <w:noProof/>
        </w:rPr>
        <w:fldChar w:fldCharType="separate"/>
      </w:r>
      <w:r w:rsidR="00565CC3">
        <w:rPr>
          <w:noProof/>
        </w:rPr>
        <w:t>22</w:t>
      </w:r>
      <w:r w:rsidRPr="00C20D54">
        <w:rPr>
          <w:noProof/>
        </w:rPr>
        <w:fldChar w:fldCharType="end"/>
      </w:r>
      <w:bookmarkEnd w:id="358"/>
      <w:r w:rsidRPr="00C20D54">
        <w:t xml:space="preserve"> – Описание сведений о профессиональном образовании обучающегося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4"/>
        <w:gridCol w:w="2349"/>
        <w:gridCol w:w="2835"/>
        <w:gridCol w:w="3396"/>
      </w:tblGrid>
      <w:tr w:rsidR="00160A24" w:rsidRPr="00C20D54" w14:paraId="30FB62D7" w14:textId="77777777" w:rsidTr="003A329E">
        <w:trPr>
          <w:tblHeader/>
        </w:trPr>
        <w:tc>
          <w:tcPr>
            <w:tcW w:w="409" w:type="pct"/>
          </w:tcPr>
          <w:p w14:paraId="7283FE58" w14:textId="594DA7CF" w:rsidR="00160A24" w:rsidRPr="00B53408" w:rsidRDefault="00160A24" w:rsidP="00B53408">
            <w:pPr>
              <w:pStyle w:val="108"/>
            </w:pPr>
            <w:r w:rsidRPr="00B53408">
              <w:t>№</w:t>
            </w:r>
          </w:p>
        </w:tc>
        <w:tc>
          <w:tcPr>
            <w:tcW w:w="1257" w:type="pct"/>
          </w:tcPr>
          <w:p w14:paraId="4CC1580D" w14:textId="77777777" w:rsidR="00160A24" w:rsidRPr="00C20D54" w:rsidRDefault="00160A24" w:rsidP="00B53408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17" w:type="pct"/>
          </w:tcPr>
          <w:p w14:paraId="305BBBB9" w14:textId="77777777" w:rsidR="00160A24" w:rsidRPr="00C20D54" w:rsidRDefault="00160A24" w:rsidP="00B53408">
            <w:pPr>
              <w:pStyle w:val="108"/>
            </w:pPr>
            <w:r w:rsidRPr="00C20D54">
              <w:t>Описание</w:t>
            </w:r>
          </w:p>
        </w:tc>
        <w:tc>
          <w:tcPr>
            <w:tcW w:w="1817" w:type="pct"/>
          </w:tcPr>
          <w:p w14:paraId="4A3D693F" w14:textId="77777777" w:rsidR="00160A24" w:rsidRPr="00C20D54" w:rsidRDefault="00160A24" w:rsidP="00B53408">
            <w:pPr>
              <w:pStyle w:val="108"/>
            </w:pPr>
            <w:r w:rsidRPr="00C20D54">
              <w:t>Вид, способ ввода</w:t>
            </w:r>
          </w:p>
        </w:tc>
      </w:tr>
      <w:tr w:rsidR="00160A24" w:rsidRPr="00C20D54" w14:paraId="5167D75B" w14:textId="77777777" w:rsidTr="003A329E">
        <w:tc>
          <w:tcPr>
            <w:tcW w:w="409" w:type="pct"/>
          </w:tcPr>
          <w:p w14:paraId="370B9A7D" w14:textId="779ABE62" w:rsidR="00160A24" w:rsidRPr="00B53408" w:rsidRDefault="00160A24" w:rsidP="00B77B53">
            <w:pPr>
              <w:pStyle w:val="101"/>
              <w:numPr>
                <w:ilvl w:val="0"/>
                <w:numId w:val="97"/>
              </w:numPr>
            </w:pPr>
          </w:p>
        </w:tc>
        <w:tc>
          <w:tcPr>
            <w:tcW w:w="4591" w:type="pct"/>
            <w:gridSpan w:val="3"/>
          </w:tcPr>
          <w:p w14:paraId="533272B8" w14:textId="77777777" w:rsidR="00160A24" w:rsidRPr="00C20D54" w:rsidRDefault="00160A24" w:rsidP="00B53408">
            <w:pPr>
              <w:pStyle w:val="109"/>
            </w:pPr>
            <w:r w:rsidRPr="00C20D54">
              <w:t>Основная информация</w:t>
            </w:r>
          </w:p>
        </w:tc>
      </w:tr>
      <w:tr w:rsidR="00160A24" w:rsidRPr="00C20D54" w14:paraId="61B0932C" w14:textId="77777777" w:rsidTr="003A329E">
        <w:tc>
          <w:tcPr>
            <w:tcW w:w="409" w:type="pct"/>
          </w:tcPr>
          <w:p w14:paraId="17BDA816" w14:textId="716EA485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1.1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61E6084A" w14:textId="77777777" w:rsidR="00160A24" w:rsidRPr="00C20D54" w:rsidRDefault="00160A24" w:rsidP="00B53408">
            <w:pPr>
              <w:pStyle w:val="104"/>
            </w:pPr>
            <w:r w:rsidRPr="00C20D54">
              <w:t>Присутствует иностранное профессиональное образование</w:t>
            </w:r>
          </w:p>
        </w:tc>
        <w:tc>
          <w:tcPr>
            <w:tcW w:w="1517" w:type="pct"/>
          </w:tcPr>
          <w:p w14:paraId="50D8F6D8" w14:textId="77777777" w:rsidR="00160A24" w:rsidRPr="00C20D54" w:rsidRDefault="00160A24" w:rsidP="00B53408">
            <w:pPr>
              <w:pStyle w:val="104"/>
            </w:pPr>
            <w:r w:rsidRPr="00C20D54">
              <w:t>Признак получения обучающимся иностранного профессионального образования</w:t>
            </w:r>
          </w:p>
        </w:tc>
        <w:tc>
          <w:tcPr>
            <w:tcW w:w="1817" w:type="pct"/>
          </w:tcPr>
          <w:p w14:paraId="2E828EE4" w14:textId="4FA35A87" w:rsidR="00160A24" w:rsidRPr="00C20D54" w:rsidRDefault="00160A24" w:rsidP="00B53408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160A24" w:rsidRPr="00C20D54" w14:paraId="42B896BF" w14:textId="77777777" w:rsidTr="003A329E">
        <w:tc>
          <w:tcPr>
            <w:tcW w:w="409" w:type="pct"/>
          </w:tcPr>
          <w:p w14:paraId="4E0AF0BA" w14:textId="3CAA7FD2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1.2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14C1DF12" w14:textId="77777777" w:rsidR="00160A24" w:rsidRPr="00C20D54" w:rsidRDefault="00160A24" w:rsidP="00B53408">
            <w:pPr>
              <w:pStyle w:val="104"/>
            </w:pPr>
            <w:r w:rsidRPr="00C20D54">
              <w:t>Дата зачисления</w:t>
            </w:r>
          </w:p>
        </w:tc>
        <w:tc>
          <w:tcPr>
            <w:tcW w:w="1517" w:type="pct"/>
          </w:tcPr>
          <w:p w14:paraId="6C9784A9" w14:textId="742FB819" w:rsidR="00160A24" w:rsidRPr="00C20D54" w:rsidRDefault="00160A24" w:rsidP="00B53408">
            <w:pPr>
              <w:pStyle w:val="104"/>
            </w:pPr>
            <w:r w:rsidRPr="00C20D54">
              <w:t>Дата зачисления обучающегося в образовательн</w:t>
            </w:r>
            <w:r w:rsidR="00B53408">
              <w:t>ую организацию</w:t>
            </w:r>
          </w:p>
        </w:tc>
        <w:tc>
          <w:tcPr>
            <w:tcW w:w="1817" w:type="pct"/>
          </w:tcPr>
          <w:p w14:paraId="0BC94068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</w:t>
            </w:r>
          </w:p>
        </w:tc>
      </w:tr>
      <w:tr w:rsidR="00160A24" w:rsidRPr="00C20D54" w14:paraId="3F7A23B8" w14:textId="77777777" w:rsidTr="003A329E">
        <w:tc>
          <w:tcPr>
            <w:tcW w:w="409" w:type="pct"/>
          </w:tcPr>
          <w:p w14:paraId="3E7BE35F" w14:textId="73F67EB7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1.3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31CE8004" w14:textId="77777777" w:rsidR="00160A24" w:rsidRPr="00C20D54" w:rsidRDefault="00160A24" w:rsidP="00B53408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1517" w:type="pct"/>
          </w:tcPr>
          <w:p w14:paraId="5A11DE63" w14:textId="25470E47" w:rsidR="00160A24" w:rsidRPr="00C20D54" w:rsidRDefault="00160A24" w:rsidP="00B53408">
            <w:pPr>
              <w:pStyle w:val="104"/>
            </w:pPr>
            <w:r w:rsidRPr="00C20D54">
              <w:t>Образовательн</w:t>
            </w:r>
            <w:r w:rsidR="00B53408">
              <w:t>ая организация</w:t>
            </w:r>
            <w:r w:rsidRPr="00C20D54">
              <w:t>, в которо</w:t>
            </w:r>
            <w:r w:rsidR="00B53408">
              <w:t>й</w:t>
            </w:r>
            <w:r w:rsidRPr="00C20D54">
              <w:t xml:space="preserve"> </w:t>
            </w:r>
            <w:r w:rsidR="00B53408">
              <w:t>обучающийся</w:t>
            </w:r>
            <w:r w:rsidR="00106EF4" w:rsidRPr="00C20D54">
              <w:t xml:space="preserve"> </w:t>
            </w:r>
            <w:r w:rsidRPr="00C20D54">
              <w:t>получ</w:t>
            </w:r>
            <w:r w:rsidR="00B53408">
              <w:t>ает</w:t>
            </w:r>
            <w:r w:rsidRPr="00C20D54">
              <w:t xml:space="preserve"> профессиональное образование</w:t>
            </w:r>
          </w:p>
        </w:tc>
        <w:tc>
          <w:tcPr>
            <w:tcW w:w="1817" w:type="pct"/>
          </w:tcPr>
          <w:p w14:paraId="7A8D59FF" w14:textId="293EEB00" w:rsidR="00160A24" w:rsidRPr="00C20D54" w:rsidRDefault="00160A24" w:rsidP="00B53408">
            <w:pPr>
              <w:pStyle w:val="104"/>
            </w:pPr>
            <w:r w:rsidRPr="00C20D54">
              <w:t xml:space="preserve">При нажатии на поле открывается окно «Образовательные учреждения» с возможностью поиска по наименованию и субъекту </w:t>
            </w:r>
            <w:r w:rsidR="001179C1" w:rsidRPr="00C20D54">
              <w:t>Российской Федерации</w:t>
            </w:r>
            <w:r w:rsidRPr="00C20D54">
              <w:t>.</w:t>
            </w:r>
          </w:p>
          <w:p w14:paraId="1BC28A45" w14:textId="77777777" w:rsidR="00160A24" w:rsidRPr="00C20D54" w:rsidRDefault="00160A24" w:rsidP="00B53408">
            <w:pPr>
              <w:pStyle w:val="104"/>
            </w:pPr>
            <w:r w:rsidRPr="00C20D54">
              <w:t>Выбор значения в окне.</w:t>
            </w:r>
          </w:p>
          <w:p w14:paraId="113F2BA5" w14:textId="3133F518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160A24" w:rsidRPr="00C20D54" w14:paraId="526D4FF7" w14:textId="77777777" w:rsidTr="003A329E">
        <w:tc>
          <w:tcPr>
            <w:tcW w:w="409" w:type="pct"/>
          </w:tcPr>
          <w:p w14:paraId="4BB92E52" w14:textId="5268341B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1.4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1A32EFE2" w14:textId="77777777" w:rsidR="00160A24" w:rsidRPr="00C20D54" w:rsidRDefault="00160A24" w:rsidP="00B53408">
            <w:pPr>
              <w:pStyle w:val="104"/>
            </w:pPr>
            <w:r w:rsidRPr="00C20D54">
              <w:t>Форма обучения</w:t>
            </w:r>
          </w:p>
        </w:tc>
        <w:tc>
          <w:tcPr>
            <w:tcW w:w="1517" w:type="pct"/>
          </w:tcPr>
          <w:p w14:paraId="2F2980C0" w14:textId="77777777" w:rsidR="00160A24" w:rsidRPr="00C20D54" w:rsidRDefault="00160A24" w:rsidP="00B53408">
            <w:pPr>
              <w:pStyle w:val="104"/>
            </w:pPr>
            <w:r w:rsidRPr="00C20D54">
              <w:t>Форма обучения</w:t>
            </w:r>
          </w:p>
        </w:tc>
        <w:tc>
          <w:tcPr>
            <w:tcW w:w="1817" w:type="pct"/>
          </w:tcPr>
          <w:p w14:paraId="663D22CF" w14:textId="77777777" w:rsidR="00160A24" w:rsidRPr="00C20D54" w:rsidRDefault="00160A24" w:rsidP="00B53408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  <w:tr w:rsidR="00160A24" w:rsidRPr="00C20D54" w14:paraId="2FD5697D" w14:textId="77777777" w:rsidTr="003A329E">
        <w:tc>
          <w:tcPr>
            <w:tcW w:w="409" w:type="pct"/>
          </w:tcPr>
          <w:p w14:paraId="46A19EBB" w14:textId="77777777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1.5</w:t>
            </w:r>
          </w:p>
        </w:tc>
        <w:tc>
          <w:tcPr>
            <w:tcW w:w="1257" w:type="pct"/>
          </w:tcPr>
          <w:p w14:paraId="41534A45" w14:textId="77777777" w:rsidR="00160A24" w:rsidRPr="00C20D54" w:rsidRDefault="00160A24" w:rsidP="00B53408">
            <w:pPr>
              <w:pStyle w:val="104"/>
            </w:pPr>
            <w:r w:rsidRPr="00C20D54">
              <w:t>Уровень образования</w:t>
            </w:r>
          </w:p>
        </w:tc>
        <w:tc>
          <w:tcPr>
            <w:tcW w:w="1517" w:type="pct"/>
          </w:tcPr>
          <w:p w14:paraId="335506D8" w14:textId="77777777" w:rsidR="00160A24" w:rsidRPr="00C20D54" w:rsidRDefault="00160A24" w:rsidP="00B53408">
            <w:pPr>
              <w:pStyle w:val="104"/>
            </w:pPr>
            <w:r w:rsidRPr="00C20D54">
              <w:t>Уровень образования, получаемый обучающимся</w:t>
            </w:r>
          </w:p>
        </w:tc>
        <w:tc>
          <w:tcPr>
            <w:tcW w:w="1817" w:type="pct"/>
          </w:tcPr>
          <w:p w14:paraId="5FF454C6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3B6514A2" w14:textId="2894938E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Классификатор уровней профессионального образования» OID 1.2.643.5.1.13.13.99.2.243</w:t>
            </w:r>
          </w:p>
        </w:tc>
      </w:tr>
      <w:tr w:rsidR="00160A24" w:rsidRPr="00C20D54" w14:paraId="56BAE2E1" w14:textId="77777777" w:rsidTr="003A329E">
        <w:tc>
          <w:tcPr>
            <w:tcW w:w="409" w:type="pct"/>
          </w:tcPr>
          <w:p w14:paraId="293CA3B3" w14:textId="0DC124B3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1.6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1660C1DA" w14:textId="77777777" w:rsidR="00160A24" w:rsidRPr="00C20D54" w:rsidRDefault="00160A24" w:rsidP="00B53408">
            <w:pPr>
              <w:pStyle w:val="104"/>
            </w:pPr>
            <w:r w:rsidRPr="00C20D54">
              <w:t>На бюджетной основе</w:t>
            </w:r>
          </w:p>
        </w:tc>
        <w:tc>
          <w:tcPr>
            <w:tcW w:w="1517" w:type="pct"/>
          </w:tcPr>
          <w:p w14:paraId="18F98809" w14:textId="77777777" w:rsidR="00160A24" w:rsidRPr="00C20D54" w:rsidRDefault="00160A24" w:rsidP="00B53408">
            <w:pPr>
              <w:pStyle w:val="104"/>
            </w:pPr>
            <w:r w:rsidRPr="00C20D54">
              <w:t>Признак прохождения обучения на бюджетной основе</w:t>
            </w:r>
          </w:p>
        </w:tc>
        <w:tc>
          <w:tcPr>
            <w:tcW w:w="1817" w:type="pct"/>
          </w:tcPr>
          <w:p w14:paraId="37E491D1" w14:textId="77777777" w:rsidR="00160A24" w:rsidRPr="00C20D54" w:rsidRDefault="00160A24" w:rsidP="00B53408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160A24" w:rsidRPr="00C20D54" w14:paraId="26ABDAD4" w14:textId="77777777" w:rsidTr="003A329E">
        <w:tc>
          <w:tcPr>
            <w:tcW w:w="409" w:type="pct"/>
          </w:tcPr>
          <w:p w14:paraId="5A9EB76A" w14:textId="45A994BC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1.7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15EF4A02" w14:textId="77777777" w:rsidR="00160A24" w:rsidRPr="00C20D54" w:rsidRDefault="00160A24" w:rsidP="00B53408">
            <w:pPr>
              <w:pStyle w:val="104"/>
            </w:pPr>
            <w:r w:rsidRPr="00C20D54">
              <w:t>Целевое обучение</w:t>
            </w:r>
          </w:p>
        </w:tc>
        <w:tc>
          <w:tcPr>
            <w:tcW w:w="1517" w:type="pct"/>
          </w:tcPr>
          <w:p w14:paraId="17F6E2CE" w14:textId="77777777" w:rsidR="00160A24" w:rsidRPr="00C20D54" w:rsidRDefault="00160A24" w:rsidP="00B53408">
            <w:pPr>
              <w:pStyle w:val="104"/>
            </w:pPr>
            <w:r w:rsidRPr="00C20D54">
              <w:t>Признак прохождения целевого обучения</w:t>
            </w:r>
          </w:p>
        </w:tc>
        <w:tc>
          <w:tcPr>
            <w:tcW w:w="1817" w:type="pct"/>
          </w:tcPr>
          <w:p w14:paraId="7567B586" w14:textId="77777777" w:rsidR="00160A24" w:rsidRPr="00C20D54" w:rsidRDefault="00160A24" w:rsidP="00B53408">
            <w:pPr>
              <w:pStyle w:val="104"/>
            </w:pPr>
            <w:r w:rsidRPr="00C20D54">
              <w:t>Выбор значения в радиогруппе</w:t>
            </w:r>
          </w:p>
        </w:tc>
      </w:tr>
      <w:tr w:rsidR="00160A24" w:rsidRPr="00C20D54" w14:paraId="76BE65FC" w14:textId="77777777" w:rsidTr="003A329E">
        <w:tc>
          <w:tcPr>
            <w:tcW w:w="409" w:type="pct"/>
          </w:tcPr>
          <w:p w14:paraId="29F6C851" w14:textId="15BBC27F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1.7.1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7B6F81F8" w14:textId="77777777" w:rsidR="00160A24" w:rsidRPr="00C20D54" w:rsidRDefault="00160A24" w:rsidP="00B53408">
            <w:pPr>
              <w:pStyle w:val="104"/>
            </w:pPr>
            <w:r w:rsidRPr="00C20D54">
              <w:t>Заказчик целевого обучения</w:t>
            </w:r>
          </w:p>
        </w:tc>
        <w:tc>
          <w:tcPr>
            <w:tcW w:w="1517" w:type="pct"/>
          </w:tcPr>
          <w:p w14:paraId="7FDA1049" w14:textId="77777777" w:rsidR="00160A24" w:rsidRPr="00C20D54" w:rsidRDefault="00160A24" w:rsidP="00B53408">
            <w:pPr>
              <w:pStyle w:val="104"/>
            </w:pPr>
            <w:r w:rsidRPr="00C20D54">
              <w:t>Заказчик целевого обучения</w:t>
            </w:r>
          </w:p>
        </w:tc>
        <w:tc>
          <w:tcPr>
            <w:tcW w:w="1817" w:type="pct"/>
          </w:tcPr>
          <w:p w14:paraId="6BAFB0D6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E1FE65F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радиогруппе «Целевое обучение» выбрано значение «Да».</w:t>
            </w:r>
          </w:p>
          <w:p w14:paraId="38D5A241" w14:textId="400AE11E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Заказчики целевого обучения», OID 1.2.643.5.1.13.13.99.2.250</w:t>
            </w:r>
          </w:p>
        </w:tc>
      </w:tr>
      <w:tr w:rsidR="00160A24" w:rsidRPr="00C20D54" w14:paraId="721A5856" w14:textId="77777777" w:rsidTr="003A329E">
        <w:tc>
          <w:tcPr>
            <w:tcW w:w="409" w:type="pct"/>
          </w:tcPr>
          <w:p w14:paraId="015B749A" w14:textId="0D44B777" w:rsidR="00160A24" w:rsidRPr="00B53408" w:rsidRDefault="00160A24" w:rsidP="00B53408">
            <w:pPr>
              <w:pStyle w:val="101"/>
            </w:pPr>
          </w:p>
        </w:tc>
        <w:tc>
          <w:tcPr>
            <w:tcW w:w="4591" w:type="pct"/>
            <w:gridSpan w:val="3"/>
          </w:tcPr>
          <w:p w14:paraId="6A8B03B6" w14:textId="78584FB6" w:rsidR="00160A24" w:rsidRPr="00C20D54" w:rsidRDefault="00160A24" w:rsidP="00B53408">
            <w:pPr>
              <w:pStyle w:val="109"/>
            </w:pPr>
            <w:r w:rsidRPr="00C20D54">
              <w:t>Курсы</w:t>
            </w:r>
          </w:p>
        </w:tc>
      </w:tr>
      <w:tr w:rsidR="00160A24" w:rsidRPr="00C20D54" w14:paraId="45AA867E" w14:textId="77777777" w:rsidTr="003A329E">
        <w:tc>
          <w:tcPr>
            <w:tcW w:w="409" w:type="pct"/>
          </w:tcPr>
          <w:p w14:paraId="77BBBD18" w14:textId="5F213F94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78524A9C" w14:textId="77777777" w:rsidR="00160A24" w:rsidRPr="00C20D54" w:rsidRDefault="00160A24" w:rsidP="00B53408">
            <w:pPr>
              <w:pStyle w:val="104"/>
            </w:pPr>
            <w:r w:rsidRPr="00C20D54">
              <w:t>Структурное подразделение</w:t>
            </w:r>
          </w:p>
        </w:tc>
        <w:tc>
          <w:tcPr>
            <w:tcW w:w="1517" w:type="pct"/>
          </w:tcPr>
          <w:p w14:paraId="08053D7C" w14:textId="5C8F548D" w:rsidR="00160A24" w:rsidRPr="00C20D54" w:rsidRDefault="00160A24" w:rsidP="00B53408">
            <w:pPr>
              <w:pStyle w:val="104"/>
            </w:pPr>
            <w:r w:rsidRPr="00C20D54">
              <w:t>Структурное подразделение</w:t>
            </w:r>
            <w:r w:rsidR="00B53408">
              <w:t xml:space="preserve"> образовательной организации</w:t>
            </w:r>
          </w:p>
        </w:tc>
        <w:tc>
          <w:tcPr>
            <w:tcW w:w="1817" w:type="pct"/>
          </w:tcPr>
          <w:p w14:paraId="4C14666F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160A24" w:rsidRPr="00C20D54" w14:paraId="17B11CBF" w14:textId="77777777" w:rsidTr="003A329E">
        <w:tc>
          <w:tcPr>
            <w:tcW w:w="409" w:type="pct"/>
          </w:tcPr>
          <w:p w14:paraId="39F66544" w14:textId="1990E882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2.2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3C97C535" w14:textId="77777777" w:rsidR="00160A24" w:rsidRPr="00C20D54" w:rsidRDefault="00160A24" w:rsidP="00B53408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1517" w:type="pct"/>
          </w:tcPr>
          <w:p w14:paraId="2575647D" w14:textId="77777777" w:rsidR="00160A24" w:rsidRPr="00C20D54" w:rsidRDefault="00160A24" w:rsidP="00B53408">
            <w:pPr>
              <w:pStyle w:val="104"/>
            </w:pPr>
            <w:r w:rsidRPr="00C20D54">
              <w:t>Специальность, по которой проходит обучение</w:t>
            </w:r>
          </w:p>
        </w:tc>
        <w:tc>
          <w:tcPr>
            <w:tcW w:w="1817" w:type="pct"/>
          </w:tcPr>
          <w:p w14:paraId="239CC7E8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50ADE779" w14:textId="3219D1C0" w:rsidR="00160A24" w:rsidRPr="00C20D54" w:rsidRDefault="00160A24" w:rsidP="00B53408">
            <w:pPr>
              <w:pStyle w:val="1010"/>
            </w:pPr>
            <w:r w:rsidRPr="00C20D54">
              <w:t xml:space="preserve">Для типов образования «Среднее-профессиональное», «Высшее – бакалавриат», «Высшее – магистратура», «Высшее – специалитет» 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персонала», OID 1.2.643.5.1.13.13.99.2.170.</w:t>
            </w:r>
          </w:p>
          <w:p w14:paraId="3A95DEC8" w14:textId="776EFC90" w:rsidR="00160A24" w:rsidRPr="00C20D54" w:rsidRDefault="00160A24" w:rsidP="00B53408">
            <w:pPr>
              <w:pStyle w:val="1010"/>
            </w:pPr>
            <w:r w:rsidRPr="00C20D54">
              <w:t xml:space="preserve">Для типа образования «Высшее-аспирантура» значения берутся из справочника </w:t>
            </w:r>
            <w:r w:rsidR="00D23473">
              <w:t>НСИ</w:t>
            </w:r>
            <w:r w:rsidRPr="00C20D54">
              <w:t xml:space="preserve"> «ФРМР. Специальность медицинского персонала при обучении в аспирантуре или докторантуре» OID 1.2.643.5.1.13.13.99.2.220.</w:t>
            </w:r>
          </w:p>
          <w:p w14:paraId="22905F9F" w14:textId="542B6A70" w:rsidR="00160A24" w:rsidRPr="00C20D54" w:rsidRDefault="00160A24" w:rsidP="00B53408">
            <w:pPr>
              <w:pStyle w:val="1010"/>
            </w:pPr>
            <w:r w:rsidRPr="00C20D54">
              <w:t xml:space="preserve">Для типа образования «Высшее-ординатура» значения берутся из справочника </w:t>
            </w:r>
            <w:r w:rsidR="00D23473">
              <w:t>НСИ</w:t>
            </w:r>
            <w:r w:rsidRPr="00C20D54">
              <w:t xml:space="preserve"> «Номенклатура специальностей специалистов, имеющих медицинское и фармацевтическое образование» OID 1.2.643.5.1.13.13.11.1066</w:t>
            </w:r>
          </w:p>
        </w:tc>
      </w:tr>
      <w:tr w:rsidR="00160A24" w:rsidRPr="00C20D54" w14:paraId="35DA9E71" w14:textId="77777777" w:rsidTr="003A329E">
        <w:tc>
          <w:tcPr>
            <w:tcW w:w="409" w:type="pct"/>
          </w:tcPr>
          <w:p w14:paraId="00A897E5" w14:textId="67349199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2.3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5ED7CAC3" w14:textId="77777777" w:rsidR="00160A24" w:rsidRPr="00C20D54" w:rsidRDefault="00160A24" w:rsidP="00B53408">
            <w:pPr>
              <w:pStyle w:val="104"/>
            </w:pPr>
            <w:r w:rsidRPr="00C20D54">
              <w:t>Отрасль науки</w:t>
            </w:r>
          </w:p>
        </w:tc>
        <w:tc>
          <w:tcPr>
            <w:tcW w:w="1517" w:type="pct"/>
          </w:tcPr>
          <w:p w14:paraId="178A78E1" w14:textId="77777777" w:rsidR="00160A24" w:rsidRPr="00C20D54" w:rsidRDefault="00160A24" w:rsidP="00B53408">
            <w:pPr>
              <w:pStyle w:val="104"/>
            </w:pPr>
            <w:r w:rsidRPr="00C20D54">
              <w:t>Отрасль науки</w:t>
            </w:r>
          </w:p>
        </w:tc>
        <w:tc>
          <w:tcPr>
            <w:tcW w:w="1817" w:type="pct"/>
          </w:tcPr>
          <w:p w14:paraId="364C0D1B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1E9F9595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«Уровень образования» выбрано значение «Высшее-аспирантура».</w:t>
            </w:r>
          </w:p>
          <w:p w14:paraId="6B3A479F" w14:textId="17233FDE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«Отрасли науки, по которым присуждается ученая степень», OID 1.2.643.5.1.13.13.11.1068</w:t>
            </w:r>
          </w:p>
        </w:tc>
      </w:tr>
      <w:tr w:rsidR="00160A24" w:rsidRPr="00C20D54" w14:paraId="3C4C0669" w14:textId="77777777" w:rsidTr="003A329E">
        <w:tc>
          <w:tcPr>
            <w:tcW w:w="409" w:type="pct"/>
          </w:tcPr>
          <w:p w14:paraId="1EFD1C4F" w14:textId="66C29AA2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2.4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6F33D292" w14:textId="77777777" w:rsidR="00160A24" w:rsidRPr="00C20D54" w:rsidRDefault="00160A24" w:rsidP="00B53408">
            <w:pPr>
              <w:pStyle w:val="104"/>
            </w:pPr>
            <w:r w:rsidRPr="00C20D54">
              <w:t>Ученая степень</w:t>
            </w:r>
          </w:p>
        </w:tc>
        <w:tc>
          <w:tcPr>
            <w:tcW w:w="1517" w:type="pct"/>
          </w:tcPr>
          <w:p w14:paraId="32221D02" w14:textId="77777777" w:rsidR="00160A24" w:rsidRPr="00C20D54" w:rsidRDefault="00160A24" w:rsidP="00B53408">
            <w:pPr>
              <w:pStyle w:val="104"/>
            </w:pPr>
            <w:r w:rsidRPr="00C20D54">
              <w:t>Ученая степень</w:t>
            </w:r>
          </w:p>
        </w:tc>
        <w:tc>
          <w:tcPr>
            <w:tcW w:w="1817" w:type="pct"/>
          </w:tcPr>
          <w:p w14:paraId="61BF93D7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D978F34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«Уровень образования» выбрано значение «Высшее-аспирантура».</w:t>
            </w:r>
          </w:p>
          <w:p w14:paraId="0A5D672E" w14:textId="02CEFDBE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«Ученые степени», OID 1.2.643.5.1.13.13.11.1067</w:t>
            </w:r>
          </w:p>
        </w:tc>
      </w:tr>
      <w:tr w:rsidR="00160A24" w:rsidRPr="00C20D54" w14:paraId="66429E93" w14:textId="77777777" w:rsidTr="003A329E">
        <w:tc>
          <w:tcPr>
            <w:tcW w:w="409" w:type="pct"/>
          </w:tcPr>
          <w:p w14:paraId="4B9EB48C" w14:textId="52B322F3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2.5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228146DD" w14:textId="77777777" w:rsidR="00160A24" w:rsidRPr="00C20D54" w:rsidRDefault="00160A24" w:rsidP="00B53408">
            <w:pPr>
              <w:pStyle w:val="104"/>
            </w:pPr>
            <w:r w:rsidRPr="00C20D54">
              <w:t>Курс</w:t>
            </w:r>
          </w:p>
        </w:tc>
        <w:tc>
          <w:tcPr>
            <w:tcW w:w="1517" w:type="pct"/>
          </w:tcPr>
          <w:p w14:paraId="54884441" w14:textId="77777777" w:rsidR="00160A24" w:rsidRPr="00C20D54" w:rsidRDefault="00160A24" w:rsidP="00B53408">
            <w:pPr>
              <w:pStyle w:val="104"/>
            </w:pPr>
            <w:r w:rsidRPr="00C20D54">
              <w:t>Курс обучения</w:t>
            </w:r>
          </w:p>
        </w:tc>
        <w:tc>
          <w:tcPr>
            <w:tcW w:w="1817" w:type="pct"/>
          </w:tcPr>
          <w:p w14:paraId="0AAF65C1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5DF656C" w14:textId="5FBC4C39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Курсы профессионального образования», OID 1.2.643.5.1.13.13.99.2.252</w:t>
            </w:r>
          </w:p>
        </w:tc>
      </w:tr>
      <w:tr w:rsidR="00160A24" w:rsidRPr="00C20D54" w14:paraId="2AEF752E" w14:textId="77777777" w:rsidTr="003A329E">
        <w:tc>
          <w:tcPr>
            <w:tcW w:w="409" w:type="pct"/>
          </w:tcPr>
          <w:p w14:paraId="24CA4C0A" w14:textId="3D50A5E9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2.6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7FD3DEEA" w14:textId="77777777" w:rsidR="00160A24" w:rsidRPr="00C20D54" w:rsidRDefault="00160A24" w:rsidP="00B53408">
            <w:pPr>
              <w:pStyle w:val="104"/>
            </w:pPr>
            <w:r w:rsidRPr="00C20D54">
              <w:t>По итогам обучения</w:t>
            </w:r>
          </w:p>
        </w:tc>
        <w:tc>
          <w:tcPr>
            <w:tcW w:w="1517" w:type="pct"/>
          </w:tcPr>
          <w:p w14:paraId="7E1BBB8D" w14:textId="77777777" w:rsidR="00160A24" w:rsidRPr="00C20D54" w:rsidRDefault="00160A24" w:rsidP="00B53408">
            <w:pPr>
              <w:pStyle w:val="104"/>
            </w:pPr>
            <w:r w:rsidRPr="00C20D54">
              <w:t>Статус обучающегося по завершению курса</w:t>
            </w:r>
          </w:p>
        </w:tc>
        <w:tc>
          <w:tcPr>
            <w:tcW w:w="1817" w:type="pct"/>
          </w:tcPr>
          <w:p w14:paraId="08F71CDE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B1B21E1" w14:textId="02C3E040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Итоги обучения», OID 1.2.643.5.1.13.13.99.2.247</w:t>
            </w:r>
          </w:p>
        </w:tc>
      </w:tr>
      <w:tr w:rsidR="00160A24" w:rsidRPr="00C20D54" w14:paraId="64D48E9D" w14:textId="77777777" w:rsidTr="003A329E">
        <w:tc>
          <w:tcPr>
            <w:tcW w:w="409" w:type="pct"/>
          </w:tcPr>
          <w:p w14:paraId="3F6F2147" w14:textId="59F9A91E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2.7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255C8A25" w14:textId="77777777" w:rsidR="00160A24" w:rsidRPr="00C20D54" w:rsidRDefault="00160A24" w:rsidP="00B53408">
            <w:pPr>
              <w:pStyle w:val="104"/>
            </w:pPr>
            <w:r w:rsidRPr="00C20D54">
              <w:t>Квалификация</w:t>
            </w:r>
          </w:p>
        </w:tc>
        <w:tc>
          <w:tcPr>
            <w:tcW w:w="1517" w:type="pct"/>
          </w:tcPr>
          <w:p w14:paraId="6A2C6FC0" w14:textId="77777777" w:rsidR="00160A24" w:rsidRPr="00C20D54" w:rsidRDefault="00160A24" w:rsidP="00B53408">
            <w:pPr>
              <w:pStyle w:val="104"/>
            </w:pPr>
            <w:r w:rsidRPr="00C20D54">
              <w:t>Квалификация, указанная в дипломе о профессиональном образовании обучающегося</w:t>
            </w:r>
          </w:p>
        </w:tc>
        <w:tc>
          <w:tcPr>
            <w:tcW w:w="1817" w:type="pct"/>
          </w:tcPr>
          <w:p w14:paraId="45C80F70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7050ABD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«Завершение обучения».</w:t>
            </w:r>
          </w:p>
          <w:p w14:paraId="0779C057" w14:textId="77777777" w:rsidR="00160A24" w:rsidRPr="00C20D54" w:rsidRDefault="00160A24" w:rsidP="00B53408">
            <w:pPr>
              <w:pStyle w:val="104"/>
            </w:pPr>
            <w:r w:rsidRPr="00C20D54">
              <w:t>Значения берутся из справочника соответствий специальности и квалификации OID 1.2.643.5.1.13.13.99.2.168</w:t>
            </w:r>
          </w:p>
        </w:tc>
      </w:tr>
      <w:tr w:rsidR="00160A24" w:rsidRPr="00C20D54" w14:paraId="6314F370" w14:textId="77777777" w:rsidTr="003A329E">
        <w:tc>
          <w:tcPr>
            <w:tcW w:w="409" w:type="pct"/>
          </w:tcPr>
          <w:p w14:paraId="4970020A" w14:textId="59D9DD0E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2.8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690B0DC6" w14:textId="77777777" w:rsidR="00160A24" w:rsidRPr="00C20D54" w:rsidRDefault="00160A24" w:rsidP="00B53408">
            <w:pPr>
              <w:pStyle w:val="104"/>
            </w:pPr>
            <w:r w:rsidRPr="00C20D54">
              <w:t>Номер протокола</w:t>
            </w:r>
          </w:p>
        </w:tc>
        <w:tc>
          <w:tcPr>
            <w:tcW w:w="1517" w:type="pct"/>
          </w:tcPr>
          <w:p w14:paraId="681C6475" w14:textId="77777777" w:rsidR="00160A24" w:rsidRPr="00C20D54" w:rsidRDefault="00160A24" w:rsidP="00B53408">
            <w:pPr>
              <w:pStyle w:val="104"/>
            </w:pPr>
            <w:r w:rsidRPr="00C20D54">
              <w:t>Номер протокола</w:t>
            </w:r>
          </w:p>
        </w:tc>
        <w:tc>
          <w:tcPr>
            <w:tcW w:w="1817" w:type="pct"/>
          </w:tcPr>
          <w:p w14:paraId="2446BC30" w14:textId="77777777" w:rsidR="00160A24" w:rsidRPr="00C20D54" w:rsidRDefault="00160A24" w:rsidP="00B53408">
            <w:pPr>
              <w:pStyle w:val="104"/>
            </w:pPr>
            <w:r w:rsidRPr="00C20D54">
              <w:t>Числовое поле.</w:t>
            </w:r>
          </w:p>
          <w:p w14:paraId="48AE558E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«Завершение обучения»</w:t>
            </w:r>
          </w:p>
        </w:tc>
      </w:tr>
      <w:tr w:rsidR="00160A24" w:rsidRPr="00C20D54" w14:paraId="6143B5FF" w14:textId="77777777" w:rsidTr="003A329E">
        <w:tc>
          <w:tcPr>
            <w:tcW w:w="409" w:type="pct"/>
          </w:tcPr>
          <w:p w14:paraId="35CBFB23" w14:textId="16025747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2.9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6D6E3352" w14:textId="77777777" w:rsidR="00160A24" w:rsidRPr="00C20D54" w:rsidRDefault="00160A24" w:rsidP="00B53408">
            <w:pPr>
              <w:pStyle w:val="104"/>
            </w:pPr>
            <w:r w:rsidRPr="00C20D54">
              <w:t>Дата выдачи протокола</w:t>
            </w:r>
          </w:p>
        </w:tc>
        <w:tc>
          <w:tcPr>
            <w:tcW w:w="1517" w:type="pct"/>
          </w:tcPr>
          <w:p w14:paraId="37B3C72D" w14:textId="77777777" w:rsidR="00160A24" w:rsidRPr="00C20D54" w:rsidRDefault="00160A24" w:rsidP="00B53408">
            <w:pPr>
              <w:pStyle w:val="104"/>
            </w:pPr>
            <w:r w:rsidRPr="00C20D54">
              <w:t>Дата выдачи протокола</w:t>
            </w:r>
          </w:p>
        </w:tc>
        <w:tc>
          <w:tcPr>
            <w:tcW w:w="1817" w:type="pct"/>
          </w:tcPr>
          <w:p w14:paraId="06ECE2E4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календаре.</w:t>
            </w:r>
          </w:p>
          <w:p w14:paraId="48C8FAA0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«Завершение обучения»</w:t>
            </w:r>
          </w:p>
        </w:tc>
      </w:tr>
      <w:tr w:rsidR="00160A24" w:rsidRPr="00C20D54" w14:paraId="04854885" w14:textId="77777777" w:rsidTr="003A329E">
        <w:tc>
          <w:tcPr>
            <w:tcW w:w="409" w:type="pct"/>
          </w:tcPr>
          <w:p w14:paraId="7DA9EAB9" w14:textId="72DAF590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2.10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7A9EBB68" w14:textId="77777777" w:rsidR="00160A24" w:rsidRPr="00C20D54" w:rsidRDefault="00160A24" w:rsidP="00B53408">
            <w:pPr>
              <w:pStyle w:val="104"/>
            </w:pPr>
            <w:r w:rsidRPr="00C20D54">
              <w:t xml:space="preserve">Образовательная организация на окончание курса </w:t>
            </w:r>
          </w:p>
        </w:tc>
        <w:tc>
          <w:tcPr>
            <w:tcW w:w="1517" w:type="pct"/>
          </w:tcPr>
          <w:p w14:paraId="36887CE4" w14:textId="77777777" w:rsidR="00160A24" w:rsidRPr="00C20D54" w:rsidRDefault="00160A24" w:rsidP="00B53408">
            <w:pPr>
              <w:pStyle w:val="104"/>
            </w:pPr>
            <w:r w:rsidRPr="00C20D54">
              <w:t>Образовательная организация на момент окончания курса обучающимся</w:t>
            </w:r>
          </w:p>
        </w:tc>
        <w:tc>
          <w:tcPr>
            <w:tcW w:w="1817" w:type="pct"/>
          </w:tcPr>
          <w:p w14:paraId="2D2C1743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F85366A" w14:textId="2829619A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«Реестр образовательных организаций, реализующих профессиональных образовательных программ медицинского образования и фармацевтического образования», OID 1.2.643.5.1.13.13.11.1519</w:t>
            </w:r>
          </w:p>
        </w:tc>
      </w:tr>
      <w:tr w:rsidR="00160A24" w:rsidRPr="00C20D54" w14:paraId="41C059F5" w14:textId="77777777" w:rsidTr="003A329E">
        <w:tc>
          <w:tcPr>
            <w:tcW w:w="409" w:type="pct"/>
          </w:tcPr>
          <w:p w14:paraId="083BB8CA" w14:textId="550B8D0C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2.11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762CBFC6" w14:textId="77777777" w:rsidR="00160A24" w:rsidRPr="00C20D54" w:rsidRDefault="00160A24" w:rsidP="00B53408">
            <w:pPr>
              <w:pStyle w:val="104"/>
            </w:pPr>
            <w:r w:rsidRPr="00C20D54">
              <w:t>Дата выхода в отпуск</w:t>
            </w:r>
          </w:p>
        </w:tc>
        <w:tc>
          <w:tcPr>
            <w:tcW w:w="1517" w:type="pct"/>
          </w:tcPr>
          <w:p w14:paraId="2DC5F715" w14:textId="6196C099" w:rsidR="00160A24" w:rsidRPr="00C20D54" w:rsidRDefault="00160A24" w:rsidP="00B53408">
            <w:pPr>
              <w:pStyle w:val="104"/>
            </w:pPr>
            <w:r w:rsidRPr="00C20D54">
              <w:t xml:space="preserve">Дата выхода </w:t>
            </w:r>
            <w:r w:rsidR="00593BD4">
              <w:t xml:space="preserve">обучающегося </w:t>
            </w:r>
            <w:r w:rsidRPr="00C20D54">
              <w:t>в академический отпуск</w:t>
            </w:r>
          </w:p>
        </w:tc>
        <w:tc>
          <w:tcPr>
            <w:tcW w:w="1817" w:type="pct"/>
          </w:tcPr>
          <w:p w14:paraId="1EA4A6B0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календаре.</w:t>
            </w:r>
          </w:p>
          <w:p w14:paraId="2D9B8169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«Академический отпуск»</w:t>
            </w:r>
          </w:p>
        </w:tc>
      </w:tr>
      <w:tr w:rsidR="00160A24" w:rsidRPr="00C20D54" w14:paraId="0DC1C3C4" w14:textId="77777777" w:rsidTr="003A329E">
        <w:tc>
          <w:tcPr>
            <w:tcW w:w="409" w:type="pct"/>
          </w:tcPr>
          <w:p w14:paraId="0B47EA6B" w14:textId="372EE964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2.12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60F8B940" w14:textId="77777777" w:rsidR="00160A24" w:rsidRPr="00C20D54" w:rsidRDefault="00160A24" w:rsidP="00B53408">
            <w:pPr>
              <w:pStyle w:val="104"/>
            </w:pPr>
            <w:r w:rsidRPr="00C20D54">
              <w:t>Причина отчисления</w:t>
            </w:r>
          </w:p>
        </w:tc>
        <w:tc>
          <w:tcPr>
            <w:tcW w:w="1517" w:type="pct"/>
          </w:tcPr>
          <w:p w14:paraId="40E7B6CC" w14:textId="697BF5C6" w:rsidR="00160A24" w:rsidRPr="00C20D54" w:rsidRDefault="00160A24" w:rsidP="00B53408">
            <w:pPr>
              <w:pStyle w:val="104"/>
            </w:pPr>
            <w:r w:rsidRPr="00C20D54">
              <w:t>Причина отчисления обучающегося</w:t>
            </w:r>
          </w:p>
        </w:tc>
        <w:tc>
          <w:tcPr>
            <w:tcW w:w="1817" w:type="pct"/>
          </w:tcPr>
          <w:p w14:paraId="145C9531" w14:textId="77777777" w:rsidR="00160A24" w:rsidRPr="00C20D54" w:rsidRDefault="00160A24" w:rsidP="00B53408">
            <w:pPr>
              <w:pStyle w:val="104"/>
            </w:pPr>
            <w:r w:rsidRPr="00C20D54">
              <w:t>Выбор значения из выпадающего списка.</w:t>
            </w:r>
          </w:p>
          <w:p w14:paraId="3ED42D8D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«Отчисление».</w:t>
            </w:r>
          </w:p>
          <w:p w14:paraId="6CE44F44" w14:textId="3DB19306" w:rsidR="00160A24" w:rsidRPr="00C20D54" w:rsidRDefault="00160A24" w:rsidP="00B53408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Причины отчисления», OID 1.2.643.5.1.13.13.99.2.191</w:t>
            </w:r>
          </w:p>
        </w:tc>
      </w:tr>
      <w:tr w:rsidR="00160A24" w:rsidRPr="00C20D54" w14:paraId="237D4D88" w14:textId="77777777" w:rsidTr="003A329E">
        <w:tc>
          <w:tcPr>
            <w:tcW w:w="409" w:type="pct"/>
          </w:tcPr>
          <w:p w14:paraId="5D7FE495" w14:textId="1DBC679D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2.13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0E7112AE" w14:textId="77777777" w:rsidR="00160A24" w:rsidRPr="00C20D54" w:rsidRDefault="00160A24" w:rsidP="00B53408">
            <w:pPr>
              <w:pStyle w:val="104"/>
            </w:pPr>
            <w:r w:rsidRPr="00C20D54">
              <w:t>Дата отчисления</w:t>
            </w:r>
          </w:p>
        </w:tc>
        <w:tc>
          <w:tcPr>
            <w:tcW w:w="1517" w:type="pct"/>
          </w:tcPr>
          <w:p w14:paraId="22E65BEE" w14:textId="5390A68A" w:rsidR="00160A24" w:rsidRPr="00C20D54" w:rsidRDefault="00160A24" w:rsidP="00B53408">
            <w:pPr>
              <w:pStyle w:val="104"/>
            </w:pPr>
            <w:r w:rsidRPr="00C20D54">
              <w:t>Дата отчисления обучающегося</w:t>
            </w:r>
          </w:p>
        </w:tc>
        <w:tc>
          <w:tcPr>
            <w:tcW w:w="1817" w:type="pct"/>
          </w:tcPr>
          <w:p w14:paraId="7A616E35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календаре.</w:t>
            </w:r>
          </w:p>
          <w:p w14:paraId="06CDE2AA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«Отчисление»</w:t>
            </w:r>
          </w:p>
        </w:tc>
      </w:tr>
      <w:tr w:rsidR="00160A24" w:rsidRPr="00C20D54" w14:paraId="21EAE116" w14:textId="77777777" w:rsidTr="003A329E">
        <w:tc>
          <w:tcPr>
            <w:tcW w:w="409" w:type="pct"/>
          </w:tcPr>
          <w:p w14:paraId="19140F9C" w14:textId="5FDFB40C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2.14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31A785CD" w14:textId="77777777" w:rsidR="00160A24" w:rsidRPr="00C20D54" w:rsidRDefault="00160A24" w:rsidP="00B53408">
            <w:pPr>
              <w:pStyle w:val="104"/>
            </w:pPr>
            <w:r w:rsidRPr="00C20D54">
              <w:t>Дата перевода</w:t>
            </w:r>
          </w:p>
        </w:tc>
        <w:tc>
          <w:tcPr>
            <w:tcW w:w="1517" w:type="pct"/>
          </w:tcPr>
          <w:p w14:paraId="02C4D0CF" w14:textId="6DA9B8A8" w:rsidR="00160A24" w:rsidRPr="00C20D54" w:rsidRDefault="00160A24" w:rsidP="00B53408">
            <w:pPr>
              <w:pStyle w:val="104"/>
            </w:pPr>
            <w:r w:rsidRPr="00C20D54">
              <w:t>Дата перевода</w:t>
            </w:r>
            <w:r w:rsidR="00593BD4">
              <w:t xml:space="preserve"> </w:t>
            </w:r>
            <w:r w:rsidR="00593BD4" w:rsidRPr="00593BD4">
              <w:t>обучающегося</w:t>
            </w:r>
            <w:r w:rsidRPr="00C20D54">
              <w:t xml:space="preserve"> на следующий курс</w:t>
            </w:r>
          </w:p>
        </w:tc>
        <w:tc>
          <w:tcPr>
            <w:tcW w:w="1817" w:type="pct"/>
          </w:tcPr>
          <w:p w14:paraId="538B45AD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календаре.</w:t>
            </w:r>
          </w:p>
          <w:p w14:paraId="20FCEBB2" w14:textId="77777777" w:rsidR="00160A24" w:rsidRPr="00C20D54" w:rsidRDefault="00160A24" w:rsidP="00B53408">
            <w:pPr>
              <w:pStyle w:val="104"/>
            </w:pPr>
            <w:r w:rsidRPr="00C20D54">
              <w:t>Поле отображается, если в поле «По итогам обучения» выбрано значение «Перевод на следующий курс»</w:t>
            </w:r>
          </w:p>
        </w:tc>
      </w:tr>
      <w:tr w:rsidR="00160A24" w:rsidRPr="00C20D54" w14:paraId="75CD0327" w14:textId="77777777" w:rsidTr="003A329E">
        <w:tc>
          <w:tcPr>
            <w:tcW w:w="409" w:type="pct"/>
          </w:tcPr>
          <w:p w14:paraId="4AC9BF2A" w14:textId="0536C97C" w:rsidR="00160A24" w:rsidRPr="00B53408" w:rsidRDefault="00160A24" w:rsidP="00B53408">
            <w:pPr>
              <w:pStyle w:val="101"/>
            </w:pPr>
          </w:p>
        </w:tc>
        <w:tc>
          <w:tcPr>
            <w:tcW w:w="4591" w:type="pct"/>
            <w:gridSpan w:val="3"/>
          </w:tcPr>
          <w:p w14:paraId="38B7949C" w14:textId="77777777" w:rsidR="00160A24" w:rsidRPr="00C20D54" w:rsidRDefault="00160A24" w:rsidP="00B53408">
            <w:pPr>
              <w:pStyle w:val="109"/>
            </w:pPr>
            <w:r w:rsidRPr="00C20D54">
              <w:t>Сведения о дипломе</w:t>
            </w:r>
          </w:p>
        </w:tc>
      </w:tr>
      <w:tr w:rsidR="00160A24" w:rsidRPr="00C20D54" w14:paraId="3FD9FC7C" w14:textId="77777777" w:rsidTr="003A329E">
        <w:tc>
          <w:tcPr>
            <w:tcW w:w="409" w:type="pct"/>
          </w:tcPr>
          <w:p w14:paraId="54FEF13E" w14:textId="240B0B2D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3.1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5379BDF3" w14:textId="77777777" w:rsidR="00160A24" w:rsidRPr="00C20D54" w:rsidRDefault="00160A24" w:rsidP="00B53408">
            <w:pPr>
              <w:pStyle w:val="104"/>
            </w:pPr>
            <w:r w:rsidRPr="00C20D54">
              <w:t>Есть сведения</w:t>
            </w:r>
          </w:p>
        </w:tc>
        <w:tc>
          <w:tcPr>
            <w:tcW w:w="1517" w:type="pct"/>
          </w:tcPr>
          <w:p w14:paraId="0078F8BC" w14:textId="77777777" w:rsidR="00160A24" w:rsidRPr="00C20D54" w:rsidRDefault="00160A24" w:rsidP="00B53408">
            <w:pPr>
              <w:pStyle w:val="104"/>
            </w:pPr>
            <w:r w:rsidRPr="00C20D54">
              <w:t>Признак наличия сведений о дипломе обучающегося</w:t>
            </w:r>
          </w:p>
        </w:tc>
        <w:tc>
          <w:tcPr>
            <w:tcW w:w="1817" w:type="pct"/>
          </w:tcPr>
          <w:p w14:paraId="3BEAF586" w14:textId="293FD6D9" w:rsidR="00160A24" w:rsidRPr="00C20D54" w:rsidRDefault="00160A24" w:rsidP="00B53408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160A24" w:rsidRPr="00C20D54" w14:paraId="58F453A4" w14:textId="77777777" w:rsidTr="003A329E">
        <w:tc>
          <w:tcPr>
            <w:tcW w:w="409" w:type="pct"/>
          </w:tcPr>
          <w:p w14:paraId="28B7E815" w14:textId="56B87684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3.2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324F2899" w14:textId="77777777" w:rsidR="00160A24" w:rsidRPr="00C20D54" w:rsidRDefault="00160A24" w:rsidP="00B53408">
            <w:pPr>
              <w:pStyle w:val="104"/>
            </w:pPr>
            <w:r w:rsidRPr="00C20D54">
              <w:t>Серия диплома/справки</w:t>
            </w:r>
          </w:p>
        </w:tc>
        <w:tc>
          <w:tcPr>
            <w:tcW w:w="1517" w:type="pct"/>
          </w:tcPr>
          <w:p w14:paraId="21D54D8D" w14:textId="77777777" w:rsidR="00160A24" w:rsidRPr="00C20D54" w:rsidRDefault="00160A24" w:rsidP="00B53408">
            <w:pPr>
              <w:pStyle w:val="104"/>
            </w:pPr>
            <w:r w:rsidRPr="00C20D54">
              <w:t>Серия диплома о профессиональном образовании</w:t>
            </w:r>
          </w:p>
        </w:tc>
        <w:tc>
          <w:tcPr>
            <w:tcW w:w="1817" w:type="pct"/>
          </w:tcPr>
          <w:p w14:paraId="0F0CD725" w14:textId="77777777" w:rsidR="00160A24" w:rsidRPr="00C20D54" w:rsidRDefault="00160A24" w:rsidP="00B53408">
            <w:pPr>
              <w:pStyle w:val="104"/>
            </w:pPr>
            <w:r w:rsidRPr="00C20D54">
              <w:t>Текстовое поле с ограничением в 6 символов.</w:t>
            </w:r>
          </w:p>
          <w:p w14:paraId="7AA64D67" w14:textId="6905261D" w:rsidR="00160A24" w:rsidRPr="00C20D54" w:rsidRDefault="00160A24" w:rsidP="00B53408">
            <w:pPr>
              <w:pStyle w:val="104"/>
            </w:pPr>
            <w:r w:rsidRPr="00C20D54">
              <w:t>Поле отображается, если установлен фла</w:t>
            </w:r>
            <w:r w:rsidR="00593BD4">
              <w:t>жок</w:t>
            </w:r>
            <w:r w:rsidRPr="00C20D54">
              <w:t xml:space="preserve"> «Есть сведения»</w:t>
            </w:r>
          </w:p>
        </w:tc>
      </w:tr>
      <w:tr w:rsidR="00160A24" w:rsidRPr="00C20D54" w14:paraId="2901876F" w14:textId="77777777" w:rsidTr="003A329E">
        <w:tc>
          <w:tcPr>
            <w:tcW w:w="409" w:type="pct"/>
          </w:tcPr>
          <w:p w14:paraId="303991B9" w14:textId="7DA7967E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3.3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2B982333" w14:textId="77777777" w:rsidR="00160A24" w:rsidRPr="00C20D54" w:rsidRDefault="00160A24" w:rsidP="00B53408">
            <w:pPr>
              <w:pStyle w:val="104"/>
            </w:pPr>
            <w:r w:rsidRPr="00C20D54">
              <w:t>Номер диплома/ справки</w:t>
            </w:r>
          </w:p>
        </w:tc>
        <w:tc>
          <w:tcPr>
            <w:tcW w:w="1517" w:type="pct"/>
          </w:tcPr>
          <w:p w14:paraId="068B2FD3" w14:textId="77777777" w:rsidR="00160A24" w:rsidRPr="00C20D54" w:rsidRDefault="00160A24" w:rsidP="00B53408">
            <w:pPr>
              <w:pStyle w:val="104"/>
            </w:pPr>
            <w:r w:rsidRPr="00C20D54">
              <w:t>Номер диплома о профессиональном образовании</w:t>
            </w:r>
          </w:p>
        </w:tc>
        <w:tc>
          <w:tcPr>
            <w:tcW w:w="1817" w:type="pct"/>
          </w:tcPr>
          <w:p w14:paraId="24B67264" w14:textId="77777777" w:rsidR="00160A24" w:rsidRPr="00C20D54" w:rsidRDefault="00160A24" w:rsidP="00B53408">
            <w:pPr>
              <w:pStyle w:val="104"/>
            </w:pPr>
            <w:r w:rsidRPr="00C20D54">
              <w:t>Числовое поле с ограничением в 7 символов.</w:t>
            </w:r>
          </w:p>
          <w:p w14:paraId="064F3DC6" w14:textId="4261C32C" w:rsidR="00160A24" w:rsidRPr="00C20D54" w:rsidRDefault="00160A24" w:rsidP="00B53408">
            <w:pPr>
              <w:pStyle w:val="104"/>
            </w:pPr>
            <w:r w:rsidRPr="00C20D54">
              <w:t>Поле отображается, если установлен фла</w:t>
            </w:r>
            <w:r w:rsidR="00593BD4">
              <w:t>жок</w:t>
            </w:r>
            <w:r w:rsidRPr="00C20D54">
              <w:t xml:space="preserve"> «Есть сведения»</w:t>
            </w:r>
          </w:p>
        </w:tc>
      </w:tr>
      <w:tr w:rsidR="00160A24" w:rsidRPr="00C20D54" w14:paraId="18E981B9" w14:textId="77777777" w:rsidTr="003A329E">
        <w:tc>
          <w:tcPr>
            <w:tcW w:w="409" w:type="pct"/>
          </w:tcPr>
          <w:p w14:paraId="3AB57123" w14:textId="2145593C" w:rsidR="00160A24" w:rsidRPr="00B53408" w:rsidRDefault="00160A24" w:rsidP="00B53408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B53408">
              <w:rPr>
                <w:color w:val="000000" w:themeColor="text1"/>
                <w:sz w:val="20"/>
                <w:szCs w:val="20"/>
              </w:rPr>
              <w:t>3.4</w:t>
            </w:r>
            <w:r w:rsidR="00B53408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57" w:type="pct"/>
          </w:tcPr>
          <w:p w14:paraId="5DC20DF3" w14:textId="77777777" w:rsidR="00160A24" w:rsidRPr="00C20D54" w:rsidRDefault="00160A24" w:rsidP="00B53408">
            <w:pPr>
              <w:pStyle w:val="104"/>
            </w:pPr>
            <w:r w:rsidRPr="00C20D54">
              <w:t>Дата выдачи диплома/ справки</w:t>
            </w:r>
          </w:p>
        </w:tc>
        <w:tc>
          <w:tcPr>
            <w:tcW w:w="1517" w:type="pct"/>
          </w:tcPr>
          <w:p w14:paraId="789E12FE" w14:textId="77777777" w:rsidR="00160A24" w:rsidRPr="00C20D54" w:rsidRDefault="00160A24" w:rsidP="00B53408">
            <w:pPr>
              <w:pStyle w:val="104"/>
            </w:pPr>
            <w:r w:rsidRPr="00C20D54">
              <w:t>Дата выдачи диплома о профессиональном образовании</w:t>
            </w:r>
          </w:p>
        </w:tc>
        <w:tc>
          <w:tcPr>
            <w:tcW w:w="1817" w:type="pct"/>
          </w:tcPr>
          <w:p w14:paraId="634B93CE" w14:textId="77777777" w:rsidR="00160A24" w:rsidRPr="00C20D54" w:rsidRDefault="00160A24" w:rsidP="00B53408">
            <w:pPr>
              <w:pStyle w:val="104"/>
            </w:pPr>
            <w:r w:rsidRPr="00C20D54">
              <w:t>Выбор даты в календаре.</w:t>
            </w:r>
          </w:p>
          <w:p w14:paraId="657237A6" w14:textId="77777777" w:rsidR="00160A24" w:rsidRPr="00C20D54" w:rsidRDefault="00160A24" w:rsidP="00B53408">
            <w:pPr>
              <w:pStyle w:val="104"/>
            </w:pPr>
            <w:r w:rsidRPr="00C20D54">
              <w:t>Дата не может быть раньше года поступления.</w:t>
            </w:r>
          </w:p>
          <w:p w14:paraId="69CDD822" w14:textId="6ABF1C0D" w:rsidR="00160A24" w:rsidRPr="00C20D54" w:rsidRDefault="00160A24" w:rsidP="00B53408">
            <w:pPr>
              <w:pStyle w:val="104"/>
            </w:pPr>
            <w:r w:rsidRPr="00C20D54">
              <w:t>Поле отображается, если установлен фла</w:t>
            </w:r>
            <w:r w:rsidR="00593BD4">
              <w:t>жок</w:t>
            </w:r>
            <w:r w:rsidRPr="00C20D54">
              <w:t xml:space="preserve"> «Есть сведения»</w:t>
            </w:r>
          </w:p>
        </w:tc>
      </w:tr>
    </w:tbl>
    <w:p w14:paraId="512242DD" w14:textId="77777777" w:rsidR="00160A24" w:rsidRPr="00C20D54" w:rsidRDefault="00160A24" w:rsidP="00B95CD2">
      <w:pPr>
        <w:pStyle w:val="7"/>
      </w:pPr>
      <w:r w:rsidRPr="00C20D54">
        <w:t>Просмотр записи о профессиональном образовании обучающегося</w:t>
      </w:r>
    </w:p>
    <w:p w14:paraId="2A6BFC04" w14:textId="3C4DBCE6" w:rsidR="00160A24" w:rsidRPr="00C20D54" w:rsidRDefault="00160A24" w:rsidP="00593BD4">
      <w:pPr>
        <w:pStyle w:val="af2"/>
      </w:pPr>
      <w:r w:rsidRPr="00C20D54">
        <w:t>Для просмотра записи о профессиональном образовании обучающегося (</w:t>
      </w:r>
      <w:r w:rsidR="00593BD4">
        <w:fldChar w:fldCharType="begin"/>
      </w:r>
      <w:r w:rsidR="00593BD4">
        <w:instrText xml:space="preserve"> REF _Ref156573926 \h  \* MERGEFORMAT </w:instrText>
      </w:r>
      <w:r w:rsidR="00593BD4">
        <w:fldChar w:fldCharType="separate"/>
      </w:r>
      <w:r w:rsidR="00565CC3" w:rsidRPr="00565CC3">
        <w:t>Рисунок 70</w:t>
      </w:r>
      <w:r w:rsidR="00593BD4">
        <w:fldChar w:fldCharType="end"/>
      </w:r>
      <w:r w:rsidRPr="00C20D54">
        <w:t>) выберите в таблице нужную запись</w:t>
      </w:r>
      <w:r w:rsidR="00593BD4">
        <w:t xml:space="preserve"> и нажмите на нее.</w:t>
      </w:r>
    </w:p>
    <w:p w14:paraId="0BAFF63B" w14:textId="77777777" w:rsidR="00160A24" w:rsidRPr="00C20D54" w:rsidRDefault="00160A24" w:rsidP="00593BD4">
      <w:pPr>
        <w:pStyle w:val="afffffff6"/>
      </w:pPr>
      <w:r w:rsidRPr="00C20D54">
        <w:rPr>
          <w:noProof/>
        </w:rPr>
        <w:drawing>
          <wp:inline distT="0" distB="0" distL="0" distR="0" wp14:anchorId="0300A3EB" wp14:editId="4A9D2585">
            <wp:extent cx="5939620" cy="3590062"/>
            <wp:effectExtent l="19050" t="19050" r="23495" b="1079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6"/>
                    <a:stretch/>
                  </pic:blipFill>
                  <pic:spPr bwMode="auto">
                    <a:xfrm>
                      <a:off x="0" y="0"/>
                      <a:ext cx="5940000" cy="35902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85E190" w14:textId="259F5AE9" w:rsidR="00160A24" w:rsidRPr="00C20D54" w:rsidRDefault="00160A24" w:rsidP="00966C9D">
      <w:pPr>
        <w:pStyle w:val="aff"/>
        <w:rPr>
          <w:color w:val="000000" w:themeColor="text1"/>
        </w:rPr>
      </w:pPr>
      <w:bookmarkStart w:id="359" w:name="_Ref156573926"/>
      <w:bookmarkStart w:id="360" w:name="_Ref148277460"/>
      <w:r w:rsidRPr="00593BD4">
        <w:rPr>
          <w:rStyle w:val="afffffffa"/>
        </w:rPr>
        <w:t xml:space="preserve">Рисунок </w:t>
      </w:r>
      <w:r w:rsidRPr="00593BD4">
        <w:rPr>
          <w:rStyle w:val="afffffffa"/>
        </w:rPr>
        <w:fldChar w:fldCharType="begin"/>
      </w:r>
      <w:r w:rsidRPr="00593BD4">
        <w:rPr>
          <w:rStyle w:val="afffffffa"/>
        </w:rPr>
        <w:instrText xml:space="preserve"> SEQ Рисунок \* ARABIC </w:instrText>
      </w:r>
      <w:r w:rsidRPr="00593BD4">
        <w:rPr>
          <w:rStyle w:val="afffffffa"/>
        </w:rPr>
        <w:fldChar w:fldCharType="separate"/>
      </w:r>
      <w:r w:rsidR="00565CC3">
        <w:rPr>
          <w:rStyle w:val="afffffffa"/>
          <w:noProof/>
        </w:rPr>
        <w:t>70</w:t>
      </w:r>
      <w:r w:rsidRPr="00593BD4">
        <w:rPr>
          <w:rStyle w:val="afffffffa"/>
        </w:rPr>
        <w:fldChar w:fldCharType="end"/>
      </w:r>
      <w:bookmarkEnd w:id="359"/>
      <w:r w:rsidRPr="00593BD4">
        <w:rPr>
          <w:rStyle w:val="afffffffa"/>
        </w:rPr>
        <w:t xml:space="preserve"> – Карточка профессионального образования</w:t>
      </w:r>
      <w:r w:rsidRPr="00C20D54">
        <w:rPr>
          <w:color w:val="000000" w:themeColor="text1"/>
        </w:rPr>
        <w:t xml:space="preserve"> обучающегося</w:t>
      </w:r>
      <w:bookmarkEnd w:id="360"/>
    </w:p>
    <w:p w14:paraId="6FCEE787" w14:textId="77777777" w:rsidR="00160A24" w:rsidRPr="00C20D54" w:rsidRDefault="00160A24" w:rsidP="00B95CD2">
      <w:pPr>
        <w:pStyle w:val="7"/>
        <w:rPr>
          <w:color w:val="000000" w:themeColor="text1"/>
        </w:rPr>
      </w:pPr>
      <w:bookmarkStart w:id="361" w:name="_Ref148276811"/>
      <w:r w:rsidRPr="00253ACD">
        <w:rPr>
          <w:rStyle w:val="62"/>
          <w:b/>
          <w:bCs/>
        </w:rPr>
        <w:t>Редактирование записи о профессиональном образовании</w:t>
      </w:r>
      <w:r w:rsidRPr="00C20D54">
        <w:rPr>
          <w:color w:val="000000" w:themeColor="text1"/>
        </w:rPr>
        <w:t xml:space="preserve"> обучающегося</w:t>
      </w:r>
      <w:bookmarkEnd w:id="361"/>
    </w:p>
    <w:p w14:paraId="6F951C47" w14:textId="70B0875D" w:rsidR="00160A24" w:rsidRPr="00C20D54" w:rsidRDefault="002E7A91" w:rsidP="00142753">
      <w:pPr>
        <w:keepNext/>
        <w:ind w:firstLine="709"/>
        <w:rPr>
          <w:color w:val="000000" w:themeColor="text1"/>
        </w:rPr>
      </w:pPr>
      <w:r w:rsidRPr="00E74D79">
        <w:t xml:space="preserve">Функция предназначена для внесения </w:t>
      </w:r>
      <w:r w:rsidR="002A2FA4">
        <w:t xml:space="preserve">изменений в сведения </w:t>
      </w:r>
      <w:r w:rsidR="00160A24" w:rsidRPr="00593BD4">
        <w:rPr>
          <w:rStyle w:val="afffffff1"/>
        </w:rPr>
        <w:t>о профессиональном образовании обучающегося</w:t>
      </w:r>
      <w:r w:rsidR="002A2FA4">
        <w:rPr>
          <w:color w:val="000000" w:themeColor="text1"/>
        </w:rPr>
        <w:t>. Для изменения записи:</w:t>
      </w:r>
    </w:p>
    <w:p w14:paraId="466AC1E9" w14:textId="47C43D5E" w:rsidR="00160A24" w:rsidRPr="00C20D54" w:rsidRDefault="00160A24" w:rsidP="00B77B53">
      <w:pPr>
        <w:pStyle w:val="1d"/>
        <w:numPr>
          <w:ilvl w:val="0"/>
          <w:numId w:val="98"/>
        </w:numPr>
      </w:pPr>
      <w:r w:rsidRPr="00C20D54">
        <w:t xml:space="preserve">В </w:t>
      </w:r>
      <w:r w:rsidR="000664FD">
        <w:t>блок</w:t>
      </w:r>
      <w:r w:rsidR="001B36D0">
        <w:t>е</w:t>
      </w:r>
      <w:r w:rsidRPr="00C20D54">
        <w:t xml:space="preserve"> «Профессионально образование»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09B52D2C" wp14:editId="0692B0E7">
            <wp:extent cx="220999" cy="243861"/>
            <wp:effectExtent l="19050" t="19050" r="26670" b="2286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«Редактировать». </w:t>
      </w:r>
    </w:p>
    <w:p w14:paraId="089DD3B3" w14:textId="77777777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>Внесите изменения в открывшей форме «</w:t>
      </w:r>
      <w:r w:rsidRPr="00C20D54">
        <w:rPr>
          <w:bCs/>
        </w:rPr>
        <w:t xml:space="preserve">Редактирование </w:t>
      </w:r>
      <w:r w:rsidRPr="00C20D54">
        <w:t>записи профессионального образования».</w:t>
      </w:r>
    </w:p>
    <w:p w14:paraId="29CF3B84" w14:textId="77777777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0E2B075B" w14:textId="77777777" w:rsidR="00160A24" w:rsidRPr="00C20D54" w:rsidRDefault="00160A24" w:rsidP="00B95CD2">
      <w:pPr>
        <w:pStyle w:val="7"/>
      </w:pPr>
      <w:bookmarkStart w:id="362" w:name="_Ref148276821"/>
      <w:r w:rsidRPr="00C20D54">
        <w:t>Удаление записи о профессиональном образовании обучающегося</w:t>
      </w:r>
      <w:bookmarkEnd w:id="362"/>
    </w:p>
    <w:p w14:paraId="23C5DDB7" w14:textId="67CAC8B1" w:rsidR="00160A24" w:rsidRPr="00C20D54" w:rsidRDefault="002A2FA4" w:rsidP="00593BD4">
      <w:pPr>
        <w:pStyle w:val="af2"/>
      </w:pPr>
      <w:r w:rsidRPr="00E74D79">
        <w:t xml:space="preserve">Функция предназначена для </w:t>
      </w:r>
      <w:r>
        <w:t xml:space="preserve">удаления сведений </w:t>
      </w:r>
      <w:r w:rsidRPr="00593BD4">
        <w:rPr>
          <w:rStyle w:val="afffffff1"/>
        </w:rPr>
        <w:t>о профессиональном образовании обучающегося</w:t>
      </w:r>
      <w:r>
        <w:rPr>
          <w:color w:val="000000" w:themeColor="text1"/>
        </w:rPr>
        <w:t>. Для удаления записи</w:t>
      </w:r>
      <w:r w:rsidR="00160A24" w:rsidRPr="00C20D54">
        <w:t>:</w:t>
      </w:r>
    </w:p>
    <w:p w14:paraId="78D77D09" w14:textId="77777777" w:rsidR="00160A24" w:rsidRPr="00C20D54" w:rsidRDefault="00160A24" w:rsidP="00B77B53">
      <w:pPr>
        <w:pStyle w:val="1d"/>
        <w:numPr>
          <w:ilvl w:val="0"/>
          <w:numId w:val="99"/>
        </w:numPr>
      </w:pPr>
      <w:r w:rsidRPr="00C20D54">
        <w:t xml:space="preserve">В таблице в строке с нужной записью нажмите кнопку </w:t>
      </w:r>
      <w:r w:rsidRPr="00C20D54">
        <w:rPr>
          <w:noProof/>
          <w:lang w:eastAsia="ru-RU"/>
        </w:rPr>
        <w:drawing>
          <wp:inline distT="0" distB="0" distL="0" distR="0" wp14:anchorId="44993F12" wp14:editId="4615755F">
            <wp:extent cx="220999" cy="243861"/>
            <wp:effectExtent l="19050" t="19050" r="26670" b="2286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и выберите команду «Удалить». </w:t>
      </w:r>
    </w:p>
    <w:p w14:paraId="7DE4AE03" w14:textId="0118CDE1" w:rsidR="00160A24" w:rsidRPr="00C20D54" w:rsidRDefault="00160A24" w:rsidP="00B77B53">
      <w:pPr>
        <w:pStyle w:val="1d"/>
        <w:numPr>
          <w:ilvl w:val="0"/>
          <w:numId w:val="167"/>
        </w:numPr>
      </w:pPr>
      <w:r w:rsidRPr="00C20D54">
        <w:t>Подтвердите удаление и выберите способ сохранения (с использованием УКЭП или без УКЭП).</w:t>
      </w:r>
    </w:p>
    <w:p w14:paraId="1AF3D6B6" w14:textId="4A1B0718" w:rsidR="00947F40" w:rsidRPr="00C20D54" w:rsidRDefault="000664FD" w:rsidP="00253ACD">
      <w:pPr>
        <w:pStyle w:val="60"/>
      </w:pPr>
      <w:bookmarkStart w:id="363" w:name="_Ref156574296"/>
      <w:r>
        <w:t>Блок</w:t>
      </w:r>
      <w:r w:rsidR="001B36D0">
        <w:t xml:space="preserve"> «</w:t>
      </w:r>
      <w:r w:rsidR="00947F40" w:rsidRPr="00C20D54">
        <w:t>С</w:t>
      </w:r>
      <w:r w:rsidR="000A288B">
        <w:t xml:space="preserve">ведения </w:t>
      </w:r>
      <w:r w:rsidR="00947F40" w:rsidRPr="00C20D54">
        <w:t>об аккредитации специалиста</w:t>
      </w:r>
      <w:bookmarkEnd w:id="363"/>
      <w:r w:rsidR="001B36D0">
        <w:t>»</w:t>
      </w:r>
    </w:p>
    <w:p w14:paraId="4306F1C0" w14:textId="50208F74" w:rsidR="00947F40" w:rsidRPr="00C20D54" w:rsidRDefault="00593BD4" w:rsidP="00593BD4">
      <w:pPr>
        <w:ind w:firstLine="709"/>
        <w:rPr>
          <w:color w:val="000000" w:themeColor="text1"/>
        </w:rPr>
      </w:pPr>
      <w:bookmarkStart w:id="364" w:name="_Hlk156839194"/>
      <w:r>
        <w:rPr>
          <w:rStyle w:val="afe"/>
          <w:color w:val="000000" w:themeColor="text1"/>
          <w:u w:val="none"/>
        </w:rPr>
        <w:t>Р</w:t>
      </w:r>
      <w:r w:rsidRPr="00C20D54">
        <w:t>учно</w:t>
      </w:r>
      <w:r>
        <w:t xml:space="preserve">й ввод </w:t>
      </w:r>
      <w:r w:rsidRPr="00C20D54">
        <w:t xml:space="preserve">сведений об аккредитации </w:t>
      </w:r>
      <w:r>
        <w:t xml:space="preserve">специалиста </w:t>
      </w:r>
      <w:r w:rsidRPr="00C20D54">
        <w:t xml:space="preserve">в </w:t>
      </w:r>
      <w:r>
        <w:t>Подсистеме</w:t>
      </w:r>
      <w:r w:rsidRPr="00C20D54">
        <w:t xml:space="preserve"> не предусмотрен, данные загружаются из </w:t>
      </w:r>
      <w:r>
        <w:t xml:space="preserve">ИС Аккредитация. </w:t>
      </w:r>
      <w:r w:rsidRPr="00C20D54">
        <w:t xml:space="preserve">Сведения, поступающие из </w:t>
      </w:r>
      <w:r>
        <w:t>ИС Аккредитация</w:t>
      </w:r>
      <w:r w:rsidRPr="00C20D54">
        <w:t>,</w:t>
      </w:r>
      <w:r>
        <w:t xml:space="preserve"> </w:t>
      </w:r>
      <w:r w:rsidR="00947F40" w:rsidRPr="00C20D54">
        <w:rPr>
          <w:color w:val="000000" w:themeColor="text1"/>
        </w:rPr>
        <w:t xml:space="preserve">содержатся в блоке «Свидетельство об аккредитации специалиста» </w:t>
      </w:r>
      <w:r w:rsidR="00917700">
        <w:rPr>
          <w:color w:val="000000" w:themeColor="text1"/>
        </w:rPr>
        <w:t>формы</w:t>
      </w:r>
      <w:r w:rsidR="00947F40" w:rsidRPr="00C20D54">
        <w:rPr>
          <w:color w:val="000000" w:themeColor="text1"/>
        </w:rPr>
        <w:t xml:space="preserve"> «Образование» и недоступны для редактирования</w:t>
      </w:r>
      <w:bookmarkEnd w:id="364"/>
      <w:r w:rsidR="00917700">
        <w:rPr>
          <w:color w:val="000000" w:themeColor="text1"/>
        </w:rPr>
        <w:t xml:space="preserve"> (см. </w:t>
      </w:r>
      <w:r w:rsidR="00917700">
        <w:rPr>
          <w:color w:val="000000" w:themeColor="text1"/>
        </w:rPr>
        <w:fldChar w:fldCharType="begin"/>
      </w:r>
      <w:r w:rsidR="00917700">
        <w:rPr>
          <w:color w:val="000000" w:themeColor="text1"/>
        </w:rPr>
        <w:instrText xml:space="preserve"> REF _Ref156839172 \h </w:instrText>
      </w:r>
      <w:r w:rsidR="00917700">
        <w:rPr>
          <w:color w:val="000000" w:themeColor="text1"/>
        </w:rPr>
      </w:r>
      <w:r w:rsidR="00917700">
        <w:rPr>
          <w:color w:val="000000" w:themeColor="text1"/>
        </w:rPr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71</w:t>
      </w:r>
      <w:r w:rsidR="00917700">
        <w:rPr>
          <w:color w:val="000000" w:themeColor="text1"/>
        </w:rPr>
        <w:fldChar w:fldCharType="end"/>
      </w:r>
      <w:r w:rsidR="00917700">
        <w:rPr>
          <w:color w:val="000000" w:themeColor="text1"/>
        </w:rPr>
        <w:t>).</w:t>
      </w:r>
    </w:p>
    <w:p w14:paraId="7C751E59" w14:textId="77777777" w:rsidR="00947F40" w:rsidRPr="00C20D54" w:rsidRDefault="00947F40" w:rsidP="00593BD4">
      <w:pPr>
        <w:pStyle w:val="afffffff6"/>
      </w:pPr>
      <w:r w:rsidRPr="00C20D54">
        <w:rPr>
          <w:noProof/>
        </w:rPr>
        <w:drawing>
          <wp:inline distT="0" distB="0" distL="0" distR="0" wp14:anchorId="7ACF264B" wp14:editId="77FD09A6">
            <wp:extent cx="5940000" cy="1794193"/>
            <wp:effectExtent l="19050" t="19050" r="22860" b="1587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179419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1A471A" w14:textId="5861D213" w:rsidR="00947F40" w:rsidRPr="00C20D54" w:rsidRDefault="00947F40" w:rsidP="00593BD4">
      <w:pPr>
        <w:pStyle w:val="afffffff8"/>
      </w:pPr>
      <w:bookmarkStart w:id="365" w:name="_Ref156839172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71</w:t>
      </w:r>
      <w:r w:rsidRPr="00C20D54">
        <w:rPr>
          <w:noProof/>
        </w:rPr>
        <w:fldChar w:fldCharType="end"/>
      </w:r>
      <w:bookmarkEnd w:id="365"/>
      <w:r w:rsidRPr="00C20D54">
        <w:t xml:space="preserve"> – </w:t>
      </w:r>
      <w:r w:rsidR="000664FD">
        <w:t>Блок</w:t>
      </w:r>
      <w:r w:rsidR="001B36D0">
        <w:t xml:space="preserve"> </w:t>
      </w:r>
      <w:r w:rsidRPr="00C20D54">
        <w:t>«</w:t>
      </w:r>
      <w:r w:rsidR="00F43C74" w:rsidRPr="00F43C74">
        <w:t>Сведения об аккредитации</w:t>
      </w:r>
      <w:r w:rsidRPr="00C20D54">
        <w:t>»</w:t>
      </w:r>
    </w:p>
    <w:p w14:paraId="311E8C06" w14:textId="705BCB45" w:rsidR="00947F40" w:rsidRPr="00C20D54" w:rsidRDefault="000664FD" w:rsidP="00593BD4">
      <w:pPr>
        <w:ind w:firstLine="709"/>
      </w:pPr>
      <w:r>
        <w:rPr>
          <w:color w:val="000000" w:themeColor="text1"/>
        </w:rPr>
        <w:t>Блок</w:t>
      </w:r>
      <w:r w:rsidR="001B36D0">
        <w:rPr>
          <w:color w:val="000000" w:themeColor="text1"/>
        </w:rPr>
        <w:t xml:space="preserve"> </w:t>
      </w:r>
      <w:r w:rsidR="00593BD4">
        <w:rPr>
          <w:color w:val="000000" w:themeColor="text1"/>
        </w:rPr>
        <w:t>«</w:t>
      </w:r>
      <w:r w:rsidR="00F43C74" w:rsidRPr="00F43C74">
        <w:rPr>
          <w:color w:val="000000" w:themeColor="text1"/>
        </w:rPr>
        <w:t>Сведения об аккредитации</w:t>
      </w:r>
      <w:r w:rsidR="00593BD4">
        <w:rPr>
          <w:color w:val="000000" w:themeColor="text1"/>
        </w:rPr>
        <w:t xml:space="preserve">» </w:t>
      </w:r>
      <w:r w:rsidR="00947F40" w:rsidRPr="00C20D54">
        <w:rPr>
          <w:color w:val="000000" w:themeColor="text1"/>
        </w:rPr>
        <w:t xml:space="preserve">содержит </w:t>
      </w:r>
      <w:r w:rsidR="00593BD4">
        <w:rPr>
          <w:color w:val="000000" w:themeColor="text1"/>
        </w:rPr>
        <w:t>т</w:t>
      </w:r>
      <w:r w:rsidR="00947F40" w:rsidRPr="00C20D54">
        <w:t>аблиц</w:t>
      </w:r>
      <w:r w:rsidR="00593BD4">
        <w:t>у</w:t>
      </w:r>
      <w:r w:rsidR="00947F40" w:rsidRPr="00C20D54">
        <w:t xml:space="preserve"> с записями об аккредитации </w:t>
      </w:r>
      <w:r w:rsidR="00593BD4">
        <w:t>специалиста</w:t>
      </w:r>
      <w:r w:rsidR="00947F40" w:rsidRPr="00C20D54">
        <w:t>. Таблица содержит столбцы:</w:t>
      </w:r>
    </w:p>
    <w:p w14:paraId="7BEE9F03" w14:textId="2A501CEE" w:rsidR="00947F40" w:rsidRPr="00C20D54" w:rsidRDefault="00947F40" w:rsidP="00D104EC">
      <w:pPr>
        <w:pStyle w:val="17"/>
      </w:pPr>
      <w:r w:rsidRPr="00C20D54">
        <w:t>«Уникальный номер реестровой записи об аккредитации»</w:t>
      </w:r>
      <w:r w:rsidR="00D104EC">
        <w:t>,</w:t>
      </w:r>
    </w:p>
    <w:p w14:paraId="0C573852" w14:textId="71132971" w:rsidR="00947F40" w:rsidRPr="00C20D54" w:rsidRDefault="00947F40" w:rsidP="00D104EC">
      <w:pPr>
        <w:pStyle w:val="17"/>
      </w:pPr>
      <w:r w:rsidRPr="00C20D54">
        <w:t>«Проф. стандарт»</w:t>
      </w:r>
      <w:r w:rsidR="00D104EC">
        <w:t>,</w:t>
      </w:r>
    </w:p>
    <w:p w14:paraId="09184994" w14:textId="13AEFDA2" w:rsidR="00947F40" w:rsidRPr="00C20D54" w:rsidRDefault="00947F40" w:rsidP="00D104EC">
      <w:pPr>
        <w:pStyle w:val="17"/>
      </w:pPr>
      <w:r w:rsidRPr="00C20D54">
        <w:t>«Дата проведения»</w:t>
      </w:r>
      <w:r w:rsidR="00D104EC">
        <w:t>,</w:t>
      </w:r>
    </w:p>
    <w:p w14:paraId="03CB778E" w14:textId="5F1964EF" w:rsidR="00947F40" w:rsidRPr="00C20D54" w:rsidRDefault="00947F40" w:rsidP="00D104EC">
      <w:pPr>
        <w:pStyle w:val="17"/>
      </w:pPr>
      <w:r w:rsidRPr="00C20D54">
        <w:t>«Вид аккредитации»</w:t>
      </w:r>
      <w:r w:rsidR="00D104EC">
        <w:t>,</w:t>
      </w:r>
    </w:p>
    <w:p w14:paraId="2FB62C53" w14:textId="77777777" w:rsidR="00947F40" w:rsidRDefault="00947F40" w:rsidP="00D104EC">
      <w:pPr>
        <w:pStyle w:val="17"/>
      </w:pPr>
      <w:r w:rsidRPr="00C20D54">
        <w:t>«Специальность/должность».</w:t>
      </w:r>
    </w:p>
    <w:p w14:paraId="2720F5BB" w14:textId="77777777" w:rsidR="00F43C74" w:rsidRDefault="00F43C74" w:rsidP="00F43C74">
      <w:pPr>
        <w:pStyle w:val="af2"/>
      </w:pPr>
      <w:r w:rsidRPr="00C20D54">
        <w:t xml:space="preserve">При нажатии на </w:t>
      </w:r>
      <w:r w:rsidRPr="00CA1548">
        <w:t xml:space="preserve">кнопку </w:t>
      </w:r>
      <w:r w:rsidRPr="00B0625C">
        <w:rPr>
          <w:noProof/>
        </w:rPr>
        <w:drawing>
          <wp:inline distT="0" distB="0" distL="0" distR="0" wp14:anchorId="7BD25B37" wp14:editId="500249E3">
            <wp:extent cx="222250" cy="248920"/>
            <wp:effectExtent l="0" t="0" r="6350" b="0"/>
            <wp:docPr id="2118567422" name="Рисунок 2118567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063912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" cy="24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1548">
        <w:t xml:space="preserve"> («стрелка вправо) </w:t>
      </w:r>
      <w:r w:rsidRPr="00C20D54">
        <w:t>отображаются дополнительные данные</w:t>
      </w:r>
      <w:r>
        <w:t>:</w:t>
      </w:r>
    </w:p>
    <w:p w14:paraId="7E3633E2" w14:textId="77777777" w:rsidR="001B36D0" w:rsidRDefault="001B36D0" w:rsidP="00B77B53">
      <w:pPr>
        <w:pStyle w:val="17"/>
        <w:numPr>
          <w:ilvl w:val="0"/>
          <w:numId w:val="175"/>
        </w:numPr>
      </w:pPr>
      <w:bookmarkStart w:id="366" w:name="_Ref156845588"/>
      <w:r>
        <w:t>«Срок действия»,</w:t>
      </w:r>
    </w:p>
    <w:p w14:paraId="0071727F" w14:textId="77777777" w:rsidR="001B36D0" w:rsidRDefault="001B36D0" w:rsidP="00B77B53">
      <w:pPr>
        <w:pStyle w:val="17"/>
        <w:numPr>
          <w:ilvl w:val="0"/>
          <w:numId w:val="175"/>
        </w:numPr>
      </w:pPr>
      <w:r>
        <w:t>«Место проведения»,</w:t>
      </w:r>
    </w:p>
    <w:p w14:paraId="1B421C53" w14:textId="77777777" w:rsidR="001B36D0" w:rsidRDefault="001B36D0" w:rsidP="001B36D0">
      <w:pPr>
        <w:pStyle w:val="17"/>
      </w:pPr>
      <w:r>
        <w:t>«Номер протокола».</w:t>
      </w:r>
    </w:p>
    <w:p w14:paraId="5D11EEE3" w14:textId="2A157583" w:rsidR="00C34916" w:rsidRPr="00C20D54" w:rsidRDefault="000664FD" w:rsidP="00B95CD2">
      <w:pPr>
        <w:pStyle w:val="60"/>
      </w:pPr>
      <w:bookmarkStart w:id="367" w:name="_Ref161140030"/>
      <w:r>
        <w:t>Блок</w:t>
      </w:r>
      <w:r w:rsidR="001B36D0">
        <w:t xml:space="preserve"> </w:t>
      </w:r>
      <w:r w:rsidR="00C34916">
        <w:t>«</w:t>
      </w:r>
      <w:r w:rsidR="00C34916" w:rsidRPr="00C20D54">
        <w:t>Решение о соответствии образования и (или) квалификации, полученных в иностранном государстве</w:t>
      </w:r>
      <w:r w:rsidR="00C34916">
        <w:t>»</w:t>
      </w:r>
      <w:bookmarkEnd w:id="366"/>
      <w:bookmarkEnd w:id="367"/>
    </w:p>
    <w:p w14:paraId="14067520" w14:textId="757CD898" w:rsidR="00C34916" w:rsidRPr="00C20D54" w:rsidRDefault="00C34916" w:rsidP="00C34916">
      <w:pPr>
        <w:pStyle w:val="af2"/>
      </w:pPr>
      <w:r w:rsidRPr="00C20D54">
        <w:t xml:space="preserve">Данный </w:t>
      </w:r>
      <w:r w:rsidR="000664FD">
        <w:t>блок</w:t>
      </w:r>
      <w:r w:rsidRPr="00C20D54">
        <w:t xml:space="preserve"> содержит в себе получаемые от </w:t>
      </w:r>
      <w:r w:rsidR="00E702F5">
        <w:t>АИС «Росздравнадзор»</w:t>
      </w:r>
      <w:r>
        <w:t xml:space="preserve"> сведения о принятом в отношении </w:t>
      </w:r>
      <w:r w:rsidR="00F43EA4">
        <w:t>обучающегося</w:t>
      </w:r>
      <w:r>
        <w:t xml:space="preserve"> р</w:t>
      </w:r>
      <w:r w:rsidRPr="00D113E2">
        <w:t>ешении о соответствии полученных</w:t>
      </w:r>
      <w:r>
        <w:t xml:space="preserve"> им </w:t>
      </w:r>
      <w:r w:rsidRPr="00D113E2">
        <w:t>в иностранных организациях, осуществляющих образовательную деятельность, медицинского, фармацевтического или иного образования и (или) квалификации квалификационным требованиям к медицинским и фармацевтическим работникам</w:t>
      </w:r>
      <w:r>
        <w:t xml:space="preserve"> в</w:t>
      </w:r>
      <w:r w:rsidRPr="00C20D54">
        <w:t xml:space="preserve"> </w:t>
      </w:r>
      <w:r>
        <w:t>РФ.</w:t>
      </w:r>
      <w:r w:rsidRPr="00C20D54">
        <w:t xml:space="preserve"> С</w:t>
      </w:r>
      <w:r>
        <w:t>ведения выводятся в табличной форме; с</w:t>
      </w:r>
      <w:r w:rsidRPr="00C20D54">
        <w:t xml:space="preserve">остав </w:t>
      </w:r>
      <w:r>
        <w:t xml:space="preserve">выводимых </w:t>
      </w:r>
      <w:r w:rsidRPr="00C20D54">
        <w:t>сведений:</w:t>
      </w:r>
    </w:p>
    <w:p w14:paraId="56C80D5D" w14:textId="77777777" w:rsidR="00C34916" w:rsidRPr="00D113E2" w:rsidRDefault="00C34916" w:rsidP="00C34916">
      <w:pPr>
        <w:pStyle w:val="17"/>
      </w:pPr>
      <w:r w:rsidRPr="00D113E2">
        <w:t>специальность по направлению</w:t>
      </w:r>
      <w:r>
        <w:t xml:space="preserve"> (с</w:t>
      </w:r>
      <w:r w:rsidRPr="007F1439">
        <w:t xml:space="preserve">пециальность </w:t>
      </w:r>
      <w:r>
        <w:t xml:space="preserve">указывается по </w:t>
      </w:r>
      <w:r w:rsidRPr="007F1439">
        <w:t>справочник</w:t>
      </w:r>
      <w:r>
        <w:t>у</w:t>
      </w:r>
      <w:r w:rsidRPr="007F1439">
        <w:t xml:space="preserve"> </w:t>
      </w:r>
      <w:r>
        <w:t>НСИ</w:t>
      </w:r>
      <w:r w:rsidRPr="007F1439">
        <w:t xml:space="preserve"> «Номенклатура специальностей специалистов, имеющих медицинское и фармацевтическое образование», OID 1.2.643.5.1.13.13.11.1066</w:t>
      </w:r>
      <w:r>
        <w:t>)</w:t>
      </w:r>
      <w:r w:rsidRPr="00D113E2">
        <w:t>;</w:t>
      </w:r>
    </w:p>
    <w:p w14:paraId="53B5803A" w14:textId="77777777" w:rsidR="00C34916" w:rsidRPr="00D113E2" w:rsidRDefault="00C34916" w:rsidP="00C34916">
      <w:pPr>
        <w:pStyle w:val="17"/>
      </w:pPr>
      <w:r w:rsidRPr="00D113E2">
        <w:t xml:space="preserve">дата </w:t>
      </w:r>
      <w:r>
        <w:t xml:space="preserve">принятия </w:t>
      </w:r>
      <w:r w:rsidRPr="00D113E2">
        <w:t>решения;</w:t>
      </w:r>
    </w:p>
    <w:p w14:paraId="750509EF" w14:textId="77777777" w:rsidR="00C34916" w:rsidRPr="00C20D54" w:rsidRDefault="00C34916" w:rsidP="00C34916">
      <w:pPr>
        <w:pStyle w:val="17"/>
      </w:pPr>
      <w:r>
        <w:t>р</w:t>
      </w:r>
      <w:r w:rsidRPr="00D113E2">
        <w:t>егистрационный</w:t>
      </w:r>
      <w:r w:rsidRPr="00C20D54">
        <w:t xml:space="preserve"> номер решения.</w:t>
      </w:r>
    </w:p>
    <w:p w14:paraId="5D5AFFFF" w14:textId="59E19B72" w:rsidR="00C34916" w:rsidRDefault="00C34916" w:rsidP="00C34916">
      <w:pPr>
        <w:pStyle w:val="af2"/>
      </w:pPr>
      <w:r w:rsidRPr="000D12A8">
        <w:t xml:space="preserve">В случае наличия </w:t>
      </w:r>
      <w:r w:rsidRPr="000D12A8">
        <w:rPr>
          <w:rStyle w:val="afffffff1"/>
        </w:rPr>
        <w:t xml:space="preserve">соответствующих сведений в </w:t>
      </w:r>
      <w:r w:rsidR="00E702F5">
        <w:rPr>
          <w:rStyle w:val="afffffff1"/>
        </w:rPr>
        <w:t>АИС «Росздравнадзор»</w:t>
      </w:r>
      <w:r w:rsidRPr="000D12A8">
        <w:rPr>
          <w:rStyle w:val="afffffff1"/>
        </w:rPr>
        <w:t xml:space="preserve"> в данном </w:t>
      </w:r>
      <w:r w:rsidR="000664FD">
        <w:t>блок</w:t>
      </w:r>
      <w:r w:rsidR="001B36D0">
        <w:rPr>
          <w:rStyle w:val="afffffff1"/>
        </w:rPr>
        <w:t xml:space="preserve">е </w:t>
      </w:r>
      <w:r w:rsidRPr="00C20D54">
        <w:t xml:space="preserve">доступны для просмотра </w:t>
      </w:r>
      <w:r>
        <w:t xml:space="preserve">сведения обо всех решениях </w:t>
      </w:r>
      <w:r w:rsidRPr="00C20D54">
        <w:t xml:space="preserve">о соответствии образования, полученного </w:t>
      </w:r>
      <w:r w:rsidR="00F43EA4">
        <w:t>обучающимся</w:t>
      </w:r>
      <w:r>
        <w:t xml:space="preserve"> </w:t>
      </w:r>
      <w:r w:rsidRPr="00C20D54">
        <w:t>в иностранной организации</w:t>
      </w:r>
      <w:r>
        <w:t>.</w:t>
      </w:r>
    </w:p>
    <w:p w14:paraId="071BC251" w14:textId="24479FBE" w:rsidR="00C34916" w:rsidRPr="00C20D54" w:rsidRDefault="00C34916" w:rsidP="00C34916">
      <w:pPr>
        <w:pStyle w:val="af2"/>
      </w:pPr>
      <w:r w:rsidRPr="00657AEF">
        <w:t xml:space="preserve">Поля </w:t>
      </w:r>
      <w:r w:rsidR="000664FD">
        <w:t>блок</w:t>
      </w:r>
      <w:r w:rsidR="001B36D0">
        <w:t xml:space="preserve">а </w:t>
      </w:r>
      <w:r w:rsidRPr="00657AEF">
        <w:rPr>
          <w:b/>
          <w:bCs/>
        </w:rPr>
        <w:t>«</w:t>
      </w:r>
      <w:r w:rsidRPr="00657AEF">
        <w:t>Решение о соответствии образования, полученного в иностранной организации</w:t>
      </w:r>
      <w:r w:rsidRPr="00657AEF">
        <w:rPr>
          <w:b/>
          <w:bCs/>
        </w:rPr>
        <w:t>»</w:t>
      </w:r>
      <w:r w:rsidRPr="00657AEF">
        <w:t xml:space="preserve"> недоступны для внесения сведений вручную.</w:t>
      </w:r>
      <w:r>
        <w:t xml:space="preserve"> </w:t>
      </w:r>
      <w:r w:rsidRPr="00C20D54">
        <w:t>Для получения или обновления сведений</w:t>
      </w:r>
      <w:r>
        <w:t xml:space="preserve"> в Подсистеме необходимо нажать </w:t>
      </w:r>
      <w:r w:rsidRPr="00C20D54">
        <w:t xml:space="preserve">кнопку </w:t>
      </w:r>
      <w:r w:rsidRPr="00C20D54">
        <w:rPr>
          <w:noProof/>
        </w:rPr>
        <w:drawing>
          <wp:inline distT="0" distB="0" distL="0" distR="0" wp14:anchorId="0D8E7C66" wp14:editId="2E46FDE4">
            <wp:extent cx="1282766" cy="215911"/>
            <wp:effectExtent l="0" t="0" r="0" b="0"/>
            <wp:docPr id="1356667897" name="Рисунок 1356667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282766" cy="215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(см. </w:t>
      </w:r>
      <w:r w:rsidR="00B95CD2">
        <w:fldChar w:fldCharType="begin"/>
      </w:r>
      <w:r w:rsidR="00B95CD2">
        <w:instrText xml:space="preserve"> REF _Ref156846524 \h </w:instrText>
      </w:r>
      <w:r w:rsidR="00B95CD2">
        <w:fldChar w:fldCharType="separate"/>
      </w:r>
      <w:r w:rsidR="00565CC3" w:rsidRPr="000D12A8">
        <w:t xml:space="preserve">Рисунок </w:t>
      </w:r>
      <w:r w:rsidR="00565CC3">
        <w:rPr>
          <w:noProof/>
        </w:rPr>
        <w:t>72</w:t>
      </w:r>
      <w:r w:rsidR="00B95CD2">
        <w:fldChar w:fldCharType="end"/>
      </w:r>
      <w:r w:rsidR="001B36D0">
        <w:t>)</w:t>
      </w:r>
      <w:r w:rsidRPr="00C20D54">
        <w:t>.</w:t>
      </w:r>
    </w:p>
    <w:p w14:paraId="4EFA4763" w14:textId="77777777" w:rsidR="00C34916" w:rsidRPr="00C20D54" w:rsidRDefault="00C34916" w:rsidP="00C34916">
      <w:pPr>
        <w:pStyle w:val="afffffff6"/>
      </w:pPr>
      <w:r w:rsidRPr="00C20D54">
        <w:rPr>
          <w:noProof/>
        </w:rPr>
        <w:drawing>
          <wp:inline distT="0" distB="0" distL="0" distR="0" wp14:anchorId="7486ED71" wp14:editId="774FEB2E">
            <wp:extent cx="5816899" cy="2038455"/>
            <wp:effectExtent l="0" t="0" r="0" b="0"/>
            <wp:docPr id="135523631" name="Рисунок 135523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816899" cy="203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17003" w14:textId="2C2A6F2B" w:rsidR="00C34916" w:rsidRPr="000D12A8" w:rsidRDefault="00C34916" w:rsidP="00C34916">
      <w:pPr>
        <w:pStyle w:val="afffffff8"/>
      </w:pPr>
      <w:bookmarkStart w:id="368" w:name="_Ref156846524"/>
      <w:r w:rsidRPr="000D12A8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72</w:t>
      </w:r>
      <w:r w:rsidR="003B6A3D">
        <w:rPr>
          <w:noProof/>
        </w:rPr>
        <w:fldChar w:fldCharType="end"/>
      </w:r>
      <w:bookmarkEnd w:id="368"/>
      <w:r w:rsidRPr="000D12A8">
        <w:t xml:space="preserve"> – </w:t>
      </w:r>
      <w:r w:rsidR="000664FD">
        <w:t>Блок</w:t>
      </w:r>
      <w:r w:rsidR="001B36D0">
        <w:t xml:space="preserve"> </w:t>
      </w:r>
      <w:r w:rsidRPr="000D12A8">
        <w:t>«Решение о соответствии образования и (или) квалификации, полученных в иностранном государстве»</w:t>
      </w:r>
    </w:p>
    <w:p w14:paraId="50831521" w14:textId="55BD999B" w:rsidR="00C34916" w:rsidRDefault="00C34916" w:rsidP="00C34916">
      <w:pPr>
        <w:pStyle w:val="af2"/>
      </w:pPr>
      <w:r w:rsidRPr="00C20D54">
        <w:t>В с</w:t>
      </w:r>
      <w:r w:rsidRPr="007F1439">
        <w:t>луча</w:t>
      </w:r>
      <w:r w:rsidRPr="00C20D54">
        <w:t>е отсутствия сведений</w:t>
      </w:r>
      <w:r>
        <w:t xml:space="preserve"> в </w:t>
      </w:r>
      <w:r w:rsidR="00E702F5">
        <w:t>АИС «Росздравнадзор»</w:t>
      </w:r>
      <w:r w:rsidRPr="00C20D54">
        <w:t xml:space="preserve"> (</w:t>
      </w:r>
      <w:r>
        <w:t xml:space="preserve">см. </w:t>
      </w:r>
      <w:r w:rsidR="00B95CD2">
        <w:fldChar w:fldCharType="begin"/>
      </w:r>
      <w:r w:rsidR="00B95CD2">
        <w:instrText xml:space="preserve"> REF _Ref156846548 \h </w:instrText>
      </w:r>
      <w:r w:rsidR="00B95CD2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73</w:t>
      </w:r>
      <w:r w:rsidR="00B95CD2">
        <w:fldChar w:fldCharType="end"/>
      </w:r>
      <w:r w:rsidRPr="00C20D54">
        <w:t xml:space="preserve">) </w:t>
      </w:r>
      <w:r>
        <w:t>п</w:t>
      </w:r>
      <w:r w:rsidRPr="00C20D54">
        <w:t xml:space="preserve">овторный запрос можно </w:t>
      </w:r>
      <w:r>
        <w:t>на</w:t>
      </w:r>
      <w:r w:rsidRPr="00C20D54">
        <w:t xml:space="preserve">править </w:t>
      </w:r>
      <w:r>
        <w:t xml:space="preserve">либо </w:t>
      </w:r>
      <w:r w:rsidRPr="00C20D54">
        <w:t>через 24 часа</w:t>
      </w:r>
      <w:r>
        <w:t xml:space="preserve">, </w:t>
      </w:r>
      <w:r w:rsidRPr="00C20D54">
        <w:t>либо после изменени</w:t>
      </w:r>
      <w:r>
        <w:t>я в Подсистеме:</w:t>
      </w:r>
    </w:p>
    <w:p w14:paraId="4FCE7E82" w14:textId="6DE10503" w:rsidR="00C34916" w:rsidRPr="00C20D54" w:rsidRDefault="00C34916" w:rsidP="00C34916">
      <w:pPr>
        <w:pStyle w:val="17"/>
      </w:pPr>
      <w:r w:rsidRPr="000D12A8">
        <w:t>персональных</w:t>
      </w:r>
      <w:r>
        <w:t xml:space="preserve"> </w:t>
      </w:r>
      <w:r w:rsidRPr="00C20D54">
        <w:t>данных</w:t>
      </w:r>
      <w:r>
        <w:t xml:space="preserve"> </w:t>
      </w:r>
      <w:r w:rsidR="00F43EA4">
        <w:t>обучающегося</w:t>
      </w:r>
      <w:r w:rsidRPr="00C20D54">
        <w:t>:</w:t>
      </w:r>
    </w:p>
    <w:p w14:paraId="3FD8342B" w14:textId="77777777" w:rsidR="00C34916" w:rsidRPr="00C20D54" w:rsidRDefault="00C34916" w:rsidP="00C34916">
      <w:pPr>
        <w:pStyle w:val="25"/>
      </w:pPr>
      <w:r w:rsidRPr="00C20D54">
        <w:t>ФИО;</w:t>
      </w:r>
    </w:p>
    <w:p w14:paraId="64562186" w14:textId="77777777" w:rsidR="00C34916" w:rsidRPr="00C20D54" w:rsidRDefault="00C34916" w:rsidP="00C34916">
      <w:pPr>
        <w:pStyle w:val="25"/>
      </w:pPr>
      <w:r w:rsidRPr="00C20D54">
        <w:t>СНИЛС;</w:t>
      </w:r>
    </w:p>
    <w:p w14:paraId="5750EB98" w14:textId="1E195973" w:rsidR="00C34916" w:rsidRPr="00C20D54" w:rsidRDefault="00C34916" w:rsidP="00C34916">
      <w:pPr>
        <w:pStyle w:val="17"/>
      </w:pPr>
      <w:r w:rsidRPr="000D12A8">
        <w:t xml:space="preserve">сведений о документе, удостоверяющем личность </w:t>
      </w:r>
      <w:r w:rsidR="00F43EA4">
        <w:t>обучающегося:</w:t>
      </w:r>
    </w:p>
    <w:p w14:paraId="566AFEDC" w14:textId="596D8946" w:rsidR="00C34916" w:rsidRPr="00C20D54" w:rsidRDefault="00C34916" w:rsidP="00C34916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</w:t>
      </w:r>
      <w:r w:rsidRPr="00C20D54">
        <w:rPr>
          <w:rFonts w:eastAsia="Times New Roman"/>
          <w:lang w:eastAsia="ru-RU"/>
        </w:rPr>
        <w:t xml:space="preserve">аспорт гражданина </w:t>
      </w:r>
      <w:r w:rsidR="001179C1" w:rsidRPr="00C20D54">
        <w:t>Российской Федерации</w:t>
      </w:r>
      <w:r w:rsidRPr="00C20D54">
        <w:rPr>
          <w:rFonts w:eastAsia="Times New Roman"/>
          <w:lang w:eastAsia="ru-RU"/>
        </w:rPr>
        <w:t>;</w:t>
      </w:r>
    </w:p>
    <w:p w14:paraId="61C01330" w14:textId="5D634A30" w:rsidR="00C34916" w:rsidRPr="00C20D54" w:rsidRDefault="00C34916" w:rsidP="00C34916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Pr="00C20D54">
        <w:rPr>
          <w:rFonts w:eastAsia="Times New Roman"/>
          <w:lang w:eastAsia="ru-RU"/>
        </w:rPr>
        <w:t xml:space="preserve">ременное удостоверение личности гражданина </w:t>
      </w:r>
      <w:r w:rsidR="001179C1" w:rsidRPr="00C20D54">
        <w:t>Российской Федерации</w:t>
      </w:r>
      <w:r w:rsidRPr="00C20D54">
        <w:rPr>
          <w:rFonts w:eastAsia="Times New Roman"/>
          <w:lang w:eastAsia="ru-RU"/>
        </w:rPr>
        <w:t>;</w:t>
      </w:r>
    </w:p>
    <w:p w14:paraId="20AD0D67" w14:textId="77777777" w:rsidR="00C34916" w:rsidRPr="00C20D54" w:rsidRDefault="00C34916" w:rsidP="00C34916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у</w:t>
      </w:r>
      <w:r w:rsidRPr="00C20D54">
        <w:rPr>
          <w:rFonts w:eastAsia="Times New Roman"/>
          <w:lang w:eastAsia="ru-RU"/>
        </w:rPr>
        <w:t>достоверение беженца;</w:t>
      </w:r>
    </w:p>
    <w:p w14:paraId="29E7F0A7" w14:textId="77777777" w:rsidR="00C34916" w:rsidRPr="00C20D54" w:rsidRDefault="00C34916" w:rsidP="00C34916">
      <w:pPr>
        <w:pStyle w:val="25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</w:t>
      </w:r>
      <w:r w:rsidRPr="00C20D54">
        <w:rPr>
          <w:rFonts w:eastAsia="Times New Roman"/>
          <w:lang w:eastAsia="ru-RU"/>
        </w:rPr>
        <w:t>аспорт иностранного гражданина.</w:t>
      </w:r>
    </w:p>
    <w:p w14:paraId="4207EE0A" w14:textId="77777777" w:rsidR="00C34916" w:rsidRPr="00C20D54" w:rsidRDefault="00C34916" w:rsidP="00C34916">
      <w:pPr>
        <w:pStyle w:val="afffffff6"/>
      </w:pPr>
      <w:r w:rsidRPr="00C20D54">
        <w:rPr>
          <w:noProof/>
        </w:rPr>
        <w:drawing>
          <wp:inline distT="0" distB="0" distL="0" distR="0" wp14:anchorId="4FFE298A" wp14:editId="648C6746">
            <wp:extent cx="5939790" cy="1971675"/>
            <wp:effectExtent l="0" t="0" r="3810" b="9525"/>
            <wp:docPr id="848841988" name="Рисунок 848841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3D863" w14:textId="47ACECE6" w:rsidR="00C34916" w:rsidRDefault="00C34916" w:rsidP="00C34916">
      <w:pPr>
        <w:pStyle w:val="afffffff8"/>
      </w:pPr>
      <w:bookmarkStart w:id="369" w:name="_Ref156846548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73</w:t>
      </w:r>
      <w:r w:rsidR="003B6A3D">
        <w:rPr>
          <w:noProof/>
        </w:rPr>
        <w:fldChar w:fldCharType="end"/>
      </w:r>
      <w:bookmarkEnd w:id="369"/>
      <w:r w:rsidRPr="00C20D54">
        <w:t xml:space="preserve"> </w:t>
      </w:r>
      <w:r>
        <w:t>–</w:t>
      </w:r>
      <w:r w:rsidRPr="00C20D54">
        <w:t xml:space="preserve"> </w:t>
      </w:r>
      <w:r>
        <w:t>Сообщение об о</w:t>
      </w:r>
      <w:r w:rsidRPr="00C20D54">
        <w:t>тсутстви</w:t>
      </w:r>
      <w:r>
        <w:t>и</w:t>
      </w:r>
      <w:r w:rsidRPr="00C20D54">
        <w:t xml:space="preserve"> сведений о решении в </w:t>
      </w:r>
      <w:r w:rsidR="00E702F5">
        <w:t>АИС «Росздравнадзор»</w:t>
      </w:r>
    </w:p>
    <w:p w14:paraId="56D1373D" w14:textId="084E66B3" w:rsidR="00C34916" w:rsidRPr="00C10D11" w:rsidRDefault="00C34916" w:rsidP="00C34916">
      <w:pPr>
        <w:pStyle w:val="afffffff9"/>
      </w:pPr>
      <w:r w:rsidRPr="00C10D11">
        <w:t>В случае технической ошибки (</w:t>
      </w:r>
      <w:r>
        <w:t xml:space="preserve">см. </w:t>
      </w:r>
      <w:r w:rsidR="00B95CD2">
        <w:fldChar w:fldCharType="begin"/>
      </w:r>
      <w:r w:rsidR="00B95CD2">
        <w:instrText xml:space="preserve"> REF _Ref156846562 \h </w:instrText>
      </w:r>
      <w:r w:rsidR="00B95CD2">
        <w:fldChar w:fldCharType="separate"/>
      </w:r>
      <w:r w:rsidR="00565CC3" w:rsidRPr="00C20D54">
        <w:rPr>
          <w:color w:val="000000" w:themeColor="text1"/>
        </w:rPr>
        <w:t xml:space="preserve">Рисунок </w:t>
      </w:r>
      <w:r w:rsidR="00565CC3">
        <w:rPr>
          <w:noProof/>
          <w:color w:val="000000" w:themeColor="text1"/>
        </w:rPr>
        <w:t>74</w:t>
      </w:r>
      <w:r w:rsidR="00B95CD2">
        <w:fldChar w:fldCharType="end"/>
      </w:r>
      <w:r w:rsidRPr="00C10D11">
        <w:t xml:space="preserve">) </w:t>
      </w:r>
      <w:r>
        <w:t>необходимо</w:t>
      </w:r>
      <w:r w:rsidRPr="00C10D11">
        <w:t xml:space="preserve"> отправить запрос позднее.</w:t>
      </w:r>
    </w:p>
    <w:p w14:paraId="334100DE" w14:textId="77777777" w:rsidR="00C34916" w:rsidRPr="00C20D54" w:rsidRDefault="00C34916" w:rsidP="00C34916">
      <w:pPr>
        <w:pStyle w:val="afffffff6"/>
      </w:pPr>
      <w:r w:rsidRPr="00C20D54">
        <w:rPr>
          <w:noProof/>
        </w:rPr>
        <w:drawing>
          <wp:inline distT="0" distB="0" distL="0" distR="0" wp14:anchorId="7962E7F4" wp14:editId="626981B0">
            <wp:extent cx="5768340" cy="1804863"/>
            <wp:effectExtent l="0" t="0" r="3810" b="5080"/>
            <wp:docPr id="968261747" name="Рисунок 96826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87659" cy="1810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CB1917" w14:textId="4B78C09F" w:rsidR="00C34916" w:rsidRPr="00C20D54" w:rsidRDefault="00C34916" w:rsidP="00C34916">
      <w:pPr>
        <w:pStyle w:val="aff"/>
        <w:rPr>
          <w:color w:val="000000" w:themeColor="text1"/>
        </w:rPr>
      </w:pPr>
      <w:bookmarkStart w:id="370" w:name="_Ref156846562"/>
      <w:r w:rsidRPr="00C20D54">
        <w:rPr>
          <w:color w:val="000000" w:themeColor="text1"/>
        </w:rPr>
        <w:t xml:space="preserve">Рисунок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SEQ Рисунок \* ARABIC </w:instrText>
      </w:r>
      <w:r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74</w:t>
      </w:r>
      <w:r w:rsidRPr="00C20D54">
        <w:rPr>
          <w:noProof/>
          <w:color w:val="000000" w:themeColor="text1"/>
        </w:rPr>
        <w:fldChar w:fldCharType="end"/>
      </w:r>
      <w:bookmarkEnd w:id="370"/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–</w:t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Сообщение о т</w:t>
      </w:r>
      <w:r w:rsidRPr="00C20D54">
        <w:rPr>
          <w:color w:val="000000" w:themeColor="text1"/>
        </w:rPr>
        <w:t>ехническ</w:t>
      </w:r>
      <w:r>
        <w:rPr>
          <w:color w:val="000000" w:themeColor="text1"/>
        </w:rPr>
        <w:t xml:space="preserve">ой </w:t>
      </w:r>
      <w:r w:rsidRPr="00C20D54">
        <w:rPr>
          <w:color w:val="000000" w:themeColor="text1"/>
        </w:rPr>
        <w:t>ошибк</w:t>
      </w:r>
      <w:r>
        <w:rPr>
          <w:color w:val="000000" w:themeColor="text1"/>
        </w:rPr>
        <w:t>е при направлении</w:t>
      </w:r>
      <w:r w:rsidRPr="00C20D54">
        <w:rPr>
          <w:color w:val="000000" w:themeColor="text1"/>
        </w:rPr>
        <w:t xml:space="preserve"> запроса в </w:t>
      </w:r>
      <w:r w:rsidR="00E702F5">
        <w:rPr>
          <w:color w:val="000000" w:themeColor="text1"/>
        </w:rPr>
        <w:t>АИС «Росздравнадзор»</w:t>
      </w:r>
    </w:p>
    <w:p w14:paraId="586A168B" w14:textId="370588C1" w:rsidR="00C34916" w:rsidRDefault="000664FD" w:rsidP="00B95CD2">
      <w:pPr>
        <w:pStyle w:val="60"/>
      </w:pPr>
      <w:bookmarkStart w:id="371" w:name="_Ref156845602"/>
      <w:r>
        <w:t>Блок</w:t>
      </w:r>
      <w:r w:rsidR="00C34916">
        <w:t xml:space="preserve"> «</w:t>
      </w:r>
      <w:r w:rsidR="00C34916" w:rsidRPr="00C20D54">
        <w:t>Дополнительные документы</w:t>
      </w:r>
      <w:r w:rsidR="00C34916">
        <w:t>»</w:t>
      </w:r>
      <w:bookmarkEnd w:id="371"/>
    </w:p>
    <w:p w14:paraId="78EFBCD1" w14:textId="1B4D6320" w:rsidR="00C34916" w:rsidRPr="00C23804" w:rsidRDefault="000664FD" w:rsidP="00C34916">
      <w:pPr>
        <w:pStyle w:val="af2"/>
      </w:pPr>
      <w:r>
        <w:t>Блок</w:t>
      </w:r>
      <w:r w:rsidR="001B36D0">
        <w:t xml:space="preserve"> </w:t>
      </w:r>
      <w:r w:rsidR="00C34916" w:rsidRPr="00C23804">
        <w:t>«Дополнительные документы</w:t>
      </w:r>
      <w:r w:rsidR="00C34916">
        <w:t xml:space="preserve">» предназначен для загрузки в Подсистему дополнительных документов, связанных с образованием </w:t>
      </w:r>
      <w:r w:rsidR="00F43EA4">
        <w:t>обучающегося</w:t>
      </w:r>
      <w:r w:rsidR="00C34916">
        <w:t>. Ф</w:t>
      </w:r>
      <w:r w:rsidR="00C34916" w:rsidRPr="009D2456">
        <w:t>ункци</w:t>
      </w:r>
      <w:r w:rsidR="00C34916">
        <w:t xml:space="preserve">я </w:t>
      </w:r>
      <w:r w:rsidR="00C34916" w:rsidRPr="009D2456">
        <w:t xml:space="preserve">загрузки/удаления документа в </w:t>
      </w:r>
      <w:r w:rsidR="00C34916">
        <w:t>Подсистеме</w:t>
      </w:r>
      <w:r w:rsidR="00C34916" w:rsidRPr="009D2456">
        <w:t xml:space="preserve"> доступн</w:t>
      </w:r>
      <w:r w:rsidR="00C34916">
        <w:t>а</w:t>
      </w:r>
      <w:r w:rsidR="00C34916" w:rsidRPr="009D2456">
        <w:t xml:space="preserve"> для </w:t>
      </w:r>
      <w:r w:rsidR="00C34916">
        <w:t xml:space="preserve">авторизованных </w:t>
      </w:r>
      <w:r w:rsidR="00C34916" w:rsidRPr="009D2456">
        <w:t xml:space="preserve">пользователей с ролью </w:t>
      </w:r>
      <w:r w:rsidR="00C34916">
        <w:t>«</w:t>
      </w:r>
      <w:r w:rsidR="00C34916" w:rsidRPr="009D2456">
        <w:t>Работник организации</w:t>
      </w:r>
      <w:r w:rsidR="00C34916">
        <w:t xml:space="preserve"> (ФРМР)» </w:t>
      </w:r>
      <w:r w:rsidR="00C34916" w:rsidRPr="009D2456">
        <w:t xml:space="preserve">и </w:t>
      </w:r>
      <w:r w:rsidR="00C34916">
        <w:t>«А</w:t>
      </w:r>
      <w:r w:rsidR="00C34916" w:rsidRPr="009D2456">
        <w:t>дминистратор</w:t>
      </w:r>
      <w:r w:rsidR="00C34916">
        <w:t xml:space="preserve"> (ФРМР)»</w:t>
      </w:r>
      <w:r w:rsidR="00B95CD2">
        <w:t>, а также для пользователей личного кабинета медицинского и фармацевтического работника.</w:t>
      </w:r>
    </w:p>
    <w:p w14:paraId="202B9477" w14:textId="77777777" w:rsidR="00C34916" w:rsidRPr="00C20D54" w:rsidRDefault="00C34916" w:rsidP="00B95CD2">
      <w:pPr>
        <w:pStyle w:val="7"/>
        <w:rPr>
          <w:shd w:val="clear" w:color="auto" w:fill="FFFFFF"/>
        </w:rPr>
      </w:pPr>
      <w:r>
        <w:rPr>
          <w:shd w:val="clear" w:color="auto" w:fill="FFFFFF"/>
        </w:rPr>
        <w:t>Загрузка в</w:t>
      </w:r>
      <w:r w:rsidRPr="00C20D54">
        <w:rPr>
          <w:shd w:val="clear" w:color="auto" w:fill="FFFFFF"/>
        </w:rPr>
        <w:t>ыписк</w:t>
      </w:r>
      <w:r>
        <w:rPr>
          <w:shd w:val="clear" w:color="auto" w:fill="FFFFFF"/>
        </w:rPr>
        <w:t>и</w:t>
      </w:r>
      <w:r w:rsidRPr="00C20D54">
        <w:rPr>
          <w:shd w:val="clear" w:color="auto" w:fill="FFFFFF"/>
        </w:rPr>
        <w:t xml:space="preserve"> </w:t>
      </w:r>
      <w:r w:rsidRPr="00A225D9">
        <w:rPr>
          <w:shd w:val="clear" w:color="auto" w:fill="FFFFFF"/>
        </w:rPr>
        <w:t>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</w:p>
    <w:p w14:paraId="42EB5A7E" w14:textId="29B4F695" w:rsidR="00C34916" w:rsidRPr="00C20D54" w:rsidRDefault="00C34916" w:rsidP="00C34916">
      <w:pPr>
        <w:pStyle w:val="af2"/>
      </w:pPr>
      <w:r w:rsidRPr="00C20D54">
        <w:t xml:space="preserve">Для загрузки </w:t>
      </w:r>
      <w:r>
        <w:t>выписки</w:t>
      </w:r>
      <w:r w:rsidRPr="00C20D54">
        <w:t xml:space="preserve"> </w:t>
      </w:r>
      <w:r w:rsidRPr="00B51269">
        <w:t>из протокола сдачи экзамена по допуску к осуществлению медицинской деятельности или фармацевтической деятельности на должностях специалистов со средним медицинским или средним фармацевтическим образованием</w:t>
      </w:r>
      <w:r>
        <w:t xml:space="preserve"> н</w:t>
      </w:r>
      <w:r w:rsidRPr="00C20D54">
        <w:t>еобходимо нажать кнопку «Выбрать файл» и выбрать необходимый документ для загрузки (</w:t>
      </w:r>
      <w:r>
        <w:t xml:space="preserve">см. </w:t>
      </w:r>
      <w:r w:rsidR="00B95CD2">
        <w:fldChar w:fldCharType="begin"/>
      </w:r>
      <w:r w:rsidR="00B95CD2">
        <w:instrText xml:space="preserve"> REF _Ref156846723 \h </w:instrText>
      </w:r>
      <w:r w:rsidR="00B95CD2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75</w:t>
      </w:r>
      <w:r w:rsidR="00B95CD2">
        <w:fldChar w:fldCharType="end"/>
      </w:r>
      <w:r w:rsidRPr="00C20D54">
        <w:t>).</w:t>
      </w:r>
      <w:r w:rsidRPr="00A225D9">
        <w:t xml:space="preserve"> </w:t>
      </w:r>
      <w:r>
        <w:t>Ф</w:t>
      </w:r>
      <w:r w:rsidRPr="00A225D9">
        <w:t xml:space="preserve">ормат загружаемого файла – PDF, максимальный размер файла </w:t>
      </w:r>
      <w:r w:rsidR="007B0AA9">
        <w:t>–</w:t>
      </w:r>
      <w:r w:rsidRPr="00A225D9">
        <w:t xml:space="preserve"> 10 Мб</w:t>
      </w:r>
      <w:r w:rsidR="007B0AA9">
        <w:t>айт</w:t>
      </w:r>
      <w:r w:rsidRPr="00A225D9">
        <w:t>, количество загружаемых файлов – не более одного</w:t>
      </w:r>
      <w:r>
        <w:t>.</w:t>
      </w:r>
    </w:p>
    <w:p w14:paraId="59FB75A1" w14:textId="77777777" w:rsidR="00C34916" w:rsidRPr="00C20D54" w:rsidRDefault="00C34916" w:rsidP="00C34916">
      <w:pPr>
        <w:pStyle w:val="afffffff6"/>
      </w:pPr>
      <w:r w:rsidRPr="00C20D54">
        <w:rPr>
          <w:noProof/>
        </w:rPr>
        <w:drawing>
          <wp:inline distT="0" distB="0" distL="0" distR="0" wp14:anchorId="52EB72E3" wp14:editId="2DA35C3C">
            <wp:extent cx="5899868" cy="870093"/>
            <wp:effectExtent l="0" t="0" r="5715" b="6350"/>
            <wp:docPr id="523646026" name="Рисунок 523646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2023-9-19_16-21-50.png"/>
                    <pic:cNvPicPr/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3" t="86973" r="3423" b="7705"/>
                    <a:stretch/>
                  </pic:blipFill>
                  <pic:spPr bwMode="auto">
                    <a:xfrm>
                      <a:off x="0" y="0"/>
                      <a:ext cx="5986303" cy="882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C83DF" w14:textId="79DB4E8A" w:rsidR="00C34916" w:rsidRPr="00C20D54" w:rsidRDefault="00C34916" w:rsidP="00C34916">
      <w:pPr>
        <w:pStyle w:val="afffffff8"/>
      </w:pPr>
      <w:bookmarkStart w:id="372" w:name="_Ref156846723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75</w:t>
      </w:r>
      <w:r w:rsidR="003B6A3D">
        <w:rPr>
          <w:noProof/>
        </w:rPr>
        <w:fldChar w:fldCharType="end"/>
      </w:r>
      <w:bookmarkEnd w:id="372"/>
      <w:r w:rsidRPr="00C20D54">
        <w:t xml:space="preserve"> </w:t>
      </w:r>
      <w:r>
        <w:t>–</w:t>
      </w:r>
      <w:r w:rsidRPr="00C20D54">
        <w:t xml:space="preserve"> Загрузка выписки</w:t>
      </w:r>
    </w:p>
    <w:p w14:paraId="0CBBC873" w14:textId="734F0F42" w:rsidR="00C34916" w:rsidRPr="00C20D54" w:rsidRDefault="00C34916" w:rsidP="00C34916">
      <w:pPr>
        <w:pStyle w:val="afffffff9"/>
      </w:pPr>
      <w:r w:rsidRPr="00C20D54">
        <w:t xml:space="preserve">Для удаления документа </w:t>
      </w:r>
      <w:r>
        <w:t xml:space="preserve">из Подсистемы следует </w:t>
      </w:r>
      <w:r w:rsidRPr="00C20D54">
        <w:t>наж</w:t>
      </w:r>
      <w:r>
        <w:t xml:space="preserve">ать на </w:t>
      </w:r>
      <w:r w:rsidRPr="00C20D54">
        <w:t>иконку корзины (</w:t>
      </w:r>
      <w:r>
        <w:t>см.</w:t>
      </w:r>
      <w:r w:rsidR="000935CB">
        <w:t xml:space="preserve"> </w:t>
      </w:r>
      <w:r w:rsidR="00B95CD2">
        <w:fldChar w:fldCharType="begin"/>
      </w:r>
      <w:r w:rsidR="00B95CD2">
        <w:instrText xml:space="preserve"> REF _Ref156846736 \h </w:instrText>
      </w:r>
      <w:r w:rsidR="00B95CD2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76</w:t>
      </w:r>
      <w:r w:rsidR="00B95CD2">
        <w:fldChar w:fldCharType="end"/>
      </w:r>
      <w:r w:rsidR="00C37129">
        <w:t>).</w:t>
      </w:r>
    </w:p>
    <w:p w14:paraId="1B058D5D" w14:textId="77777777" w:rsidR="00C34916" w:rsidRPr="00C20D54" w:rsidRDefault="00C34916" w:rsidP="00C34916">
      <w:pPr>
        <w:pStyle w:val="afffffff6"/>
      </w:pPr>
      <w:r w:rsidRPr="00C20D54">
        <w:rPr>
          <w:noProof/>
        </w:rPr>
        <w:drawing>
          <wp:inline distT="0" distB="0" distL="0" distR="0" wp14:anchorId="6F16479B" wp14:editId="44C5EF08">
            <wp:extent cx="5772647" cy="764907"/>
            <wp:effectExtent l="0" t="0" r="0" b="0"/>
            <wp:docPr id="727210326" name="Рисунок 727210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корзина.jpg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5" t="87277" r="2164" b="7856"/>
                    <a:stretch/>
                  </pic:blipFill>
                  <pic:spPr bwMode="auto">
                    <a:xfrm>
                      <a:off x="0" y="0"/>
                      <a:ext cx="5924809" cy="785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0CFB5B" w14:textId="123301EB" w:rsidR="00C34916" w:rsidRPr="00C20D54" w:rsidRDefault="00C34916" w:rsidP="00C34916">
      <w:pPr>
        <w:pStyle w:val="afffffff8"/>
      </w:pPr>
      <w:bookmarkStart w:id="373" w:name="_Ref156846736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76</w:t>
      </w:r>
      <w:r w:rsidR="003B6A3D">
        <w:rPr>
          <w:noProof/>
        </w:rPr>
        <w:fldChar w:fldCharType="end"/>
      </w:r>
      <w:bookmarkEnd w:id="373"/>
      <w:r w:rsidRPr="00C20D54">
        <w:t xml:space="preserve"> </w:t>
      </w:r>
      <w:r>
        <w:t>–</w:t>
      </w:r>
      <w:r w:rsidRPr="00C20D54">
        <w:t xml:space="preserve"> Удаление </w:t>
      </w:r>
      <w:r>
        <w:t>выписки</w:t>
      </w:r>
    </w:p>
    <w:p w14:paraId="7013B257" w14:textId="77777777" w:rsidR="00C34916" w:rsidRPr="00C20D54" w:rsidRDefault="00C34916" w:rsidP="00B95CD2">
      <w:pPr>
        <w:pStyle w:val="7"/>
        <w:rPr>
          <w:rStyle w:val="aff2"/>
          <w:b/>
          <w:iCs/>
          <w:color w:val="000000" w:themeColor="text1"/>
          <w:shd w:val="clear" w:color="auto" w:fill="FFFFFF"/>
        </w:rPr>
      </w:pPr>
      <w:r>
        <w:rPr>
          <w:rStyle w:val="aff2"/>
          <w:b/>
          <w:color w:val="000000" w:themeColor="text1"/>
          <w:shd w:val="clear" w:color="auto" w:fill="FFFFFF"/>
        </w:rPr>
        <w:t>Загрузка д</w:t>
      </w:r>
      <w:r w:rsidRPr="00C20D54">
        <w:rPr>
          <w:rStyle w:val="aff2"/>
          <w:b/>
          <w:color w:val="000000" w:themeColor="text1"/>
          <w:shd w:val="clear" w:color="auto" w:fill="FFFFFF"/>
        </w:rPr>
        <w:t>окумент</w:t>
      </w:r>
      <w:r>
        <w:rPr>
          <w:rStyle w:val="aff2"/>
          <w:b/>
          <w:color w:val="000000" w:themeColor="text1"/>
          <w:shd w:val="clear" w:color="auto" w:fill="FFFFFF"/>
        </w:rPr>
        <w:t>ов</w:t>
      </w:r>
      <w:r w:rsidRPr="00C20D54">
        <w:rPr>
          <w:rStyle w:val="aff2"/>
          <w:b/>
          <w:color w:val="000000" w:themeColor="text1"/>
          <w:shd w:val="clear" w:color="auto" w:fill="FFFFFF"/>
        </w:rPr>
        <w:t xml:space="preserve"> об образовании</w:t>
      </w:r>
      <w:r>
        <w:rPr>
          <w:rStyle w:val="aff2"/>
          <w:b/>
          <w:color w:val="000000" w:themeColor="text1"/>
          <w:shd w:val="clear" w:color="auto" w:fill="FFFFFF"/>
        </w:rPr>
        <w:t>,</w:t>
      </w:r>
      <w:r w:rsidRPr="00C20D54">
        <w:rPr>
          <w:rStyle w:val="aff2"/>
          <w:b/>
          <w:color w:val="000000" w:themeColor="text1"/>
          <w:shd w:val="clear" w:color="auto" w:fill="FFFFFF"/>
        </w:rPr>
        <w:t xml:space="preserve"> выданны</w:t>
      </w:r>
      <w:r>
        <w:rPr>
          <w:rStyle w:val="aff2"/>
          <w:b/>
          <w:color w:val="000000" w:themeColor="text1"/>
          <w:shd w:val="clear" w:color="auto" w:fill="FFFFFF"/>
        </w:rPr>
        <w:t>х</w:t>
      </w:r>
      <w:r w:rsidRPr="00C20D54">
        <w:rPr>
          <w:rStyle w:val="aff2"/>
          <w:b/>
          <w:color w:val="000000" w:themeColor="text1"/>
          <w:shd w:val="clear" w:color="auto" w:fill="FFFFFF"/>
        </w:rPr>
        <w:t xml:space="preserve">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 территории Украины</w:t>
      </w:r>
    </w:p>
    <w:p w14:paraId="3EAD9D1B" w14:textId="77777777" w:rsidR="00C34916" w:rsidRPr="00C20D54" w:rsidRDefault="00C34916" w:rsidP="00C34916">
      <w:pPr>
        <w:pStyle w:val="af2"/>
      </w:pPr>
      <w:r w:rsidRPr="00A225D9">
        <w:rPr>
          <w:rStyle w:val="afffffff1"/>
        </w:rPr>
        <w:t>Для загрузки документов об образовании, выданных в Донецкой Народной Республике, Луганской Народной Республике, Запорожской области, Херсонской области до дня их принятия в Российскую Федерацию или на</w:t>
      </w:r>
      <w:r w:rsidRPr="00A225D9">
        <w:t xml:space="preserve"> территории Украины</w:t>
      </w:r>
      <w:r w:rsidRPr="00C20D54">
        <w:t>:</w:t>
      </w:r>
    </w:p>
    <w:p w14:paraId="2570E50F" w14:textId="750F4BEA" w:rsidR="00C34916" w:rsidRPr="00C20D54" w:rsidRDefault="00C34916" w:rsidP="00B77B53">
      <w:pPr>
        <w:pStyle w:val="1d"/>
        <w:numPr>
          <w:ilvl w:val="0"/>
          <w:numId w:val="179"/>
        </w:numPr>
      </w:pPr>
      <w:r w:rsidRPr="00C20D54">
        <w:t>Выб</w:t>
      </w:r>
      <w:r>
        <w:t xml:space="preserve">ерите </w:t>
      </w:r>
      <w:r w:rsidRPr="00C20D54">
        <w:t xml:space="preserve">значение «Да» </w:t>
      </w:r>
      <w:r>
        <w:t>соответствующего чекбокс</w:t>
      </w:r>
      <w:r w:rsidRPr="00C20D54">
        <w:t>а (</w:t>
      </w:r>
      <w:r w:rsidR="000935CB">
        <w:t xml:space="preserve">см. </w:t>
      </w:r>
      <w:r w:rsidR="000935CB">
        <w:fldChar w:fldCharType="begin"/>
      </w:r>
      <w:r w:rsidR="000935CB">
        <w:instrText xml:space="preserve"> REF _Ref156846754 \h </w:instrText>
      </w:r>
      <w:r w:rsidR="000935CB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77</w:t>
      </w:r>
      <w:r w:rsidR="000935CB">
        <w:fldChar w:fldCharType="end"/>
      </w:r>
      <w:r w:rsidR="00C37129">
        <w:t>).</w:t>
      </w:r>
      <w:r>
        <w:t xml:space="preserve"> </w:t>
      </w:r>
      <w:r w:rsidRPr="000935CB">
        <w:rPr>
          <w:color w:val="000000" w:themeColor="text1"/>
        </w:rPr>
        <w:t>Откроется форма загрузчика.</w:t>
      </w:r>
    </w:p>
    <w:p w14:paraId="77103887" w14:textId="77777777" w:rsidR="00C34916" w:rsidRPr="00C20D54" w:rsidRDefault="00C34916" w:rsidP="00C34916">
      <w:pPr>
        <w:pStyle w:val="afffffff6"/>
      </w:pPr>
      <w:r w:rsidRPr="00C20D54">
        <w:rPr>
          <w:noProof/>
        </w:rPr>
        <w:drawing>
          <wp:inline distT="0" distB="0" distL="0" distR="0" wp14:anchorId="786FEB22" wp14:editId="789C6066">
            <wp:extent cx="5692637" cy="669033"/>
            <wp:effectExtent l="0" t="0" r="3810" b="0"/>
            <wp:docPr id="1732429919" name="Рисунок 1732429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2023-9-19_16-21-50.png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88" t="92523" r="1644" b="3141"/>
                    <a:stretch/>
                  </pic:blipFill>
                  <pic:spPr bwMode="auto">
                    <a:xfrm>
                      <a:off x="0" y="0"/>
                      <a:ext cx="5859103" cy="688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558934" w14:textId="5A62FBC0" w:rsidR="00C34916" w:rsidRPr="00C20D54" w:rsidRDefault="00C34916" w:rsidP="00C34916">
      <w:pPr>
        <w:pStyle w:val="afffffff8"/>
      </w:pPr>
      <w:bookmarkStart w:id="374" w:name="_Ref156846754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77</w:t>
      </w:r>
      <w:r w:rsidR="003B6A3D">
        <w:rPr>
          <w:noProof/>
        </w:rPr>
        <w:fldChar w:fldCharType="end"/>
      </w:r>
      <w:bookmarkEnd w:id="374"/>
      <w:r w:rsidRPr="00C20D54">
        <w:t xml:space="preserve"> – </w:t>
      </w:r>
      <w:r>
        <w:t>Чекбокс</w:t>
      </w:r>
    </w:p>
    <w:p w14:paraId="207D7AF7" w14:textId="684E2B57" w:rsidR="00C34916" w:rsidRPr="00C20D54" w:rsidRDefault="00C34916" w:rsidP="00B77B53">
      <w:pPr>
        <w:pStyle w:val="1d"/>
        <w:numPr>
          <w:ilvl w:val="0"/>
          <w:numId w:val="167"/>
        </w:numPr>
      </w:pPr>
      <w:r>
        <w:t>В</w:t>
      </w:r>
      <w:r w:rsidRPr="00C20D54">
        <w:t>ыб</w:t>
      </w:r>
      <w:r>
        <w:t>е</w:t>
      </w:r>
      <w:r w:rsidRPr="00C20D54">
        <w:t>р</w:t>
      </w:r>
      <w:r>
        <w:t>и</w:t>
      </w:r>
      <w:r w:rsidRPr="00C20D54">
        <w:t>те и загрузите файл</w:t>
      </w:r>
      <w:r>
        <w:t>ы в количестве не более 5 штук. Ф</w:t>
      </w:r>
      <w:r w:rsidRPr="00A225D9">
        <w:t>ормат загружаем</w:t>
      </w:r>
      <w:r>
        <w:t>ых</w:t>
      </w:r>
      <w:r w:rsidRPr="00A225D9">
        <w:t xml:space="preserve"> файл</w:t>
      </w:r>
      <w:r>
        <w:t xml:space="preserve">ов – </w:t>
      </w:r>
      <w:r w:rsidRPr="00A225D9">
        <w:t>PDF,</w:t>
      </w:r>
      <w:r>
        <w:t xml:space="preserve"> </w:t>
      </w:r>
      <w:r w:rsidRPr="00A225D9">
        <w:t>общ</w:t>
      </w:r>
      <w:r>
        <w:t>ий</w:t>
      </w:r>
      <w:r w:rsidRPr="00A225D9">
        <w:t xml:space="preserve"> максимальн</w:t>
      </w:r>
      <w:r>
        <w:t>ый</w:t>
      </w:r>
      <w:r w:rsidRPr="00A225D9">
        <w:t xml:space="preserve"> размер</w:t>
      </w:r>
      <w:r>
        <w:t xml:space="preserve"> файлов – </w:t>
      </w:r>
      <w:r w:rsidRPr="00A225D9">
        <w:t>10 Мб</w:t>
      </w:r>
      <w:r w:rsidR="002F33AD">
        <w:t>айт</w:t>
      </w:r>
      <w:r>
        <w:t>, имя</w:t>
      </w:r>
      <w:r w:rsidRPr="00A225D9">
        <w:t xml:space="preserve"> </w:t>
      </w:r>
      <w:r>
        <w:t xml:space="preserve">файла должно быть </w:t>
      </w:r>
      <w:r w:rsidRPr="00A225D9">
        <w:t>уникальн</w:t>
      </w:r>
      <w:r>
        <w:t>ым.</w:t>
      </w:r>
    </w:p>
    <w:p w14:paraId="08E31EDD" w14:textId="514FA23C" w:rsidR="00C34916" w:rsidRDefault="00C34916" w:rsidP="00C34916">
      <w:pPr>
        <w:pStyle w:val="af2"/>
      </w:pPr>
      <w:r w:rsidRPr="005D0F51">
        <w:rPr>
          <w:rStyle w:val="afffffff1"/>
          <w:noProof/>
        </w:rPr>
        <w:drawing>
          <wp:anchor distT="0" distB="0" distL="114300" distR="114300" simplePos="0" relativeHeight="251660288" behindDoc="0" locked="0" layoutInCell="1" allowOverlap="1" wp14:anchorId="222B1C5F" wp14:editId="6AEC30F7">
            <wp:simplePos x="0" y="0"/>
            <wp:positionH relativeFrom="margin">
              <wp:align>left</wp:align>
            </wp:positionH>
            <wp:positionV relativeFrom="paragraph">
              <wp:posOffset>482821</wp:posOffset>
            </wp:positionV>
            <wp:extent cx="5939155" cy="2552700"/>
            <wp:effectExtent l="0" t="0" r="4445" b="0"/>
            <wp:wrapTopAndBottom/>
            <wp:docPr id="673492040" name="Рисунок 673492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загрузка.png"/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7" t="82415" b="3057"/>
                    <a:stretch/>
                  </pic:blipFill>
                  <pic:spPr bwMode="auto">
                    <a:xfrm>
                      <a:off x="0" y="0"/>
                      <a:ext cx="5939155" cy="2552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0F51">
        <w:rPr>
          <w:rStyle w:val="afffffff1"/>
        </w:rPr>
        <w:t>Для удаления загруженных документов из Подсистемы нажмите на иконку (крестик) рядом с файлом</w:t>
      </w:r>
      <w:r w:rsidRPr="00B51269">
        <w:rPr>
          <w:rStyle w:val="111"/>
        </w:rPr>
        <w:t>, который необходимо удалить (</w:t>
      </w:r>
      <w:r>
        <w:rPr>
          <w:rStyle w:val="111"/>
        </w:rPr>
        <w:t xml:space="preserve">см. </w:t>
      </w:r>
      <w:r w:rsidR="000935CB">
        <w:rPr>
          <w:rStyle w:val="111"/>
        </w:rPr>
        <w:fldChar w:fldCharType="begin"/>
      </w:r>
      <w:r w:rsidR="000935CB">
        <w:rPr>
          <w:rStyle w:val="111"/>
        </w:rPr>
        <w:instrText xml:space="preserve"> REF _Ref156846766 \h </w:instrText>
      </w:r>
      <w:r w:rsidR="000935CB">
        <w:rPr>
          <w:rStyle w:val="111"/>
        </w:rPr>
      </w:r>
      <w:r w:rsidR="000935CB">
        <w:rPr>
          <w:rStyle w:val="111"/>
        </w:rPr>
        <w:fldChar w:fldCharType="separate"/>
      </w:r>
      <w:r w:rsidR="00565CC3" w:rsidRPr="00B51269">
        <w:rPr>
          <w:rStyle w:val="afffffffa"/>
        </w:rPr>
        <w:t xml:space="preserve">Рисунок </w:t>
      </w:r>
      <w:r w:rsidR="00565CC3">
        <w:rPr>
          <w:rStyle w:val="afffffffa"/>
          <w:noProof/>
        </w:rPr>
        <w:t>78</w:t>
      </w:r>
      <w:r w:rsidR="000935CB">
        <w:rPr>
          <w:rStyle w:val="111"/>
        </w:rPr>
        <w:fldChar w:fldCharType="end"/>
      </w:r>
      <w:r w:rsidRPr="00B51269">
        <w:rPr>
          <w:rStyle w:val="111"/>
        </w:rPr>
        <w:t>)</w:t>
      </w:r>
      <w:r>
        <w:rPr>
          <w:rStyle w:val="111"/>
        </w:rPr>
        <w:t>.</w:t>
      </w:r>
    </w:p>
    <w:p w14:paraId="0C23C28E" w14:textId="2CD44CC9" w:rsidR="00C34916" w:rsidRPr="00C20D54" w:rsidRDefault="00C34916" w:rsidP="00C34916">
      <w:pPr>
        <w:pStyle w:val="afffffff6"/>
        <w:rPr>
          <w:color w:val="000000" w:themeColor="text1"/>
        </w:rPr>
      </w:pPr>
      <w:bookmarkStart w:id="375" w:name="_Ref156846766"/>
      <w:r w:rsidRPr="00B51269">
        <w:rPr>
          <w:rStyle w:val="afffffffa"/>
        </w:rPr>
        <w:t xml:space="preserve">Рисунок </w:t>
      </w:r>
      <w:r w:rsidRPr="00B51269">
        <w:rPr>
          <w:rStyle w:val="afffffffa"/>
        </w:rPr>
        <w:fldChar w:fldCharType="begin"/>
      </w:r>
      <w:r w:rsidRPr="00B51269">
        <w:rPr>
          <w:rStyle w:val="afffffffa"/>
        </w:rPr>
        <w:instrText xml:space="preserve"> SEQ Рисунок \* ARABIC </w:instrText>
      </w:r>
      <w:r w:rsidRPr="00B51269">
        <w:rPr>
          <w:rStyle w:val="afffffffa"/>
        </w:rPr>
        <w:fldChar w:fldCharType="separate"/>
      </w:r>
      <w:r w:rsidR="00565CC3">
        <w:rPr>
          <w:rStyle w:val="afffffffa"/>
          <w:noProof/>
        </w:rPr>
        <w:t>78</w:t>
      </w:r>
      <w:r w:rsidRPr="00B51269">
        <w:rPr>
          <w:rStyle w:val="afffffffa"/>
        </w:rPr>
        <w:fldChar w:fldCharType="end"/>
      </w:r>
      <w:bookmarkEnd w:id="375"/>
      <w:r w:rsidRPr="00B51269">
        <w:rPr>
          <w:rStyle w:val="afffffffa"/>
        </w:rPr>
        <w:t xml:space="preserve"> – </w:t>
      </w:r>
      <w:r>
        <w:rPr>
          <w:rStyle w:val="afffffffa"/>
        </w:rPr>
        <w:t>Кнопка у</w:t>
      </w:r>
      <w:r w:rsidRPr="00B51269">
        <w:rPr>
          <w:rStyle w:val="afffffffa"/>
        </w:rPr>
        <w:t>далени</w:t>
      </w:r>
      <w:r>
        <w:rPr>
          <w:rStyle w:val="afffffffa"/>
        </w:rPr>
        <w:t>я</w:t>
      </w:r>
      <w:r w:rsidRPr="00B51269">
        <w:rPr>
          <w:rStyle w:val="afffffffa"/>
        </w:rPr>
        <w:t xml:space="preserve"> докум</w:t>
      </w:r>
      <w:r w:rsidRPr="00C20D54">
        <w:rPr>
          <w:color w:val="000000" w:themeColor="text1"/>
        </w:rPr>
        <w:t>ент</w:t>
      </w:r>
      <w:r>
        <w:rPr>
          <w:color w:val="000000" w:themeColor="text1"/>
        </w:rPr>
        <w:t>а</w:t>
      </w:r>
    </w:p>
    <w:p w14:paraId="08EF3C6C" w14:textId="1022CFD7" w:rsidR="00812861" w:rsidRPr="0036568C" w:rsidRDefault="007125EE" w:rsidP="0036568C">
      <w:pPr>
        <w:pStyle w:val="2d"/>
      </w:pPr>
      <w:bookmarkStart w:id="376" w:name="_Toc99404102"/>
      <w:bookmarkStart w:id="377" w:name="_Toc167559932"/>
      <w:bookmarkEnd w:id="339"/>
      <w:r w:rsidRPr="0036568C">
        <w:t>Форма «</w:t>
      </w:r>
      <w:bookmarkEnd w:id="376"/>
      <w:r w:rsidR="0036568C" w:rsidRPr="0036568C">
        <w:t>Земский доктор/фельдшер</w:t>
      </w:r>
      <w:r w:rsidRPr="0036568C">
        <w:t>»</w:t>
      </w:r>
      <w:bookmarkEnd w:id="377"/>
    </w:p>
    <w:p w14:paraId="4670B1E0" w14:textId="77C845E8" w:rsidR="00C24A0E" w:rsidRDefault="00C24A0E" w:rsidP="00C24A0E">
      <w:pPr>
        <w:pStyle w:val="af2"/>
      </w:pPr>
      <w:bookmarkStart w:id="378" w:name="_Hlk156839718"/>
      <w:r w:rsidRPr="00370169">
        <w:t>Форма «</w:t>
      </w:r>
      <w:r w:rsidR="0036568C">
        <w:t>З</w:t>
      </w:r>
      <w:r w:rsidR="0036568C" w:rsidRPr="008D5FC5">
        <w:t>емски</w:t>
      </w:r>
      <w:r w:rsidR="0036568C">
        <w:t>й</w:t>
      </w:r>
      <w:r w:rsidR="0036568C" w:rsidRPr="008D5FC5">
        <w:t xml:space="preserve"> доктор/фельдшер</w:t>
      </w:r>
      <w:r w:rsidRPr="00370169">
        <w:t>»</w:t>
      </w:r>
      <w:r>
        <w:t xml:space="preserve"> предназначена для вывода записей о медицинских работниках – участниках программы ЕКВ «Земский доктор/фельдшер», внесенных в Подсистему. </w:t>
      </w:r>
      <w:bookmarkEnd w:id="378"/>
      <w:r>
        <w:t xml:space="preserve">Данная форма доступна только авторизованным пользователям Подсистемы с ролями: </w:t>
      </w:r>
    </w:p>
    <w:p w14:paraId="6C64A5DB" w14:textId="77777777" w:rsidR="00C24A0E" w:rsidRPr="00C20D54" w:rsidRDefault="00C24A0E" w:rsidP="00C24A0E">
      <w:pPr>
        <w:pStyle w:val="17"/>
      </w:pPr>
      <w:r w:rsidRPr="00C20D54">
        <w:t>Работник организации (ФРМР);</w:t>
      </w:r>
    </w:p>
    <w:p w14:paraId="6C3BA756" w14:textId="77777777" w:rsidR="00C24A0E" w:rsidRPr="00C20D54" w:rsidRDefault="00C24A0E" w:rsidP="00C24A0E">
      <w:pPr>
        <w:pStyle w:val="17"/>
      </w:pPr>
      <w:r w:rsidRPr="00C20D54">
        <w:t>Работник ОУЗ (ФРМР);</w:t>
      </w:r>
    </w:p>
    <w:p w14:paraId="478F73EB" w14:textId="77777777" w:rsidR="00C24A0E" w:rsidRDefault="00C24A0E" w:rsidP="00C24A0E">
      <w:pPr>
        <w:pStyle w:val="17"/>
      </w:pPr>
      <w:r w:rsidRPr="00C20D54">
        <w:t>Работник МЗ (ФРМР)</w:t>
      </w:r>
      <w:r>
        <w:t>;</w:t>
      </w:r>
    </w:p>
    <w:p w14:paraId="655EEAF1" w14:textId="77777777" w:rsidR="00C24A0E" w:rsidRPr="00AB79C5" w:rsidRDefault="00C24A0E" w:rsidP="00C24A0E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</w:t>
      </w:r>
      <w:r>
        <w:rPr>
          <w:shd w:val="clear" w:color="auto" w:fill="FFFFFF"/>
        </w:rPr>
        <w:t>;</w:t>
      </w:r>
    </w:p>
    <w:p w14:paraId="5EF9F758" w14:textId="77777777" w:rsidR="00C24A0E" w:rsidRPr="00C20D54" w:rsidRDefault="00C24A0E" w:rsidP="00C24A0E">
      <w:pPr>
        <w:pStyle w:val="17"/>
      </w:pPr>
      <w:r>
        <w:t>Администратор (ФРМР).</w:t>
      </w:r>
    </w:p>
    <w:p w14:paraId="49B6B096" w14:textId="31FE964A" w:rsidR="00AA2930" w:rsidRDefault="00AA2930" w:rsidP="00AA2930">
      <w:pPr>
        <w:pStyle w:val="af2"/>
        <w:rPr>
          <w:rFonts w:eastAsia="Times New Roman"/>
          <w:lang w:eastAsia="ru-RU"/>
        </w:rPr>
      </w:pPr>
      <w:r>
        <w:t>Описание прав пользователей приведено в приложении к настоящему руководству пользователя (</w:t>
      </w:r>
      <w:r w:rsidR="002A2FA4">
        <w:t xml:space="preserve">см. </w:t>
      </w:r>
      <w:r>
        <w:fldChar w:fldCharType="begin"/>
      </w:r>
      <w:r>
        <w:instrText xml:space="preserve"> REF _Ref156768616 \r \h </w:instrText>
      </w:r>
      <w:r>
        <w:fldChar w:fldCharType="separate"/>
      </w:r>
      <w:r w:rsidR="00565CC3">
        <w:t>Приложение Б</w:t>
      </w:r>
      <w:r>
        <w:fldChar w:fldCharType="end"/>
      </w:r>
      <w:r>
        <w:t>).</w:t>
      </w:r>
      <w:r w:rsidRPr="00771476">
        <w:t xml:space="preserve"> </w:t>
      </w:r>
    </w:p>
    <w:p w14:paraId="3692DF09" w14:textId="09EF8C07" w:rsidR="00C24A0E" w:rsidRDefault="00C24A0E" w:rsidP="00C24A0E">
      <w:pPr>
        <w:pStyle w:val="af2"/>
        <w:rPr>
          <w:rFonts w:eastAsia="Times New Roman"/>
          <w:lang w:eastAsia="ru-RU"/>
        </w:rPr>
      </w:pPr>
      <w:bookmarkStart w:id="379" w:name="_Hlk156839727"/>
      <w:r w:rsidRPr="001F0A02">
        <w:rPr>
          <w:rFonts w:eastAsia="Times New Roman"/>
          <w:lang w:eastAsia="ru-RU"/>
        </w:rPr>
        <w:t xml:space="preserve">Для работы с информацией </w:t>
      </w:r>
      <w:r w:rsidR="00D104EC">
        <w:rPr>
          <w:rFonts w:eastAsia="Times New Roman"/>
          <w:lang w:eastAsia="ru-RU"/>
        </w:rPr>
        <w:t>р</w:t>
      </w:r>
      <w:r w:rsidR="00D104EC" w:rsidRPr="00D104EC">
        <w:rPr>
          <w:rFonts w:eastAsia="Times New Roman"/>
          <w:lang w:eastAsia="ru-RU"/>
        </w:rPr>
        <w:t>егистр</w:t>
      </w:r>
      <w:r w:rsidR="00D104EC">
        <w:rPr>
          <w:rFonts w:eastAsia="Times New Roman"/>
          <w:lang w:eastAsia="ru-RU"/>
        </w:rPr>
        <w:t>а</w:t>
      </w:r>
      <w:r w:rsidR="00D104EC" w:rsidRPr="00D104EC">
        <w:rPr>
          <w:rFonts w:eastAsia="Times New Roman"/>
          <w:lang w:eastAsia="ru-RU"/>
        </w:rPr>
        <w:t xml:space="preserve"> земских докторов/фельдшеров</w:t>
      </w:r>
      <w:r w:rsidR="00D104EC">
        <w:rPr>
          <w:rFonts w:eastAsia="Times New Roman"/>
          <w:lang w:eastAsia="ru-RU"/>
        </w:rPr>
        <w:t xml:space="preserve"> </w:t>
      </w:r>
      <w:r w:rsidRPr="001F0A02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3FACDC9F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просмотр информации;</w:t>
      </w:r>
    </w:p>
    <w:p w14:paraId="6598A104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2B660DD1" w14:textId="77777777" w:rsidR="00157F59" w:rsidRPr="00A370C1" w:rsidRDefault="00157F59" w:rsidP="00157F59">
      <w:pPr>
        <w:pStyle w:val="17"/>
        <w:rPr>
          <w:rFonts w:eastAsia="Times New Roman"/>
          <w:lang w:eastAsia="ru-RU"/>
        </w:rPr>
      </w:pPr>
      <w:r>
        <w:t>у</w:t>
      </w:r>
      <w:r w:rsidRPr="0072680C">
        <w:t>правление составом и способом вывода информации</w:t>
      </w:r>
      <w:r>
        <w:t>;</w:t>
      </w:r>
    </w:p>
    <w:p w14:paraId="052CCBF8" w14:textId="77777777" w:rsidR="00157F59" w:rsidRDefault="00157F59" w:rsidP="00157F59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фильтрация информации</w:t>
      </w:r>
      <w:r>
        <w:rPr>
          <w:rFonts w:eastAsia="Times New Roman"/>
          <w:lang w:eastAsia="ru-RU"/>
        </w:rPr>
        <w:t>;</w:t>
      </w:r>
    </w:p>
    <w:p w14:paraId="0B651394" w14:textId="68BB61F2" w:rsidR="00157F59" w:rsidRPr="001F0A02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Pr="00157F59">
        <w:rPr>
          <w:rFonts w:eastAsia="Times New Roman"/>
          <w:lang w:eastAsia="ru-RU"/>
        </w:rPr>
        <w:t>ыгрузка результатов поиска и фильтрации данных</w:t>
      </w:r>
      <w:r>
        <w:rPr>
          <w:rFonts w:eastAsia="Times New Roman"/>
          <w:lang w:eastAsia="ru-RU"/>
        </w:rPr>
        <w:t>.</w:t>
      </w:r>
    </w:p>
    <w:p w14:paraId="22E769BA" w14:textId="56177C31" w:rsidR="00812861" w:rsidRPr="00C20D54" w:rsidRDefault="00812861" w:rsidP="00C24A0E">
      <w:pPr>
        <w:pStyle w:val="3f0"/>
      </w:pPr>
      <w:bookmarkStart w:id="380" w:name="_Ref156575593"/>
      <w:bookmarkStart w:id="381" w:name="_Toc167559933"/>
      <w:bookmarkEnd w:id="379"/>
      <w:r w:rsidRPr="00C20D54">
        <w:t xml:space="preserve">Просмотр </w:t>
      </w:r>
      <w:r w:rsidR="00C24A0E">
        <w:t>информации</w:t>
      </w:r>
      <w:bookmarkEnd w:id="380"/>
      <w:bookmarkEnd w:id="381"/>
    </w:p>
    <w:p w14:paraId="3B60AD67" w14:textId="1404507E" w:rsidR="00884A34" w:rsidRDefault="00EC44FE" w:rsidP="00884A34">
      <w:pPr>
        <w:pStyle w:val="af2"/>
      </w:pPr>
      <w:bookmarkStart w:id="382" w:name="_Hlk156839806"/>
      <w:r>
        <w:t>Просмотр</w:t>
      </w:r>
      <w:r w:rsidR="00812861" w:rsidRPr="00C20D54">
        <w:t xml:space="preserve"> списк</w:t>
      </w:r>
      <w:r>
        <w:t xml:space="preserve">а </w:t>
      </w:r>
      <w:r w:rsidR="00812861" w:rsidRPr="00C20D54">
        <w:t>земских докторов/фельдшеров производится на странице ФРМР → «Земский доктор/фельдшер»</w:t>
      </w:r>
      <w:r w:rsidR="00884A34">
        <w:t xml:space="preserve">. </w:t>
      </w:r>
    </w:p>
    <w:bookmarkEnd w:id="382"/>
    <w:p w14:paraId="4BDBBB90" w14:textId="1833B89C" w:rsidR="00884A34" w:rsidRPr="00C20D54" w:rsidRDefault="0036568C" w:rsidP="00884A34">
      <w:pPr>
        <w:pStyle w:val="af2"/>
        <w:rPr>
          <w:color w:val="000000" w:themeColor="text1"/>
        </w:rPr>
      </w:pPr>
      <w:r>
        <w:rPr>
          <w:rStyle w:val="afffffff1"/>
        </w:rPr>
        <w:t>В форме</w:t>
      </w:r>
      <w:r w:rsidR="00884A34" w:rsidRPr="00C20D54">
        <w:rPr>
          <w:color w:val="000000" w:themeColor="text1"/>
        </w:rPr>
        <w:t xml:space="preserve"> </w:t>
      </w:r>
      <w:r w:rsidR="00884A34" w:rsidRPr="00C20D54">
        <w:t xml:space="preserve">«Земский доктор/фельдшер» </w:t>
      </w:r>
      <w:r w:rsidR="00884A34" w:rsidRPr="00C20D54">
        <w:rPr>
          <w:color w:val="000000" w:themeColor="text1"/>
        </w:rPr>
        <w:t>содержатся</w:t>
      </w:r>
      <w:r w:rsidR="002222B8">
        <w:rPr>
          <w:color w:val="000000" w:themeColor="text1"/>
        </w:rPr>
        <w:t xml:space="preserve"> (см. </w:t>
      </w:r>
      <w:r w:rsidR="002222B8">
        <w:rPr>
          <w:color w:val="000000" w:themeColor="text1"/>
        </w:rPr>
        <w:fldChar w:fldCharType="begin"/>
      </w:r>
      <w:r w:rsidR="002222B8">
        <w:rPr>
          <w:color w:val="000000" w:themeColor="text1"/>
        </w:rPr>
        <w:instrText xml:space="preserve"> REF _Ref96332195 \h </w:instrText>
      </w:r>
      <w:r w:rsidR="002222B8">
        <w:rPr>
          <w:color w:val="000000" w:themeColor="text1"/>
        </w:rPr>
      </w:r>
      <w:r w:rsidR="002222B8">
        <w:rPr>
          <w:color w:val="000000" w:themeColor="text1"/>
        </w:rPr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79</w:t>
      </w:r>
      <w:r w:rsidR="002222B8">
        <w:rPr>
          <w:color w:val="000000" w:themeColor="text1"/>
        </w:rPr>
        <w:fldChar w:fldCharType="end"/>
      </w:r>
      <w:r w:rsidR="002222B8">
        <w:rPr>
          <w:color w:val="000000" w:themeColor="text1"/>
        </w:rPr>
        <w:t>)</w:t>
      </w:r>
      <w:r w:rsidR="00884A34" w:rsidRPr="00C20D54">
        <w:rPr>
          <w:color w:val="000000" w:themeColor="text1"/>
        </w:rPr>
        <w:t>:</w:t>
      </w:r>
    </w:p>
    <w:p w14:paraId="47B75EF3" w14:textId="7EB3B55C" w:rsidR="00884A34" w:rsidRPr="00C20D54" w:rsidRDefault="00884A34" w:rsidP="00B77B53">
      <w:pPr>
        <w:pStyle w:val="1d"/>
        <w:numPr>
          <w:ilvl w:val="0"/>
          <w:numId w:val="100"/>
        </w:numPr>
      </w:pPr>
      <w:bookmarkStart w:id="383" w:name="_Hlk156839872"/>
      <w:r>
        <w:t>о</w:t>
      </w:r>
      <w:r w:rsidRPr="00C20D54">
        <w:t>бласть фильтрации списка. В</w:t>
      </w:r>
      <w:r>
        <w:t xml:space="preserve"> Подсистеме предусмотрен </w:t>
      </w:r>
      <w:r w:rsidRPr="00C20D54">
        <w:t xml:space="preserve">быстрый или расширенный поиск </w:t>
      </w:r>
      <w:r>
        <w:t xml:space="preserve">записи </w:t>
      </w:r>
      <w:r w:rsidRPr="00C20D54">
        <w:t>по заданным параметрам</w:t>
      </w:r>
      <w:bookmarkEnd w:id="383"/>
      <w:r w:rsidR="00822F1D">
        <w:t>;</w:t>
      </w:r>
    </w:p>
    <w:p w14:paraId="60C26FBC" w14:textId="77777777" w:rsidR="00884A34" w:rsidRPr="00C20D54" w:rsidRDefault="00884A34" w:rsidP="00B77B53">
      <w:pPr>
        <w:pStyle w:val="1d"/>
        <w:numPr>
          <w:ilvl w:val="0"/>
          <w:numId w:val="167"/>
        </w:numPr>
      </w:pPr>
      <w:bookmarkStart w:id="384" w:name="_Hlk156839890"/>
      <w:r>
        <w:t>т</w:t>
      </w:r>
      <w:r w:rsidRPr="00C20D54">
        <w:t xml:space="preserve">аблица со списком </w:t>
      </w:r>
      <w:r>
        <w:t xml:space="preserve">медицинских работников – </w:t>
      </w:r>
      <w:r w:rsidRPr="00C20D54">
        <w:t>земских докторов/фельдшеров. Таблица содержит столбцы:</w:t>
      </w:r>
    </w:p>
    <w:p w14:paraId="1E4568E0" w14:textId="77777777" w:rsidR="00884A34" w:rsidRPr="00C20D54" w:rsidRDefault="00884A34" w:rsidP="00884A34">
      <w:pPr>
        <w:pStyle w:val="25"/>
      </w:pPr>
      <w:r w:rsidRPr="00C20D54">
        <w:t>«СНИЛС»</w:t>
      </w:r>
      <w:r>
        <w:t>,</w:t>
      </w:r>
    </w:p>
    <w:p w14:paraId="67D50A3A" w14:textId="77777777" w:rsidR="00884A34" w:rsidRPr="00C20D54" w:rsidRDefault="00884A34" w:rsidP="00884A34">
      <w:pPr>
        <w:pStyle w:val="25"/>
      </w:pPr>
      <w:r w:rsidRPr="00C20D54">
        <w:t>«ФИО»</w:t>
      </w:r>
      <w:r>
        <w:t>,</w:t>
      </w:r>
    </w:p>
    <w:p w14:paraId="72F63D64" w14:textId="77777777" w:rsidR="00884A34" w:rsidRPr="00C20D54" w:rsidRDefault="00884A34" w:rsidP="00884A34">
      <w:pPr>
        <w:pStyle w:val="25"/>
      </w:pPr>
      <w:r w:rsidRPr="00C20D54">
        <w:t>«Медицинская организация по основной должности»</w:t>
      </w:r>
      <w:r>
        <w:t>,</w:t>
      </w:r>
    </w:p>
    <w:p w14:paraId="6B9E1BDD" w14:textId="77777777" w:rsidR="00884A34" w:rsidRPr="00C20D54" w:rsidRDefault="00884A34" w:rsidP="00884A34">
      <w:pPr>
        <w:pStyle w:val="25"/>
      </w:pPr>
      <w:r w:rsidRPr="00C20D54">
        <w:t>«Основная должность»</w:t>
      </w:r>
      <w:r>
        <w:t>,</w:t>
      </w:r>
    </w:p>
    <w:p w14:paraId="2B9FD4EA" w14:textId="77777777" w:rsidR="00884A34" w:rsidRPr="00C20D54" w:rsidRDefault="00884A34" w:rsidP="00884A34">
      <w:pPr>
        <w:pStyle w:val="25"/>
      </w:pPr>
      <w:r w:rsidRPr="00C20D54">
        <w:t>«Номер договора»</w:t>
      </w:r>
      <w:r>
        <w:t>,</w:t>
      </w:r>
    </w:p>
    <w:p w14:paraId="2DB7D094" w14:textId="77777777" w:rsidR="00884A34" w:rsidRPr="00C20D54" w:rsidRDefault="00884A34" w:rsidP="00884A34">
      <w:pPr>
        <w:pStyle w:val="25"/>
      </w:pPr>
      <w:r w:rsidRPr="00C20D54">
        <w:t>«Дата договора»</w:t>
      </w:r>
      <w:r>
        <w:t>,</w:t>
      </w:r>
    </w:p>
    <w:p w14:paraId="7FC980BF" w14:textId="203C3034" w:rsidR="00884A34" w:rsidRPr="00C20D54" w:rsidRDefault="00884A34" w:rsidP="00884A34">
      <w:pPr>
        <w:pStyle w:val="25"/>
      </w:pPr>
      <w:r w:rsidRPr="00C20D54">
        <w:t>«Статус»</w:t>
      </w:r>
      <w:r w:rsidR="00822F1D">
        <w:t>;</w:t>
      </w:r>
    </w:p>
    <w:bookmarkEnd w:id="384"/>
    <w:p w14:paraId="705D2E6C" w14:textId="77777777" w:rsidR="00884A34" w:rsidRPr="00C20D54" w:rsidRDefault="00884A34" w:rsidP="00B77B53">
      <w:pPr>
        <w:pStyle w:val="1d"/>
        <w:numPr>
          <w:ilvl w:val="0"/>
          <w:numId w:val="167"/>
        </w:numPr>
      </w:pPr>
      <w:r w:rsidRPr="00C20D54">
        <w:t xml:space="preserve">кнопки управления </w:t>
      </w:r>
      <w:r>
        <w:t>данными</w:t>
      </w:r>
      <w:r w:rsidRPr="00C20D54">
        <w:t>:</w:t>
      </w:r>
    </w:p>
    <w:p w14:paraId="41CADBFF" w14:textId="4D92D1B2" w:rsidR="00884A34" w:rsidRPr="00B15C11" w:rsidRDefault="00467A77" w:rsidP="00884A34">
      <w:pPr>
        <w:pStyle w:val="25"/>
      </w:pPr>
      <w:r w:rsidRPr="00467A77">
        <w:t xml:space="preserve">кнопка выгрузки результатов поиска в табличный электронный документ </w:t>
      </w:r>
      <w:r w:rsidR="00884A34">
        <w:t>(см. подпункт</w:t>
      </w:r>
      <w:r w:rsidR="00884A34" w:rsidRPr="00C20D54">
        <w:t xml:space="preserve"> </w:t>
      </w:r>
      <w:r w:rsidR="00884A34">
        <w:fldChar w:fldCharType="begin"/>
      </w:r>
      <w:r w:rsidR="00884A34">
        <w:instrText xml:space="preserve"> REF _Ref156772817 \r \h </w:instrText>
      </w:r>
      <w:r w:rsidR="00884A34">
        <w:fldChar w:fldCharType="separate"/>
      </w:r>
      <w:r w:rsidR="00565CC3">
        <w:t>4.3.5</w:t>
      </w:r>
      <w:r w:rsidR="00884A34">
        <w:fldChar w:fldCharType="end"/>
      </w:r>
      <w:r w:rsidR="00884A34">
        <w:t xml:space="preserve"> настоящего руководства пользователя</w:t>
      </w:r>
      <w:r w:rsidR="00884A34" w:rsidRPr="00C20D54">
        <w:t>)</w:t>
      </w:r>
      <w:r w:rsidR="00884A34" w:rsidRPr="00B15C11">
        <w:t>,</w:t>
      </w:r>
    </w:p>
    <w:p w14:paraId="66DE9DF1" w14:textId="11B97020" w:rsidR="00884A34" w:rsidRPr="00C20D54" w:rsidRDefault="00884A34" w:rsidP="005039DD">
      <w:pPr>
        <w:pStyle w:val="25"/>
      </w:pPr>
      <w:r w:rsidRPr="00B15C11">
        <w:t>«Создат</w:t>
      </w:r>
      <w:r w:rsidRPr="00C20D54">
        <w:t>ь» (</w:t>
      </w:r>
      <w:r>
        <w:t xml:space="preserve">см. подпункт </w:t>
      </w:r>
      <w:r>
        <w:fldChar w:fldCharType="begin"/>
      </w:r>
      <w:r>
        <w:instrText xml:space="preserve"> REF _Ref156771321 \r \h </w:instrText>
      </w:r>
      <w:r>
        <w:fldChar w:fldCharType="separate"/>
      </w:r>
      <w:r w:rsidR="00565CC3">
        <w:t>4.3.6.2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16EE295C" w14:textId="77777777" w:rsidR="00812861" w:rsidRPr="00C20D54" w:rsidRDefault="00812861" w:rsidP="00D104EC">
      <w:pPr>
        <w:pStyle w:val="afffffff6"/>
      </w:pPr>
      <w:r w:rsidRPr="00C20D54">
        <w:rPr>
          <w:noProof/>
        </w:rPr>
        <w:drawing>
          <wp:inline distT="0" distB="0" distL="0" distR="0" wp14:anchorId="66CF8ABF" wp14:editId="1C463F63">
            <wp:extent cx="5939369" cy="3602450"/>
            <wp:effectExtent l="19050" t="19050" r="23495" b="1714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7" b="8600"/>
                    <a:stretch/>
                  </pic:blipFill>
                  <pic:spPr bwMode="auto">
                    <a:xfrm>
                      <a:off x="0" y="0"/>
                      <a:ext cx="5940000" cy="360283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B57395" w14:textId="7B23127B" w:rsidR="00812861" w:rsidRPr="00C20D54" w:rsidRDefault="00812861" w:rsidP="00D104EC">
      <w:pPr>
        <w:pStyle w:val="afffffff8"/>
      </w:pPr>
      <w:bookmarkStart w:id="385" w:name="_Ref96332195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79</w:t>
      </w:r>
      <w:r w:rsidR="00EE3A8F" w:rsidRPr="00C20D54">
        <w:rPr>
          <w:noProof/>
        </w:rPr>
        <w:fldChar w:fldCharType="end"/>
      </w:r>
      <w:bookmarkEnd w:id="385"/>
      <w:r w:rsidRPr="00C20D54">
        <w:t xml:space="preserve"> – </w:t>
      </w:r>
      <w:r w:rsidR="00822F1D" w:rsidRPr="00822F1D">
        <w:t>Форма «</w:t>
      </w:r>
      <w:r w:rsidR="0036568C">
        <w:t>З</w:t>
      </w:r>
      <w:r w:rsidR="0036568C" w:rsidRPr="008D5FC5">
        <w:t>емски</w:t>
      </w:r>
      <w:r w:rsidR="0036568C">
        <w:t>й</w:t>
      </w:r>
      <w:r w:rsidR="0036568C" w:rsidRPr="008D5FC5">
        <w:t xml:space="preserve"> доктор/фельдшер</w:t>
      </w:r>
      <w:r w:rsidR="00822F1D" w:rsidRPr="00822F1D">
        <w:t>»</w:t>
      </w:r>
    </w:p>
    <w:p w14:paraId="30B870F7" w14:textId="3698C499" w:rsidR="0065729E" w:rsidRDefault="00C24A0E" w:rsidP="00C24A0E">
      <w:pPr>
        <w:pStyle w:val="3f0"/>
        <w:rPr>
          <w:rFonts w:eastAsia="Times New Roman"/>
          <w:lang w:eastAsia="ru-RU"/>
        </w:rPr>
      </w:pPr>
      <w:bookmarkStart w:id="386" w:name="_Toc167559934"/>
      <w:bookmarkStart w:id="387" w:name="_Hlk156839959"/>
      <w:bookmarkStart w:id="388" w:name="_Ref98854034"/>
      <w:r>
        <w:rPr>
          <w:rFonts w:eastAsia="Times New Roman"/>
          <w:lang w:eastAsia="ru-RU"/>
        </w:rPr>
        <w:t>У</w:t>
      </w:r>
      <w:r w:rsidRPr="001F0A02">
        <w:rPr>
          <w:rFonts w:eastAsia="Times New Roman"/>
          <w:lang w:eastAsia="ru-RU"/>
        </w:rPr>
        <w:t>порядочивание информации по содержимому столбцов</w:t>
      </w:r>
      <w:bookmarkEnd w:id="386"/>
    </w:p>
    <w:p w14:paraId="67855CF8" w14:textId="619E830E" w:rsidR="00A370C1" w:rsidRPr="00C20D54" w:rsidRDefault="00A370C1" w:rsidP="00A370C1">
      <w:pPr>
        <w:pStyle w:val="afffffff9"/>
      </w:pPr>
      <w:r w:rsidRPr="00FF241C">
        <w:rPr>
          <w:rStyle w:val="afffffff1"/>
        </w:rPr>
        <w:t xml:space="preserve">Подсистема позволяет задать порядок сортировки информации в </w:t>
      </w:r>
      <w:r w:rsidR="006749C9" w:rsidRPr="00FF241C">
        <w:rPr>
          <w:rStyle w:val="afffffff1"/>
        </w:rPr>
        <w:t xml:space="preserve">списке земских докторов/фельдшеров. </w:t>
      </w:r>
      <w:r w:rsidRPr="00FF241C">
        <w:rPr>
          <w:rStyle w:val="afffffff1"/>
        </w:rPr>
        <w:t>Информация сортируется по возрастанию или убыванию значений в выбранной колонке таблицы. Для выбора колонки необходимо</w:t>
      </w:r>
      <w:r w:rsidRPr="00FF241C">
        <w:rPr>
          <w:rStyle w:val="3f9"/>
        </w:rPr>
        <w:t xml:space="preserve"> нажать на нее.</w:t>
      </w:r>
      <w:r w:rsidRPr="00C20D54">
        <w:t xml:space="preserve"> Отобразится значок:</w:t>
      </w:r>
    </w:p>
    <w:p w14:paraId="024C8165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1EE3430E" wp14:editId="0F903985">
            <wp:extent cx="135918" cy="18000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возрастанию;</w:t>
      </w:r>
    </w:p>
    <w:p w14:paraId="4C0CB75D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2AFB5718" wp14:editId="0748FAE8">
            <wp:extent cx="135918" cy="1800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убыванию.</w:t>
      </w:r>
    </w:p>
    <w:p w14:paraId="252B8628" w14:textId="77777777" w:rsidR="00A370C1" w:rsidRPr="00C20D54" w:rsidRDefault="00A370C1" w:rsidP="00A370C1">
      <w:pPr>
        <w:pStyle w:val="3f0"/>
      </w:pPr>
      <w:bookmarkStart w:id="389" w:name="_Toc167559935"/>
      <w:bookmarkStart w:id="390" w:name="_Hlk156839971"/>
      <w:bookmarkEnd w:id="387"/>
      <w:r w:rsidRPr="0072680C">
        <w:t>Управление составом и способом вывода информации</w:t>
      </w:r>
      <w:bookmarkEnd w:id="389"/>
    </w:p>
    <w:p w14:paraId="15795288" w14:textId="7D8E1C8A" w:rsidR="0092744B" w:rsidRPr="00C20D54" w:rsidRDefault="00A370C1" w:rsidP="00A370C1">
      <w:pPr>
        <w:pStyle w:val="af2"/>
        <w:rPr>
          <w:color w:val="000000" w:themeColor="text1"/>
        </w:rPr>
      </w:pPr>
      <w:bookmarkStart w:id="391" w:name="_Hlk156839989"/>
      <w:bookmarkEnd w:id="390"/>
      <w:r w:rsidRPr="00C20D54">
        <w:t xml:space="preserve">Перечень отображаемых колонок в таблице </w:t>
      </w:r>
      <w:r>
        <w:t xml:space="preserve">настраивается по </w:t>
      </w:r>
      <w:r w:rsidRPr="00C20D54">
        <w:t>нажат</w:t>
      </w:r>
      <w:r>
        <w:t xml:space="preserve">ию </w:t>
      </w:r>
      <w:r w:rsidRPr="00C20D54">
        <w:t>кнопк</w:t>
      </w:r>
      <w:r>
        <w:t>и</w:t>
      </w:r>
      <w:r w:rsidRPr="00C20D54">
        <w:t xml:space="preserve"> «Колонки» и выб</w:t>
      </w:r>
      <w:r>
        <w:t>ору т</w:t>
      </w:r>
      <w:r w:rsidRPr="00C20D54">
        <w:t>ребуемы</w:t>
      </w:r>
      <w:r>
        <w:t xml:space="preserve">х </w:t>
      </w:r>
      <w:r w:rsidRPr="00C20D54">
        <w:t>параметр</w:t>
      </w:r>
      <w:r>
        <w:t xml:space="preserve">ов </w:t>
      </w:r>
      <w:r w:rsidRPr="00C20D54">
        <w:t>из списка</w:t>
      </w:r>
      <w:bookmarkEnd w:id="391"/>
      <w:r w:rsidRPr="00C20D54">
        <w:t xml:space="preserve"> (</w:t>
      </w:r>
      <w:r>
        <w:t xml:space="preserve">см. </w:t>
      </w:r>
      <w:r w:rsidR="00255189" w:rsidRPr="00C20D54">
        <w:rPr>
          <w:color w:val="000000" w:themeColor="text1"/>
        </w:rPr>
        <w:fldChar w:fldCharType="begin"/>
      </w:r>
      <w:r w:rsidR="00255189" w:rsidRPr="00C20D54">
        <w:rPr>
          <w:color w:val="000000" w:themeColor="text1"/>
        </w:rPr>
        <w:instrText xml:space="preserve"> REF _Ref104542348 \h </w:instrText>
      </w:r>
      <w:r w:rsidR="00783B3A" w:rsidRPr="00C20D54">
        <w:rPr>
          <w:color w:val="000000" w:themeColor="text1"/>
        </w:rPr>
        <w:instrText xml:space="preserve"> \* MERGEFORMAT </w:instrText>
      </w:r>
      <w:r w:rsidR="00255189" w:rsidRPr="00C20D54">
        <w:rPr>
          <w:color w:val="000000" w:themeColor="text1"/>
        </w:rPr>
      </w:r>
      <w:r w:rsidR="00255189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80</w:t>
      </w:r>
      <w:r w:rsidR="00255189" w:rsidRPr="00C20D54">
        <w:rPr>
          <w:color w:val="000000" w:themeColor="text1"/>
        </w:rPr>
        <w:fldChar w:fldCharType="end"/>
      </w:r>
      <w:r w:rsidR="0092744B" w:rsidRPr="00C20D54">
        <w:rPr>
          <w:color w:val="000000" w:themeColor="text1"/>
        </w:rPr>
        <w:t>).</w:t>
      </w:r>
      <w:r>
        <w:rPr>
          <w:color w:val="000000" w:themeColor="text1"/>
        </w:rPr>
        <w:t xml:space="preserve"> </w:t>
      </w:r>
      <w:r w:rsidR="0092744B" w:rsidRPr="00C20D54">
        <w:rPr>
          <w:color w:val="000000" w:themeColor="text1"/>
        </w:rPr>
        <w:t>Для выбора доступны колонки:</w:t>
      </w:r>
    </w:p>
    <w:p w14:paraId="65349586" w14:textId="28C40ED8" w:rsidR="0071155A" w:rsidRPr="00C20D54" w:rsidRDefault="0092744B" w:rsidP="00142753">
      <w:pPr>
        <w:pStyle w:val="17"/>
      </w:pPr>
      <w:r w:rsidRPr="00C20D54">
        <w:t>«Дата рождения»;</w:t>
      </w:r>
    </w:p>
    <w:p w14:paraId="7F7CBFAB" w14:textId="61CC2393" w:rsidR="0092744B" w:rsidRPr="00C20D54" w:rsidRDefault="0092744B" w:rsidP="00142753">
      <w:pPr>
        <w:pStyle w:val="17"/>
      </w:pPr>
      <w:r w:rsidRPr="00C20D54">
        <w:t>«Возраст»;</w:t>
      </w:r>
    </w:p>
    <w:p w14:paraId="3B4827C7" w14:textId="6E6B825D" w:rsidR="0092744B" w:rsidRPr="00C20D54" w:rsidRDefault="0092744B" w:rsidP="00142753">
      <w:pPr>
        <w:pStyle w:val="17"/>
      </w:pPr>
      <w:r w:rsidRPr="00C20D54">
        <w:t>«</w:t>
      </w:r>
      <w:r w:rsidR="001E4CF8" w:rsidRPr="00C20D54">
        <w:t>МО по основной должности</w:t>
      </w:r>
      <w:r w:rsidRPr="00C20D54">
        <w:t>»;</w:t>
      </w:r>
    </w:p>
    <w:p w14:paraId="5A2ACE70" w14:textId="655203D2" w:rsidR="0092744B" w:rsidRPr="00C20D54" w:rsidRDefault="0092744B" w:rsidP="00142753">
      <w:pPr>
        <w:pStyle w:val="17"/>
      </w:pPr>
      <w:r w:rsidRPr="00C20D54">
        <w:t>«</w:t>
      </w:r>
      <w:r w:rsidR="001E4CF8" w:rsidRPr="00C20D54">
        <w:t>Основная должность</w:t>
      </w:r>
      <w:r w:rsidRPr="00C20D54">
        <w:t>»;</w:t>
      </w:r>
    </w:p>
    <w:p w14:paraId="373E9407" w14:textId="57C97133" w:rsidR="0092744B" w:rsidRPr="00C20D54" w:rsidRDefault="0092744B" w:rsidP="00142753">
      <w:pPr>
        <w:pStyle w:val="17"/>
      </w:pPr>
      <w:r w:rsidRPr="00C20D54">
        <w:t>«</w:t>
      </w:r>
      <w:r w:rsidR="001E4CF8" w:rsidRPr="00C20D54">
        <w:t>Номер договора</w:t>
      </w:r>
      <w:r w:rsidRPr="00C20D54">
        <w:t>»;</w:t>
      </w:r>
    </w:p>
    <w:p w14:paraId="69C6F10C" w14:textId="6B45DE23" w:rsidR="001E4CF8" w:rsidRPr="00C20D54" w:rsidRDefault="001E4CF8" w:rsidP="00142753">
      <w:pPr>
        <w:pStyle w:val="17"/>
      </w:pPr>
      <w:r w:rsidRPr="00C20D54">
        <w:t>«Начало действия договора»;</w:t>
      </w:r>
    </w:p>
    <w:p w14:paraId="101A51C6" w14:textId="71D96910" w:rsidR="001E4CF8" w:rsidRPr="00C20D54" w:rsidRDefault="001E4CF8" w:rsidP="00142753">
      <w:pPr>
        <w:pStyle w:val="17"/>
      </w:pPr>
      <w:r w:rsidRPr="00C20D54">
        <w:t>«Окончание действия договора»;</w:t>
      </w:r>
    </w:p>
    <w:p w14:paraId="5CBFC86F" w14:textId="6B3D1607" w:rsidR="001E4CF8" w:rsidRPr="00C20D54" w:rsidRDefault="001E4CF8" w:rsidP="00142753">
      <w:pPr>
        <w:pStyle w:val="17"/>
      </w:pPr>
      <w:r w:rsidRPr="00C20D54">
        <w:t>«Статус».</w:t>
      </w:r>
    </w:p>
    <w:p w14:paraId="64D43027" w14:textId="6DDA630B" w:rsidR="0092744B" w:rsidRPr="00C20D54" w:rsidRDefault="004102A1" w:rsidP="006749C9">
      <w:pPr>
        <w:pStyle w:val="afffffff6"/>
      </w:pPr>
      <w:r w:rsidRPr="00C20D54">
        <w:rPr>
          <w:noProof/>
        </w:rPr>
        <w:drawing>
          <wp:inline distT="0" distB="0" distL="0" distR="0" wp14:anchorId="6E167C4D" wp14:editId="46AC50A0">
            <wp:extent cx="5939790" cy="2715895"/>
            <wp:effectExtent l="19050" t="19050" r="22860" b="2730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158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AC82621" w14:textId="7E91655F" w:rsidR="004102A1" w:rsidRPr="00C20D54" w:rsidRDefault="004102A1" w:rsidP="006749C9">
      <w:pPr>
        <w:pStyle w:val="afffffff8"/>
      </w:pPr>
      <w:bookmarkStart w:id="392" w:name="_Ref104542348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80</w:t>
      </w:r>
      <w:r w:rsidRPr="00C20D54">
        <w:rPr>
          <w:noProof/>
        </w:rPr>
        <w:fldChar w:fldCharType="end"/>
      </w:r>
      <w:bookmarkEnd w:id="392"/>
      <w:r w:rsidRPr="00C20D54">
        <w:t xml:space="preserve"> – Настройка отображения колонок в списке</w:t>
      </w:r>
    </w:p>
    <w:p w14:paraId="3F24CC72" w14:textId="53E858A3" w:rsidR="004102A1" w:rsidRPr="00C20D54" w:rsidRDefault="004102A1" w:rsidP="00FF241C">
      <w:pPr>
        <w:pStyle w:val="afffffff9"/>
      </w:pPr>
      <w:r w:rsidRPr="00C20D54">
        <w:t xml:space="preserve">Для списка доступна </w:t>
      </w:r>
      <w:r w:rsidR="00F674DA">
        <w:t xml:space="preserve">пагинация для </w:t>
      </w:r>
      <w:r w:rsidR="00F674DA" w:rsidRPr="00C20D54">
        <w:t xml:space="preserve">страниц </w:t>
      </w:r>
      <w:r w:rsidRPr="00C20D54">
        <w:t>результатов поиска и фильтрации (</w:t>
      </w:r>
      <w:r w:rsidR="006749C9">
        <w:t xml:space="preserve">см. </w:t>
      </w:r>
      <w:r w:rsidR="00621044" w:rsidRPr="00C20D54">
        <w:fldChar w:fldCharType="begin"/>
      </w:r>
      <w:r w:rsidR="00621044" w:rsidRPr="00C20D54">
        <w:instrText xml:space="preserve"> REF _Ref104542440 \h </w:instrText>
      </w:r>
      <w:r w:rsidR="00783B3A" w:rsidRPr="00C20D54">
        <w:instrText xml:space="preserve"> \* MERGEFORMAT </w:instrText>
      </w:r>
      <w:r w:rsidR="00621044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81</w:t>
      </w:r>
      <w:r w:rsidR="00621044" w:rsidRPr="00C20D54">
        <w:fldChar w:fldCharType="end"/>
      </w:r>
      <w:r w:rsidR="00822F1D">
        <w:t>, 1</w:t>
      </w:r>
      <w:r w:rsidRPr="00C20D54">
        <w:t>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6749C9">
        <w:t xml:space="preserve">см. </w:t>
      </w:r>
      <w:r w:rsidR="00621044" w:rsidRPr="00C20D54">
        <w:fldChar w:fldCharType="begin"/>
      </w:r>
      <w:r w:rsidR="00621044" w:rsidRPr="00C20D54">
        <w:instrText xml:space="preserve"> REF _Ref104542440 \h </w:instrText>
      </w:r>
      <w:r w:rsidR="00783B3A" w:rsidRPr="00C20D54">
        <w:instrText xml:space="preserve"> \* MERGEFORMAT </w:instrText>
      </w:r>
      <w:r w:rsidR="00621044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81</w:t>
      </w:r>
      <w:r w:rsidR="00621044" w:rsidRPr="00C20D54">
        <w:fldChar w:fldCharType="end"/>
      </w:r>
      <w:r w:rsidRPr="00C20D54">
        <w:t>, 2). Доступны</w:t>
      </w:r>
      <w:r w:rsidR="00822F1D">
        <w:t>е</w:t>
      </w:r>
      <w:r w:rsidRPr="00C20D54">
        <w:t xml:space="preserve"> значения: 15, 30, 45 записей на странице.</w:t>
      </w:r>
    </w:p>
    <w:p w14:paraId="32A25D06" w14:textId="128125EC" w:rsidR="004102A1" w:rsidRPr="00C20D54" w:rsidRDefault="00DD330C" w:rsidP="006749C9">
      <w:pPr>
        <w:pStyle w:val="afffffff6"/>
      </w:pPr>
      <w:r w:rsidRPr="00C20D54">
        <w:rPr>
          <w:noProof/>
        </w:rPr>
        <w:drawing>
          <wp:inline distT="0" distB="0" distL="0" distR="0" wp14:anchorId="7F989756" wp14:editId="529B73C6">
            <wp:extent cx="5939790" cy="2736215"/>
            <wp:effectExtent l="19050" t="19050" r="22860" b="26035"/>
            <wp:docPr id="232" name="Рисунок 23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362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C510BA" w14:textId="4C38A104" w:rsidR="00DD330C" w:rsidRPr="00C20D54" w:rsidRDefault="00DD330C" w:rsidP="006749C9">
      <w:pPr>
        <w:pStyle w:val="afffffff8"/>
      </w:pPr>
      <w:bookmarkStart w:id="393" w:name="_Ref104542440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81</w:t>
      </w:r>
      <w:r w:rsidRPr="00C20D54">
        <w:rPr>
          <w:noProof/>
        </w:rPr>
        <w:fldChar w:fldCharType="end"/>
      </w:r>
      <w:bookmarkEnd w:id="393"/>
      <w:r w:rsidRPr="00C20D54">
        <w:t xml:space="preserve"> – Настройка отображения количества записей</w:t>
      </w:r>
    </w:p>
    <w:p w14:paraId="42AC766A" w14:textId="476C1C78" w:rsidR="00812861" w:rsidRPr="00C20D54" w:rsidRDefault="00812861" w:rsidP="00C24A0E">
      <w:pPr>
        <w:pStyle w:val="3f0"/>
      </w:pPr>
      <w:bookmarkStart w:id="394" w:name="_Ref104544006"/>
      <w:bookmarkStart w:id="395" w:name="_Ref156575616"/>
      <w:bookmarkStart w:id="396" w:name="_Toc167559936"/>
      <w:r w:rsidRPr="00C20D54">
        <w:t xml:space="preserve">Фильтрация </w:t>
      </w:r>
      <w:bookmarkEnd w:id="388"/>
      <w:bookmarkEnd w:id="394"/>
      <w:r w:rsidR="00C24A0E">
        <w:t>информации</w:t>
      </w:r>
      <w:bookmarkEnd w:id="395"/>
      <w:bookmarkEnd w:id="396"/>
    </w:p>
    <w:p w14:paraId="11F718AE" w14:textId="77777777" w:rsidR="006749C9" w:rsidRDefault="00812861" w:rsidP="006749C9">
      <w:pPr>
        <w:pStyle w:val="af2"/>
      </w:pPr>
      <w:r w:rsidRPr="00C20D54">
        <w:t xml:space="preserve">В Подсистеме существует возможность гибко настроить отображение списка земских докторов/фельдшеров и найти определенную карточку земского доктора/фельдшера. </w:t>
      </w:r>
      <w:bookmarkStart w:id="397" w:name="_Hlk156840068"/>
      <w:r w:rsidRPr="00C20D54">
        <w:t xml:space="preserve">Доступны варианты фильтрации: </w:t>
      </w:r>
    </w:p>
    <w:p w14:paraId="25F8439A" w14:textId="601203FD" w:rsidR="006749C9" w:rsidRDefault="00812861" w:rsidP="006749C9">
      <w:pPr>
        <w:pStyle w:val="17"/>
      </w:pPr>
      <w:r w:rsidRPr="00C20D54">
        <w:t>быстрый фильтр по ключевым параметрам</w:t>
      </w:r>
      <w:r w:rsidR="006749C9">
        <w:t>,</w:t>
      </w:r>
    </w:p>
    <w:p w14:paraId="6D479C38" w14:textId="404632A7" w:rsidR="00812861" w:rsidRPr="00C20D54" w:rsidRDefault="00812861" w:rsidP="006749C9">
      <w:pPr>
        <w:pStyle w:val="17"/>
      </w:pPr>
      <w:r w:rsidRPr="00C20D54">
        <w:t>расширенный фильтр</w:t>
      </w:r>
      <w:bookmarkEnd w:id="397"/>
      <w:r w:rsidRPr="00C20D54">
        <w:t xml:space="preserve">. </w:t>
      </w:r>
    </w:p>
    <w:p w14:paraId="306A565F" w14:textId="30D072DE" w:rsidR="00812861" w:rsidRDefault="00812861" w:rsidP="006749C9">
      <w:pPr>
        <w:pStyle w:val="af2"/>
      </w:pPr>
      <w:r w:rsidRPr="00C20D54">
        <w:t>В полях с текстовым и числовым форматом ввода поиск осуществляется при вводе трех символов и более. Чтобы выполнить фильтрацию списка</w:t>
      </w:r>
      <w:r w:rsidR="006749C9">
        <w:t>, в</w:t>
      </w:r>
      <w:r w:rsidRPr="00C20D54">
        <w:t>ведите параметры поиска и нажмите кнопку «Применить». Чтобы открыть полный список полей фильтрации, нажмите кнопку «Расширенный фильтр».</w:t>
      </w:r>
      <w:r w:rsidR="006749C9">
        <w:t xml:space="preserve"> </w:t>
      </w:r>
      <w:r w:rsidRPr="00C20D54">
        <w:t xml:space="preserve">Отфильтрованный список будет отображен в нижней части страницы. Чтобы сбросить фильтры, нажмите кнопку «Очистить». В списке будут отображены все записи о земских докторах/фельдшерах, </w:t>
      </w:r>
      <w:r w:rsidR="006749C9">
        <w:t>созданные</w:t>
      </w:r>
      <w:r w:rsidRPr="00C20D54">
        <w:t xml:space="preserve"> в </w:t>
      </w:r>
      <w:r w:rsidR="006749C9">
        <w:t>Подсистеме</w:t>
      </w:r>
      <w:r w:rsidRPr="00C20D54">
        <w:t>.</w:t>
      </w:r>
    </w:p>
    <w:p w14:paraId="2220043C" w14:textId="77777777" w:rsidR="007F2BCD" w:rsidRDefault="007F2BCD" w:rsidP="007F2BCD">
      <w:pPr>
        <w:pStyle w:val="3f0"/>
      </w:pPr>
      <w:bookmarkStart w:id="398" w:name="_Toc167559937"/>
      <w:bookmarkStart w:id="399" w:name="_Ref156772817"/>
      <w:bookmarkStart w:id="400" w:name="_Hlk156840096"/>
      <w:r>
        <w:t>В</w:t>
      </w:r>
      <w:r w:rsidRPr="007F2BCD">
        <w:t>ыгрузк</w:t>
      </w:r>
      <w:r>
        <w:t>а</w:t>
      </w:r>
      <w:r w:rsidRPr="007F2BCD">
        <w:t xml:space="preserve"> результатов поиска и фильтрации данных</w:t>
      </w:r>
      <w:bookmarkEnd w:id="398"/>
      <w:r w:rsidRPr="007F2BCD">
        <w:t xml:space="preserve"> </w:t>
      </w:r>
      <w:bookmarkEnd w:id="399"/>
    </w:p>
    <w:p w14:paraId="414F33E2" w14:textId="2DFB6F42" w:rsidR="007F2BCD" w:rsidRDefault="007F2BCD" w:rsidP="007F2BCD">
      <w:pPr>
        <w:pStyle w:val="afffffff9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>поиска и фильтрации данных по параметрам, указанным пользователем</w:t>
      </w:r>
      <w:r>
        <w:t xml:space="preserve">, предусмотрена </w:t>
      </w:r>
      <w:r w:rsidRPr="00266006">
        <w:t>кнопк</w:t>
      </w:r>
      <w:r>
        <w:t xml:space="preserve">а </w:t>
      </w:r>
      <w:r w:rsidR="002222B8" w:rsidRPr="002222B8">
        <w:t>(см. Рисунок 79)</w:t>
      </w:r>
      <w:r>
        <w:t>. Данные выгружаются в фо</w:t>
      </w:r>
      <w:r w:rsidRPr="00D524E9">
        <w:t>рмате табличного документа.</w:t>
      </w:r>
      <w:r w:rsidRPr="00D524E9">
        <w:rPr>
          <w:color w:val="000000" w:themeColor="text1"/>
        </w:rPr>
        <w:t xml:space="preserve"> </w:t>
      </w:r>
      <w:r w:rsidRPr="00266006">
        <w:t>Файл загружается на устройство пользователя в папку для загрузок по умолчанию</w:t>
      </w:r>
      <w:r>
        <w:t xml:space="preserve">. </w:t>
      </w:r>
      <w:r w:rsidRPr="00AB668B">
        <w:t xml:space="preserve">Количество записей, выгружаемых в файл, </w:t>
      </w:r>
      <w:r w:rsidR="00397B4E">
        <w:t>составляет</w:t>
      </w:r>
      <w:r w:rsidRPr="00AB668B">
        <w:t xml:space="preserve"> </w:t>
      </w:r>
      <w:r w:rsidR="00397B4E">
        <w:t xml:space="preserve">не более </w:t>
      </w:r>
      <w:r w:rsidRPr="00AB668B">
        <w:t>15 000 единиц.</w:t>
      </w:r>
      <w:r w:rsidR="00467A77">
        <w:t xml:space="preserve"> </w:t>
      </w:r>
      <w:r w:rsidR="00467A77" w:rsidRPr="00467A77">
        <w:t>Если количество записей, предназначенных для выгрузки, превысит 15 000, то все записи, начиная с 15 001, не будут выгружены.</w:t>
      </w:r>
    </w:p>
    <w:p w14:paraId="385A2784" w14:textId="30D0CBAA" w:rsidR="007F2BCD" w:rsidRPr="00C468AD" w:rsidRDefault="007F2BCD" w:rsidP="00C468AD">
      <w:pPr>
        <w:pStyle w:val="af2"/>
        <w:rPr>
          <w:rStyle w:val="3f8"/>
        </w:rPr>
      </w:pPr>
      <w:r w:rsidRPr="00C468AD">
        <w:rPr>
          <w:rStyle w:val="3f8"/>
        </w:rPr>
        <w:t xml:space="preserve">Перечень столбцов с признаком обязательности их наличия </w:t>
      </w:r>
      <w:r w:rsidR="00C468AD">
        <w:rPr>
          <w:rStyle w:val="3f8"/>
        </w:rPr>
        <w:t xml:space="preserve">в файле выгрузки </w:t>
      </w:r>
      <w:r w:rsidRPr="00C468AD">
        <w:rPr>
          <w:rStyle w:val="3f8"/>
        </w:rPr>
        <w:t xml:space="preserve">приведен в таблице </w:t>
      </w:r>
      <w:r w:rsidR="00C468AD">
        <w:rPr>
          <w:rStyle w:val="3f8"/>
        </w:rPr>
        <w:t xml:space="preserve">ниже </w:t>
      </w:r>
      <w:r w:rsidRPr="00C468AD">
        <w:rPr>
          <w:rStyle w:val="3f8"/>
        </w:rPr>
        <w:t xml:space="preserve">(см. </w:t>
      </w:r>
      <w:r w:rsidR="00C468AD" w:rsidRPr="00C468AD">
        <w:rPr>
          <w:rStyle w:val="3f8"/>
        </w:rPr>
        <w:fldChar w:fldCharType="begin"/>
      </w:r>
      <w:r w:rsidR="00C468AD" w:rsidRPr="00C468AD">
        <w:rPr>
          <w:rStyle w:val="3f8"/>
        </w:rPr>
        <w:instrText xml:space="preserve"> REF _Ref156815498 \h </w:instrText>
      </w:r>
      <w:r w:rsidR="00C468AD">
        <w:rPr>
          <w:rStyle w:val="3f8"/>
        </w:rPr>
        <w:instrText xml:space="preserve"> \* MERGEFORMAT </w:instrText>
      </w:r>
      <w:r w:rsidR="00C468AD" w:rsidRPr="00C468AD">
        <w:rPr>
          <w:rStyle w:val="3f8"/>
        </w:rPr>
      </w:r>
      <w:r w:rsidR="00C468AD" w:rsidRPr="00C468AD">
        <w:rPr>
          <w:rStyle w:val="3f8"/>
        </w:rPr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23</w:t>
      </w:r>
      <w:r w:rsidR="00C468AD" w:rsidRPr="00C468AD">
        <w:rPr>
          <w:rStyle w:val="3f8"/>
        </w:rPr>
        <w:fldChar w:fldCharType="end"/>
      </w:r>
      <w:r w:rsidRPr="00C468AD">
        <w:rPr>
          <w:rStyle w:val="3f8"/>
        </w:rPr>
        <w:t>)</w:t>
      </w:r>
      <w:r w:rsidR="00C468AD">
        <w:rPr>
          <w:rStyle w:val="3f8"/>
        </w:rPr>
        <w:t>.</w:t>
      </w:r>
    </w:p>
    <w:p w14:paraId="0E197BEF" w14:textId="1392247B" w:rsidR="00AC24E4" w:rsidRPr="00532283" w:rsidRDefault="00AC24E4" w:rsidP="00AC24E4">
      <w:pPr>
        <w:pStyle w:val="afffffffff4"/>
      </w:pPr>
      <w:bookmarkStart w:id="401" w:name="_Ref156815498"/>
      <w:r w:rsidRPr="00532283"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23</w:t>
      </w:r>
      <w:r w:rsidR="003B6A3D">
        <w:rPr>
          <w:noProof/>
        </w:rPr>
        <w:fldChar w:fldCharType="end"/>
      </w:r>
      <w:bookmarkEnd w:id="401"/>
      <w:r w:rsidRPr="00532283">
        <w:t xml:space="preserve"> </w:t>
      </w:r>
      <w:r>
        <w:t>–</w:t>
      </w:r>
      <w:r w:rsidRPr="00532283">
        <w:t xml:space="preserve"> </w:t>
      </w:r>
      <w:r w:rsidRPr="00F01766">
        <w:t>Перечень данных, выгрузка которых доступна через пользовательский интерфейс</w:t>
      </w:r>
      <w:r>
        <w:t xml:space="preserve"> </w:t>
      </w:r>
      <w:r w:rsidR="00C468AD">
        <w:t>модуля «</w:t>
      </w:r>
      <w:r w:rsidR="00C468AD" w:rsidRPr="00C468AD">
        <w:t>Земский доктор/фельдшер</w:t>
      </w:r>
      <w:r w:rsidR="00C468AD">
        <w:t>»</w:t>
      </w:r>
      <w:r>
        <w:t xml:space="preserve"> после поиска и фильтрации по параметрам, указанным пользователем</w:t>
      </w:r>
    </w:p>
    <w:tbl>
      <w:tblPr>
        <w:tblStyle w:val="af6"/>
        <w:tblW w:w="9351" w:type="dxa"/>
        <w:tblLayout w:type="fixed"/>
        <w:tblLook w:val="04A0" w:firstRow="1" w:lastRow="0" w:firstColumn="1" w:lastColumn="0" w:noHBand="0" w:noVBand="1"/>
      </w:tblPr>
      <w:tblGrid>
        <w:gridCol w:w="2122"/>
        <w:gridCol w:w="1984"/>
        <w:gridCol w:w="3402"/>
        <w:gridCol w:w="1843"/>
      </w:tblGrid>
      <w:tr w:rsidR="00AC24E4" w:rsidRPr="00F01766" w14:paraId="5D035FCC" w14:textId="77777777" w:rsidTr="00C468AD">
        <w:trPr>
          <w:tblHeader/>
        </w:trPr>
        <w:tc>
          <w:tcPr>
            <w:tcW w:w="2122" w:type="dxa"/>
          </w:tcPr>
          <w:p w14:paraId="02B446C9" w14:textId="77777777" w:rsidR="00AC24E4" w:rsidRPr="00202D23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модуля</w:t>
            </w:r>
          </w:p>
        </w:tc>
        <w:tc>
          <w:tcPr>
            <w:tcW w:w="1984" w:type="dxa"/>
          </w:tcPr>
          <w:p w14:paraId="590C4105" w14:textId="77777777" w:rsidR="00AC24E4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Объект учета</w:t>
            </w:r>
          </w:p>
        </w:tc>
        <w:tc>
          <w:tcPr>
            <w:tcW w:w="3402" w:type="dxa"/>
          </w:tcPr>
          <w:p w14:paraId="462738E8" w14:textId="77777777" w:rsidR="00AC24E4" w:rsidRPr="00202D23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43" w:type="dxa"/>
          </w:tcPr>
          <w:p w14:paraId="69BEEFD3" w14:textId="77777777" w:rsidR="00AC24E4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AC24E4" w:rsidRPr="00202D23" w14:paraId="7C10A738" w14:textId="77777777" w:rsidTr="00C468AD">
        <w:tc>
          <w:tcPr>
            <w:tcW w:w="2122" w:type="dxa"/>
            <w:vMerge w:val="restart"/>
          </w:tcPr>
          <w:p w14:paraId="49382249" w14:textId="77777777" w:rsidR="00AC24E4" w:rsidRPr="00771E78" w:rsidRDefault="00AC24E4" w:rsidP="002D1977">
            <w:pPr>
              <w:pStyle w:val="104"/>
            </w:pPr>
            <w:r w:rsidRPr="009E4289">
              <w:t>Земский доктор/фельдшер</w:t>
            </w:r>
          </w:p>
        </w:tc>
        <w:tc>
          <w:tcPr>
            <w:tcW w:w="1984" w:type="dxa"/>
            <w:vMerge w:val="restart"/>
          </w:tcPr>
          <w:p w14:paraId="098814C7" w14:textId="77777777" w:rsidR="00AC24E4" w:rsidRPr="00202D23" w:rsidRDefault="00AC24E4" w:rsidP="002D1977">
            <w:pPr>
              <w:pStyle w:val="104"/>
            </w:pPr>
            <w:r>
              <w:t>Медицинский работник – участник программы ЕКВ «Земский доктор/фельдшер»</w:t>
            </w:r>
          </w:p>
        </w:tc>
        <w:tc>
          <w:tcPr>
            <w:tcW w:w="3402" w:type="dxa"/>
          </w:tcPr>
          <w:p w14:paraId="4491C9FE" w14:textId="77777777" w:rsidR="00AC24E4" w:rsidRPr="00202D23" w:rsidRDefault="00AC24E4" w:rsidP="002D1977">
            <w:pPr>
              <w:pStyle w:val="104"/>
            </w:pPr>
            <w:r>
              <w:t>СНИЛС</w:t>
            </w:r>
          </w:p>
        </w:tc>
        <w:tc>
          <w:tcPr>
            <w:tcW w:w="1843" w:type="dxa"/>
          </w:tcPr>
          <w:p w14:paraId="27FEFBDA" w14:textId="77777777" w:rsidR="00AC24E4" w:rsidRPr="00202D23" w:rsidRDefault="00AC24E4" w:rsidP="002D1977">
            <w:pPr>
              <w:pStyle w:val="104"/>
            </w:pPr>
            <w:r>
              <w:t>Да</w:t>
            </w:r>
          </w:p>
        </w:tc>
      </w:tr>
      <w:tr w:rsidR="00AC24E4" w:rsidRPr="00202D23" w14:paraId="4B24DC8A" w14:textId="77777777" w:rsidTr="00C468AD">
        <w:tc>
          <w:tcPr>
            <w:tcW w:w="2122" w:type="dxa"/>
            <w:vMerge/>
          </w:tcPr>
          <w:p w14:paraId="25EC050F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6A8AD1B6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6A9C14F9" w14:textId="77777777" w:rsidR="00AC24E4" w:rsidRPr="00202D23" w:rsidRDefault="00AC24E4" w:rsidP="002D1977">
            <w:pPr>
              <w:pStyle w:val="104"/>
            </w:pPr>
            <w:r>
              <w:t>ФИО</w:t>
            </w:r>
          </w:p>
        </w:tc>
        <w:tc>
          <w:tcPr>
            <w:tcW w:w="1843" w:type="dxa"/>
          </w:tcPr>
          <w:p w14:paraId="00DD76D8" w14:textId="77777777" w:rsidR="00AC24E4" w:rsidRPr="00202D23" w:rsidRDefault="00AC24E4" w:rsidP="002D1977">
            <w:pPr>
              <w:pStyle w:val="104"/>
            </w:pPr>
            <w:r>
              <w:t>Да</w:t>
            </w:r>
          </w:p>
        </w:tc>
      </w:tr>
      <w:tr w:rsidR="00AC24E4" w:rsidRPr="00202D23" w14:paraId="50660E60" w14:textId="77777777" w:rsidTr="00C468AD">
        <w:tc>
          <w:tcPr>
            <w:tcW w:w="2122" w:type="dxa"/>
            <w:vMerge/>
          </w:tcPr>
          <w:p w14:paraId="602D6A15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494B85AA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7153A305" w14:textId="77777777" w:rsidR="00AC24E4" w:rsidRPr="00202D23" w:rsidRDefault="00AC24E4" w:rsidP="002D1977">
            <w:pPr>
              <w:pStyle w:val="104"/>
            </w:pPr>
            <w:r>
              <w:t>Дата рождения</w:t>
            </w:r>
          </w:p>
        </w:tc>
        <w:tc>
          <w:tcPr>
            <w:tcW w:w="1843" w:type="dxa"/>
          </w:tcPr>
          <w:p w14:paraId="30A1F5F9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517B625E" w14:textId="77777777" w:rsidTr="00C468AD">
        <w:tc>
          <w:tcPr>
            <w:tcW w:w="2122" w:type="dxa"/>
            <w:vMerge/>
          </w:tcPr>
          <w:p w14:paraId="76424633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678BFDBF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009285E5" w14:textId="77777777" w:rsidR="00AC24E4" w:rsidRPr="00202D23" w:rsidRDefault="00AC24E4" w:rsidP="002D1977">
            <w:pPr>
              <w:pStyle w:val="104"/>
            </w:pPr>
            <w:r>
              <w:t>Возраст</w:t>
            </w:r>
          </w:p>
        </w:tc>
        <w:tc>
          <w:tcPr>
            <w:tcW w:w="1843" w:type="dxa"/>
          </w:tcPr>
          <w:p w14:paraId="10275F30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4232A49A" w14:textId="77777777" w:rsidTr="00C468AD">
        <w:tc>
          <w:tcPr>
            <w:tcW w:w="2122" w:type="dxa"/>
            <w:vMerge/>
          </w:tcPr>
          <w:p w14:paraId="0579A2C1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266585CE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1FCAF273" w14:textId="77777777" w:rsidR="00AC24E4" w:rsidRPr="00202D23" w:rsidRDefault="00AC24E4" w:rsidP="002D1977">
            <w:pPr>
              <w:pStyle w:val="104"/>
            </w:pPr>
            <w:r>
              <w:t>МО по основной должности</w:t>
            </w:r>
          </w:p>
        </w:tc>
        <w:tc>
          <w:tcPr>
            <w:tcW w:w="1843" w:type="dxa"/>
          </w:tcPr>
          <w:p w14:paraId="47C3EB9C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4418F56F" w14:textId="77777777" w:rsidTr="00C468AD">
        <w:tc>
          <w:tcPr>
            <w:tcW w:w="2122" w:type="dxa"/>
            <w:vMerge/>
          </w:tcPr>
          <w:p w14:paraId="2BE1751F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0357038D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3C2FF12B" w14:textId="77777777" w:rsidR="00AC24E4" w:rsidRPr="00202D23" w:rsidRDefault="00AC24E4" w:rsidP="002D1977">
            <w:pPr>
              <w:pStyle w:val="104"/>
            </w:pPr>
            <w:r>
              <w:t>Основная должность</w:t>
            </w:r>
          </w:p>
        </w:tc>
        <w:tc>
          <w:tcPr>
            <w:tcW w:w="1843" w:type="dxa"/>
          </w:tcPr>
          <w:p w14:paraId="1643DA43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7F930F79" w14:textId="77777777" w:rsidTr="00C468AD">
        <w:tc>
          <w:tcPr>
            <w:tcW w:w="2122" w:type="dxa"/>
            <w:vMerge/>
          </w:tcPr>
          <w:p w14:paraId="0C8C8CE7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07062AC6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12A3B1E5" w14:textId="77777777" w:rsidR="00AC24E4" w:rsidRPr="00202D23" w:rsidRDefault="00AC24E4" w:rsidP="002D1977">
            <w:pPr>
              <w:pStyle w:val="104"/>
            </w:pPr>
            <w:r>
              <w:t>Номер договора</w:t>
            </w:r>
          </w:p>
        </w:tc>
        <w:tc>
          <w:tcPr>
            <w:tcW w:w="1843" w:type="dxa"/>
          </w:tcPr>
          <w:p w14:paraId="2CEC4801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3DA42986" w14:textId="77777777" w:rsidTr="00C468AD">
        <w:tc>
          <w:tcPr>
            <w:tcW w:w="2122" w:type="dxa"/>
            <w:vMerge/>
          </w:tcPr>
          <w:p w14:paraId="47C58F3D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011501CA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1DF241B5" w14:textId="77777777" w:rsidR="00AC24E4" w:rsidRPr="00202D23" w:rsidRDefault="00AC24E4" w:rsidP="002D1977">
            <w:pPr>
              <w:pStyle w:val="104"/>
            </w:pPr>
            <w:r>
              <w:t>Дата договора</w:t>
            </w:r>
          </w:p>
        </w:tc>
        <w:tc>
          <w:tcPr>
            <w:tcW w:w="1843" w:type="dxa"/>
          </w:tcPr>
          <w:p w14:paraId="71CF6D61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4E78F1F6" w14:textId="77777777" w:rsidTr="00C468AD">
        <w:tc>
          <w:tcPr>
            <w:tcW w:w="2122" w:type="dxa"/>
            <w:vMerge/>
          </w:tcPr>
          <w:p w14:paraId="5DD9BE8A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056F8B34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233BFFEA" w14:textId="77777777" w:rsidR="00AC24E4" w:rsidRPr="00202D23" w:rsidRDefault="00AC24E4" w:rsidP="002D1977">
            <w:pPr>
              <w:pStyle w:val="104"/>
            </w:pPr>
            <w:r>
              <w:t>Начало действия договора</w:t>
            </w:r>
          </w:p>
        </w:tc>
        <w:tc>
          <w:tcPr>
            <w:tcW w:w="1843" w:type="dxa"/>
          </w:tcPr>
          <w:p w14:paraId="4FD58C6C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7620EF80" w14:textId="77777777" w:rsidTr="00C468AD">
        <w:tc>
          <w:tcPr>
            <w:tcW w:w="2122" w:type="dxa"/>
            <w:vMerge/>
          </w:tcPr>
          <w:p w14:paraId="10E74555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135B94FD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3B6F6FD9" w14:textId="77777777" w:rsidR="00AC24E4" w:rsidRPr="00202D23" w:rsidRDefault="00AC24E4" w:rsidP="002D1977">
            <w:pPr>
              <w:pStyle w:val="104"/>
            </w:pPr>
            <w:r>
              <w:t>Окончание действия договора</w:t>
            </w:r>
          </w:p>
        </w:tc>
        <w:tc>
          <w:tcPr>
            <w:tcW w:w="1843" w:type="dxa"/>
          </w:tcPr>
          <w:p w14:paraId="3D22ABAD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3FBE65E4" w14:textId="77777777" w:rsidTr="00C468AD">
        <w:tc>
          <w:tcPr>
            <w:tcW w:w="2122" w:type="dxa"/>
            <w:vMerge/>
          </w:tcPr>
          <w:p w14:paraId="6890F1AA" w14:textId="77777777" w:rsidR="00AC24E4" w:rsidRPr="009E4289" w:rsidRDefault="00AC24E4" w:rsidP="002D1977">
            <w:pPr>
              <w:pStyle w:val="104"/>
            </w:pPr>
          </w:p>
        </w:tc>
        <w:tc>
          <w:tcPr>
            <w:tcW w:w="1984" w:type="dxa"/>
            <w:vMerge/>
          </w:tcPr>
          <w:p w14:paraId="1B9403D1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402" w:type="dxa"/>
          </w:tcPr>
          <w:p w14:paraId="18632279" w14:textId="77777777" w:rsidR="00AC24E4" w:rsidRPr="00202D23" w:rsidRDefault="00AC24E4" w:rsidP="002D1977">
            <w:pPr>
              <w:pStyle w:val="104"/>
            </w:pPr>
            <w:r>
              <w:t>Статус</w:t>
            </w:r>
          </w:p>
        </w:tc>
        <w:tc>
          <w:tcPr>
            <w:tcW w:w="1843" w:type="dxa"/>
          </w:tcPr>
          <w:p w14:paraId="2E2E429E" w14:textId="77777777" w:rsidR="00AC24E4" w:rsidRPr="00202D23" w:rsidRDefault="00AC24E4" w:rsidP="002D1977">
            <w:pPr>
              <w:pStyle w:val="104"/>
            </w:pPr>
            <w:r>
              <w:t>Нет</w:t>
            </w:r>
          </w:p>
        </w:tc>
      </w:tr>
    </w:tbl>
    <w:p w14:paraId="7A804B0E" w14:textId="5940A3CB" w:rsidR="00812861" w:rsidRDefault="00253ACD" w:rsidP="00966C9D">
      <w:pPr>
        <w:pStyle w:val="3f0"/>
        <w:rPr>
          <w:color w:val="000000" w:themeColor="text1"/>
        </w:rPr>
      </w:pPr>
      <w:bookmarkStart w:id="402" w:name="_Toc99404104"/>
      <w:bookmarkStart w:id="403" w:name="_Ref147852657"/>
      <w:bookmarkStart w:id="404" w:name="_Toc167559938"/>
      <w:bookmarkEnd w:id="400"/>
      <w:r>
        <w:rPr>
          <w:color w:val="000000" w:themeColor="text1"/>
        </w:rPr>
        <w:t>Форма «К</w:t>
      </w:r>
      <w:r w:rsidR="00812861" w:rsidRPr="00C20D54">
        <w:rPr>
          <w:color w:val="000000" w:themeColor="text1"/>
        </w:rPr>
        <w:t>арточк</w:t>
      </w:r>
      <w:r>
        <w:rPr>
          <w:color w:val="000000" w:themeColor="text1"/>
        </w:rPr>
        <w:t>а</w:t>
      </w:r>
      <w:r w:rsidR="00812861" w:rsidRPr="00C20D54">
        <w:rPr>
          <w:color w:val="000000" w:themeColor="text1"/>
        </w:rPr>
        <w:t xml:space="preserve"> земского доктора/фельдшера</w:t>
      </w:r>
      <w:bookmarkEnd w:id="402"/>
      <w:bookmarkEnd w:id="403"/>
      <w:r>
        <w:rPr>
          <w:color w:val="000000" w:themeColor="text1"/>
        </w:rPr>
        <w:t>»</w:t>
      </w:r>
      <w:bookmarkEnd w:id="404"/>
    </w:p>
    <w:p w14:paraId="26CC6268" w14:textId="77777777" w:rsidR="00812861" w:rsidRPr="00C20D54" w:rsidRDefault="00812861" w:rsidP="00966C9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Просмотр карточки</w:t>
      </w:r>
    </w:p>
    <w:p w14:paraId="09E7EF40" w14:textId="4818DCC5" w:rsidR="00812861" w:rsidRPr="00C20D54" w:rsidRDefault="002A2FA4" w:rsidP="006749C9">
      <w:pPr>
        <w:pStyle w:val="af2"/>
      </w:pPr>
      <w:bookmarkStart w:id="405" w:name="_Hlk156840156"/>
      <w:r>
        <w:t xml:space="preserve">Для открытия </w:t>
      </w:r>
      <w:r w:rsidR="00812861" w:rsidRPr="00C20D54">
        <w:t>карточк</w:t>
      </w:r>
      <w:r>
        <w:t>и</w:t>
      </w:r>
      <w:r w:rsidR="00812861" w:rsidRPr="00C20D54">
        <w:t xml:space="preserve"> земского доктора/фельдшера</w:t>
      </w:r>
      <w:bookmarkEnd w:id="405"/>
      <w:r w:rsidR="00812861" w:rsidRPr="00C20D54">
        <w:t>:</w:t>
      </w:r>
    </w:p>
    <w:p w14:paraId="21D217F5" w14:textId="3ABEC7F0" w:rsidR="00812861" w:rsidRPr="00C20D54" w:rsidRDefault="00812861" w:rsidP="00B77B53">
      <w:pPr>
        <w:pStyle w:val="1d"/>
        <w:numPr>
          <w:ilvl w:val="0"/>
          <w:numId w:val="101"/>
        </w:numPr>
      </w:pPr>
      <w:r w:rsidRPr="00C20D54">
        <w:t xml:space="preserve">Перейдите в </w:t>
      </w:r>
      <w:r w:rsidR="00EF6D6C">
        <w:t xml:space="preserve">форму </w:t>
      </w:r>
      <w:r w:rsidRPr="00C20D54">
        <w:t>«Земский доктор/фельдшер»</w:t>
      </w:r>
      <w:r w:rsidR="00EF6D6C">
        <w:t xml:space="preserve">: </w:t>
      </w:r>
      <w:r w:rsidR="00EF6D6C" w:rsidRPr="00516C30">
        <w:t>в главном меню Подсистемы выберите «ФРМР» → «</w:t>
      </w:r>
      <w:r w:rsidR="00EF6D6C" w:rsidRPr="00C20D54">
        <w:t>Земский доктор/фельдшер</w:t>
      </w:r>
      <w:r w:rsidR="00EF6D6C">
        <w:t>»</w:t>
      </w:r>
      <w:r w:rsidR="006749C9" w:rsidRPr="00C20D54">
        <w:t>.</w:t>
      </w:r>
    </w:p>
    <w:p w14:paraId="13EDE434" w14:textId="15A95AD8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 w:rsidR="00140C78">
        <w:t>см. пункт</w:t>
      </w:r>
      <w:r w:rsidR="006749C9">
        <w:t xml:space="preserve"> </w:t>
      </w:r>
      <w:r w:rsidR="006749C9">
        <w:fldChar w:fldCharType="begin"/>
      </w:r>
      <w:r w:rsidR="006749C9">
        <w:instrText xml:space="preserve"> REF _Ref156575616 \r \h </w:instrText>
      </w:r>
      <w:r w:rsidR="006749C9">
        <w:fldChar w:fldCharType="separate"/>
      </w:r>
      <w:r w:rsidR="00565CC3">
        <w:t>4.3.4</w:t>
      </w:r>
      <w:r w:rsidR="006749C9">
        <w:fldChar w:fldCharType="end"/>
      </w:r>
      <w:r w:rsidR="00140C78">
        <w:t xml:space="preserve"> настоящего руководства пользователя</w:t>
      </w:r>
      <w:r w:rsidRPr="00C20D54">
        <w:t>).</w:t>
      </w:r>
    </w:p>
    <w:p w14:paraId="28585C55" w14:textId="424C1B51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на ФИО в таблице. Откроется карточка земского доктора/фельдшера (</w:t>
      </w:r>
      <w:r w:rsidR="006749C9">
        <w:t xml:space="preserve">см. </w:t>
      </w:r>
      <w:r w:rsidRPr="00C20D54">
        <w:fldChar w:fldCharType="begin"/>
      </w:r>
      <w:r w:rsidRPr="00C20D54">
        <w:instrText xml:space="preserve"> REF _Ref98854825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82</w:t>
      </w:r>
      <w:r w:rsidRPr="00C20D54">
        <w:fldChar w:fldCharType="end"/>
      </w:r>
      <w:r w:rsidRPr="00C20D54">
        <w:t>).</w:t>
      </w:r>
    </w:p>
    <w:p w14:paraId="60DB009E" w14:textId="77777777" w:rsidR="00812861" w:rsidRPr="00C20D54" w:rsidRDefault="00812861" w:rsidP="006749C9">
      <w:pPr>
        <w:pStyle w:val="afffffff6"/>
      </w:pPr>
      <w:r w:rsidRPr="00C20D54">
        <w:rPr>
          <w:noProof/>
        </w:rPr>
        <w:drawing>
          <wp:inline distT="0" distB="0" distL="0" distR="0" wp14:anchorId="09CF27CA" wp14:editId="0586742E">
            <wp:extent cx="5886056" cy="7664640"/>
            <wp:effectExtent l="19050" t="19050" r="19685" b="1270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1" b="6228"/>
                    <a:stretch/>
                  </pic:blipFill>
                  <pic:spPr bwMode="auto">
                    <a:xfrm>
                      <a:off x="0" y="0"/>
                      <a:ext cx="5897569" cy="7679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3A223" w14:textId="3A39FD60" w:rsidR="00812861" w:rsidRPr="00C20D54" w:rsidRDefault="00812861" w:rsidP="006749C9">
      <w:pPr>
        <w:pStyle w:val="afffffff8"/>
      </w:pPr>
      <w:bookmarkStart w:id="406" w:name="_Ref98854825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82</w:t>
      </w:r>
      <w:r w:rsidR="00EE3A8F" w:rsidRPr="00C20D54">
        <w:rPr>
          <w:noProof/>
        </w:rPr>
        <w:fldChar w:fldCharType="end"/>
      </w:r>
      <w:bookmarkEnd w:id="406"/>
      <w:r w:rsidRPr="00C20D54">
        <w:t xml:space="preserve"> – </w:t>
      </w:r>
      <w:r w:rsidR="00C37129">
        <w:t>Форма «</w:t>
      </w:r>
      <w:r w:rsidRPr="00C20D54">
        <w:t>Карточка земского доктора/фельдшера</w:t>
      </w:r>
      <w:r w:rsidR="00C37129">
        <w:t>»</w:t>
      </w:r>
    </w:p>
    <w:p w14:paraId="225FF268" w14:textId="77777777" w:rsidR="00812861" w:rsidRPr="00C20D54" w:rsidRDefault="00812861" w:rsidP="006749C9">
      <w:pPr>
        <w:pStyle w:val="afffffff9"/>
      </w:pPr>
      <w:r w:rsidRPr="00C20D54">
        <w:t>Карточка земского доктора/фельдшера содержит разделы:</w:t>
      </w:r>
    </w:p>
    <w:p w14:paraId="55E34384" w14:textId="78A3CF2A" w:rsidR="00812861" w:rsidRPr="00C20D54" w:rsidRDefault="000664FD" w:rsidP="006749C9">
      <w:pPr>
        <w:pStyle w:val="17"/>
      </w:pPr>
      <w:bookmarkStart w:id="407" w:name="_Hlk156840240"/>
      <w:r>
        <w:t>блок</w:t>
      </w:r>
      <w:r w:rsidR="00E2250A">
        <w:t xml:space="preserve"> с персональными, контактными и иными </w:t>
      </w:r>
      <w:r w:rsidR="00812861" w:rsidRPr="00C20D54">
        <w:t>данны</w:t>
      </w:r>
      <w:r w:rsidR="00E2250A">
        <w:t>ми</w:t>
      </w:r>
      <w:r w:rsidR="00812861" w:rsidRPr="00C20D54">
        <w:t xml:space="preserve"> земского доктора/фельдшера</w:t>
      </w:r>
      <w:bookmarkEnd w:id="407"/>
      <w:r w:rsidR="00822F1D">
        <w:t>;</w:t>
      </w:r>
    </w:p>
    <w:p w14:paraId="0AA20097" w14:textId="67F85A70" w:rsidR="00812861" w:rsidRPr="00C20D54" w:rsidRDefault="000664FD" w:rsidP="006749C9">
      <w:pPr>
        <w:pStyle w:val="17"/>
      </w:pPr>
      <w:r>
        <w:t>блок</w:t>
      </w:r>
      <w:r w:rsidR="00C37129">
        <w:t xml:space="preserve"> </w:t>
      </w:r>
      <w:r w:rsidR="00812861" w:rsidRPr="00C20D54">
        <w:t>«Запись из личного дела»</w:t>
      </w:r>
      <w:r w:rsidR="00E2250A">
        <w:t>;</w:t>
      </w:r>
    </w:p>
    <w:p w14:paraId="03FD47F9" w14:textId="7E616534" w:rsidR="00812861" w:rsidRPr="00C20D54" w:rsidRDefault="000664FD" w:rsidP="006749C9">
      <w:pPr>
        <w:pStyle w:val="17"/>
      </w:pPr>
      <w:r>
        <w:t>блок</w:t>
      </w:r>
      <w:r w:rsidR="00C37129">
        <w:t xml:space="preserve"> </w:t>
      </w:r>
      <w:r w:rsidR="00812861" w:rsidRPr="00C20D54">
        <w:t>«Сведения о договоре»</w:t>
      </w:r>
      <w:r w:rsidR="00E2250A">
        <w:t>;</w:t>
      </w:r>
    </w:p>
    <w:p w14:paraId="26BEC7E4" w14:textId="017F3C70" w:rsidR="00812861" w:rsidRPr="00C20D54" w:rsidRDefault="000664FD" w:rsidP="006749C9">
      <w:pPr>
        <w:pStyle w:val="17"/>
      </w:pPr>
      <w:r>
        <w:t>блок</w:t>
      </w:r>
      <w:r w:rsidR="00C37129">
        <w:t xml:space="preserve"> </w:t>
      </w:r>
      <w:r w:rsidR="00812861" w:rsidRPr="00C20D54">
        <w:t>«Анкетирование».</w:t>
      </w:r>
    </w:p>
    <w:p w14:paraId="302EDDB3" w14:textId="77777777" w:rsidR="003A329E" w:rsidRPr="00C20D54" w:rsidRDefault="003A329E" w:rsidP="00966C9D">
      <w:pPr>
        <w:pStyle w:val="49"/>
        <w:rPr>
          <w:color w:val="000000" w:themeColor="text1"/>
        </w:rPr>
      </w:pPr>
      <w:bookmarkStart w:id="408" w:name="_Ref156771321"/>
      <w:r w:rsidRPr="00C20D54">
        <w:rPr>
          <w:color w:val="000000" w:themeColor="text1"/>
        </w:rPr>
        <w:t>Создание записи о земском докторе/фельдшере</w:t>
      </w:r>
      <w:bookmarkEnd w:id="408"/>
    </w:p>
    <w:p w14:paraId="10FBFBDD" w14:textId="2FE488D1" w:rsidR="003A329E" w:rsidRPr="00C20D54" w:rsidRDefault="002A2FA4" w:rsidP="00E2250A">
      <w:pPr>
        <w:pStyle w:val="af2"/>
      </w:pPr>
      <w:r>
        <w:t>Для добавления</w:t>
      </w:r>
      <w:r w:rsidR="003A329E" w:rsidRPr="00C20D54">
        <w:t xml:space="preserve"> </w:t>
      </w:r>
      <w:r w:rsidR="0065460D">
        <w:t>в Подсистему сведени</w:t>
      </w:r>
      <w:r>
        <w:t>й</w:t>
      </w:r>
      <w:r w:rsidR="0065460D">
        <w:t xml:space="preserve"> </w:t>
      </w:r>
      <w:r w:rsidR="003A329E" w:rsidRPr="00C20D54">
        <w:t>о земском докторе/фельдшере:</w:t>
      </w:r>
    </w:p>
    <w:p w14:paraId="2DFA0CFA" w14:textId="2634F06F" w:rsidR="003A329E" w:rsidRPr="00C20D54" w:rsidRDefault="003A329E" w:rsidP="00B77B53">
      <w:pPr>
        <w:pStyle w:val="1d"/>
        <w:numPr>
          <w:ilvl w:val="0"/>
          <w:numId w:val="102"/>
        </w:numPr>
      </w:pPr>
      <w:r w:rsidRPr="00C20D54">
        <w:t>Нажмите кнопку «Создать»</w:t>
      </w:r>
      <w:r w:rsidR="00E2250A">
        <w:t xml:space="preserve"> на главной странице модуля </w:t>
      </w:r>
      <w:r w:rsidRPr="00C20D54">
        <w:t>«Земский доктор/фельдшер»</w:t>
      </w:r>
      <w:r w:rsidR="00E2250A">
        <w:t xml:space="preserve"> (см. </w:t>
      </w:r>
      <w:r w:rsidR="00E2250A" w:rsidRPr="00C20D54">
        <w:fldChar w:fldCharType="begin"/>
      </w:r>
      <w:r w:rsidR="00E2250A" w:rsidRPr="00C20D54">
        <w:instrText xml:space="preserve"> REF _Ref96332195 \h  \* MERGEFORMAT </w:instrText>
      </w:r>
      <w:r w:rsidR="00E2250A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79</w:t>
      </w:r>
      <w:r w:rsidR="00E2250A" w:rsidRPr="00C20D54">
        <w:fldChar w:fldCharType="end"/>
      </w:r>
      <w:r w:rsidR="00E2250A" w:rsidRPr="00C20D54">
        <w:t>).</w:t>
      </w:r>
      <w:r w:rsidRPr="00C20D54">
        <w:t xml:space="preserve"> Откроется форма «Новый земский доктор/фельдшер» (</w:t>
      </w:r>
      <w:r w:rsidR="00E2250A">
        <w:t xml:space="preserve">см. </w:t>
      </w:r>
      <w:r w:rsidRPr="00C20D54">
        <w:fldChar w:fldCharType="begin"/>
      </w:r>
      <w:r w:rsidRPr="00C20D54">
        <w:instrText xml:space="preserve"> REF _Ref147841806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83</w:t>
      </w:r>
      <w:r w:rsidRPr="00C20D54">
        <w:fldChar w:fldCharType="end"/>
      </w:r>
      <w:r w:rsidRPr="00C20D54">
        <w:t>).</w:t>
      </w:r>
    </w:p>
    <w:p w14:paraId="6CD0956E" w14:textId="77777777" w:rsidR="003A329E" w:rsidRPr="00C20D54" w:rsidRDefault="003A329E" w:rsidP="00E2250A">
      <w:pPr>
        <w:pStyle w:val="afffffff6"/>
      </w:pPr>
      <w:r w:rsidRPr="00C20D54">
        <w:rPr>
          <w:noProof/>
        </w:rPr>
        <w:drawing>
          <wp:inline distT="0" distB="0" distL="0" distR="0" wp14:anchorId="7283FF29" wp14:editId="19318E54">
            <wp:extent cx="5869287" cy="2689687"/>
            <wp:effectExtent l="19050" t="19050" r="17780" b="1587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4" b="29093"/>
                    <a:stretch/>
                  </pic:blipFill>
                  <pic:spPr bwMode="auto">
                    <a:xfrm>
                      <a:off x="0" y="0"/>
                      <a:ext cx="5875992" cy="26927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18929" w14:textId="79A482C5" w:rsidR="003A329E" w:rsidRPr="00C20D54" w:rsidRDefault="003A329E" w:rsidP="00E2250A">
      <w:pPr>
        <w:pStyle w:val="afffffff8"/>
      </w:pPr>
      <w:bookmarkStart w:id="409" w:name="_Ref147841806"/>
      <w:r w:rsidRPr="00C20D54">
        <w:t>Рисунок 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83</w:t>
      </w:r>
      <w:r w:rsidRPr="00C20D54">
        <w:rPr>
          <w:noProof/>
        </w:rPr>
        <w:fldChar w:fldCharType="end"/>
      </w:r>
      <w:bookmarkEnd w:id="409"/>
      <w:r w:rsidRPr="00C20D54">
        <w:t xml:space="preserve"> – Форма «Новый земский доктор/фельдшер»</w:t>
      </w:r>
    </w:p>
    <w:p w14:paraId="6AF7A875" w14:textId="37A67DEA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 xml:space="preserve">В </w:t>
      </w:r>
      <w:r w:rsidR="000664FD">
        <w:t>блоке</w:t>
      </w:r>
      <w:r w:rsidRPr="00C20D54">
        <w:t xml:space="preserve"> «</w:t>
      </w:r>
      <w:r w:rsidR="00E2250A">
        <w:t xml:space="preserve">1. </w:t>
      </w:r>
      <w:r w:rsidRPr="00C20D54">
        <w:t xml:space="preserve">Медицинский сотрудник» нажмите </w:t>
      </w:r>
      <w:r w:rsidR="00E2250A">
        <w:t xml:space="preserve">кнопку </w:t>
      </w:r>
      <w:r w:rsidRPr="00C20D54">
        <w:t>«Выбрать». Откроется окно «Выбор медицинского сотрудника» (</w:t>
      </w:r>
      <w:r w:rsidR="00E2250A">
        <w:t xml:space="preserve">см. </w:t>
      </w:r>
      <w:r w:rsidRPr="00C20D54">
        <w:fldChar w:fldCharType="begin"/>
      </w:r>
      <w:r w:rsidRPr="00C20D54">
        <w:instrText xml:space="preserve"> REF _Ref147841806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83</w:t>
      </w:r>
      <w:r w:rsidRPr="00C20D54">
        <w:fldChar w:fldCharType="end"/>
      </w:r>
      <w:r w:rsidRPr="00C20D54">
        <w:t>).</w:t>
      </w:r>
    </w:p>
    <w:p w14:paraId="3A06840B" w14:textId="77777777" w:rsidR="003A329E" w:rsidRPr="00C20D54" w:rsidRDefault="003A329E" w:rsidP="00E2250A">
      <w:pPr>
        <w:pStyle w:val="afffffff6"/>
      </w:pPr>
      <w:r w:rsidRPr="00C20D54">
        <w:rPr>
          <w:noProof/>
        </w:rPr>
        <w:drawing>
          <wp:inline distT="0" distB="0" distL="0" distR="0" wp14:anchorId="63B1AF0D" wp14:editId="5DC6336C">
            <wp:extent cx="5762608" cy="4969207"/>
            <wp:effectExtent l="19050" t="19050" r="10160" b="2222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8" t="7037" r="14671" b="7071"/>
                    <a:stretch/>
                  </pic:blipFill>
                  <pic:spPr bwMode="auto">
                    <a:xfrm>
                      <a:off x="0" y="0"/>
                      <a:ext cx="5794284" cy="499652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04776F" w14:textId="51D17B0F" w:rsidR="003A329E" w:rsidRPr="00C20D54" w:rsidRDefault="003A329E" w:rsidP="00966C9D">
      <w:pPr>
        <w:pStyle w:val="aff"/>
        <w:rPr>
          <w:color w:val="000000" w:themeColor="text1"/>
        </w:rPr>
      </w:pPr>
      <w:r w:rsidRPr="00C20D54">
        <w:rPr>
          <w:color w:val="000000" w:themeColor="text1"/>
        </w:rPr>
        <w:t xml:space="preserve">Рисунок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Рисунок \* ARABIC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84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="00E2250A">
        <w:rPr>
          <w:color w:val="000000" w:themeColor="text1"/>
        </w:rPr>
        <w:t>Окно «</w:t>
      </w:r>
      <w:r w:rsidRPr="00C20D54">
        <w:rPr>
          <w:color w:val="000000" w:themeColor="text1"/>
        </w:rPr>
        <w:t>Выбор медицинского сотрудника</w:t>
      </w:r>
      <w:r w:rsidR="00E2250A">
        <w:rPr>
          <w:color w:val="000000" w:themeColor="text1"/>
        </w:rPr>
        <w:t>»</w:t>
      </w:r>
    </w:p>
    <w:p w14:paraId="7166A434" w14:textId="5B6DA51F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 xml:space="preserve">В окне выполните поиск и выберите </w:t>
      </w:r>
      <w:r w:rsidR="006A1656">
        <w:t>работника</w:t>
      </w:r>
      <w:r w:rsidRPr="00C20D54">
        <w:t>.</w:t>
      </w:r>
    </w:p>
    <w:p w14:paraId="09B658A7" w14:textId="2062D502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>Нажмите кнопку «Сохранить». Карточка земского доктора/фельдшера будет создана (</w:t>
      </w:r>
      <w:r w:rsidR="00E2250A">
        <w:t xml:space="preserve">см. </w:t>
      </w:r>
      <w:r w:rsidRPr="00C20D54">
        <w:fldChar w:fldCharType="begin"/>
      </w:r>
      <w:r w:rsidRPr="00C20D54">
        <w:instrText xml:space="preserve"> REF _Ref147841944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Рисунок </w:t>
      </w:r>
      <w:r w:rsidR="00565CC3" w:rsidRPr="00565CC3">
        <w:rPr>
          <w:noProof/>
        </w:rPr>
        <w:t>85</w:t>
      </w:r>
      <w:r w:rsidRPr="00C20D54">
        <w:fldChar w:fldCharType="end"/>
      </w:r>
      <w:r w:rsidRPr="00C20D54">
        <w:t xml:space="preserve">). Сохраненные данные будут отображены в карточке земского доктора/фельдшера в </w:t>
      </w:r>
      <w:r w:rsidR="000664FD">
        <w:t>блок</w:t>
      </w:r>
      <w:r w:rsidR="00C37129">
        <w:t xml:space="preserve">е </w:t>
      </w:r>
      <w:r w:rsidRPr="00C20D54">
        <w:t>«</w:t>
      </w:r>
      <w:r w:rsidR="00E2250A">
        <w:t xml:space="preserve">1. </w:t>
      </w:r>
      <w:r w:rsidRPr="00C20D54">
        <w:t xml:space="preserve">Медицинский сотрудник». </w:t>
      </w:r>
    </w:p>
    <w:p w14:paraId="3373B897" w14:textId="77777777" w:rsidR="003A329E" w:rsidRPr="00C20D54" w:rsidRDefault="003A329E" w:rsidP="00E2250A">
      <w:pPr>
        <w:pStyle w:val="afffffff6"/>
      </w:pPr>
      <w:r w:rsidRPr="00C20D54">
        <w:rPr>
          <w:noProof/>
        </w:rPr>
        <w:drawing>
          <wp:inline distT="0" distB="0" distL="0" distR="0" wp14:anchorId="2BCCD774" wp14:editId="1EEA2F9E">
            <wp:extent cx="5849487" cy="3866396"/>
            <wp:effectExtent l="19050" t="19050" r="18415" b="2032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08" b="13731"/>
                    <a:stretch/>
                  </pic:blipFill>
                  <pic:spPr bwMode="auto">
                    <a:xfrm>
                      <a:off x="0" y="0"/>
                      <a:ext cx="5851242" cy="386755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7D3BFD" w14:textId="4EA35A9D" w:rsidR="003A329E" w:rsidRPr="00C20D54" w:rsidRDefault="003A329E" w:rsidP="00966C9D">
      <w:pPr>
        <w:pStyle w:val="aff"/>
        <w:rPr>
          <w:color w:val="000000" w:themeColor="text1"/>
        </w:rPr>
      </w:pPr>
      <w:bookmarkStart w:id="410" w:name="_Ref147841944"/>
      <w:r w:rsidRPr="00C20D54">
        <w:rPr>
          <w:color w:val="000000" w:themeColor="text1"/>
        </w:rPr>
        <w:t xml:space="preserve">Рисунок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Рисунок \* ARABIC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85</w:t>
      </w:r>
      <w:r w:rsidRPr="00C20D54">
        <w:rPr>
          <w:noProof/>
          <w:color w:val="000000" w:themeColor="text1"/>
        </w:rPr>
        <w:fldChar w:fldCharType="end"/>
      </w:r>
      <w:bookmarkEnd w:id="410"/>
      <w:r w:rsidRPr="00C20D54">
        <w:rPr>
          <w:color w:val="000000" w:themeColor="text1"/>
        </w:rPr>
        <w:t xml:space="preserve"> – </w:t>
      </w:r>
      <w:r w:rsidR="00E2250A">
        <w:rPr>
          <w:color w:val="000000" w:themeColor="text1"/>
        </w:rPr>
        <w:t xml:space="preserve">Заполненный </w:t>
      </w:r>
      <w:r w:rsidR="000664FD">
        <w:t>блоке</w:t>
      </w:r>
      <w:r w:rsidR="00C37129">
        <w:rPr>
          <w:color w:val="000000" w:themeColor="text1"/>
        </w:rPr>
        <w:t xml:space="preserve"> </w:t>
      </w:r>
      <w:r w:rsidR="00E2250A">
        <w:rPr>
          <w:color w:val="000000" w:themeColor="text1"/>
        </w:rPr>
        <w:t>«1. Медицинский сотрудник» к</w:t>
      </w:r>
      <w:r w:rsidRPr="00C20D54">
        <w:rPr>
          <w:color w:val="000000" w:themeColor="text1"/>
        </w:rPr>
        <w:t>арточк</w:t>
      </w:r>
      <w:r w:rsidR="00E2250A">
        <w:rPr>
          <w:color w:val="000000" w:themeColor="text1"/>
        </w:rPr>
        <w:t>и</w:t>
      </w:r>
      <w:r w:rsidRPr="00C20D54">
        <w:rPr>
          <w:color w:val="000000" w:themeColor="text1"/>
        </w:rPr>
        <w:t xml:space="preserve"> земского доктора/фельдшера</w:t>
      </w:r>
    </w:p>
    <w:p w14:paraId="54734F85" w14:textId="6647B831" w:rsidR="003A329E" w:rsidRPr="00C20D54" w:rsidRDefault="003A329E" w:rsidP="00B77B53">
      <w:pPr>
        <w:pStyle w:val="1d"/>
        <w:numPr>
          <w:ilvl w:val="0"/>
          <w:numId w:val="167"/>
        </w:numPr>
      </w:pPr>
      <w:r w:rsidRPr="00E2250A">
        <w:rPr>
          <w:rStyle w:val="111"/>
        </w:rPr>
        <w:t>В области «Запись из личного дела» нажмите «Выбрать». Откроется окно «Зап</w:t>
      </w:r>
      <w:r w:rsidRPr="00C20D54">
        <w:t>ись из личного дела» (</w:t>
      </w:r>
      <w:r w:rsidR="0068461E">
        <w:t xml:space="preserve">см. </w:t>
      </w:r>
      <w:r w:rsidRPr="00C20D54">
        <w:fldChar w:fldCharType="begin"/>
      </w:r>
      <w:r w:rsidRPr="00C20D54">
        <w:instrText xml:space="preserve"> REF _Ref147841945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565CC3">
        <w:t>Рисунок 86</w:t>
      </w:r>
      <w:r w:rsidRPr="00C20D54">
        <w:fldChar w:fldCharType="end"/>
      </w:r>
      <w:r w:rsidRPr="00C20D54">
        <w:t>).</w:t>
      </w:r>
    </w:p>
    <w:p w14:paraId="66BE8FD5" w14:textId="77777777" w:rsidR="003A329E" w:rsidRPr="00C20D54" w:rsidRDefault="003A329E" w:rsidP="00E2250A">
      <w:pPr>
        <w:pStyle w:val="afffffff6"/>
      </w:pPr>
      <w:r w:rsidRPr="00C20D54">
        <w:rPr>
          <w:noProof/>
        </w:rPr>
        <w:drawing>
          <wp:inline distT="0" distB="0" distL="0" distR="0" wp14:anchorId="789C9712" wp14:editId="24C1C52C">
            <wp:extent cx="4191284" cy="2580837"/>
            <wp:effectExtent l="19050" t="19050" r="19050" b="101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9" t="4659" r="3154" b="7700"/>
                    <a:stretch/>
                  </pic:blipFill>
                  <pic:spPr bwMode="auto">
                    <a:xfrm>
                      <a:off x="0" y="0"/>
                      <a:ext cx="4243251" cy="261283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A0DB83" w14:textId="45127DA2" w:rsidR="003A329E" w:rsidRPr="00C20D54" w:rsidRDefault="003A329E" w:rsidP="00966C9D">
      <w:pPr>
        <w:pStyle w:val="aff"/>
        <w:rPr>
          <w:color w:val="000000" w:themeColor="text1"/>
        </w:rPr>
      </w:pPr>
      <w:bookmarkStart w:id="411" w:name="_Ref147841945"/>
      <w:r w:rsidRPr="00E2250A">
        <w:rPr>
          <w:rStyle w:val="afffffffa"/>
        </w:rPr>
        <w:t xml:space="preserve">Рисунок </w:t>
      </w:r>
      <w:r w:rsidRPr="00E2250A">
        <w:rPr>
          <w:rStyle w:val="afffffffa"/>
        </w:rPr>
        <w:fldChar w:fldCharType="begin"/>
      </w:r>
      <w:r w:rsidRPr="00E2250A">
        <w:rPr>
          <w:rStyle w:val="afffffffa"/>
        </w:rPr>
        <w:instrText xml:space="preserve"> SEQ Рисунок \* ARABIC </w:instrText>
      </w:r>
      <w:r w:rsidRPr="00E2250A">
        <w:rPr>
          <w:rStyle w:val="afffffffa"/>
        </w:rPr>
        <w:fldChar w:fldCharType="separate"/>
      </w:r>
      <w:r w:rsidR="00565CC3">
        <w:rPr>
          <w:rStyle w:val="afffffffa"/>
          <w:noProof/>
        </w:rPr>
        <w:t>86</w:t>
      </w:r>
      <w:r w:rsidRPr="00E2250A">
        <w:rPr>
          <w:rStyle w:val="afffffffa"/>
        </w:rPr>
        <w:fldChar w:fldCharType="end"/>
      </w:r>
      <w:bookmarkEnd w:id="411"/>
      <w:r w:rsidRPr="00E2250A">
        <w:rPr>
          <w:rStyle w:val="afffffffa"/>
        </w:rPr>
        <w:t xml:space="preserve"> – Запись из личн</w:t>
      </w:r>
      <w:r w:rsidRPr="00C20D54">
        <w:rPr>
          <w:color w:val="000000" w:themeColor="text1"/>
        </w:rPr>
        <w:t>ого дела</w:t>
      </w:r>
    </w:p>
    <w:p w14:paraId="3111F11B" w14:textId="11C13952" w:rsidR="003A329E" w:rsidRPr="00E2250A" w:rsidRDefault="003A329E" w:rsidP="00B77B53">
      <w:pPr>
        <w:pStyle w:val="1d"/>
        <w:numPr>
          <w:ilvl w:val="0"/>
          <w:numId w:val="167"/>
        </w:numPr>
        <w:rPr>
          <w:color w:val="000000" w:themeColor="text1"/>
        </w:rPr>
      </w:pPr>
      <w:r w:rsidRPr="00E2250A">
        <w:rPr>
          <w:rStyle w:val="111"/>
        </w:rPr>
        <w:t>Нажмите кнопку «Выбрать». Данные отобразятся в карточке земского доктора</w:t>
      </w:r>
      <w:r w:rsidRPr="00E2250A">
        <w:rPr>
          <w:color w:val="000000" w:themeColor="text1"/>
        </w:rPr>
        <w:t>/фельдшера (</w:t>
      </w:r>
      <w:r w:rsidR="0068461E">
        <w:rPr>
          <w:color w:val="000000" w:themeColor="text1"/>
        </w:rPr>
        <w:t xml:space="preserve">см. </w:t>
      </w:r>
      <w:r w:rsidRPr="00E2250A">
        <w:rPr>
          <w:color w:val="000000" w:themeColor="text1"/>
        </w:rPr>
        <w:fldChar w:fldCharType="begin"/>
      </w:r>
      <w:r w:rsidRPr="00E2250A">
        <w:rPr>
          <w:color w:val="000000" w:themeColor="text1"/>
        </w:rPr>
        <w:instrText xml:space="preserve"> REF _Ref147841946 \h </w:instrText>
      </w:r>
      <w:r w:rsidR="00966C9D" w:rsidRPr="00E2250A">
        <w:rPr>
          <w:color w:val="000000" w:themeColor="text1"/>
        </w:rPr>
        <w:instrText xml:space="preserve"> \* MERGEFORMAT </w:instrText>
      </w:r>
      <w:r w:rsidRPr="00E2250A">
        <w:rPr>
          <w:color w:val="000000" w:themeColor="text1"/>
        </w:rPr>
      </w:r>
      <w:r w:rsidRPr="00E2250A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87</w:t>
      </w:r>
      <w:r w:rsidRPr="00E2250A">
        <w:rPr>
          <w:color w:val="000000" w:themeColor="text1"/>
        </w:rPr>
        <w:fldChar w:fldCharType="end"/>
      </w:r>
      <w:r w:rsidRPr="00E2250A">
        <w:rPr>
          <w:color w:val="000000" w:themeColor="text1"/>
        </w:rPr>
        <w:t>).</w:t>
      </w:r>
    </w:p>
    <w:p w14:paraId="185B5B59" w14:textId="77777777" w:rsidR="003A329E" w:rsidRPr="00C20D54" w:rsidRDefault="003A329E" w:rsidP="0068461E">
      <w:pPr>
        <w:pStyle w:val="afffffff6"/>
      </w:pPr>
      <w:r w:rsidRPr="00C20D54">
        <w:rPr>
          <w:noProof/>
        </w:rPr>
        <w:drawing>
          <wp:inline distT="0" distB="0" distL="0" distR="0" wp14:anchorId="38B4266E" wp14:editId="72332239">
            <wp:extent cx="5939561" cy="6772692"/>
            <wp:effectExtent l="19050" t="19050" r="23495" b="952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6" b="7985"/>
                    <a:stretch/>
                  </pic:blipFill>
                  <pic:spPr bwMode="auto">
                    <a:xfrm>
                      <a:off x="0" y="0"/>
                      <a:ext cx="5940000" cy="677319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C2433" w14:textId="0DFF8239" w:rsidR="003A329E" w:rsidRPr="00C20D54" w:rsidRDefault="003A329E" w:rsidP="0068461E">
      <w:pPr>
        <w:pStyle w:val="afffffff8"/>
      </w:pPr>
      <w:bookmarkStart w:id="412" w:name="_Ref147841946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87</w:t>
      </w:r>
      <w:r w:rsidRPr="00C20D54">
        <w:rPr>
          <w:noProof/>
        </w:rPr>
        <w:fldChar w:fldCharType="end"/>
      </w:r>
      <w:bookmarkEnd w:id="412"/>
      <w:r w:rsidRPr="00C20D54">
        <w:t xml:space="preserve"> – Новая запись личного дела</w:t>
      </w:r>
    </w:p>
    <w:p w14:paraId="49957B37" w14:textId="4C589EBA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 xml:space="preserve">В </w:t>
      </w:r>
      <w:r w:rsidR="000664FD">
        <w:t>блок</w:t>
      </w:r>
      <w:r w:rsidR="00C37129">
        <w:t xml:space="preserve">е </w:t>
      </w:r>
      <w:r w:rsidRPr="00C20D54">
        <w:t>«</w:t>
      </w:r>
      <w:r w:rsidR="00BA7744">
        <w:t>3</w:t>
      </w:r>
      <w:r w:rsidR="0068461E">
        <w:t xml:space="preserve">. </w:t>
      </w:r>
      <w:r w:rsidRPr="00C20D54">
        <w:t>Сведения о договоре» заполните все необходимые поля (поля, обязательные для заполнения, отмечены звездочкой). Описание полей представлено в таблице</w:t>
      </w:r>
      <w:r w:rsidR="0068461E">
        <w:t xml:space="preserve"> ниже</w:t>
      </w:r>
      <w:r w:rsidRPr="00C20D54">
        <w:t xml:space="preserve"> (</w:t>
      </w:r>
      <w:r w:rsidR="0068461E">
        <w:t xml:space="preserve">см. </w:t>
      </w:r>
      <w:r w:rsidRPr="00C20D54">
        <w:fldChar w:fldCharType="begin"/>
      </w:r>
      <w:r w:rsidRPr="00C20D54">
        <w:instrText xml:space="preserve"> REF _Ref147841946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87</w:t>
      </w:r>
      <w:r w:rsidRPr="00C20D54">
        <w:fldChar w:fldCharType="end"/>
      </w:r>
      <w:r w:rsidRPr="00C20D54">
        <w:t>).</w:t>
      </w:r>
    </w:p>
    <w:p w14:paraId="06A4B9C9" w14:textId="600A3282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 xml:space="preserve">В </w:t>
      </w:r>
      <w:r w:rsidR="000664FD">
        <w:t>блок</w:t>
      </w:r>
      <w:r w:rsidR="00C37129">
        <w:t xml:space="preserve">е </w:t>
      </w:r>
      <w:r w:rsidRPr="00C20D54">
        <w:t>«</w:t>
      </w:r>
      <w:r w:rsidR="00BA7744">
        <w:t xml:space="preserve">4. </w:t>
      </w:r>
      <w:r w:rsidRPr="00C20D54">
        <w:t>Анкетирование» нажмите «Добавить». Откроется окно «Новая анкета» (</w:t>
      </w:r>
      <w:r w:rsidR="00BA7744">
        <w:t xml:space="preserve">см. </w:t>
      </w:r>
      <w:r w:rsidRPr="00C20D54">
        <w:fldChar w:fldCharType="begin"/>
      </w:r>
      <w:r w:rsidRPr="00C20D54">
        <w:instrText xml:space="preserve"> REF _Ref147841987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88</w:t>
      </w:r>
      <w:r w:rsidRPr="00C20D54">
        <w:fldChar w:fldCharType="end"/>
      </w:r>
      <w:r w:rsidRPr="00C20D54">
        <w:t>).</w:t>
      </w:r>
    </w:p>
    <w:p w14:paraId="78780E76" w14:textId="77777777" w:rsidR="003A329E" w:rsidRPr="00C20D54" w:rsidRDefault="003A329E" w:rsidP="00BA7744">
      <w:pPr>
        <w:pStyle w:val="afffffff6"/>
      </w:pPr>
      <w:r w:rsidRPr="00C20D54">
        <w:rPr>
          <w:noProof/>
        </w:rPr>
        <w:drawing>
          <wp:inline distT="0" distB="0" distL="0" distR="0" wp14:anchorId="2EB4E3DD" wp14:editId="1E7B5C92">
            <wp:extent cx="5358168" cy="3906677"/>
            <wp:effectExtent l="19050" t="19050" r="13970" b="1778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" t="2413" r="2311" b="3695"/>
                    <a:stretch/>
                  </pic:blipFill>
                  <pic:spPr bwMode="auto">
                    <a:xfrm>
                      <a:off x="0" y="0"/>
                      <a:ext cx="5406681" cy="39420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FB8C8" w14:textId="095C7EE2" w:rsidR="003A329E" w:rsidRPr="00C20D54" w:rsidRDefault="003A329E" w:rsidP="00BA7744">
      <w:pPr>
        <w:pStyle w:val="afffffff8"/>
      </w:pPr>
      <w:bookmarkStart w:id="413" w:name="_Ref147841987"/>
      <w:r w:rsidRPr="00C20D54">
        <w:t xml:space="preserve">Рисунок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88</w:t>
      </w:r>
      <w:r w:rsidRPr="00C20D54">
        <w:rPr>
          <w:noProof/>
        </w:rPr>
        <w:fldChar w:fldCharType="end"/>
      </w:r>
      <w:bookmarkEnd w:id="413"/>
      <w:r w:rsidRPr="00C20D54">
        <w:t xml:space="preserve"> – </w:t>
      </w:r>
      <w:r w:rsidR="00BA7744">
        <w:t>Форма «</w:t>
      </w:r>
      <w:r w:rsidRPr="00C20D54">
        <w:t>Новая анкета</w:t>
      </w:r>
      <w:r w:rsidR="00BA7744">
        <w:t>»</w:t>
      </w:r>
    </w:p>
    <w:p w14:paraId="2BF0AA7F" w14:textId="5895ED4C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>В окне заполните все необходимые поля (поля, обязательные для заполнения, отмечены звездочкой). Описание полей представлено в таблице</w:t>
      </w:r>
      <w:r w:rsidR="00BA7744">
        <w:t xml:space="preserve"> ниже</w:t>
      </w:r>
      <w:r w:rsidRPr="00C20D54">
        <w:t xml:space="preserve"> (</w:t>
      </w:r>
      <w:r w:rsidR="00BA7744">
        <w:t xml:space="preserve">см. </w:t>
      </w:r>
      <w:r w:rsidRPr="00C20D54">
        <w:fldChar w:fldCharType="begin"/>
      </w:r>
      <w:r w:rsidRPr="00C20D54">
        <w:instrText xml:space="preserve"> REF _Ref147841987 \h </w:instrText>
      </w:r>
      <w:r w:rsidR="00966C9D" w:rsidRPr="00C20D54">
        <w:instrText xml:space="preserve"> \* MERGEFORMAT </w:instrText>
      </w:r>
      <w:r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88</w:t>
      </w:r>
      <w:r w:rsidRPr="00C20D54">
        <w:fldChar w:fldCharType="end"/>
      </w:r>
      <w:r w:rsidRPr="00C20D54">
        <w:t>).</w:t>
      </w:r>
    </w:p>
    <w:p w14:paraId="4AC99BCF" w14:textId="379371CA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>Нажмите кнопку «Сохранить».</w:t>
      </w:r>
      <w:r w:rsidR="00BA7744">
        <w:t xml:space="preserve"> Произойдет переход в карточку.</w:t>
      </w:r>
    </w:p>
    <w:p w14:paraId="336B2D97" w14:textId="2FA41DCD" w:rsidR="003A329E" w:rsidRPr="00C20D54" w:rsidRDefault="003A329E" w:rsidP="00B77B53">
      <w:pPr>
        <w:pStyle w:val="1d"/>
        <w:numPr>
          <w:ilvl w:val="0"/>
          <w:numId w:val="167"/>
        </w:numPr>
      </w:pPr>
      <w:r w:rsidRPr="00C20D54">
        <w:t xml:space="preserve">Для сохранения карточки земского доктора/фельдшера нажмите в </w:t>
      </w:r>
      <w:r w:rsidR="00BA7744">
        <w:t xml:space="preserve">ней </w:t>
      </w:r>
      <w:r w:rsidRPr="00C20D54">
        <w:t>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</w:t>
      </w:r>
      <w:r w:rsidR="00BA7744">
        <w:t>»</w:t>
      </w:r>
      <w:r w:rsidRPr="00C20D54">
        <w:t>).</w:t>
      </w:r>
    </w:p>
    <w:p w14:paraId="31C0C815" w14:textId="0A1E51B2" w:rsidR="003A329E" w:rsidRPr="00C20D54" w:rsidRDefault="003A329E" w:rsidP="001C6FA7">
      <w:pPr>
        <w:pStyle w:val="afffffffff4"/>
        <w:rPr>
          <w:color w:val="000000" w:themeColor="text1"/>
        </w:rPr>
      </w:pPr>
      <w:bookmarkStart w:id="414" w:name="_Ref156577198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24</w:t>
      </w:r>
      <w:r w:rsidRPr="00C20D54">
        <w:rPr>
          <w:noProof/>
          <w:color w:val="000000" w:themeColor="text1"/>
        </w:rPr>
        <w:fldChar w:fldCharType="end"/>
      </w:r>
      <w:bookmarkEnd w:id="414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карточки </w:t>
      </w:r>
      <w:r w:rsidR="00BA7744">
        <w:rPr>
          <w:color w:val="000000" w:themeColor="text1"/>
        </w:rPr>
        <w:t>з</w:t>
      </w:r>
      <w:r w:rsidRPr="00C20D54">
        <w:rPr>
          <w:color w:val="000000" w:themeColor="text1"/>
        </w:rPr>
        <w:t>емского доктора/фельдшера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764"/>
        <w:gridCol w:w="2486"/>
        <w:gridCol w:w="2697"/>
        <w:gridCol w:w="3397"/>
      </w:tblGrid>
      <w:tr w:rsidR="003A329E" w:rsidRPr="00C20D54" w14:paraId="4768264C" w14:textId="77777777" w:rsidTr="00BA7744">
        <w:trPr>
          <w:tblHeader/>
        </w:trPr>
        <w:tc>
          <w:tcPr>
            <w:tcW w:w="409" w:type="pct"/>
          </w:tcPr>
          <w:p w14:paraId="4BC89962" w14:textId="6D6A0D3F" w:rsidR="003A329E" w:rsidRPr="00C20D54" w:rsidRDefault="003A329E" w:rsidP="00BA7744">
            <w:pPr>
              <w:pStyle w:val="108"/>
            </w:pPr>
            <w:r w:rsidRPr="00C20D54">
              <w:t>№</w:t>
            </w:r>
          </w:p>
        </w:tc>
        <w:tc>
          <w:tcPr>
            <w:tcW w:w="1330" w:type="pct"/>
          </w:tcPr>
          <w:p w14:paraId="69B11094" w14:textId="77777777" w:rsidR="003A329E" w:rsidRPr="00C20D54" w:rsidRDefault="003A329E" w:rsidP="00BA7744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443" w:type="pct"/>
          </w:tcPr>
          <w:p w14:paraId="48D5DEA6" w14:textId="77777777" w:rsidR="003A329E" w:rsidRPr="00C20D54" w:rsidRDefault="003A329E" w:rsidP="00BA7744">
            <w:pPr>
              <w:pStyle w:val="108"/>
            </w:pPr>
            <w:r w:rsidRPr="00C20D54">
              <w:t>Описание</w:t>
            </w:r>
          </w:p>
        </w:tc>
        <w:tc>
          <w:tcPr>
            <w:tcW w:w="1818" w:type="pct"/>
          </w:tcPr>
          <w:p w14:paraId="4FCB5AD3" w14:textId="77777777" w:rsidR="003A329E" w:rsidRPr="00C20D54" w:rsidRDefault="003A329E" w:rsidP="00BA7744">
            <w:pPr>
              <w:pStyle w:val="108"/>
            </w:pPr>
            <w:r w:rsidRPr="00C20D54">
              <w:t>Вид, способ ввода</w:t>
            </w:r>
          </w:p>
        </w:tc>
      </w:tr>
      <w:tr w:rsidR="003A329E" w:rsidRPr="00C20D54" w14:paraId="5190F4B5" w14:textId="77777777" w:rsidTr="00BA7744">
        <w:tc>
          <w:tcPr>
            <w:tcW w:w="409" w:type="pct"/>
          </w:tcPr>
          <w:p w14:paraId="0191FCB1" w14:textId="1B99EF51" w:rsidR="003A329E" w:rsidRPr="00C20D54" w:rsidRDefault="003A329E" w:rsidP="00B77B53">
            <w:pPr>
              <w:pStyle w:val="101"/>
              <w:numPr>
                <w:ilvl w:val="0"/>
                <w:numId w:val="103"/>
              </w:numPr>
            </w:pPr>
          </w:p>
        </w:tc>
        <w:tc>
          <w:tcPr>
            <w:tcW w:w="4591" w:type="pct"/>
            <w:gridSpan w:val="3"/>
          </w:tcPr>
          <w:p w14:paraId="5897C5ED" w14:textId="77777777" w:rsidR="003A329E" w:rsidRPr="00C20D54" w:rsidRDefault="003A329E" w:rsidP="00BA7744">
            <w:pPr>
              <w:pStyle w:val="109"/>
            </w:pPr>
            <w:r w:rsidRPr="00C20D54">
              <w:t>Медицинский сотрудник</w:t>
            </w:r>
          </w:p>
        </w:tc>
      </w:tr>
      <w:tr w:rsidR="003A329E" w:rsidRPr="00C20D54" w14:paraId="64045772" w14:textId="77777777" w:rsidTr="00BA7744">
        <w:tc>
          <w:tcPr>
            <w:tcW w:w="409" w:type="pct"/>
          </w:tcPr>
          <w:p w14:paraId="4108A05E" w14:textId="375215EA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02FCFD1C" w14:textId="77777777" w:rsidR="003A329E" w:rsidRPr="00C20D54" w:rsidRDefault="003A329E" w:rsidP="00BA7744">
            <w:pPr>
              <w:pStyle w:val="104"/>
              <w:rPr>
                <w:lang w:val="en-US"/>
              </w:rPr>
            </w:pPr>
            <w:r w:rsidRPr="00C20D54">
              <w:rPr>
                <w:lang w:val="en-US"/>
              </w:rPr>
              <w:t>OID</w:t>
            </w:r>
          </w:p>
        </w:tc>
        <w:tc>
          <w:tcPr>
            <w:tcW w:w="1443" w:type="pct"/>
          </w:tcPr>
          <w:p w14:paraId="3E86CF2C" w14:textId="78AAA476" w:rsidR="003A329E" w:rsidRPr="00C20D54" w:rsidRDefault="00BA7744" w:rsidP="00BA7744">
            <w:pPr>
              <w:pStyle w:val="104"/>
            </w:pPr>
            <w:r>
              <w:t>Уникальный идентификатор м</w:t>
            </w:r>
            <w:r w:rsidR="003A329E" w:rsidRPr="00C20D54">
              <w:t>едицинского работника</w:t>
            </w:r>
          </w:p>
        </w:tc>
        <w:tc>
          <w:tcPr>
            <w:tcW w:w="1818" w:type="pct"/>
          </w:tcPr>
          <w:p w14:paraId="54C6A713" w14:textId="538167D8" w:rsidR="003A329E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3A329E" w:rsidRPr="00C20D54">
              <w:t xml:space="preserve"> </w:t>
            </w:r>
            <w:r w:rsidR="00BA7744">
              <w:t xml:space="preserve">медицинского работника </w:t>
            </w:r>
            <w:r w:rsidR="003A329E" w:rsidRPr="00C20D54">
              <w:t>в ФРМР</w:t>
            </w:r>
          </w:p>
        </w:tc>
      </w:tr>
      <w:tr w:rsidR="00BA7744" w:rsidRPr="00C20D54" w14:paraId="5DD451C3" w14:textId="77777777" w:rsidTr="00BA7744">
        <w:tc>
          <w:tcPr>
            <w:tcW w:w="409" w:type="pct"/>
          </w:tcPr>
          <w:p w14:paraId="159B9E90" w14:textId="631F7C1C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1.2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0E1EAE3E" w14:textId="77777777" w:rsidR="00BA7744" w:rsidRPr="00C20D54" w:rsidRDefault="00BA7744" w:rsidP="00BA7744">
            <w:pPr>
              <w:pStyle w:val="104"/>
            </w:pPr>
            <w:r w:rsidRPr="00C20D54">
              <w:t>СНИЛС</w:t>
            </w:r>
          </w:p>
        </w:tc>
        <w:tc>
          <w:tcPr>
            <w:tcW w:w="1443" w:type="pct"/>
          </w:tcPr>
          <w:p w14:paraId="4A0F2F47" w14:textId="008F9524" w:rsidR="00BA7744" w:rsidRPr="00C20D54" w:rsidRDefault="00BA7744" w:rsidP="00BA7744">
            <w:pPr>
              <w:pStyle w:val="104"/>
            </w:pPr>
            <w:r w:rsidRPr="00C20D54">
              <w:t>СНИЛС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43959DD2" w14:textId="26D658B4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255FE341" w14:textId="77777777" w:rsidTr="00BA7744">
        <w:tc>
          <w:tcPr>
            <w:tcW w:w="409" w:type="pct"/>
          </w:tcPr>
          <w:p w14:paraId="355182D4" w14:textId="49E930A9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1.3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1314C274" w14:textId="77777777" w:rsidR="00BA7744" w:rsidRPr="00C20D54" w:rsidRDefault="00BA7744" w:rsidP="00BA7744">
            <w:pPr>
              <w:pStyle w:val="104"/>
            </w:pPr>
            <w:r w:rsidRPr="00C20D54">
              <w:t>Фамилия</w:t>
            </w:r>
          </w:p>
        </w:tc>
        <w:tc>
          <w:tcPr>
            <w:tcW w:w="1443" w:type="pct"/>
          </w:tcPr>
          <w:p w14:paraId="1E74A1E7" w14:textId="4D0886C7" w:rsidR="00BA7744" w:rsidRPr="00C20D54" w:rsidRDefault="00BA7744" w:rsidP="00BA7744">
            <w:pPr>
              <w:pStyle w:val="104"/>
            </w:pPr>
            <w:r w:rsidRPr="00C20D54">
              <w:t>Фамилия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7B73D283" w14:textId="4661D0C5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00635FFA" w14:textId="77777777" w:rsidTr="00BA7744">
        <w:tc>
          <w:tcPr>
            <w:tcW w:w="409" w:type="pct"/>
          </w:tcPr>
          <w:p w14:paraId="6A9DEB3C" w14:textId="11FCB237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1.4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47564698" w14:textId="77777777" w:rsidR="00BA7744" w:rsidRPr="00C20D54" w:rsidRDefault="00BA7744" w:rsidP="00BA7744">
            <w:pPr>
              <w:pStyle w:val="104"/>
            </w:pPr>
            <w:r w:rsidRPr="00C20D54">
              <w:t>Имя</w:t>
            </w:r>
          </w:p>
        </w:tc>
        <w:tc>
          <w:tcPr>
            <w:tcW w:w="1443" w:type="pct"/>
          </w:tcPr>
          <w:p w14:paraId="53DF2157" w14:textId="26F0D30C" w:rsidR="00BA7744" w:rsidRPr="00C20D54" w:rsidRDefault="00BA7744" w:rsidP="00BA7744">
            <w:pPr>
              <w:pStyle w:val="104"/>
            </w:pPr>
            <w:r w:rsidRPr="00C20D54">
              <w:t>Имя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320EE491" w14:textId="6E084E2A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2D6B90A5" w14:textId="77777777" w:rsidTr="00BA7744">
        <w:tc>
          <w:tcPr>
            <w:tcW w:w="409" w:type="pct"/>
          </w:tcPr>
          <w:p w14:paraId="7F65B05D" w14:textId="264DB442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1.5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7B2BE8FA" w14:textId="77777777" w:rsidR="00BA7744" w:rsidRPr="00C20D54" w:rsidRDefault="00BA7744" w:rsidP="00BA7744">
            <w:pPr>
              <w:pStyle w:val="104"/>
            </w:pPr>
            <w:r w:rsidRPr="00C20D54">
              <w:t>Отчество</w:t>
            </w:r>
          </w:p>
        </w:tc>
        <w:tc>
          <w:tcPr>
            <w:tcW w:w="1443" w:type="pct"/>
          </w:tcPr>
          <w:p w14:paraId="5E95BD86" w14:textId="256CF4D7" w:rsidR="00BA7744" w:rsidRPr="00C20D54" w:rsidRDefault="00BA7744" w:rsidP="00BA7744">
            <w:pPr>
              <w:pStyle w:val="104"/>
            </w:pPr>
            <w:r w:rsidRPr="00C20D54">
              <w:t>Отчество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31949D84" w14:textId="051EEBE6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6906F097" w14:textId="77777777" w:rsidTr="00BA7744">
        <w:tc>
          <w:tcPr>
            <w:tcW w:w="409" w:type="pct"/>
          </w:tcPr>
          <w:p w14:paraId="1298CC8E" w14:textId="0E091E5F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1.6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0AEC296C" w14:textId="77777777" w:rsidR="00BA7744" w:rsidRPr="00C20D54" w:rsidRDefault="00BA7744" w:rsidP="00BA7744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1443" w:type="pct"/>
          </w:tcPr>
          <w:p w14:paraId="20FDD2CD" w14:textId="10BE3AF6" w:rsidR="00BA7744" w:rsidRPr="00C20D54" w:rsidRDefault="00BA7744" w:rsidP="00BA7744">
            <w:pPr>
              <w:pStyle w:val="104"/>
            </w:pPr>
            <w:r w:rsidRPr="00C20D54">
              <w:t>Дата рождения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448CCFA6" w14:textId="28D6CC66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4572B1F4" w14:textId="77777777" w:rsidTr="00BA7744">
        <w:tc>
          <w:tcPr>
            <w:tcW w:w="409" w:type="pct"/>
          </w:tcPr>
          <w:p w14:paraId="4A48B02A" w14:textId="0EDEE68D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1.7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619B16E5" w14:textId="77777777" w:rsidR="00BA7744" w:rsidRPr="00C20D54" w:rsidRDefault="00BA7744" w:rsidP="00BA7744">
            <w:pPr>
              <w:pStyle w:val="104"/>
            </w:pPr>
            <w:r w:rsidRPr="00C20D54">
              <w:t>Пол</w:t>
            </w:r>
          </w:p>
        </w:tc>
        <w:tc>
          <w:tcPr>
            <w:tcW w:w="1443" w:type="pct"/>
          </w:tcPr>
          <w:p w14:paraId="15CA2EA7" w14:textId="745465A2" w:rsidR="00BA7744" w:rsidRPr="00C20D54" w:rsidRDefault="00BA7744" w:rsidP="00BA7744">
            <w:pPr>
              <w:pStyle w:val="104"/>
            </w:pPr>
            <w:r w:rsidRPr="00C20D54">
              <w:t>Пол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086C7FE2" w14:textId="79B014A1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4FC6AC4B" w14:textId="77777777" w:rsidTr="00BA7744">
        <w:tc>
          <w:tcPr>
            <w:tcW w:w="409" w:type="pct"/>
          </w:tcPr>
          <w:p w14:paraId="5C21C7F6" w14:textId="183F6001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1.8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17011EE8" w14:textId="77777777" w:rsidR="00BA7744" w:rsidRPr="00C20D54" w:rsidRDefault="00BA7744" w:rsidP="00BA7744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443" w:type="pct"/>
          </w:tcPr>
          <w:p w14:paraId="210B6B65" w14:textId="3294DB62" w:rsidR="00BA7744" w:rsidRPr="00C20D54" w:rsidRDefault="00BA7744" w:rsidP="00BA7744">
            <w:pPr>
              <w:pStyle w:val="104"/>
            </w:pPr>
            <w:r w:rsidRPr="00C20D54">
              <w:t>Гражданство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4E23D59C" w14:textId="6F0BDBC5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61F2AC53" w14:textId="77777777" w:rsidTr="00BA7744">
        <w:tc>
          <w:tcPr>
            <w:tcW w:w="409" w:type="pct"/>
          </w:tcPr>
          <w:p w14:paraId="13CCA54C" w14:textId="5252C35B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1.9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2CEE053D" w14:textId="77777777" w:rsidR="00BA7744" w:rsidRPr="00C20D54" w:rsidRDefault="00BA7744" w:rsidP="00BA7744">
            <w:pPr>
              <w:pStyle w:val="104"/>
            </w:pPr>
            <w:r w:rsidRPr="00C20D54">
              <w:t>Страна гражданства</w:t>
            </w:r>
          </w:p>
        </w:tc>
        <w:tc>
          <w:tcPr>
            <w:tcW w:w="1443" w:type="pct"/>
          </w:tcPr>
          <w:p w14:paraId="424BCA94" w14:textId="0C0378BA" w:rsidR="00BA7744" w:rsidRPr="00C20D54" w:rsidRDefault="00BA7744" w:rsidP="00BA7744">
            <w:pPr>
              <w:pStyle w:val="104"/>
            </w:pPr>
            <w:r w:rsidRPr="00C20D54">
              <w:t>Страна гражданства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70A76C4D" w14:textId="1B9E4640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6FADFCAE" w14:textId="77777777" w:rsidTr="00BA7744">
        <w:tc>
          <w:tcPr>
            <w:tcW w:w="409" w:type="pct"/>
          </w:tcPr>
          <w:p w14:paraId="35C9CACA" w14:textId="4C1D4E5A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1.10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19756AAC" w14:textId="77777777" w:rsidR="00BA7744" w:rsidRPr="00C20D54" w:rsidRDefault="00BA7744" w:rsidP="00BA7744">
            <w:pPr>
              <w:pStyle w:val="104"/>
            </w:pPr>
            <w:r w:rsidRPr="00C20D54">
              <w:t>Телефон</w:t>
            </w:r>
          </w:p>
        </w:tc>
        <w:tc>
          <w:tcPr>
            <w:tcW w:w="1443" w:type="pct"/>
          </w:tcPr>
          <w:p w14:paraId="488A004E" w14:textId="6FF2129F" w:rsidR="00BA7744" w:rsidRPr="00C20D54" w:rsidRDefault="00BA7744" w:rsidP="00BA7744">
            <w:pPr>
              <w:pStyle w:val="104"/>
            </w:pPr>
            <w:r w:rsidRPr="00C20D54">
              <w:t>Телефон</w:t>
            </w:r>
            <w:r>
              <w:t xml:space="preserve"> м</w:t>
            </w:r>
            <w:r w:rsidRPr="00C20D54">
              <w:t>едицинского работника</w:t>
            </w:r>
          </w:p>
        </w:tc>
        <w:tc>
          <w:tcPr>
            <w:tcW w:w="1818" w:type="pct"/>
          </w:tcPr>
          <w:p w14:paraId="713A9689" w14:textId="08FBF206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5034E3E9" w14:textId="77777777" w:rsidTr="00BA7744">
        <w:tc>
          <w:tcPr>
            <w:tcW w:w="409" w:type="pct"/>
          </w:tcPr>
          <w:p w14:paraId="00C3833F" w14:textId="1B53B9CD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1.11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678EA7E1" w14:textId="77777777" w:rsidR="00BA7744" w:rsidRPr="00C20D54" w:rsidRDefault="00BA7744" w:rsidP="00BA7744">
            <w:pPr>
              <w:pStyle w:val="104"/>
            </w:pPr>
            <w:r w:rsidRPr="00C20D54">
              <w:t>Отношение к военной службе</w:t>
            </w:r>
          </w:p>
        </w:tc>
        <w:tc>
          <w:tcPr>
            <w:tcW w:w="1443" w:type="pct"/>
          </w:tcPr>
          <w:p w14:paraId="66CB5215" w14:textId="7ABDED66" w:rsidR="00BA7744" w:rsidRPr="00C20D54" w:rsidRDefault="00BA7744" w:rsidP="00BA7744">
            <w:pPr>
              <w:pStyle w:val="104"/>
            </w:pPr>
            <w:r w:rsidRPr="00C20D54">
              <w:t xml:space="preserve">Отношение </w:t>
            </w:r>
            <w:r>
              <w:t>м</w:t>
            </w:r>
            <w:r w:rsidRPr="00C20D54">
              <w:t>едицинского работника</w:t>
            </w:r>
            <w:r>
              <w:t xml:space="preserve"> </w:t>
            </w:r>
            <w:r w:rsidRPr="00C20D54">
              <w:t>к военной службе</w:t>
            </w:r>
          </w:p>
        </w:tc>
        <w:tc>
          <w:tcPr>
            <w:tcW w:w="1818" w:type="pct"/>
          </w:tcPr>
          <w:p w14:paraId="2118D1CA" w14:textId="11F6EDD1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344D45DA" w14:textId="77777777" w:rsidTr="00BA7744">
        <w:tc>
          <w:tcPr>
            <w:tcW w:w="409" w:type="pct"/>
          </w:tcPr>
          <w:p w14:paraId="18183DF5" w14:textId="760B9E8C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1.12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750DB173" w14:textId="77777777" w:rsidR="00BA7744" w:rsidRPr="00C20D54" w:rsidRDefault="00BA7744" w:rsidP="00BA7744">
            <w:pPr>
              <w:pStyle w:val="104"/>
            </w:pPr>
            <w:r w:rsidRPr="00C20D54">
              <w:t>Инвалидность</w:t>
            </w:r>
          </w:p>
        </w:tc>
        <w:tc>
          <w:tcPr>
            <w:tcW w:w="1443" w:type="pct"/>
          </w:tcPr>
          <w:p w14:paraId="295D73A0" w14:textId="63495165" w:rsidR="00BA7744" w:rsidRPr="00C20D54" w:rsidRDefault="00BA7744" w:rsidP="00BA7744">
            <w:pPr>
              <w:pStyle w:val="104"/>
            </w:pPr>
            <w:r w:rsidRPr="00C20D54">
              <w:t xml:space="preserve">Наличие </w:t>
            </w:r>
            <w:r>
              <w:t>у м</w:t>
            </w:r>
            <w:r w:rsidRPr="00C20D54">
              <w:t>едицинского работника</w:t>
            </w:r>
            <w:r>
              <w:t xml:space="preserve"> </w:t>
            </w:r>
            <w:r w:rsidRPr="00C20D54">
              <w:t>инвалидности</w:t>
            </w:r>
          </w:p>
        </w:tc>
        <w:tc>
          <w:tcPr>
            <w:tcW w:w="1818" w:type="pct"/>
          </w:tcPr>
          <w:p w14:paraId="01299BDE" w14:textId="40322A40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BA7744" w:rsidRPr="00C20D54" w14:paraId="6C5B6347" w14:textId="77777777" w:rsidTr="00BA7744">
        <w:tc>
          <w:tcPr>
            <w:tcW w:w="409" w:type="pct"/>
          </w:tcPr>
          <w:p w14:paraId="137D8A80" w14:textId="36CE6017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1.13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5237085C" w14:textId="77777777" w:rsidR="00BA7744" w:rsidRPr="00C20D54" w:rsidRDefault="00BA7744" w:rsidP="00BA7744">
            <w:pPr>
              <w:pStyle w:val="104"/>
            </w:pPr>
            <w:r w:rsidRPr="00C20D54">
              <w:rPr>
                <w:lang w:val="en-US"/>
              </w:rPr>
              <w:t>COVID-19</w:t>
            </w:r>
          </w:p>
        </w:tc>
        <w:tc>
          <w:tcPr>
            <w:tcW w:w="1443" w:type="pct"/>
          </w:tcPr>
          <w:p w14:paraId="244887EE" w14:textId="2011FFA9" w:rsidR="00BA7744" w:rsidRPr="00C20D54" w:rsidRDefault="00BA7744" w:rsidP="00BA7744">
            <w:pPr>
              <w:pStyle w:val="104"/>
            </w:pPr>
            <w:r w:rsidRPr="00C20D54">
              <w:t xml:space="preserve">Прохождение </w:t>
            </w:r>
            <w:r>
              <w:t>м</w:t>
            </w:r>
            <w:r w:rsidRPr="00C20D54">
              <w:t>едицинск</w:t>
            </w:r>
            <w:r>
              <w:t>им</w:t>
            </w:r>
            <w:r w:rsidRPr="00C20D54">
              <w:t xml:space="preserve"> работник</w:t>
            </w:r>
            <w:r>
              <w:t xml:space="preserve">ом </w:t>
            </w:r>
            <w:r w:rsidRPr="00C20D54">
              <w:t xml:space="preserve">обучения по противодействию </w:t>
            </w:r>
            <w:r w:rsidRPr="00C20D54">
              <w:rPr>
                <w:lang w:val="en-US"/>
              </w:rPr>
              <w:t>COVID</w:t>
            </w:r>
            <w:r w:rsidRPr="00C20D54">
              <w:t>-19</w:t>
            </w:r>
          </w:p>
        </w:tc>
        <w:tc>
          <w:tcPr>
            <w:tcW w:w="1818" w:type="pct"/>
          </w:tcPr>
          <w:p w14:paraId="0D9370CF" w14:textId="0D9328D5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33729C">
              <w:t xml:space="preserve"> медицинского работника в ФРМР</w:t>
            </w:r>
          </w:p>
        </w:tc>
      </w:tr>
      <w:tr w:rsidR="003A329E" w:rsidRPr="00C20D54" w14:paraId="52E3A01F" w14:textId="77777777" w:rsidTr="00BA7744">
        <w:tc>
          <w:tcPr>
            <w:tcW w:w="409" w:type="pct"/>
          </w:tcPr>
          <w:p w14:paraId="08FC8FD6" w14:textId="26491651" w:rsidR="003A329E" w:rsidRPr="00C20D54" w:rsidRDefault="003A329E" w:rsidP="00BA7744">
            <w:pPr>
              <w:pStyle w:val="101"/>
            </w:pPr>
          </w:p>
        </w:tc>
        <w:tc>
          <w:tcPr>
            <w:tcW w:w="4591" w:type="pct"/>
            <w:gridSpan w:val="3"/>
          </w:tcPr>
          <w:p w14:paraId="5C26ADBA" w14:textId="77777777" w:rsidR="003A329E" w:rsidRPr="00C20D54" w:rsidRDefault="003A329E" w:rsidP="00BA7744">
            <w:pPr>
              <w:pStyle w:val="109"/>
            </w:pPr>
            <w:r w:rsidRPr="00C20D54">
              <w:t>Запись из личного дела</w:t>
            </w:r>
          </w:p>
        </w:tc>
      </w:tr>
      <w:tr w:rsidR="00BA7744" w:rsidRPr="00C20D54" w14:paraId="28C0AC3E" w14:textId="77777777" w:rsidTr="00BA7744">
        <w:tc>
          <w:tcPr>
            <w:tcW w:w="409" w:type="pct"/>
          </w:tcPr>
          <w:p w14:paraId="0182A027" w14:textId="25D9A8E4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2.1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0B46B84F" w14:textId="77777777" w:rsidR="00BA7744" w:rsidRPr="00C20D54" w:rsidRDefault="00BA7744" w:rsidP="00BA7744">
            <w:pPr>
              <w:pStyle w:val="104"/>
            </w:pPr>
            <w:r w:rsidRPr="00C20D54">
              <w:t>Наименование организации, в которой трудоустроен работник</w:t>
            </w:r>
          </w:p>
        </w:tc>
        <w:tc>
          <w:tcPr>
            <w:tcW w:w="1443" w:type="pct"/>
          </w:tcPr>
          <w:p w14:paraId="331974C2" w14:textId="77777777" w:rsidR="00BA7744" w:rsidRPr="00C20D54" w:rsidRDefault="00BA7744" w:rsidP="00BA7744">
            <w:pPr>
              <w:pStyle w:val="104"/>
            </w:pPr>
            <w:r w:rsidRPr="00C20D54">
              <w:t>Наименование организации, в которой трудоустроен работник</w:t>
            </w:r>
          </w:p>
        </w:tc>
        <w:tc>
          <w:tcPr>
            <w:tcW w:w="1818" w:type="pct"/>
          </w:tcPr>
          <w:p w14:paraId="72A11572" w14:textId="3FD8067F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3D559616" w14:textId="77777777" w:rsidTr="00BA7744">
        <w:tc>
          <w:tcPr>
            <w:tcW w:w="409" w:type="pct"/>
          </w:tcPr>
          <w:p w14:paraId="029C7F19" w14:textId="2A30EE66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2.2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48C49AE1" w14:textId="77777777" w:rsidR="00BA7744" w:rsidRPr="00C20D54" w:rsidRDefault="00BA7744" w:rsidP="00BA7744">
            <w:pPr>
              <w:pStyle w:val="104"/>
            </w:pPr>
            <w:r w:rsidRPr="00C20D54">
              <w:t>Наименование СП, в котором трудоустроен работник</w:t>
            </w:r>
          </w:p>
        </w:tc>
        <w:tc>
          <w:tcPr>
            <w:tcW w:w="1443" w:type="pct"/>
          </w:tcPr>
          <w:p w14:paraId="39767771" w14:textId="01EF48B6" w:rsidR="00BA7744" w:rsidRPr="00C20D54" w:rsidRDefault="00BA7744" w:rsidP="00BA7744">
            <w:pPr>
              <w:pStyle w:val="104"/>
            </w:pPr>
            <w:r w:rsidRPr="00C20D54">
              <w:t xml:space="preserve">Наименование </w:t>
            </w:r>
            <w:r>
              <w:t>структурного подразделения</w:t>
            </w:r>
            <w:r w:rsidRPr="00C20D54">
              <w:t>, в котором трудоустроен работник</w:t>
            </w:r>
          </w:p>
        </w:tc>
        <w:tc>
          <w:tcPr>
            <w:tcW w:w="1818" w:type="pct"/>
          </w:tcPr>
          <w:p w14:paraId="10D10265" w14:textId="48A216B5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3B3AA66C" w14:textId="77777777" w:rsidTr="00BA7744">
        <w:tc>
          <w:tcPr>
            <w:tcW w:w="409" w:type="pct"/>
          </w:tcPr>
          <w:p w14:paraId="176BA914" w14:textId="3236820B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2.3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18422B00" w14:textId="77777777" w:rsidR="00BA7744" w:rsidRPr="00C20D54" w:rsidRDefault="00BA7744" w:rsidP="00BA7744">
            <w:pPr>
              <w:pStyle w:val="104"/>
            </w:pPr>
            <w:r w:rsidRPr="00C20D54">
              <w:t>Наименование отделения стационара, относящегося к выбранному СП</w:t>
            </w:r>
          </w:p>
        </w:tc>
        <w:tc>
          <w:tcPr>
            <w:tcW w:w="1443" w:type="pct"/>
          </w:tcPr>
          <w:p w14:paraId="3D786476" w14:textId="7507E1D1" w:rsidR="00BA7744" w:rsidRPr="00C20D54" w:rsidRDefault="00BA7744" w:rsidP="00BA7744">
            <w:pPr>
              <w:pStyle w:val="104"/>
            </w:pPr>
            <w:r w:rsidRPr="00C20D54">
              <w:t xml:space="preserve">Наименование отделения стационара, относящегося к выбранному </w:t>
            </w:r>
            <w:r>
              <w:t>структурному подразделению</w:t>
            </w:r>
          </w:p>
        </w:tc>
        <w:tc>
          <w:tcPr>
            <w:tcW w:w="1818" w:type="pct"/>
          </w:tcPr>
          <w:p w14:paraId="4EB2C4F4" w14:textId="033472FD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2BFA74B4" w14:textId="77777777" w:rsidTr="00BA7744">
        <w:tc>
          <w:tcPr>
            <w:tcW w:w="409" w:type="pct"/>
          </w:tcPr>
          <w:p w14:paraId="540F58A5" w14:textId="7027A24E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2.4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6BC8A2DB" w14:textId="77777777" w:rsidR="00BA7744" w:rsidRPr="00C20D54" w:rsidRDefault="00BA7744" w:rsidP="00BA7744">
            <w:pPr>
              <w:pStyle w:val="104"/>
            </w:pPr>
            <w:r w:rsidRPr="00C20D54">
              <w:t>Должность</w:t>
            </w:r>
          </w:p>
        </w:tc>
        <w:tc>
          <w:tcPr>
            <w:tcW w:w="1443" w:type="pct"/>
          </w:tcPr>
          <w:p w14:paraId="0B1CA180" w14:textId="77777777" w:rsidR="00BA7744" w:rsidRPr="00C20D54" w:rsidRDefault="00BA7744" w:rsidP="00BA7744">
            <w:pPr>
              <w:pStyle w:val="104"/>
            </w:pPr>
            <w:r w:rsidRPr="00C20D54">
              <w:t>Должность</w:t>
            </w:r>
          </w:p>
        </w:tc>
        <w:tc>
          <w:tcPr>
            <w:tcW w:w="1818" w:type="pct"/>
          </w:tcPr>
          <w:p w14:paraId="646C5B61" w14:textId="4B8002FD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03916740" w14:textId="77777777" w:rsidTr="00BA7744">
        <w:tc>
          <w:tcPr>
            <w:tcW w:w="409" w:type="pct"/>
          </w:tcPr>
          <w:p w14:paraId="425BD669" w14:textId="3B8A8106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2.5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583D5CC0" w14:textId="77777777" w:rsidR="00BA7744" w:rsidRPr="00C20D54" w:rsidRDefault="00BA7744" w:rsidP="00BA7744">
            <w:pPr>
              <w:pStyle w:val="104"/>
            </w:pPr>
            <w:r w:rsidRPr="00C20D54">
              <w:t>Должность по федеральному справочнику</w:t>
            </w:r>
          </w:p>
        </w:tc>
        <w:tc>
          <w:tcPr>
            <w:tcW w:w="1443" w:type="pct"/>
          </w:tcPr>
          <w:p w14:paraId="451C0D16" w14:textId="77777777" w:rsidR="00BA7744" w:rsidRPr="00C20D54" w:rsidRDefault="00BA7744" w:rsidP="00BA7744">
            <w:pPr>
              <w:pStyle w:val="104"/>
            </w:pPr>
            <w:r w:rsidRPr="00C20D54">
              <w:t>Должность по федеральному справочнику</w:t>
            </w:r>
          </w:p>
        </w:tc>
        <w:tc>
          <w:tcPr>
            <w:tcW w:w="1818" w:type="pct"/>
          </w:tcPr>
          <w:p w14:paraId="602EEEF0" w14:textId="4FEC195D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72D0A624" w14:textId="77777777" w:rsidTr="00BA7744">
        <w:tc>
          <w:tcPr>
            <w:tcW w:w="409" w:type="pct"/>
          </w:tcPr>
          <w:p w14:paraId="7C32B19A" w14:textId="4B84923B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2.6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3FD4595B" w14:textId="77777777" w:rsidR="00BA7744" w:rsidRPr="00C20D54" w:rsidRDefault="00BA7744" w:rsidP="00BA7744">
            <w:pPr>
              <w:pStyle w:val="104"/>
            </w:pPr>
            <w:r w:rsidRPr="00C20D54">
              <w:t>Тип занятости должности</w:t>
            </w:r>
          </w:p>
        </w:tc>
        <w:tc>
          <w:tcPr>
            <w:tcW w:w="1443" w:type="pct"/>
          </w:tcPr>
          <w:p w14:paraId="5074CE00" w14:textId="77777777" w:rsidR="00BA7744" w:rsidRPr="00C20D54" w:rsidRDefault="00BA7744" w:rsidP="00BA7744">
            <w:pPr>
              <w:pStyle w:val="104"/>
            </w:pPr>
            <w:r w:rsidRPr="00C20D54">
              <w:t>Тип занятости должности</w:t>
            </w:r>
          </w:p>
        </w:tc>
        <w:tc>
          <w:tcPr>
            <w:tcW w:w="1818" w:type="pct"/>
          </w:tcPr>
          <w:p w14:paraId="2C0FBCF4" w14:textId="26AF4D96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0A1C3F5A" w14:textId="77777777" w:rsidTr="00BA7744">
        <w:tc>
          <w:tcPr>
            <w:tcW w:w="409" w:type="pct"/>
          </w:tcPr>
          <w:p w14:paraId="4982BA8C" w14:textId="37EAAD1D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2.7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373B7649" w14:textId="1B21F432" w:rsidR="00BA7744" w:rsidRPr="00C20D54" w:rsidRDefault="00BA7744" w:rsidP="00BA7744">
            <w:pPr>
              <w:pStyle w:val="104"/>
            </w:pPr>
            <w:r w:rsidRPr="00C20D54">
              <w:t>Ставка, ед</w:t>
            </w:r>
            <w:r w:rsidR="008926B3">
              <w:t>иница</w:t>
            </w:r>
          </w:p>
        </w:tc>
        <w:tc>
          <w:tcPr>
            <w:tcW w:w="1443" w:type="pct"/>
          </w:tcPr>
          <w:p w14:paraId="7F3597CC" w14:textId="4109AD74" w:rsidR="00BA7744" w:rsidRPr="00C20D54" w:rsidRDefault="00BA7744" w:rsidP="00BA7744">
            <w:pPr>
              <w:pStyle w:val="104"/>
            </w:pPr>
            <w:r w:rsidRPr="00C20D54">
              <w:t>Ставка, ед</w:t>
            </w:r>
            <w:r w:rsidR="008926B3">
              <w:t>иница</w:t>
            </w:r>
          </w:p>
        </w:tc>
        <w:tc>
          <w:tcPr>
            <w:tcW w:w="1818" w:type="pct"/>
          </w:tcPr>
          <w:p w14:paraId="460D5FAD" w14:textId="735F4D7F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2C6FC5BF" w14:textId="77777777" w:rsidTr="00BA7744">
        <w:tc>
          <w:tcPr>
            <w:tcW w:w="409" w:type="pct"/>
          </w:tcPr>
          <w:p w14:paraId="78B70874" w14:textId="40FFF68B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2.8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20CC4327" w14:textId="77777777" w:rsidR="00BA7744" w:rsidRPr="00C20D54" w:rsidRDefault="00BA7744" w:rsidP="00BA7744">
            <w:pPr>
              <w:pStyle w:val="104"/>
            </w:pPr>
            <w:r w:rsidRPr="00C20D54">
              <w:t>Начало</w:t>
            </w:r>
          </w:p>
        </w:tc>
        <w:tc>
          <w:tcPr>
            <w:tcW w:w="1443" w:type="pct"/>
          </w:tcPr>
          <w:p w14:paraId="5738F021" w14:textId="77777777" w:rsidR="00BA7744" w:rsidRPr="00C20D54" w:rsidRDefault="00BA7744" w:rsidP="00BA7744">
            <w:pPr>
              <w:pStyle w:val="104"/>
            </w:pPr>
            <w:r w:rsidRPr="00C20D54">
              <w:t>Начало работы по указанной должности</w:t>
            </w:r>
          </w:p>
        </w:tc>
        <w:tc>
          <w:tcPr>
            <w:tcW w:w="1818" w:type="pct"/>
          </w:tcPr>
          <w:p w14:paraId="3E610E56" w14:textId="1B31BD03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BA7744" w:rsidRPr="00C20D54" w14:paraId="16115191" w14:textId="77777777" w:rsidTr="00BA7744">
        <w:tc>
          <w:tcPr>
            <w:tcW w:w="409" w:type="pct"/>
          </w:tcPr>
          <w:p w14:paraId="5701F552" w14:textId="36A21780" w:rsidR="00BA7744" w:rsidRPr="00C20D54" w:rsidRDefault="00BA7744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2.9</w:t>
            </w:r>
            <w:r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012D28D4" w14:textId="77777777" w:rsidR="00BA7744" w:rsidRPr="00C20D54" w:rsidRDefault="00BA7744" w:rsidP="00BA7744">
            <w:pPr>
              <w:pStyle w:val="104"/>
            </w:pPr>
            <w:r w:rsidRPr="00C20D54">
              <w:t>Окончание</w:t>
            </w:r>
          </w:p>
        </w:tc>
        <w:tc>
          <w:tcPr>
            <w:tcW w:w="1443" w:type="pct"/>
          </w:tcPr>
          <w:p w14:paraId="3C83FEEB" w14:textId="77777777" w:rsidR="00BA7744" w:rsidRPr="00C20D54" w:rsidRDefault="00BA7744" w:rsidP="00BA7744">
            <w:pPr>
              <w:pStyle w:val="104"/>
            </w:pPr>
            <w:r w:rsidRPr="00C20D54">
              <w:t>Окончание работы по указанной должности</w:t>
            </w:r>
          </w:p>
        </w:tc>
        <w:tc>
          <w:tcPr>
            <w:tcW w:w="1818" w:type="pct"/>
          </w:tcPr>
          <w:p w14:paraId="2ED7562A" w14:textId="785A5CE3" w:rsidR="00BA7744" w:rsidRPr="00C20D54" w:rsidRDefault="00E94C60" w:rsidP="00BA7744">
            <w:pPr>
              <w:pStyle w:val="104"/>
            </w:pPr>
            <w:r>
              <w:t>Загружается из карточки</w:t>
            </w:r>
            <w:r w:rsidR="00BA7744" w:rsidRPr="00CA0BE6">
              <w:t xml:space="preserve"> медицинского работника в ФРМР</w:t>
            </w:r>
          </w:p>
        </w:tc>
      </w:tr>
      <w:tr w:rsidR="003A329E" w:rsidRPr="00C20D54" w14:paraId="2FC963A4" w14:textId="77777777" w:rsidTr="00BA7744">
        <w:tc>
          <w:tcPr>
            <w:tcW w:w="409" w:type="pct"/>
          </w:tcPr>
          <w:p w14:paraId="3172E604" w14:textId="036C5DA6" w:rsidR="003A329E" w:rsidRPr="00C20D54" w:rsidRDefault="003A329E" w:rsidP="00BA7744">
            <w:pPr>
              <w:pStyle w:val="101"/>
            </w:pPr>
          </w:p>
        </w:tc>
        <w:tc>
          <w:tcPr>
            <w:tcW w:w="4591" w:type="pct"/>
            <w:gridSpan w:val="3"/>
          </w:tcPr>
          <w:p w14:paraId="1FEF0617" w14:textId="77777777" w:rsidR="003A329E" w:rsidRPr="00C20D54" w:rsidRDefault="003A329E" w:rsidP="00BA7744">
            <w:pPr>
              <w:pStyle w:val="109"/>
            </w:pPr>
            <w:r w:rsidRPr="00C20D54">
              <w:t>Сведения о договоре</w:t>
            </w:r>
          </w:p>
        </w:tc>
      </w:tr>
      <w:tr w:rsidR="003A329E" w:rsidRPr="00C20D54" w14:paraId="305E2275" w14:textId="77777777" w:rsidTr="00BA7744">
        <w:tc>
          <w:tcPr>
            <w:tcW w:w="409" w:type="pct"/>
          </w:tcPr>
          <w:p w14:paraId="5C0068C3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3.1</w:t>
            </w:r>
          </w:p>
        </w:tc>
        <w:tc>
          <w:tcPr>
            <w:tcW w:w="1330" w:type="pct"/>
          </w:tcPr>
          <w:p w14:paraId="16BFE70B" w14:textId="77777777" w:rsidR="003A329E" w:rsidRPr="00C20D54" w:rsidRDefault="003A329E" w:rsidP="00BA7744">
            <w:pPr>
              <w:pStyle w:val="104"/>
            </w:pPr>
            <w:r w:rsidRPr="00C20D54">
              <w:t>Номер договора</w:t>
            </w:r>
          </w:p>
        </w:tc>
        <w:tc>
          <w:tcPr>
            <w:tcW w:w="1443" w:type="pct"/>
          </w:tcPr>
          <w:p w14:paraId="5B0F618B" w14:textId="77777777" w:rsidR="003A329E" w:rsidRPr="00C20D54" w:rsidRDefault="003A329E" w:rsidP="00BA7744">
            <w:pPr>
              <w:pStyle w:val="104"/>
            </w:pPr>
            <w:r w:rsidRPr="00C20D54">
              <w:t>Номер договора</w:t>
            </w:r>
          </w:p>
        </w:tc>
        <w:tc>
          <w:tcPr>
            <w:tcW w:w="1818" w:type="pct"/>
          </w:tcPr>
          <w:p w14:paraId="781DF573" w14:textId="77777777" w:rsidR="003A329E" w:rsidRPr="00C20D54" w:rsidRDefault="003A329E" w:rsidP="00BA7744">
            <w:pPr>
              <w:pStyle w:val="104"/>
            </w:pPr>
            <w:r w:rsidRPr="00C20D54">
              <w:t>Текстовое поле</w:t>
            </w:r>
          </w:p>
        </w:tc>
      </w:tr>
      <w:tr w:rsidR="003A329E" w:rsidRPr="00C20D54" w14:paraId="70350FDD" w14:textId="77777777" w:rsidTr="00BA7744">
        <w:tc>
          <w:tcPr>
            <w:tcW w:w="409" w:type="pct"/>
          </w:tcPr>
          <w:p w14:paraId="265CA8B7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3.2</w:t>
            </w:r>
          </w:p>
        </w:tc>
        <w:tc>
          <w:tcPr>
            <w:tcW w:w="1330" w:type="pct"/>
          </w:tcPr>
          <w:p w14:paraId="4BC12F86" w14:textId="77777777" w:rsidR="003A329E" w:rsidRPr="00C20D54" w:rsidRDefault="003A329E" w:rsidP="00BA7744">
            <w:pPr>
              <w:pStyle w:val="104"/>
            </w:pPr>
            <w:r w:rsidRPr="00C20D54">
              <w:t>Дата заключения договора</w:t>
            </w:r>
          </w:p>
        </w:tc>
        <w:tc>
          <w:tcPr>
            <w:tcW w:w="1443" w:type="pct"/>
          </w:tcPr>
          <w:p w14:paraId="4D49069D" w14:textId="77777777" w:rsidR="003A329E" w:rsidRPr="00C20D54" w:rsidRDefault="003A329E" w:rsidP="00BA7744">
            <w:pPr>
              <w:pStyle w:val="104"/>
            </w:pPr>
            <w:r w:rsidRPr="00C20D54">
              <w:t>Дата заключения договора</w:t>
            </w:r>
          </w:p>
        </w:tc>
        <w:tc>
          <w:tcPr>
            <w:tcW w:w="1818" w:type="pct"/>
          </w:tcPr>
          <w:p w14:paraId="058F9433" w14:textId="77777777" w:rsidR="003A329E" w:rsidRPr="00C20D54" w:rsidRDefault="003A329E" w:rsidP="00BA7744">
            <w:pPr>
              <w:pStyle w:val="104"/>
            </w:pPr>
            <w:r w:rsidRPr="00C20D54">
              <w:t>Выбор даты в календаре</w:t>
            </w:r>
          </w:p>
        </w:tc>
      </w:tr>
      <w:tr w:rsidR="003A329E" w:rsidRPr="00C20D54" w14:paraId="3D26FB53" w14:textId="77777777" w:rsidTr="00BA7744">
        <w:tc>
          <w:tcPr>
            <w:tcW w:w="409" w:type="pct"/>
          </w:tcPr>
          <w:p w14:paraId="3EAE78FC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3.3</w:t>
            </w:r>
          </w:p>
        </w:tc>
        <w:tc>
          <w:tcPr>
            <w:tcW w:w="1330" w:type="pct"/>
          </w:tcPr>
          <w:p w14:paraId="4664445F" w14:textId="77777777" w:rsidR="003A329E" w:rsidRPr="00C20D54" w:rsidRDefault="003A329E" w:rsidP="00BA7744">
            <w:pPr>
              <w:pStyle w:val="104"/>
            </w:pPr>
            <w:r w:rsidRPr="00C20D54">
              <w:t>Статус</w:t>
            </w:r>
          </w:p>
        </w:tc>
        <w:tc>
          <w:tcPr>
            <w:tcW w:w="1443" w:type="pct"/>
          </w:tcPr>
          <w:p w14:paraId="0F9FCEC6" w14:textId="3568BC61" w:rsidR="003A329E" w:rsidRPr="00C20D54" w:rsidRDefault="003A329E" w:rsidP="00BA7744">
            <w:pPr>
              <w:pStyle w:val="104"/>
            </w:pPr>
            <w:r w:rsidRPr="00C20D54">
              <w:t>Статус договора</w:t>
            </w:r>
          </w:p>
        </w:tc>
        <w:tc>
          <w:tcPr>
            <w:tcW w:w="1818" w:type="pct"/>
          </w:tcPr>
          <w:p w14:paraId="00CC48BE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списка.</w:t>
            </w:r>
          </w:p>
          <w:p w14:paraId="380F4716" w14:textId="2F99C6D6" w:rsidR="003A329E" w:rsidRPr="00C20D54" w:rsidRDefault="003A329E" w:rsidP="00BA774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Земский доктор/ фельдшер. Справочник статусов договора», OID 1.2.643.5.1.13.13.99.2.107</w:t>
            </w:r>
          </w:p>
        </w:tc>
      </w:tr>
      <w:tr w:rsidR="003A329E" w:rsidRPr="00C20D54" w14:paraId="6718A48D" w14:textId="77777777" w:rsidTr="00BA7744">
        <w:tc>
          <w:tcPr>
            <w:tcW w:w="409" w:type="pct"/>
          </w:tcPr>
          <w:p w14:paraId="1B846669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3.4</w:t>
            </w:r>
          </w:p>
        </w:tc>
        <w:tc>
          <w:tcPr>
            <w:tcW w:w="1330" w:type="pct"/>
          </w:tcPr>
          <w:p w14:paraId="41599A05" w14:textId="77777777" w:rsidR="003A329E" w:rsidRPr="00C20D54" w:rsidRDefault="003A329E" w:rsidP="00BA7744">
            <w:pPr>
              <w:pStyle w:val="104"/>
            </w:pPr>
            <w:r w:rsidRPr="00C20D54">
              <w:t>Начало действия договора</w:t>
            </w:r>
          </w:p>
        </w:tc>
        <w:tc>
          <w:tcPr>
            <w:tcW w:w="1443" w:type="pct"/>
          </w:tcPr>
          <w:p w14:paraId="25767D6C" w14:textId="77777777" w:rsidR="003A329E" w:rsidRPr="00C20D54" w:rsidRDefault="003A329E" w:rsidP="00BA7744">
            <w:pPr>
              <w:pStyle w:val="104"/>
            </w:pPr>
            <w:r w:rsidRPr="00C20D54">
              <w:t>Начало действия договора</w:t>
            </w:r>
          </w:p>
        </w:tc>
        <w:tc>
          <w:tcPr>
            <w:tcW w:w="1818" w:type="pct"/>
          </w:tcPr>
          <w:p w14:paraId="4DB65646" w14:textId="77777777" w:rsidR="003A329E" w:rsidRPr="00C20D54" w:rsidRDefault="003A329E" w:rsidP="00BA7744">
            <w:pPr>
              <w:pStyle w:val="104"/>
            </w:pPr>
            <w:r w:rsidRPr="00C20D54">
              <w:t>Выбор даты в календаре</w:t>
            </w:r>
          </w:p>
        </w:tc>
      </w:tr>
      <w:tr w:rsidR="003A329E" w:rsidRPr="00C20D54" w14:paraId="082022E0" w14:textId="77777777" w:rsidTr="00BA7744">
        <w:tc>
          <w:tcPr>
            <w:tcW w:w="409" w:type="pct"/>
          </w:tcPr>
          <w:p w14:paraId="376DAF5B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3.5</w:t>
            </w:r>
          </w:p>
        </w:tc>
        <w:tc>
          <w:tcPr>
            <w:tcW w:w="1330" w:type="pct"/>
          </w:tcPr>
          <w:p w14:paraId="05ED12C0" w14:textId="77777777" w:rsidR="003A329E" w:rsidRPr="00C20D54" w:rsidRDefault="003A329E" w:rsidP="00BA7744">
            <w:pPr>
              <w:pStyle w:val="104"/>
            </w:pPr>
            <w:r w:rsidRPr="00C20D54">
              <w:t>Окончание действия договора</w:t>
            </w:r>
          </w:p>
        </w:tc>
        <w:tc>
          <w:tcPr>
            <w:tcW w:w="1443" w:type="pct"/>
          </w:tcPr>
          <w:p w14:paraId="72F4F74F" w14:textId="77777777" w:rsidR="003A329E" w:rsidRPr="00C20D54" w:rsidRDefault="003A329E" w:rsidP="00BA7744">
            <w:pPr>
              <w:pStyle w:val="104"/>
            </w:pPr>
            <w:r w:rsidRPr="00C20D54">
              <w:t>Окончание действия договора</w:t>
            </w:r>
          </w:p>
        </w:tc>
        <w:tc>
          <w:tcPr>
            <w:tcW w:w="1818" w:type="pct"/>
          </w:tcPr>
          <w:p w14:paraId="3AC08E4E" w14:textId="77777777" w:rsidR="003A329E" w:rsidRPr="00C20D54" w:rsidRDefault="003A329E" w:rsidP="00BA7744">
            <w:pPr>
              <w:pStyle w:val="104"/>
            </w:pPr>
            <w:r w:rsidRPr="00C20D54">
              <w:t>Присваивается подсистемой автоматически. Рассчитывается как дата начал действия договора +5 лет</w:t>
            </w:r>
          </w:p>
        </w:tc>
      </w:tr>
      <w:tr w:rsidR="003A329E" w:rsidRPr="00C20D54" w14:paraId="74B2334B" w14:textId="77777777" w:rsidTr="00BA7744">
        <w:tc>
          <w:tcPr>
            <w:tcW w:w="409" w:type="pct"/>
          </w:tcPr>
          <w:p w14:paraId="53E6AB5D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3.6</w:t>
            </w:r>
          </w:p>
        </w:tc>
        <w:tc>
          <w:tcPr>
            <w:tcW w:w="1330" w:type="pct"/>
          </w:tcPr>
          <w:p w14:paraId="5348ED45" w14:textId="79362EF1" w:rsidR="003A329E" w:rsidRPr="00C20D54" w:rsidRDefault="003A329E" w:rsidP="00BA7744">
            <w:pPr>
              <w:pStyle w:val="104"/>
            </w:pPr>
            <w:r w:rsidRPr="00C20D54">
              <w:t>Сумма договора, руб</w:t>
            </w:r>
            <w:r w:rsidR="00BA7744">
              <w:t>.</w:t>
            </w:r>
          </w:p>
        </w:tc>
        <w:tc>
          <w:tcPr>
            <w:tcW w:w="1443" w:type="pct"/>
          </w:tcPr>
          <w:p w14:paraId="2FC34BC8" w14:textId="2598FD32" w:rsidR="003A329E" w:rsidRPr="00C20D54" w:rsidRDefault="003A329E" w:rsidP="00BA7744">
            <w:pPr>
              <w:pStyle w:val="104"/>
            </w:pPr>
            <w:r w:rsidRPr="00C20D54">
              <w:t>Сумма договора</w:t>
            </w:r>
            <w:r w:rsidR="00BA7744">
              <w:t xml:space="preserve"> в</w:t>
            </w:r>
            <w:r w:rsidRPr="00C20D54">
              <w:t xml:space="preserve"> руб</w:t>
            </w:r>
            <w:r w:rsidR="00BA7744">
              <w:t>лях</w:t>
            </w:r>
          </w:p>
        </w:tc>
        <w:tc>
          <w:tcPr>
            <w:tcW w:w="1818" w:type="pct"/>
          </w:tcPr>
          <w:p w14:paraId="723EF7B8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</w:t>
            </w:r>
          </w:p>
        </w:tc>
      </w:tr>
      <w:tr w:rsidR="003A329E" w:rsidRPr="00C20D54" w14:paraId="78202158" w14:textId="77777777" w:rsidTr="00BA7744">
        <w:tc>
          <w:tcPr>
            <w:tcW w:w="409" w:type="pct"/>
          </w:tcPr>
          <w:p w14:paraId="7366C259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3.7</w:t>
            </w:r>
          </w:p>
        </w:tc>
        <w:tc>
          <w:tcPr>
            <w:tcW w:w="1330" w:type="pct"/>
          </w:tcPr>
          <w:p w14:paraId="483AC525" w14:textId="77777777" w:rsidR="003A329E" w:rsidRPr="00C20D54" w:rsidRDefault="003A329E" w:rsidP="00BA7744">
            <w:pPr>
              <w:pStyle w:val="104"/>
            </w:pPr>
            <w:r w:rsidRPr="00C20D54">
              <w:t>Дата начисления суммы</w:t>
            </w:r>
          </w:p>
        </w:tc>
        <w:tc>
          <w:tcPr>
            <w:tcW w:w="1443" w:type="pct"/>
          </w:tcPr>
          <w:p w14:paraId="11A9FD2D" w14:textId="77777777" w:rsidR="003A329E" w:rsidRPr="00C20D54" w:rsidRDefault="003A329E" w:rsidP="00BA7744">
            <w:pPr>
              <w:pStyle w:val="104"/>
            </w:pPr>
            <w:r w:rsidRPr="00C20D54">
              <w:t>Дата начисления суммы</w:t>
            </w:r>
          </w:p>
        </w:tc>
        <w:tc>
          <w:tcPr>
            <w:tcW w:w="1818" w:type="pct"/>
          </w:tcPr>
          <w:p w14:paraId="41626DEE" w14:textId="77777777" w:rsidR="003A329E" w:rsidRPr="00C20D54" w:rsidRDefault="003A329E" w:rsidP="00BA7744">
            <w:pPr>
              <w:pStyle w:val="104"/>
            </w:pPr>
            <w:r w:rsidRPr="00C20D54">
              <w:t>Выбор даты в календаре</w:t>
            </w:r>
          </w:p>
        </w:tc>
      </w:tr>
      <w:tr w:rsidR="003A329E" w:rsidRPr="00C20D54" w14:paraId="65897DFA" w14:textId="77777777" w:rsidTr="00BA7744">
        <w:tc>
          <w:tcPr>
            <w:tcW w:w="409" w:type="pct"/>
          </w:tcPr>
          <w:p w14:paraId="03AC1DAA" w14:textId="77777777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3.8</w:t>
            </w:r>
          </w:p>
        </w:tc>
        <w:tc>
          <w:tcPr>
            <w:tcW w:w="1330" w:type="pct"/>
          </w:tcPr>
          <w:p w14:paraId="7CFABD6C" w14:textId="77777777" w:rsidR="003A329E" w:rsidRPr="00C20D54" w:rsidRDefault="003A329E" w:rsidP="00BA7744">
            <w:pPr>
              <w:pStyle w:val="104"/>
            </w:pPr>
            <w:r w:rsidRPr="00C20D54">
              <w:t>Договор заключен по решению суда</w:t>
            </w:r>
          </w:p>
        </w:tc>
        <w:tc>
          <w:tcPr>
            <w:tcW w:w="1443" w:type="pct"/>
          </w:tcPr>
          <w:p w14:paraId="3A41E10E" w14:textId="47F0A3AF" w:rsidR="003A329E" w:rsidRPr="00C20D54" w:rsidRDefault="00BA7744" w:rsidP="00BA7744">
            <w:pPr>
              <w:pStyle w:val="104"/>
            </w:pPr>
            <w:r>
              <w:t xml:space="preserve">Признак </w:t>
            </w:r>
            <w:r w:rsidR="003A329E" w:rsidRPr="00C20D54">
              <w:t>заключен</w:t>
            </w:r>
            <w:r>
              <w:t>ия договора</w:t>
            </w:r>
            <w:r w:rsidR="003A329E" w:rsidRPr="00C20D54">
              <w:t xml:space="preserve"> по решению суда</w:t>
            </w:r>
          </w:p>
        </w:tc>
        <w:tc>
          <w:tcPr>
            <w:tcW w:w="1818" w:type="pct"/>
          </w:tcPr>
          <w:p w14:paraId="0C63A3A4" w14:textId="62B5FB0C" w:rsidR="003A329E" w:rsidRPr="00C20D54" w:rsidRDefault="003A329E" w:rsidP="00BA7744">
            <w:pPr>
              <w:pStyle w:val="104"/>
            </w:pPr>
            <w:r w:rsidRPr="00C20D54">
              <w:t xml:space="preserve">Установка </w:t>
            </w:r>
            <w:r w:rsidR="00950CD2">
              <w:t>флажка</w:t>
            </w:r>
          </w:p>
        </w:tc>
      </w:tr>
      <w:tr w:rsidR="003A329E" w:rsidRPr="00C20D54" w14:paraId="469551AC" w14:textId="77777777" w:rsidTr="00BA7744">
        <w:tc>
          <w:tcPr>
            <w:tcW w:w="409" w:type="pct"/>
          </w:tcPr>
          <w:p w14:paraId="66B2D0E3" w14:textId="4AFF4968" w:rsidR="003A329E" w:rsidRPr="00C20D54" w:rsidRDefault="003A329E" w:rsidP="00BA7744">
            <w:pPr>
              <w:pStyle w:val="101"/>
            </w:pPr>
          </w:p>
        </w:tc>
        <w:tc>
          <w:tcPr>
            <w:tcW w:w="4591" w:type="pct"/>
            <w:gridSpan w:val="3"/>
          </w:tcPr>
          <w:p w14:paraId="750471F9" w14:textId="77777777" w:rsidR="003A329E" w:rsidRPr="00C20D54" w:rsidRDefault="003A329E" w:rsidP="00BA7744">
            <w:pPr>
              <w:pStyle w:val="109"/>
            </w:pPr>
            <w:r w:rsidRPr="00C20D54">
              <w:t>Анкетирование</w:t>
            </w:r>
          </w:p>
        </w:tc>
      </w:tr>
      <w:tr w:rsidR="003A329E" w:rsidRPr="00C20D54" w14:paraId="3F00CCCD" w14:textId="77777777" w:rsidTr="00BA7744">
        <w:tc>
          <w:tcPr>
            <w:tcW w:w="409" w:type="pct"/>
          </w:tcPr>
          <w:p w14:paraId="696B02D5" w14:textId="251A3C8F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4.1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49588CEE" w14:textId="77777777" w:rsidR="003A329E" w:rsidRPr="00C20D54" w:rsidRDefault="003A329E" w:rsidP="00BA7744">
            <w:pPr>
              <w:pStyle w:val="104"/>
            </w:pPr>
            <w:r w:rsidRPr="00C20D54">
              <w:t>Тип анкеты</w:t>
            </w:r>
          </w:p>
        </w:tc>
        <w:tc>
          <w:tcPr>
            <w:tcW w:w="1443" w:type="pct"/>
          </w:tcPr>
          <w:p w14:paraId="65236159" w14:textId="77777777" w:rsidR="003A329E" w:rsidRPr="00C20D54" w:rsidRDefault="003A329E" w:rsidP="00BA7744">
            <w:pPr>
              <w:pStyle w:val="104"/>
            </w:pPr>
            <w:r w:rsidRPr="00C20D54">
              <w:t>Тип анкеты</w:t>
            </w:r>
          </w:p>
        </w:tc>
        <w:tc>
          <w:tcPr>
            <w:tcW w:w="1818" w:type="pct"/>
          </w:tcPr>
          <w:p w14:paraId="195A79D6" w14:textId="03C1ECA7" w:rsidR="003A329E" w:rsidRPr="00C20D54" w:rsidRDefault="003A329E" w:rsidP="00BA7744">
            <w:pPr>
              <w:pStyle w:val="104"/>
            </w:pPr>
            <w:r w:rsidRPr="00C20D54">
              <w:t xml:space="preserve">Присваивается </w:t>
            </w:r>
            <w:r w:rsidR="00BA7744">
              <w:t>П</w:t>
            </w:r>
            <w:r w:rsidRPr="00C20D54">
              <w:t>одсистемой автоматически</w:t>
            </w:r>
          </w:p>
        </w:tc>
      </w:tr>
      <w:tr w:rsidR="003A329E" w:rsidRPr="00C20D54" w14:paraId="26EA4BB9" w14:textId="77777777" w:rsidTr="00BA7744">
        <w:tc>
          <w:tcPr>
            <w:tcW w:w="409" w:type="pct"/>
          </w:tcPr>
          <w:p w14:paraId="1CBDA7F2" w14:textId="7A91EDA6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4.2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32E0AFBA" w14:textId="77777777" w:rsidR="003A329E" w:rsidRPr="00C20D54" w:rsidRDefault="003A329E" w:rsidP="00BA7744">
            <w:pPr>
              <w:pStyle w:val="104"/>
            </w:pPr>
            <w:r w:rsidRPr="00C20D54">
              <w:t>Дата анкетирования</w:t>
            </w:r>
          </w:p>
        </w:tc>
        <w:tc>
          <w:tcPr>
            <w:tcW w:w="1443" w:type="pct"/>
          </w:tcPr>
          <w:p w14:paraId="70C250FA" w14:textId="77777777" w:rsidR="003A329E" w:rsidRPr="00C20D54" w:rsidRDefault="003A329E" w:rsidP="00BA7744">
            <w:pPr>
              <w:pStyle w:val="104"/>
            </w:pPr>
            <w:r w:rsidRPr="00C20D54">
              <w:t>Дата анкетирования</w:t>
            </w:r>
          </w:p>
        </w:tc>
        <w:tc>
          <w:tcPr>
            <w:tcW w:w="1818" w:type="pct"/>
          </w:tcPr>
          <w:p w14:paraId="69A981ED" w14:textId="77777777" w:rsidR="003A329E" w:rsidRPr="00C20D54" w:rsidRDefault="003A329E" w:rsidP="00BA7744">
            <w:pPr>
              <w:pStyle w:val="104"/>
            </w:pPr>
            <w:r w:rsidRPr="00C20D54">
              <w:t>Выбор даты в календаре</w:t>
            </w:r>
          </w:p>
        </w:tc>
      </w:tr>
      <w:tr w:rsidR="003A329E" w:rsidRPr="00C20D54" w14:paraId="4017503C" w14:textId="77777777" w:rsidTr="00BA7744">
        <w:tc>
          <w:tcPr>
            <w:tcW w:w="409" w:type="pct"/>
          </w:tcPr>
          <w:p w14:paraId="0567BDE5" w14:textId="4B56DFE2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4.3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77ECAAD1" w14:textId="77777777" w:rsidR="003A329E" w:rsidRPr="00C20D54" w:rsidRDefault="003A329E" w:rsidP="00BA7744">
            <w:pPr>
              <w:pStyle w:val="104"/>
            </w:pPr>
            <w:r w:rsidRPr="00C20D54">
              <w:t>Семейное положение</w:t>
            </w:r>
          </w:p>
        </w:tc>
        <w:tc>
          <w:tcPr>
            <w:tcW w:w="1443" w:type="pct"/>
          </w:tcPr>
          <w:p w14:paraId="4D620FB5" w14:textId="77777777" w:rsidR="003A329E" w:rsidRPr="00C20D54" w:rsidRDefault="003A329E" w:rsidP="00BA7744">
            <w:pPr>
              <w:pStyle w:val="104"/>
            </w:pPr>
            <w:r w:rsidRPr="00C20D54">
              <w:t>Семейное положение</w:t>
            </w:r>
          </w:p>
        </w:tc>
        <w:tc>
          <w:tcPr>
            <w:tcW w:w="1818" w:type="pct"/>
          </w:tcPr>
          <w:p w14:paraId="46016F4A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</w:t>
            </w:r>
          </w:p>
        </w:tc>
      </w:tr>
      <w:tr w:rsidR="003A329E" w:rsidRPr="00C20D54" w14:paraId="041528A7" w14:textId="77777777" w:rsidTr="00BA7744">
        <w:tc>
          <w:tcPr>
            <w:tcW w:w="409" w:type="pct"/>
          </w:tcPr>
          <w:p w14:paraId="596DEC48" w14:textId="5ED7AE34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4.4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690E61DE" w14:textId="77777777" w:rsidR="003A329E" w:rsidRPr="00C20D54" w:rsidRDefault="003A329E" w:rsidP="00BA7744">
            <w:pPr>
              <w:pStyle w:val="104"/>
            </w:pPr>
            <w:r w:rsidRPr="00C20D54">
              <w:t>Количество детей</w:t>
            </w:r>
          </w:p>
        </w:tc>
        <w:tc>
          <w:tcPr>
            <w:tcW w:w="1443" w:type="pct"/>
          </w:tcPr>
          <w:p w14:paraId="67CD6813" w14:textId="77777777" w:rsidR="003A329E" w:rsidRPr="00C20D54" w:rsidRDefault="003A329E" w:rsidP="00BA7744">
            <w:pPr>
              <w:pStyle w:val="104"/>
            </w:pPr>
            <w:r w:rsidRPr="00C20D54">
              <w:t>Количество детей</w:t>
            </w:r>
          </w:p>
        </w:tc>
        <w:tc>
          <w:tcPr>
            <w:tcW w:w="1818" w:type="pct"/>
          </w:tcPr>
          <w:p w14:paraId="4E1E865B" w14:textId="77777777" w:rsidR="003A329E" w:rsidRPr="00C20D54" w:rsidRDefault="003A329E" w:rsidP="00BA7744">
            <w:pPr>
              <w:pStyle w:val="104"/>
            </w:pPr>
            <w:r w:rsidRPr="00C20D54">
              <w:t>Числовое поле</w:t>
            </w:r>
          </w:p>
        </w:tc>
      </w:tr>
      <w:tr w:rsidR="003A329E" w:rsidRPr="00C20D54" w14:paraId="69CE9412" w14:textId="77777777" w:rsidTr="00BA7744">
        <w:tc>
          <w:tcPr>
            <w:tcW w:w="409" w:type="pct"/>
          </w:tcPr>
          <w:p w14:paraId="3AC54F1B" w14:textId="627BDFB8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4.5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3E78A0BE" w14:textId="77777777" w:rsidR="003A329E" w:rsidRPr="00C20D54" w:rsidRDefault="003A329E" w:rsidP="00BA7744">
            <w:pPr>
              <w:pStyle w:val="104"/>
            </w:pPr>
            <w:r w:rsidRPr="00C20D54">
              <w:t>Условия проживания</w:t>
            </w:r>
          </w:p>
        </w:tc>
        <w:tc>
          <w:tcPr>
            <w:tcW w:w="1443" w:type="pct"/>
          </w:tcPr>
          <w:p w14:paraId="34BB5C03" w14:textId="77777777" w:rsidR="003A329E" w:rsidRPr="00C20D54" w:rsidRDefault="003A329E" w:rsidP="00BA7744">
            <w:pPr>
              <w:pStyle w:val="104"/>
            </w:pPr>
            <w:r w:rsidRPr="00C20D54">
              <w:t>Условия проживания</w:t>
            </w:r>
          </w:p>
        </w:tc>
        <w:tc>
          <w:tcPr>
            <w:tcW w:w="1818" w:type="pct"/>
          </w:tcPr>
          <w:p w14:paraId="12C5A168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списка.</w:t>
            </w:r>
          </w:p>
          <w:p w14:paraId="42CDBCBE" w14:textId="43D9D67A" w:rsidR="003A329E" w:rsidRPr="00C20D54" w:rsidRDefault="003A329E" w:rsidP="00BA774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Земский доктор/ фельдшер. Справочник условий проживания», OID 1.2.643.5.1.13.13.99.2.109</w:t>
            </w:r>
          </w:p>
        </w:tc>
      </w:tr>
      <w:tr w:rsidR="003A329E" w:rsidRPr="00C20D54" w14:paraId="4B3905BC" w14:textId="77777777" w:rsidTr="00BA7744">
        <w:tc>
          <w:tcPr>
            <w:tcW w:w="409" w:type="pct"/>
          </w:tcPr>
          <w:p w14:paraId="35136895" w14:textId="6A65E7D6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4.6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449FE123" w14:textId="77777777" w:rsidR="003A329E" w:rsidRPr="00C20D54" w:rsidRDefault="003A329E" w:rsidP="00BA7744">
            <w:pPr>
              <w:pStyle w:val="104"/>
            </w:pPr>
            <w:r w:rsidRPr="00C20D54">
              <w:t>Приобретение земельного участка для жилищного строительства</w:t>
            </w:r>
          </w:p>
        </w:tc>
        <w:tc>
          <w:tcPr>
            <w:tcW w:w="1443" w:type="pct"/>
          </w:tcPr>
          <w:p w14:paraId="448CE0B8" w14:textId="77777777" w:rsidR="003A329E" w:rsidRPr="00C20D54" w:rsidRDefault="003A329E" w:rsidP="00BA7744">
            <w:pPr>
              <w:pStyle w:val="104"/>
            </w:pPr>
            <w:r w:rsidRPr="00C20D54">
              <w:t>Приобретение земельного участка для жилищного строительства</w:t>
            </w:r>
          </w:p>
        </w:tc>
        <w:tc>
          <w:tcPr>
            <w:tcW w:w="1818" w:type="pct"/>
          </w:tcPr>
          <w:p w14:paraId="6B95C6FC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списка.</w:t>
            </w:r>
          </w:p>
          <w:p w14:paraId="6BFFB113" w14:textId="7FF35E94" w:rsidR="003A329E" w:rsidRPr="00C20D54" w:rsidRDefault="003A329E" w:rsidP="00BA774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Земский доктор/фельдшер.</w:t>
            </w:r>
            <w:r w:rsidR="0085136C">
              <w:t xml:space="preserve"> </w:t>
            </w:r>
            <w:r w:rsidRPr="00C20D54">
              <w:t>Справочник необходимости приобретения земельного участка», OID 1.2.643.5.1.13.13.99.2.110</w:t>
            </w:r>
          </w:p>
        </w:tc>
      </w:tr>
      <w:tr w:rsidR="003A329E" w:rsidRPr="00C20D54" w14:paraId="470FFAD3" w14:textId="77777777" w:rsidTr="00BA7744">
        <w:tc>
          <w:tcPr>
            <w:tcW w:w="409" w:type="pct"/>
          </w:tcPr>
          <w:p w14:paraId="659DE36C" w14:textId="45429406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4.7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752A962D" w14:textId="77777777" w:rsidR="003A329E" w:rsidRPr="00C20D54" w:rsidRDefault="003A329E" w:rsidP="00BA7744">
            <w:pPr>
              <w:pStyle w:val="104"/>
            </w:pPr>
            <w:r w:rsidRPr="00C20D54">
              <w:t>Намерение продолжить работу по окончании договора</w:t>
            </w:r>
          </w:p>
        </w:tc>
        <w:tc>
          <w:tcPr>
            <w:tcW w:w="1443" w:type="pct"/>
          </w:tcPr>
          <w:p w14:paraId="7DD0246B" w14:textId="77777777" w:rsidR="003A329E" w:rsidRPr="00C20D54" w:rsidRDefault="003A329E" w:rsidP="00BA7744">
            <w:pPr>
              <w:pStyle w:val="104"/>
            </w:pPr>
            <w:r w:rsidRPr="00C20D54">
              <w:t>Намерение продолжить работу по окончании договора</w:t>
            </w:r>
          </w:p>
        </w:tc>
        <w:tc>
          <w:tcPr>
            <w:tcW w:w="1818" w:type="pct"/>
          </w:tcPr>
          <w:p w14:paraId="3512289D" w14:textId="77777777" w:rsidR="003A329E" w:rsidRPr="00C20D54" w:rsidRDefault="003A329E" w:rsidP="00BA7744">
            <w:pPr>
              <w:pStyle w:val="104"/>
            </w:pPr>
            <w:r w:rsidRPr="00C20D54">
              <w:t>Выбор из выпадающего списка.</w:t>
            </w:r>
          </w:p>
          <w:p w14:paraId="14ACDFBC" w14:textId="66A1E1F7" w:rsidR="003A329E" w:rsidRPr="00C20D54" w:rsidRDefault="003A329E" w:rsidP="00BA7744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Земский доктор/фельдшер. Справочник намерений специалиста продолжить работу», OID 1.2.643.5.1.13.13.99.2.108</w:t>
            </w:r>
          </w:p>
        </w:tc>
      </w:tr>
      <w:tr w:rsidR="003A329E" w:rsidRPr="00C20D54" w14:paraId="02683348" w14:textId="77777777" w:rsidTr="00BA7744">
        <w:tc>
          <w:tcPr>
            <w:tcW w:w="409" w:type="pct"/>
          </w:tcPr>
          <w:p w14:paraId="4B164E16" w14:textId="26357F86" w:rsidR="003A329E" w:rsidRPr="00C20D54" w:rsidRDefault="003A329E" w:rsidP="00BA7744">
            <w:pPr>
              <w:pStyle w:val="afffff9"/>
              <w:jc w:val="center"/>
              <w:rPr>
                <w:color w:val="000000" w:themeColor="text1"/>
                <w:sz w:val="22"/>
                <w:szCs w:val="22"/>
              </w:rPr>
            </w:pPr>
            <w:r w:rsidRPr="00C20D54">
              <w:rPr>
                <w:color w:val="000000" w:themeColor="text1"/>
                <w:sz w:val="22"/>
                <w:szCs w:val="22"/>
              </w:rPr>
              <w:t>4.8</w:t>
            </w:r>
            <w:r w:rsidR="00BA7744">
              <w:rPr>
                <w:color w:val="000000" w:themeColor="text1"/>
                <w:sz w:val="22"/>
                <w:szCs w:val="22"/>
              </w:rPr>
              <w:t>.</w:t>
            </w:r>
          </w:p>
        </w:tc>
        <w:tc>
          <w:tcPr>
            <w:tcW w:w="1330" w:type="pct"/>
          </w:tcPr>
          <w:p w14:paraId="31BE8F3D" w14:textId="77777777" w:rsidR="003A329E" w:rsidRPr="00C20D54" w:rsidRDefault="003A329E" w:rsidP="00BA7744">
            <w:pPr>
              <w:pStyle w:val="104"/>
            </w:pPr>
            <w:r w:rsidRPr="00C20D54">
              <w:t>Примечание</w:t>
            </w:r>
          </w:p>
        </w:tc>
        <w:tc>
          <w:tcPr>
            <w:tcW w:w="1443" w:type="pct"/>
          </w:tcPr>
          <w:p w14:paraId="7689EA8D" w14:textId="77777777" w:rsidR="003A329E" w:rsidRPr="00C20D54" w:rsidRDefault="003A329E" w:rsidP="00BA7744">
            <w:pPr>
              <w:pStyle w:val="104"/>
            </w:pPr>
            <w:r w:rsidRPr="00C20D54">
              <w:t>Примечание</w:t>
            </w:r>
          </w:p>
        </w:tc>
        <w:tc>
          <w:tcPr>
            <w:tcW w:w="1818" w:type="pct"/>
          </w:tcPr>
          <w:p w14:paraId="23F829CC" w14:textId="77777777" w:rsidR="003A329E" w:rsidRPr="00C20D54" w:rsidRDefault="003A329E" w:rsidP="00BA7744">
            <w:pPr>
              <w:pStyle w:val="104"/>
            </w:pPr>
            <w:r w:rsidRPr="00C20D54">
              <w:t>Текстовое поле</w:t>
            </w:r>
          </w:p>
        </w:tc>
      </w:tr>
    </w:tbl>
    <w:p w14:paraId="000744A8" w14:textId="643C7857" w:rsidR="00812861" w:rsidRPr="00C20D54" w:rsidRDefault="00812861" w:rsidP="00966C9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Редактирование карточки земского доктора/фельдшера</w:t>
      </w:r>
    </w:p>
    <w:p w14:paraId="31E197CE" w14:textId="5B939563" w:rsidR="00812861" w:rsidRPr="00C20D54" w:rsidRDefault="002E7A91" w:rsidP="00142753">
      <w:pPr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 w:rsidR="002A2FA4">
        <w:t xml:space="preserve">в сведения </w:t>
      </w:r>
      <w:r w:rsidR="00812861" w:rsidRPr="00BA7744">
        <w:rPr>
          <w:rStyle w:val="afffffff1"/>
        </w:rPr>
        <w:t>о земско</w:t>
      </w:r>
      <w:r w:rsidR="002A2FA4">
        <w:rPr>
          <w:rStyle w:val="afffffff1"/>
        </w:rPr>
        <w:t>м</w:t>
      </w:r>
      <w:r w:rsidR="00812861" w:rsidRPr="00BA7744">
        <w:rPr>
          <w:rStyle w:val="afffffff1"/>
        </w:rPr>
        <w:t xml:space="preserve"> доктор</w:t>
      </w:r>
      <w:r w:rsidR="002A2FA4">
        <w:rPr>
          <w:rStyle w:val="afffffff1"/>
        </w:rPr>
        <w:t>е</w:t>
      </w:r>
      <w:r w:rsidR="00812861" w:rsidRPr="00BA7744">
        <w:rPr>
          <w:rStyle w:val="afffffff1"/>
        </w:rPr>
        <w:t>/фельдшер</w:t>
      </w:r>
      <w:r w:rsidR="002A2FA4">
        <w:rPr>
          <w:rStyle w:val="afffffff1"/>
        </w:rPr>
        <w:t>е. Для внесения изменений</w:t>
      </w:r>
      <w:r w:rsidR="00812861" w:rsidRPr="00C20D54">
        <w:rPr>
          <w:color w:val="000000" w:themeColor="text1"/>
        </w:rPr>
        <w:t>:</w:t>
      </w:r>
    </w:p>
    <w:p w14:paraId="3CA6CAD6" w14:textId="19FE875F" w:rsidR="00BA7744" w:rsidRPr="00C20D54" w:rsidRDefault="00EF6D6C" w:rsidP="00B77B53">
      <w:pPr>
        <w:pStyle w:val="1d"/>
        <w:numPr>
          <w:ilvl w:val="0"/>
          <w:numId w:val="104"/>
        </w:numPr>
      </w:pPr>
      <w:r w:rsidRPr="00C20D54">
        <w:t xml:space="preserve">Перейдите в </w:t>
      </w:r>
      <w:r>
        <w:t xml:space="preserve">форму </w:t>
      </w:r>
      <w:r w:rsidRPr="00C20D54">
        <w:t>«Земский доктор/фельдшер»</w:t>
      </w:r>
      <w:r>
        <w:t xml:space="preserve">: </w:t>
      </w:r>
      <w:r w:rsidRPr="00516C30">
        <w:t>в главном меню Подсистемы выберите «ФРМР» → «</w:t>
      </w:r>
      <w:r w:rsidRPr="00C20D54">
        <w:t>Земский доктор/фельдшер</w:t>
      </w:r>
      <w:r>
        <w:t>»</w:t>
      </w:r>
      <w:r w:rsidR="00BA7744" w:rsidRPr="00C20D54">
        <w:t>.</w:t>
      </w:r>
    </w:p>
    <w:p w14:paraId="65C03BBF" w14:textId="112127F0" w:rsidR="00BA7744" w:rsidRPr="00C20D54" w:rsidRDefault="00BA7744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_Ref156575616 \r \h </w:instrText>
      </w:r>
      <w:r>
        <w:fldChar w:fldCharType="separate"/>
      </w:r>
      <w:r w:rsidR="00565CC3">
        <w:t>4.3.4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1AC0FD95" w14:textId="56CEAC9C" w:rsidR="00BA7744" w:rsidRPr="00C20D54" w:rsidRDefault="00BA7744" w:rsidP="00B77B53">
      <w:pPr>
        <w:pStyle w:val="1d"/>
        <w:numPr>
          <w:ilvl w:val="0"/>
          <w:numId w:val="167"/>
        </w:numPr>
      </w:pPr>
      <w:r w:rsidRPr="00C20D54">
        <w:t>Нажмите на ФИО в таблице. Откроется карточка земского доктора/фельдшера (</w:t>
      </w:r>
      <w:r>
        <w:t xml:space="preserve">см. </w:t>
      </w:r>
      <w:r w:rsidRPr="00C20D54">
        <w:fldChar w:fldCharType="begin"/>
      </w:r>
      <w:r w:rsidRPr="00C20D54">
        <w:instrText xml:space="preserve"> REF _Ref98854825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82</w:t>
      </w:r>
      <w:r w:rsidRPr="00C20D54">
        <w:fldChar w:fldCharType="end"/>
      </w:r>
      <w:r w:rsidRPr="00C20D54">
        <w:t>).</w:t>
      </w:r>
    </w:p>
    <w:p w14:paraId="70B6403F" w14:textId="0ED8834C" w:rsidR="00CB0C72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кнопку «Редактировать»</w:t>
      </w:r>
      <w:r w:rsidR="00CB0C72">
        <w:t xml:space="preserve"> </w:t>
      </w:r>
      <w:r w:rsidR="00CB0C72" w:rsidRPr="00C20D54">
        <w:t>(</w:t>
      </w:r>
      <w:r w:rsidR="00CB0C72">
        <w:t xml:space="preserve">см. </w:t>
      </w:r>
      <w:r w:rsidR="00CB0C72">
        <w:fldChar w:fldCharType="begin"/>
      </w:r>
      <w:r w:rsidR="00CB0C72">
        <w:instrText xml:space="preserve"> REF _Ref98854825 \h </w:instrText>
      </w:r>
      <w:r w:rsidR="00CB0C72">
        <w:fldChar w:fldCharType="separate"/>
      </w:r>
      <w:r w:rsidR="00565CC3" w:rsidRPr="00C20D54">
        <w:t>Рисунок </w:t>
      </w:r>
      <w:r w:rsidR="00565CC3">
        <w:rPr>
          <w:noProof/>
        </w:rPr>
        <w:t>82</w:t>
      </w:r>
      <w:r w:rsidR="00CB0C72">
        <w:fldChar w:fldCharType="end"/>
      </w:r>
      <w:r w:rsidR="00CB0C72" w:rsidRPr="00C20D54">
        <w:t>).</w:t>
      </w:r>
    </w:p>
    <w:p w14:paraId="70726E24" w14:textId="17748136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 xml:space="preserve">Отредактируйте информацию о земском докторе/фельдшере и нажмите </w:t>
      </w:r>
      <w:r w:rsidR="00CB0C72">
        <w:t xml:space="preserve">кнопку </w:t>
      </w:r>
      <w:r w:rsidRPr="00C20D54">
        <w:t>«Сохранить и подписать».</w:t>
      </w:r>
    </w:p>
    <w:p w14:paraId="70F84CE4" w14:textId="4E62132C" w:rsidR="00812861" w:rsidRPr="00C20D54" w:rsidRDefault="00812861" w:rsidP="00CB0C72">
      <w:pPr>
        <w:pStyle w:val="af2"/>
      </w:pPr>
      <w:r w:rsidRPr="00C20D54">
        <w:t xml:space="preserve">Подробнее о полях, доступных для редактирования в карточке земского доктора/фельдшера, см. </w:t>
      </w:r>
      <w:r w:rsidR="00CB0C72">
        <w:t>в таблице (</w:t>
      </w:r>
      <w:r w:rsidR="00CB0C72">
        <w:fldChar w:fldCharType="begin"/>
      </w:r>
      <w:r w:rsidR="00CB0C72">
        <w:instrText xml:space="preserve"> REF _Ref156577198 \h </w:instrText>
      </w:r>
      <w:r w:rsidR="00CB0C72">
        <w:fldChar w:fldCharType="separate"/>
      </w:r>
      <w:r w:rsidR="00565CC3" w:rsidRPr="00C20D54">
        <w:rPr>
          <w:color w:val="000000" w:themeColor="text1"/>
        </w:rPr>
        <w:t xml:space="preserve">Таблица </w:t>
      </w:r>
      <w:r w:rsidR="00565CC3">
        <w:rPr>
          <w:noProof/>
          <w:color w:val="000000" w:themeColor="text1"/>
        </w:rPr>
        <w:t>24</w:t>
      </w:r>
      <w:r w:rsidR="00CB0C72">
        <w:fldChar w:fldCharType="end"/>
      </w:r>
      <w:r w:rsidR="00CB0C72">
        <w:t>)</w:t>
      </w:r>
      <w:r w:rsidRPr="00C20D54">
        <w:t>.</w:t>
      </w:r>
    </w:p>
    <w:p w14:paraId="00AAC3BD" w14:textId="77777777" w:rsidR="00812861" w:rsidRPr="00C20D54" w:rsidRDefault="00812861" w:rsidP="00966C9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Удаление карточки земского доктора/фельдшера</w:t>
      </w:r>
    </w:p>
    <w:p w14:paraId="3223D558" w14:textId="7159FADE" w:rsidR="00812861" w:rsidRPr="00C20D54" w:rsidRDefault="002A2FA4" w:rsidP="00142753">
      <w:pPr>
        <w:ind w:firstLine="709"/>
        <w:rPr>
          <w:color w:val="000000" w:themeColor="text1"/>
        </w:rPr>
      </w:pPr>
      <w:r w:rsidRPr="00E74D79">
        <w:t xml:space="preserve">Функция предназначена для </w:t>
      </w:r>
      <w:r>
        <w:t xml:space="preserve">удаления сведений </w:t>
      </w:r>
      <w:r w:rsidRPr="00BA7744">
        <w:rPr>
          <w:rStyle w:val="afffffff1"/>
        </w:rPr>
        <w:t>о земско</w:t>
      </w:r>
      <w:r>
        <w:rPr>
          <w:rStyle w:val="afffffff1"/>
        </w:rPr>
        <w:t>м</w:t>
      </w:r>
      <w:r w:rsidRPr="00BA7744">
        <w:rPr>
          <w:rStyle w:val="afffffff1"/>
        </w:rPr>
        <w:t xml:space="preserve"> доктор</w:t>
      </w:r>
      <w:r>
        <w:rPr>
          <w:rStyle w:val="afffffff1"/>
        </w:rPr>
        <w:t>е</w:t>
      </w:r>
      <w:r w:rsidRPr="00BA7744">
        <w:rPr>
          <w:rStyle w:val="afffffff1"/>
        </w:rPr>
        <w:t>/фельдшер</w:t>
      </w:r>
      <w:r>
        <w:rPr>
          <w:rStyle w:val="afffffff1"/>
        </w:rPr>
        <w:t>е. Для удаления записи</w:t>
      </w:r>
      <w:r w:rsidR="00812861" w:rsidRPr="00C20D54">
        <w:rPr>
          <w:color w:val="000000" w:themeColor="text1"/>
        </w:rPr>
        <w:t>:</w:t>
      </w:r>
    </w:p>
    <w:p w14:paraId="3C9466C1" w14:textId="258B69F3" w:rsidR="00CB0C72" w:rsidRPr="00C20D54" w:rsidRDefault="00EF6D6C" w:rsidP="00B77B53">
      <w:pPr>
        <w:pStyle w:val="1d"/>
        <w:numPr>
          <w:ilvl w:val="0"/>
          <w:numId w:val="105"/>
        </w:numPr>
      </w:pPr>
      <w:r w:rsidRPr="00C20D54">
        <w:t xml:space="preserve">Перейдите в </w:t>
      </w:r>
      <w:r>
        <w:t xml:space="preserve">форму </w:t>
      </w:r>
      <w:r w:rsidRPr="00C20D54">
        <w:t>«Земский доктор/фельдшер»</w:t>
      </w:r>
      <w:r>
        <w:t xml:space="preserve">: </w:t>
      </w:r>
      <w:r w:rsidRPr="00516C30">
        <w:t>в главном меню Подсистемы выберите «ФРМР» → «</w:t>
      </w:r>
      <w:r w:rsidRPr="00C20D54">
        <w:t>Земский доктор/фельдшер</w:t>
      </w:r>
      <w:r>
        <w:t>»</w:t>
      </w:r>
      <w:r w:rsidR="00CB0C72" w:rsidRPr="00C20D54">
        <w:t>.</w:t>
      </w:r>
    </w:p>
    <w:p w14:paraId="2436D275" w14:textId="74F05DFA" w:rsidR="00CB0C72" w:rsidRPr="00C20D54" w:rsidRDefault="00CB0C72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_Ref156575616 \r \h  \* MERGEFORMAT </w:instrText>
      </w:r>
      <w:r>
        <w:fldChar w:fldCharType="separate"/>
      </w:r>
      <w:r w:rsidR="00565CC3">
        <w:t>4.3.4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66348BE6" w14:textId="696574EE" w:rsidR="00CB0C72" w:rsidRPr="00C20D54" w:rsidRDefault="00CB0C72" w:rsidP="00B77B53">
      <w:pPr>
        <w:pStyle w:val="1d"/>
        <w:numPr>
          <w:ilvl w:val="0"/>
          <w:numId w:val="167"/>
        </w:numPr>
      </w:pPr>
      <w:r w:rsidRPr="00CB0C72">
        <w:rPr>
          <w:color w:val="000000" w:themeColor="text1"/>
        </w:rPr>
        <w:t xml:space="preserve">Напротив выбранной записи нажмите кнопку </w:t>
      </w:r>
      <w:r w:rsidRPr="00C20D54">
        <w:rPr>
          <w:noProof/>
          <w:color w:val="000000" w:themeColor="text1"/>
          <w:lang w:eastAsia="ru-RU"/>
        </w:rPr>
        <w:drawing>
          <wp:inline distT="0" distB="0" distL="0" distR="0" wp14:anchorId="2A7A141A" wp14:editId="2861F68C">
            <wp:extent cx="180000" cy="1800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0C72">
        <w:rPr>
          <w:color w:val="000000" w:themeColor="text1"/>
        </w:rPr>
        <w:t xml:space="preserve"> и подтвердите удаление </w:t>
      </w:r>
      <w:r w:rsidRPr="00C20D54">
        <w:t>(</w:t>
      </w:r>
      <w:r>
        <w:t xml:space="preserve">см. </w:t>
      </w:r>
      <w:r w:rsidRPr="00C20D54">
        <w:fldChar w:fldCharType="begin"/>
      </w:r>
      <w:r w:rsidRPr="00C20D54">
        <w:instrText xml:space="preserve"> REF _Ref98854825 \h 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82</w:t>
      </w:r>
      <w:r w:rsidRPr="00C20D54">
        <w:fldChar w:fldCharType="end"/>
      </w:r>
      <w:r w:rsidRPr="00C20D54">
        <w:t>).</w:t>
      </w:r>
    </w:p>
    <w:p w14:paraId="4595FE08" w14:textId="747BD712" w:rsidR="00CB0C72" w:rsidRPr="00C20D54" w:rsidRDefault="00812861" w:rsidP="00EE16F1">
      <w:pPr>
        <w:pStyle w:val="af2"/>
      </w:pPr>
      <w:r w:rsidRPr="00C20D54">
        <w:t xml:space="preserve">Также </w:t>
      </w:r>
      <w:r w:rsidR="00CB0C72">
        <w:t xml:space="preserve">для удаления карточки можно воспользоваться кнопкой </w:t>
      </w:r>
      <w:r w:rsidRPr="00C20D54">
        <w:t>«Удалить»</w:t>
      </w:r>
      <w:r w:rsidR="00CB0C72">
        <w:t xml:space="preserve"> </w:t>
      </w:r>
      <w:r w:rsidR="00CB0C72" w:rsidRPr="00C20D54">
        <w:t>(</w:t>
      </w:r>
      <w:r w:rsidR="00CB0C72">
        <w:t xml:space="preserve">см. </w:t>
      </w:r>
      <w:r w:rsidR="00CB0C72" w:rsidRPr="00C20D54">
        <w:fldChar w:fldCharType="begin"/>
      </w:r>
      <w:r w:rsidR="00CB0C72" w:rsidRPr="00C20D54">
        <w:instrText xml:space="preserve"> REF _Ref98854825 \h  \* MERGEFORMAT </w:instrText>
      </w:r>
      <w:r w:rsidR="00CB0C72" w:rsidRPr="00C20D54">
        <w:fldChar w:fldCharType="separate"/>
      </w:r>
      <w:r w:rsidR="00565CC3" w:rsidRPr="00C20D54">
        <w:t>Рисунок </w:t>
      </w:r>
      <w:r w:rsidR="00565CC3">
        <w:t>82</w:t>
      </w:r>
      <w:r w:rsidR="00CB0C72" w:rsidRPr="00C20D54">
        <w:fldChar w:fldCharType="end"/>
      </w:r>
      <w:r w:rsidR="00CB0C72" w:rsidRPr="00C20D54">
        <w:t>).</w:t>
      </w:r>
    </w:p>
    <w:p w14:paraId="775CD524" w14:textId="6CA96346" w:rsidR="00812861" w:rsidRDefault="007125EE" w:rsidP="00B974E5">
      <w:pPr>
        <w:pStyle w:val="2d"/>
        <w:rPr>
          <w:color w:val="000000" w:themeColor="text1"/>
        </w:rPr>
      </w:pPr>
      <w:bookmarkStart w:id="415" w:name="_Toc99404106"/>
      <w:bookmarkStart w:id="416" w:name="_Toc167559939"/>
      <w:r w:rsidRPr="007125EE">
        <w:rPr>
          <w:color w:val="000000" w:themeColor="text1"/>
        </w:rPr>
        <w:t>Форма «</w:t>
      </w:r>
      <w:r w:rsidR="00812861" w:rsidRPr="007125EE">
        <w:rPr>
          <w:color w:val="000000" w:themeColor="text1"/>
        </w:rPr>
        <w:t>Программны</w:t>
      </w:r>
      <w:r>
        <w:rPr>
          <w:color w:val="000000" w:themeColor="text1"/>
        </w:rPr>
        <w:t>й</w:t>
      </w:r>
      <w:r w:rsidR="00812861" w:rsidRPr="007125EE">
        <w:rPr>
          <w:color w:val="000000" w:themeColor="text1"/>
        </w:rPr>
        <w:t xml:space="preserve"> реестр ЕКВ</w:t>
      </w:r>
      <w:bookmarkEnd w:id="415"/>
      <w:r>
        <w:rPr>
          <w:color w:val="000000" w:themeColor="text1"/>
        </w:rPr>
        <w:t>»</w:t>
      </w:r>
      <w:bookmarkEnd w:id="416"/>
    </w:p>
    <w:p w14:paraId="2ACA229A" w14:textId="5CCFEF96" w:rsidR="00C24A0E" w:rsidRDefault="00C24A0E" w:rsidP="00C24A0E">
      <w:pPr>
        <w:pStyle w:val="af2"/>
      </w:pPr>
      <w:r w:rsidRPr="00370169">
        <w:t>Форма «</w:t>
      </w:r>
      <w:r w:rsidRPr="007125EE">
        <w:rPr>
          <w:color w:val="000000" w:themeColor="text1"/>
        </w:rPr>
        <w:t>Программны</w:t>
      </w:r>
      <w:r>
        <w:rPr>
          <w:color w:val="000000" w:themeColor="text1"/>
        </w:rPr>
        <w:t>й</w:t>
      </w:r>
      <w:r w:rsidRPr="007125EE">
        <w:rPr>
          <w:color w:val="000000" w:themeColor="text1"/>
        </w:rPr>
        <w:t xml:space="preserve"> реестр ЕКВ</w:t>
      </w:r>
      <w:r w:rsidRPr="00370169">
        <w:t>»</w:t>
      </w:r>
      <w:r>
        <w:t xml:space="preserve"> предназначена для вывода записей о программах ЕКВ субъектов </w:t>
      </w:r>
      <w:r w:rsidR="001179C1" w:rsidRPr="00C20D54">
        <w:t>Российской Федерации</w:t>
      </w:r>
      <w:r>
        <w:t xml:space="preserve">. Данная форма доступна только авторизованным пользователям Подсистемы с ролями: </w:t>
      </w:r>
    </w:p>
    <w:p w14:paraId="7E6B593B" w14:textId="77777777" w:rsidR="00C24A0E" w:rsidRPr="00C20D54" w:rsidRDefault="00C24A0E" w:rsidP="00C24A0E">
      <w:pPr>
        <w:pStyle w:val="17"/>
      </w:pPr>
      <w:r w:rsidRPr="00C20D54">
        <w:t>Работник ОУЗ (ФРМР);</w:t>
      </w:r>
    </w:p>
    <w:p w14:paraId="774B2A9C" w14:textId="77777777" w:rsidR="00C24A0E" w:rsidRDefault="00C24A0E" w:rsidP="00C24A0E">
      <w:pPr>
        <w:pStyle w:val="17"/>
      </w:pPr>
      <w:r w:rsidRPr="00C20D54">
        <w:t>Работник МЗ (ФРМР)</w:t>
      </w:r>
      <w:r>
        <w:t>;</w:t>
      </w:r>
    </w:p>
    <w:p w14:paraId="504C0A0F" w14:textId="53FE2B6D" w:rsidR="000F2E9B" w:rsidRDefault="000F2E9B" w:rsidP="00C24A0E">
      <w:pPr>
        <w:pStyle w:val="17"/>
      </w:pPr>
      <w:r w:rsidRPr="000F2E9B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>
        <w:t>;</w:t>
      </w:r>
    </w:p>
    <w:p w14:paraId="2CD907B4" w14:textId="77777777" w:rsidR="00C24A0E" w:rsidRPr="00C20D54" w:rsidRDefault="00C24A0E" w:rsidP="00C24A0E">
      <w:pPr>
        <w:pStyle w:val="17"/>
      </w:pPr>
      <w:r>
        <w:t>Администратор (ФРМР).</w:t>
      </w:r>
    </w:p>
    <w:p w14:paraId="745B4B3C" w14:textId="0F4E4EA3" w:rsidR="00AA2930" w:rsidRDefault="00AA2930" w:rsidP="00AA2930">
      <w:pPr>
        <w:pStyle w:val="af2"/>
        <w:rPr>
          <w:rFonts w:eastAsia="Times New Roman"/>
          <w:lang w:eastAsia="ru-RU"/>
        </w:rPr>
      </w:pPr>
      <w:r>
        <w:t>Описание прав пользователей приведено в приложении к настоящему руководству пользователя (</w:t>
      </w:r>
      <w:r w:rsidR="002A2FA4">
        <w:t xml:space="preserve">см. </w:t>
      </w:r>
      <w:r>
        <w:fldChar w:fldCharType="begin"/>
      </w:r>
      <w:r>
        <w:instrText xml:space="preserve"> REF _Ref156768616 \r \h </w:instrText>
      </w:r>
      <w:r>
        <w:fldChar w:fldCharType="separate"/>
      </w:r>
      <w:r w:rsidR="00565CC3">
        <w:t>Приложение Б</w:t>
      </w:r>
      <w:r>
        <w:fldChar w:fldCharType="end"/>
      </w:r>
      <w:r>
        <w:t>).</w:t>
      </w:r>
      <w:r w:rsidRPr="00771476">
        <w:t xml:space="preserve"> </w:t>
      </w:r>
    </w:p>
    <w:p w14:paraId="1D093DB7" w14:textId="344A0561" w:rsidR="00C24A0E" w:rsidRPr="001F0A02" w:rsidRDefault="00C24A0E" w:rsidP="00C24A0E">
      <w:pPr>
        <w:pStyle w:val="af2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 xml:space="preserve">Для работы с информацией </w:t>
      </w:r>
      <w:r>
        <w:rPr>
          <w:rFonts w:eastAsia="Times New Roman"/>
          <w:lang w:eastAsia="ru-RU"/>
        </w:rPr>
        <w:t xml:space="preserve">указанной формы </w:t>
      </w:r>
      <w:r w:rsidRPr="001F0A02">
        <w:rPr>
          <w:rFonts w:eastAsia="Times New Roman"/>
          <w:lang w:eastAsia="ru-RU"/>
        </w:rPr>
        <w:t>предусмотрены следующие инструменты и приемы работы:</w:t>
      </w:r>
    </w:p>
    <w:p w14:paraId="4764A8B0" w14:textId="77777777" w:rsidR="00A370C1" w:rsidRDefault="00A370C1" w:rsidP="00A370C1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просмотр информации;</w:t>
      </w:r>
    </w:p>
    <w:p w14:paraId="7BA84153" w14:textId="77777777" w:rsidR="00A370C1" w:rsidRDefault="00A370C1" w:rsidP="00A370C1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00DF01BF" w14:textId="77777777" w:rsidR="00A370C1" w:rsidRPr="00A370C1" w:rsidRDefault="00A370C1" w:rsidP="00A370C1">
      <w:pPr>
        <w:pStyle w:val="17"/>
        <w:rPr>
          <w:rFonts w:eastAsia="Times New Roman"/>
          <w:lang w:eastAsia="ru-RU"/>
        </w:rPr>
      </w:pPr>
      <w:r>
        <w:t>у</w:t>
      </w:r>
      <w:r w:rsidRPr="0072680C">
        <w:t>правление составом и способом вывода информации</w:t>
      </w:r>
      <w:r>
        <w:t>;</w:t>
      </w:r>
    </w:p>
    <w:p w14:paraId="0652A1C8" w14:textId="45BE319F" w:rsidR="00A370C1" w:rsidRDefault="00A370C1" w:rsidP="00A370C1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фильтрация информации</w:t>
      </w:r>
      <w:r w:rsidR="00157F59">
        <w:rPr>
          <w:rFonts w:eastAsia="Times New Roman"/>
          <w:lang w:eastAsia="ru-RU"/>
        </w:rPr>
        <w:t>;</w:t>
      </w:r>
    </w:p>
    <w:p w14:paraId="2604E7D7" w14:textId="5C371890" w:rsidR="00157F59" w:rsidRPr="00157F59" w:rsidRDefault="00157F59" w:rsidP="00157F59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</w:t>
      </w:r>
      <w:r w:rsidRPr="00157F59">
        <w:rPr>
          <w:rFonts w:eastAsia="Times New Roman"/>
          <w:lang w:eastAsia="ru-RU"/>
        </w:rPr>
        <w:t>ыгрузка результатов поиска и фильтрации данных</w:t>
      </w:r>
      <w:r>
        <w:rPr>
          <w:rFonts w:eastAsia="Times New Roman"/>
          <w:lang w:eastAsia="ru-RU"/>
        </w:rPr>
        <w:t>.</w:t>
      </w:r>
    </w:p>
    <w:p w14:paraId="54E62C90" w14:textId="3F0256FF" w:rsidR="00812861" w:rsidRPr="00C20D54" w:rsidRDefault="00812861" w:rsidP="00C24A0E">
      <w:pPr>
        <w:pStyle w:val="3f0"/>
      </w:pPr>
      <w:bookmarkStart w:id="417" w:name="_Ref156582335"/>
      <w:bookmarkStart w:id="418" w:name="_Ref156582343"/>
      <w:bookmarkStart w:id="419" w:name="_Toc167559940"/>
      <w:r w:rsidRPr="00C20D54">
        <w:t xml:space="preserve">Просмотр </w:t>
      </w:r>
      <w:r w:rsidR="00C24A0E">
        <w:t>информации</w:t>
      </w:r>
      <w:bookmarkEnd w:id="417"/>
      <w:bookmarkEnd w:id="418"/>
      <w:bookmarkEnd w:id="419"/>
    </w:p>
    <w:p w14:paraId="1D486895" w14:textId="7ECFE512" w:rsidR="00812861" w:rsidRDefault="00812861" w:rsidP="00142753">
      <w:pPr>
        <w:ind w:firstLine="709"/>
        <w:rPr>
          <w:color w:val="000000" w:themeColor="text1"/>
        </w:rPr>
      </w:pPr>
      <w:r w:rsidRPr="00C20D54">
        <w:rPr>
          <w:color w:val="000000" w:themeColor="text1"/>
        </w:rPr>
        <w:t>Работа со списком программ ЕКВ производится на странице ФРМР → «Программный реестр ЕКВ»</w:t>
      </w:r>
      <w:r w:rsidR="00884A34">
        <w:rPr>
          <w:color w:val="000000" w:themeColor="text1"/>
        </w:rPr>
        <w:t>.</w:t>
      </w:r>
    </w:p>
    <w:p w14:paraId="2CFD44FC" w14:textId="7D835F00" w:rsidR="00884A34" w:rsidRPr="00C20D54" w:rsidRDefault="00884A34" w:rsidP="00884A34">
      <w:pPr>
        <w:pStyle w:val="af2"/>
      </w:pPr>
      <w:r w:rsidRPr="00C20D54">
        <w:t>На странице</w:t>
      </w:r>
      <w:r>
        <w:t xml:space="preserve"> «</w:t>
      </w:r>
      <w:r w:rsidRPr="00D24F58">
        <w:t>Программный реестр ЕКВ</w:t>
      </w:r>
      <w:r>
        <w:t>»</w:t>
      </w:r>
      <w:r w:rsidRPr="00C20D54">
        <w:t xml:space="preserve"> содержатся</w:t>
      </w:r>
      <w:r w:rsidR="002222B8">
        <w:t xml:space="preserve"> (см. </w:t>
      </w:r>
      <w:r w:rsidR="002222B8">
        <w:fldChar w:fldCharType="begin"/>
      </w:r>
      <w:r w:rsidR="002222B8">
        <w:instrText xml:space="preserve"> REF _Ref98840655 \h </w:instrText>
      </w:r>
      <w:r w:rsidR="002222B8">
        <w:fldChar w:fldCharType="separate"/>
      </w:r>
      <w:r w:rsidR="00565CC3" w:rsidRPr="00D24F58">
        <w:rPr>
          <w:rStyle w:val="afffffffa"/>
        </w:rPr>
        <w:t xml:space="preserve">Рисунок </w:t>
      </w:r>
      <w:r w:rsidR="00565CC3">
        <w:rPr>
          <w:rStyle w:val="afffffffa"/>
          <w:noProof/>
        </w:rPr>
        <w:t>89</w:t>
      </w:r>
      <w:r w:rsidR="002222B8">
        <w:fldChar w:fldCharType="end"/>
      </w:r>
      <w:r w:rsidR="002222B8">
        <w:t>)</w:t>
      </w:r>
      <w:r w:rsidRPr="00C20D54">
        <w:t>:</w:t>
      </w:r>
    </w:p>
    <w:p w14:paraId="0B4C4A7F" w14:textId="77777777" w:rsidR="00884A34" w:rsidRPr="00C20D54" w:rsidRDefault="00884A34" w:rsidP="00B77B53">
      <w:pPr>
        <w:pStyle w:val="1d"/>
        <w:numPr>
          <w:ilvl w:val="0"/>
          <w:numId w:val="106"/>
        </w:numPr>
      </w:pPr>
      <w:r>
        <w:t>о</w:t>
      </w:r>
      <w:r w:rsidRPr="00C20D54">
        <w:t>бласть фильтрации списка</w:t>
      </w:r>
      <w:r>
        <w:t>;</w:t>
      </w:r>
    </w:p>
    <w:p w14:paraId="08D2A08A" w14:textId="77777777" w:rsidR="00884A34" w:rsidRPr="00C20D54" w:rsidRDefault="00884A34" w:rsidP="00B77B53">
      <w:pPr>
        <w:pStyle w:val="1d"/>
        <w:numPr>
          <w:ilvl w:val="0"/>
          <w:numId w:val="167"/>
        </w:numPr>
      </w:pPr>
      <w:r>
        <w:t>т</w:t>
      </w:r>
      <w:r w:rsidRPr="00C20D54">
        <w:t>аблица со списком программ ЕКВ. Таблица содержит столбцы:</w:t>
      </w:r>
    </w:p>
    <w:p w14:paraId="13657CAB" w14:textId="77777777" w:rsidR="00884A34" w:rsidRPr="00C20D54" w:rsidRDefault="00884A34" w:rsidP="00884A34">
      <w:pPr>
        <w:pStyle w:val="25"/>
      </w:pPr>
      <w:r w:rsidRPr="00C20D54">
        <w:t>«Год потребности»</w:t>
      </w:r>
      <w:r>
        <w:t>,</w:t>
      </w:r>
    </w:p>
    <w:p w14:paraId="376C57E1" w14:textId="77777777" w:rsidR="00884A34" w:rsidRPr="00C20D54" w:rsidRDefault="00884A34" w:rsidP="00884A34">
      <w:pPr>
        <w:pStyle w:val="25"/>
      </w:pPr>
      <w:r w:rsidRPr="00C20D54">
        <w:t>«Субъект»</w:t>
      </w:r>
      <w:r>
        <w:t>,</w:t>
      </w:r>
    </w:p>
    <w:p w14:paraId="52742F93" w14:textId="77777777" w:rsidR="00884A34" w:rsidRPr="00C20D54" w:rsidRDefault="00884A34" w:rsidP="00884A34">
      <w:pPr>
        <w:pStyle w:val="25"/>
      </w:pPr>
      <w:r w:rsidRPr="00C20D54">
        <w:t>«Статус»</w:t>
      </w:r>
      <w:r>
        <w:t>,</w:t>
      </w:r>
    </w:p>
    <w:p w14:paraId="4E51F644" w14:textId="77777777" w:rsidR="00884A34" w:rsidRPr="00C20D54" w:rsidRDefault="00884A34" w:rsidP="00884A34">
      <w:pPr>
        <w:pStyle w:val="25"/>
      </w:pPr>
      <w:r w:rsidRPr="00C20D54">
        <w:t>«Всего требуется»</w:t>
      </w:r>
      <w:r>
        <w:t>,</w:t>
      </w:r>
    </w:p>
    <w:p w14:paraId="39615CB4" w14:textId="77777777" w:rsidR="00884A34" w:rsidRPr="00C20D54" w:rsidRDefault="00884A34" w:rsidP="00884A34">
      <w:pPr>
        <w:pStyle w:val="25"/>
      </w:pPr>
      <w:r w:rsidRPr="00C20D54">
        <w:t>«Трудоустроено»</w:t>
      </w:r>
      <w:r>
        <w:t>,</w:t>
      </w:r>
    </w:p>
    <w:p w14:paraId="672E4299" w14:textId="77777777" w:rsidR="00884A34" w:rsidRPr="00C20D54" w:rsidRDefault="00884A34" w:rsidP="00884A34">
      <w:pPr>
        <w:pStyle w:val="25"/>
      </w:pPr>
      <w:r w:rsidRPr="00C20D54">
        <w:t>«Доступно»</w:t>
      </w:r>
      <w:r>
        <w:t>,</w:t>
      </w:r>
    </w:p>
    <w:p w14:paraId="74BDE648" w14:textId="77777777" w:rsidR="00884A34" w:rsidRPr="00C20D54" w:rsidRDefault="00884A34" w:rsidP="00B77B53">
      <w:pPr>
        <w:pStyle w:val="1d"/>
        <w:numPr>
          <w:ilvl w:val="0"/>
          <w:numId w:val="167"/>
        </w:numPr>
      </w:pPr>
      <w:r w:rsidRPr="00C20D54">
        <w:t xml:space="preserve">кнопки управления </w:t>
      </w:r>
      <w:r>
        <w:t>данными</w:t>
      </w:r>
      <w:r w:rsidRPr="00C20D54">
        <w:t>:</w:t>
      </w:r>
    </w:p>
    <w:p w14:paraId="34385E47" w14:textId="485DE4E5" w:rsidR="00884A34" w:rsidRPr="00B15C11" w:rsidRDefault="00467A77" w:rsidP="00884A34">
      <w:pPr>
        <w:pStyle w:val="25"/>
      </w:pPr>
      <w:r w:rsidRPr="00467A77">
        <w:t xml:space="preserve">кнопка выгрузки результатов поиска в табличный электронный документ </w:t>
      </w:r>
      <w:r w:rsidR="00884A34">
        <w:t>(см. подпункт</w:t>
      </w:r>
      <w:r w:rsidR="00884A34" w:rsidRPr="00C20D54">
        <w:t xml:space="preserve"> </w:t>
      </w:r>
      <w:r w:rsidR="00884A34">
        <w:fldChar w:fldCharType="begin"/>
      </w:r>
      <w:r w:rsidR="00884A34">
        <w:instrText xml:space="preserve"> REF _Ref156772851 \r \h </w:instrText>
      </w:r>
      <w:r w:rsidR="00884A34">
        <w:fldChar w:fldCharType="separate"/>
      </w:r>
      <w:r w:rsidR="00565CC3">
        <w:t>4.4.5</w:t>
      </w:r>
      <w:r w:rsidR="00884A34">
        <w:fldChar w:fldCharType="end"/>
      </w:r>
      <w:r w:rsidR="00884A34">
        <w:t xml:space="preserve"> настоящего руководства пользователя</w:t>
      </w:r>
      <w:r w:rsidR="00884A34" w:rsidRPr="00C20D54">
        <w:t>)</w:t>
      </w:r>
      <w:r w:rsidR="00884A34" w:rsidRPr="00B15C11">
        <w:t>,</w:t>
      </w:r>
    </w:p>
    <w:p w14:paraId="7185A906" w14:textId="3A2E8C9F" w:rsidR="00884A34" w:rsidRDefault="002222B8" w:rsidP="00884A34">
      <w:pPr>
        <w:pStyle w:val="25"/>
      </w:pPr>
      <w:r>
        <w:t xml:space="preserve">кнопка </w:t>
      </w:r>
      <w:r w:rsidR="00884A34" w:rsidRPr="00B15C11">
        <w:t>«Создат</w:t>
      </w:r>
      <w:r w:rsidR="00884A34" w:rsidRPr="00C20D54">
        <w:t>ь» (</w:t>
      </w:r>
      <w:r w:rsidR="00884A34">
        <w:t xml:space="preserve">см. подпункт </w:t>
      </w:r>
      <w:r w:rsidR="00884A34">
        <w:fldChar w:fldCharType="begin"/>
      </w:r>
      <w:r w:rsidR="00884A34">
        <w:instrText xml:space="preserve"> REF _Ref156771668 \r \h </w:instrText>
      </w:r>
      <w:r w:rsidR="00884A34">
        <w:fldChar w:fldCharType="separate"/>
      </w:r>
      <w:r w:rsidR="00565CC3">
        <w:t>4.4.6.4</w:t>
      </w:r>
      <w:r w:rsidR="00884A34">
        <w:fldChar w:fldCharType="end"/>
      </w:r>
      <w:r w:rsidR="00884A34">
        <w:t xml:space="preserve"> настоящего руководства пользователя</w:t>
      </w:r>
      <w:r w:rsidR="00884A34" w:rsidRPr="00C20D54">
        <w:t>).</w:t>
      </w:r>
    </w:p>
    <w:p w14:paraId="606AC9C2" w14:textId="77777777" w:rsidR="00884A34" w:rsidRPr="00C20D54" w:rsidRDefault="00884A34" w:rsidP="00142753">
      <w:pPr>
        <w:ind w:firstLine="709"/>
        <w:rPr>
          <w:color w:val="000000" w:themeColor="text1"/>
        </w:rPr>
      </w:pPr>
    </w:p>
    <w:p w14:paraId="7DE0CE8D" w14:textId="77777777" w:rsidR="00812861" w:rsidRPr="00C20D54" w:rsidRDefault="00812861" w:rsidP="00D24F58">
      <w:pPr>
        <w:pStyle w:val="afffffff6"/>
      </w:pPr>
      <w:r w:rsidRPr="00C20D54">
        <w:rPr>
          <w:noProof/>
        </w:rPr>
        <w:drawing>
          <wp:inline distT="0" distB="0" distL="0" distR="0" wp14:anchorId="042F2769" wp14:editId="5A728B11">
            <wp:extent cx="5939209" cy="3269539"/>
            <wp:effectExtent l="19050" t="19050" r="23495" b="2667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7" b="7649"/>
                    <a:stretch/>
                  </pic:blipFill>
                  <pic:spPr bwMode="auto">
                    <a:xfrm>
                      <a:off x="0" y="0"/>
                      <a:ext cx="5940000" cy="32699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6100CB" w14:textId="2426D922" w:rsidR="00812861" w:rsidRPr="00C20D54" w:rsidRDefault="00812861" w:rsidP="00966C9D">
      <w:pPr>
        <w:pStyle w:val="aff"/>
        <w:rPr>
          <w:color w:val="000000" w:themeColor="text1"/>
        </w:rPr>
      </w:pPr>
      <w:bookmarkStart w:id="420" w:name="_Ref98840655"/>
      <w:r w:rsidRPr="00D24F58">
        <w:rPr>
          <w:rStyle w:val="afffffffa"/>
        </w:rPr>
        <w:t xml:space="preserve">Рисунок </w:t>
      </w:r>
      <w:r w:rsidR="00EE3A8F" w:rsidRPr="00D24F58">
        <w:rPr>
          <w:rStyle w:val="afffffffa"/>
        </w:rPr>
        <w:fldChar w:fldCharType="begin"/>
      </w:r>
      <w:r w:rsidR="00EE3A8F" w:rsidRPr="00D24F58">
        <w:rPr>
          <w:rStyle w:val="afffffffa"/>
        </w:rPr>
        <w:instrText xml:space="preserve"> SEQ Рисунок \* ARABIC </w:instrText>
      </w:r>
      <w:r w:rsidR="00EE3A8F" w:rsidRPr="00D24F58">
        <w:rPr>
          <w:rStyle w:val="afffffffa"/>
        </w:rPr>
        <w:fldChar w:fldCharType="separate"/>
      </w:r>
      <w:r w:rsidR="00565CC3">
        <w:rPr>
          <w:rStyle w:val="afffffffa"/>
          <w:noProof/>
        </w:rPr>
        <w:t>89</w:t>
      </w:r>
      <w:r w:rsidR="00EE3A8F" w:rsidRPr="00D24F58">
        <w:rPr>
          <w:rStyle w:val="afffffffa"/>
        </w:rPr>
        <w:fldChar w:fldCharType="end"/>
      </w:r>
      <w:bookmarkEnd w:id="420"/>
      <w:r w:rsidRPr="00D24F58">
        <w:rPr>
          <w:rStyle w:val="afffffffa"/>
        </w:rPr>
        <w:t xml:space="preserve"> – </w:t>
      </w:r>
      <w:r w:rsidR="00005F52" w:rsidRPr="008D5FC5">
        <w:t xml:space="preserve">Форма </w:t>
      </w:r>
      <w:r w:rsidR="00005F52">
        <w:t>«</w:t>
      </w:r>
      <w:r w:rsidR="00005F52" w:rsidRPr="00C20D54">
        <w:t>Программный реестр ЕКВ</w:t>
      </w:r>
      <w:r w:rsidR="00005F52">
        <w:t>»</w:t>
      </w:r>
    </w:p>
    <w:p w14:paraId="5CAD72B0" w14:textId="77777777" w:rsidR="00A370C1" w:rsidRPr="00C20D54" w:rsidRDefault="00A370C1" w:rsidP="00A370C1">
      <w:pPr>
        <w:pStyle w:val="3f0"/>
      </w:pPr>
      <w:bookmarkStart w:id="421" w:name="_Toc167559941"/>
      <w:bookmarkStart w:id="422" w:name="_Hlk156841418"/>
      <w:bookmarkStart w:id="423" w:name="_Ref98852165"/>
      <w:r>
        <w:t>У</w:t>
      </w:r>
      <w:r w:rsidRPr="00C63900">
        <w:t>порядочивание информации по содержимому столбцов</w:t>
      </w:r>
      <w:bookmarkEnd w:id="421"/>
    </w:p>
    <w:p w14:paraId="0515A4C1" w14:textId="3926600C" w:rsidR="00A370C1" w:rsidRPr="00C20D54" w:rsidRDefault="00A370C1" w:rsidP="00A370C1">
      <w:pPr>
        <w:pStyle w:val="afffffff9"/>
      </w:pPr>
      <w:r>
        <w:t>Подс</w:t>
      </w:r>
      <w:r w:rsidRPr="0072680C">
        <w:t xml:space="preserve">истема позволяет пользователю задать порядок сортировки информации в </w:t>
      </w:r>
      <w:r w:rsidR="00D24F58">
        <w:t>реестре программ ЕКВ</w:t>
      </w:r>
      <w:r w:rsidRPr="0072680C">
        <w:t>.</w:t>
      </w:r>
      <w:r>
        <w:t xml:space="preserve"> Информация сортируется</w:t>
      </w:r>
      <w:r w:rsidRPr="00C20D54">
        <w:t xml:space="preserve"> по возрастанию или убыванию значений в выбранной колонке</w:t>
      </w:r>
      <w:r>
        <w:t xml:space="preserve"> таблицы</w:t>
      </w:r>
      <w:r w:rsidRPr="00C20D54">
        <w:t xml:space="preserve">. </w:t>
      </w:r>
      <w:r>
        <w:t xml:space="preserve">Для выбора колонки необходимо </w:t>
      </w:r>
      <w:r w:rsidRPr="00C20D54">
        <w:t>наж</w:t>
      </w:r>
      <w:r>
        <w:t xml:space="preserve">ать </w:t>
      </w:r>
      <w:r w:rsidRPr="00C20D54">
        <w:t>на нее. Отобразится значок:</w:t>
      </w:r>
    </w:p>
    <w:p w14:paraId="2A5E3949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5371F91F" wp14:editId="566F0509">
            <wp:extent cx="135918" cy="18000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возрастанию;</w:t>
      </w:r>
    </w:p>
    <w:p w14:paraId="7BC86FB2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7C20FDE3" wp14:editId="18B8E295">
            <wp:extent cx="135918" cy="18000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убыванию.</w:t>
      </w:r>
    </w:p>
    <w:p w14:paraId="645FBF64" w14:textId="77777777" w:rsidR="00A370C1" w:rsidRPr="00C20D54" w:rsidRDefault="00A370C1" w:rsidP="00A370C1">
      <w:pPr>
        <w:pStyle w:val="3f0"/>
      </w:pPr>
      <w:bookmarkStart w:id="424" w:name="_Toc167559942"/>
      <w:r w:rsidRPr="0072680C">
        <w:t>Управление составом и способом вывода информации</w:t>
      </w:r>
      <w:bookmarkEnd w:id="424"/>
    </w:p>
    <w:bookmarkEnd w:id="422"/>
    <w:p w14:paraId="5FB76FED" w14:textId="14588402" w:rsidR="00F1596C" w:rsidRPr="00C20D54" w:rsidRDefault="00A370C1" w:rsidP="00FF241C">
      <w:pPr>
        <w:pStyle w:val="af2"/>
        <w:rPr>
          <w:color w:val="000000" w:themeColor="text1"/>
        </w:rPr>
      </w:pPr>
      <w:r w:rsidRPr="00C20D54">
        <w:t xml:space="preserve">Перечень отображаемых колонок в таблице </w:t>
      </w:r>
      <w:r>
        <w:t xml:space="preserve">настраивается по </w:t>
      </w:r>
      <w:r w:rsidRPr="00C20D54">
        <w:t>нажат</w:t>
      </w:r>
      <w:r>
        <w:t xml:space="preserve">ию </w:t>
      </w:r>
      <w:r w:rsidRPr="00C20D54">
        <w:t>кнопк</w:t>
      </w:r>
      <w:r>
        <w:t>и</w:t>
      </w:r>
      <w:r w:rsidRPr="00C20D54">
        <w:t xml:space="preserve"> «Колонки» и выб</w:t>
      </w:r>
      <w:r>
        <w:t>ору т</w:t>
      </w:r>
      <w:r w:rsidRPr="00C20D54">
        <w:t>ребуемы</w:t>
      </w:r>
      <w:r>
        <w:t xml:space="preserve">х </w:t>
      </w:r>
      <w:r w:rsidRPr="00C20D54">
        <w:t>параметр</w:t>
      </w:r>
      <w:r>
        <w:t xml:space="preserve">ов </w:t>
      </w:r>
      <w:r w:rsidRPr="00C20D54">
        <w:t>из списка (</w:t>
      </w:r>
      <w:r>
        <w:t xml:space="preserve">см. </w:t>
      </w:r>
      <w:r w:rsidR="00F1596C" w:rsidRPr="00C20D54">
        <w:rPr>
          <w:color w:val="000000" w:themeColor="text1"/>
        </w:rPr>
        <w:fldChar w:fldCharType="begin"/>
      </w:r>
      <w:r w:rsidR="00F1596C" w:rsidRPr="00C20D54">
        <w:rPr>
          <w:color w:val="000000" w:themeColor="text1"/>
        </w:rPr>
        <w:instrText xml:space="preserve"> REF _Ref104541480 \h </w:instrText>
      </w:r>
      <w:r w:rsidR="00783B3A" w:rsidRPr="00C20D54">
        <w:rPr>
          <w:color w:val="000000" w:themeColor="text1"/>
        </w:rPr>
        <w:instrText xml:space="preserve"> \* MERGEFORMAT </w:instrText>
      </w:r>
      <w:r w:rsidR="00F1596C" w:rsidRPr="00C20D54">
        <w:rPr>
          <w:color w:val="000000" w:themeColor="text1"/>
        </w:rPr>
      </w:r>
      <w:r w:rsidR="00F1596C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>Рисунок 90</w:t>
      </w:r>
      <w:r w:rsidR="00F1596C" w:rsidRPr="00C20D54">
        <w:rPr>
          <w:color w:val="000000" w:themeColor="text1"/>
        </w:rPr>
        <w:fldChar w:fldCharType="end"/>
      </w:r>
      <w:r w:rsidR="00F1596C" w:rsidRPr="00C20D54">
        <w:rPr>
          <w:color w:val="000000" w:themeColor="text1"/>
        </w:rPr>
        <w:t xml:space="preserve">). </w:t>
      </w:r>
    </w:p>
    <w:p w14:paraId="1B4DD012" w14:textId="77777777" w:rsidR="00F1596C" w:rsidRPr="00C20D54" w:rsidRDefault="00F1596C" w:rsidP="00FF241C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>Для выбора доступны колонки:</w:t>
      </w:r>
    </w:p>
    <w:p w14:paraId="1334132A" w14:textId="77777777" w:rsidR="00F1596C" w:rsidRPr="00C20D54" w:rsidRDefault="00F1596C" w:rsidP="00142753">
      <w:pPr>
        <w:pStyle w:val="17"/>
      </w:pPr>
      <w:r w:rsidRPr="00C20D54">
        <w:t>«Статус»;</w:t>
      </w:r>
    </w:p>
    <w:p w14:paraId="4FCFF6D1" w14:textId="77777777" w:rsidR="00F1596C" w:rsidRPr="00C20D54" w:rsidRDefault="00F1596C" w:rsidP="00142753">
      <w:pPr>
        <w:pStyle w:val="17"/>
      </w:pPr>
      <w:r w:rsidRPr="00C20D54">
        <w:t>«Всего требуется»;</w:t>
      </w:r>
    </w:p>
    <w:p w14:paraId="783C917B" w14:textId="77777777" w:rsidR="00F1596C" w:rsidRPr="00C20D54" w:rsidRDefault="00F1596C" w:rsidP="00142753">
      <w:pPr>
        <w:pStyle w:val="17"/>
      </w:pPr>
      <w:r w:rsidRPr="00C20D54">
        <w:t>«Трудоустроено»;</w:t>
      </w:r>
    </w:p>
    <w:p w14:paraId="46A6088E" w14:textId="77777777" w:rsidR="00F1596C" w:rsidRPr="00C20D54" w:rsidRDefault="00F1596C" w:rsidP="00142753">
      <w:pPr>
        <w:pStyle w:val="17"/>
      </w:pPr>
      <w:r w:rsidRPr="00C20D54">
        <w:t>«Доступно».</w:t>
      </w:r>
    </w:p>
    <w:p w14:paraId="6AA30693" w14:textId="77777777" w:rsidR="00F1596C" w:rsidRPr="00C20D54" w:rsidRDefault="00F1596C" w:rsidP="00FF241C">
      <w:pPr>
        <w:pStyle w:val="afffffff6"/>
        <w:rPr>
          <w:lang w:val="en-US"/>
        </w:rPr>
      </w:pPr>
      <w:r w:rsidRPr="00C20D54">
        <w:rPr>
          <w:noProof/>
        </w:rPr>
        <w:drawing>
          <wp:inline distT="0" distB="0" distL="0" distR="0" wp14:anchorId="6AA28DA8" wp14:editId="7948F0A8">
            <wp:extent cx="5939790" cy="3970020"/>
            <wp:effectExtent l="19050" t="19050" r="22860" b="1143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9700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403130" w14:textId="39E7BE0F" w:rsidR="00F1596C" w:rsidRPr="00C20D54" w:rsidRDefault="00F1596C" w:rsidP="00966C9D">
      <w:pPr>
        <w:pStyle w:val="aff"/>
        <w:rPr>
          <w:color w:val="000000" w:themeColor="text1"/>
        </w:rPr>
      </w:pPr>
      <w:bookmarkStart w:id="425" w:name="_Ref104541480"/>
      <w:r w:rsidRPr="00FF241C">
        <w:rPr>
          <w:rStyle w:val="afffffffa"/>
        </w:rPr>
        <w:t xml:space="preserve">Рисунок </w:t>
      </w:r>
      <w:r w:rsidRPr="00FF241C">
        <w:rPr>
          <w:rStyle w:val="afffffffa"/>
        </w:rPr>
        <w:fldChar w:fldCharType="begin"/>
      </w:r>
      <w:r w:rsidRPr="00FF241C">
        <w:rPr>
          <w:rStyle w:val="afffffffa"/>
        </w:rPr>
        <w:instrText xml:space="preserve"> SEQ Рисунок \* ARABIC </w:instrText>
      </w:r>
      <w:r w:rsidRPr="00FF241C">
        <w:rPr>
          <w:rStyle w:val="afffffffa"/>
        </w:rPr>
        <w:fldChar w:fldCharType="separate"/>
      </w:r>
      <w:r w:rsidR="00565CC3">
        <w:rPr>
          <w:rStyle w:val="afffffffa"/>
          <w:noProof/>
        </w:rPr>
        <w:t>90</w:t>
      </w:r>
      <w:r w:rsidRPr="00FF241C">
        <w:rPr>
          <w:rStyle w:val="afffffffa"/>
        </w:rPr>
        <w:fldChar w:fldCharType="end"/>
      </w:r>
      <w:bookmarkEnd w:id="425"/>
      <w:r w:rsidRPr="00FF241C">
        <w:rPr>
          <w:rStyle w:val="afffffffa"/>
        </w:rPr>
        <w:t xml:space="preserve"> – Настройка</w:t>
      </w:r>
      <w:r w:rsidRPr="00C20D54">
        <w:rPr>
          <w:color w:val="000000" w:themeColor="text1"/>
        </w:rPr>
        <w:t xml:space="preserve"> отображения колонок</w:t>
      </w:r>
    </w:p>
    <w:p w14:paraId="271FCC79" w14:textId="3CDB7E2C" w:rsidR="00F1596C" w:rsidRPr="00C20D54" w:rsidRDefault="00F1596C" w:rsidP="00FF241C">
      <w:pPr>
        <w:pStyle w:val="afffffff9"/>
      </w:pPr>
      <w:r w:rsidRPr="00C20D54">
        <w:t xml:space="preserve">Для списка доступна </w:t>
      </w:r>
      <w:r w:rsidR="00F674DA">
        <w:t xml:space="preserve">пагинация для </w:t>
      </w:r>
      <w:r w:rsidR="00F674DA" w:rsidRPr="00C20D54">
        <w:t xml:space="preserve">страниц </w:t>
      </w:r>
      <w:r w:rsidRPr="00C20D54">
        <w:t>результатов поиска и фильтрации (</w:t>
      </w:r>
      <w:r w:rsidR="00FF241C">
        <w:t xml:space="preserve">см. </w:t>
      </w:r>
      <w:r w:rsidR="00DB46E6" w:rsidRPr="00C20D54">
        <w:fldChar w:fldCharType="begin"/>
      </w:r>
      <w:r w:rsidR="00DB46E6" w:rsidRPr="00C20D54">
        <w:instrText xml:space="preserve"> REF _Ref104542009 \h </w:instrText>
      </w:r>
      <w:r w:rsidR="00783B3A" w:rsidRPr="00C20D54">
        <w:instrText xml:space="preserve"> \* MERGEFORMAT </w:instrText>
      </w:r>
      <w:r w:rsidR="00DB46E6" w:rsidRPr="00C20D54">
        <w:fldChar w:fldCharType="separate"/>
      </w:r>
      <w:r w:rsidR="00565CC3" w:rsidRPr="00565CC3">
        <w:t>Рисунок 91</w:t>
      </w:r>
      <w:r w:rsidR="00DB46E6" w:rsidRPr="00C20D54">
        <w:fldChar w:fldCharType="end"/>
      </w:r>
      <w:r w:rsidRPr="00C20D54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FF241C">
        <w:t xml:space="preserve">см. </w:t>
      </w:r>
      <w:r w:rsidR="00DB46E6" w:rsidRPr="00C20D54">
        <w:fldChar w:fldCharType="begin"/>
      </w:r>
      <w:r w:rsidR="00DB46E6" w:rsidRPr="00C20D54">
        <w:instrText xml:space="preserve"> REF _Ref104542009 \h </w:instrText>
      </w:r>
      <w:r w:rsidR="00783B3A" w:rsidRPr="00C20D54">
        <w:instrText xml:space="preserve"> \* MERGEFORMAT </w:instrText>
      </w:r>
      <w:r w:rsidR="00DB46E6" w:rsidRPr="00C20D54">
        <w:fldChar w:fldCharType="separate"/>
      </w:r>
      <w:r w:rsidR="00565CC3" w:rsidRPr="00565CC3">
        <w:t>Рисунок 91</w:t>
      </w:r>
      <w:r w:rsidR="00DB46E6" w:rsidRPr="00C20D54">
        <w:fldChar w:fldCharType="end"/>
      </w:r>
      <w:r w:rsidRPr="00C20D54">
        <w:t>, 2). Доступны</w:t>
      </w:r>
      <w:r w:rsidR="002A2FA4">
        <w:t>е</w:t>
      </w:r>
      <w:r w:rsidRPr="00C20D54">
        <w:t xml:space="preserve"> значения: 15, 30, 45 записей на странице.</w:t>
      </w:r>
    </w:p>
    <w:p w14:paraId="09F3FE06" w14:textId="77777777" w:rsidR="00F1596C" w:rsidRPr="00C20D54" w:rsidRDefault="00F1596C" w:rsidP="00FF241C">
      <w:pPr>
        <w:pStyle w:val="afffffff6"/>
      </w:pPr>
      <w:r w:rsidRPr="00C20D54">
        <w:rPr>
          <w:noProof/>
        </w:rPr>
        <w:drawing>
          <wp:inline distT="0" distB="0" distL="0" distR="0" wp14:anchorId="2A2513EB" wp14:editId="46E58F3B">
            <wp:extent cx="5939790" cy="2761615"/>
            <wp:effectExtent l="19050" t="19050" r="22860" b="19685"/>
            <wp:docPr id="225" name="Рисунок 225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76161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B5F29D5" w14:textId="3CC406B3" w:rsidR="00F1596C" w:rsidRPr="00C20D54" w:rsidRDefault="00F1596C" w:rsidP="00966C9D">
      <w:pPr>
        <w:pStyle w:val="aff"/>
        <w:rPr>
          <w:color w:val="000000" w:themeColor="text1"/>
        </w:rPr>
      </w:pPr>
      <w:bookmarkStart w:id="426" w:name="_Ref104542009"/>
      <w:r w:rsidRPr="00FF241C">
        <w:rPr>
          <w:rStyle w:val="afffffffa"/>
        </w:rPr>
        <w:t xml:space="preserve">Рисунок </w:t>
      </w:r>
      <w:r w:rsidRPr="00FF241C">
        <w:rPr>
          <w:rStyle w:val="afffffffa"/>
        </w:rPr>
        <w:fldChar w:fldCharType="begin"/>
      </w:r>
      <w:r w:rsidRPr="00FF241C">
        <w:rPr>
          <w:rStyle w:val="afffffffa"/>
        </w:rPr>
        <w:instrText xml:space="preserve"> SEQ Рисунок \* ARABIC </w:instrText>
      </w:r>
      <w:r w:rsidRPr="00FF241C">
        <w:rPr>
          <w:rStyle w:val="afffffffa"/>
        </w:rPr>
        <w:fldChar w:fldCharType="separate"/>
      </w:r>
      <w:r w:rsidR="00565CC3">
        <w:rPr>
          <w:rStyle w:val="afffffffa"/>
          <w:noProof/>
        </w:rPr>
        <w:t>91</w:t>
      </w:r>
      <w:r w:rsidRPr="00FF241C">
        <w:rPr>
          <w:rStyle w:val="afffffffa"/>
        </w:rPr>
        <w:fldChar w:fldCharType="end"/>
      </w:r>
      <w:bookmarkEnd w:id="426"/>
      <w:r w:rsidRPr="00FF241C">
        <w:rPr>
          <w:rStyle w:val="afffffffa"/>
        </w:rPr>
        <w:t xml:space="preserve"> – Настройка</w:t>
      </w:r>
      <w:r w:rsidRPr="00C20D54">
        <w:rPr>
          <w:color w:val="000000" w:themeColor="text1"/>
        </w:rPr>
        <w:t xml:space="preserve"> отображения количества записей</w:t>
      </w:r>
    </w:p>
    <w:p w14:paraId="3FB6CDB2" w14:textId="74E77112" w:rsidR="00812861" w:rsidRPr="00C20D54" w:rsidRDefault="00812861" w:rsidP="00C24A0E">
      <w:pPr>
        <w:pStyle w:val="3f0"/>
      </w:pPr>
      <w:bookmarkStart w:id="427" w:name="_Ref104544061"/>
      <w:bookmarkStart w:id="428" w:name="_Ref156582371"/>
      <w:bookmarkStart w:id="429" w:name="_Toc167559943"/>
      <w:r w:rsidRPr="00C20D54">
        <w:t xml:space="preserve">Фильтрация </w:t>
      </w:r>
      <w:bookmarkEnd w:id="423"/>
      <w:bookmarkEnd w:id="427"/>
      <w:r w:rsidR="00C24A0E">
        <w:t>информации</w:t>
      </w:r>
      <w:bookmarkEnd w:id="428"/>
      <w:bookmarkEnd w:id="429"/>
    </w:p>
    <w:p w14:paraId="62FDFCE1" w14:textId="297F2E3F" w:rsidR="00812861" w:rsidRPr="00C20D54" w:rsidRDefault="00812861" w:rsidP="00FF241C">
      <w:pPr>
        <w:pStyle w:val="af2"/>
      </w:pPr>
      <w:r w:rsidRPr="00C20D54">
        <w:t xml:space="preserve">В Подсистеме существует возможность гибко настроить отображение списка </w:t>
      </w:r>
      <w:r w:rsidR="00FF241C">
        <w:t>программ ЕКВ</w:t>
      </w:r>
      <w:r w:rsidRPr="00C20D54">
        <w:t xml:space="preserve"> и найти определенную карточку</w:t>
      </w:r>
      <w:r w:rsidR="00FF241C">
        <w:t>.</w:t>
      </w:r>
      <w:r w:rsidRPr="00C20D54">
        <w:t xml:space="preserve"> </w:t>
      </w:r>
    </w:p>
    <w:p w14:paraId="0ED715B5" w14:textId="461E42E1" w:rsidR="00812861" w:rsidRDefault="00812861" w:rsidP="00FF241C">
      <w:pPr>
        <w:pStyle w:val="af2"/>
      </w:pPr>
      <w:r w:rsidRPr="00C20D54">
        <w:t>В полях с текстовым и числовым форматом ввода поиск осуществляется при вводе трех символов и более. Чтобы выполнить фильтрацию списка</w:t>
      </w:r>
      <w:r w:rsidR="00FF241C">
        <w:t xml:space="preserve"> в</w:t>
      </w:r>
      <w:r w:rsidRPr="00C20D54">
        <w:t xml:space="preserve">ведите параметры поиска и нажмите кнопку «Применить». Отфильтрованный список будет отображен в нижней части страницы. Чтобы сбросить фильтры, нажмите кнопку «Очистить». В списке будут отображены все записи </w:t>
      </w:r>
      <w:r w:rsidR="00FF241C">
        <w:t xml:space="preserve">о </w:t>
      </w:r>
      <w:r w:rsidRPr="00C20D54">
        <w:t>программах ЕКВ</w:t>
      </w:r>
      <w:r w:rsidR="005D3C73">
        <w:t>, сведения о которых внесены в Подсистему</w:t>
      </w:r>
      <w:r w:rsidRPr="00C20D54">
        <w:t>.</w:t>
      </w:r>
    </w:p>
    <w:p w14:paraId="1AAFDD0D" w14:textId="77777777" w:rsidR="007F2BCD" w:rsidRDefault="007F2BCD" w:rsidP="007F2BCD">
      <w:pPr>
        <w:pStyle w:val="3f0"/>
      </w:pPr>
      <w:bookmarkStart w:id="430" w:name="_Toc167559944"/>
      <w:bookmarkStart w:id="431" w:name="_Ref156772851"/>
      <w:bookmarkStart w:id="432" w:name="_Hlk156841517"/>
      <w:r>
        <w:t>В</w:t>
      </w:r>
      <w:r w:rsidRPr="007F2BCD">
        <w:t>ыгрузк</w:t>
      </w:r>
      <w:r>
        <w:t>а</w:t>
      </w:r>
      <w:r w:rsidRPr="007F2BCD">
        <w:t xml:space="preserve"> результатов поиска и фильтрации данных</w:t>
      </w:r>
      <w:bookmarkEnd w:id="430"/>
      <w:r w:rsidRPr="007F2BCD">
        <w:t xml:space="preserve"> </w:t>
      </w:r>
      <w:bookmarkEnd w:id="431"/>
    </w:p>
    <w:p w14:paraId="36CA38D7" w14:textId="03F6232F" w:rsidR="00C468AD" w:rsidRDefault="007F2BCD" w:rsidP="00C468AD">
      <w:pPr>
        <w:pStyle w:val="af2"/>
      </w:pPr>
      <w:r>
        <w:t>Для выгрузки р</w:t>
      </w:r>
      <w:r w:rsidRPr="00D524E9">
        <w:t>езультат</w:t>
      </w:r>
      <w:r>
        <w:t xml:space="preserve">ов </w:t>
      </w:r>
      <w:r w:rsidRPr="00D524E9">
        <w:t>поиска и фильтрации данных по параметрам, указанным пользователем</w:t>
      </w:r>
      <w:r>
        <w:t xml:space="preserve">, предусмотрена </w:t>
      </w:r>
      <w:r w:rsidRPr="00266006">
        <w:t>кнопк</w:t>
      </w:r>
      <w:r>
        <w:t xml:space="preserve">а </w:t>
      </w:r>
      <w:r w:rsidR="002222B8" w:rsidRPr="002222B8">
        <w:t>(см. Рисунок 89)</w:t>
      </w:r>
      <w:r>
        <w:t>. Данные выгружаются в фо</w:t>
      </w:r>
      <w:r w:rsidRPr="00D524E9">
        <w:t>рмате табличного документа.</w:t>
      </w:r>
      <w:r w:rsidRPr="00D524E9">
        <w:rPr>
          <w:color w:val="000000" w:themeColor="text1"/>
        </w:rPr>
        <w:t xml:space="preserve"> </w:t>
      </w:r>
      <w:r w:rsidRPr="00266006">
        <w:t>Файл загружается на устройство пользователя в папку для загрузок по умолчанию</w:t>
      </w:r>
      <w:r>
        <w:t xml:space="preserve">. </w:t>
      </w:r>
    </w:p>
    <w:p w14:paraId="49E00C3B" w14:textId="14ED87F6" w:rsidR="007F2BCD" w:rsidRDefault="00C468AD" w:rsidP="00C468AD">
      <w:pPr>
        <w:pStyle w:val="af2"/>
        <w:rPr>
          <w:rStyle w:val="3f8"/>
        </w:rPr>
      </w:pPr>
      <w:r w:rsidRPr="00C468AD">
        <w:rPr>
          <w:rStyle w:val="3f8"/>
        </w:rPr>
        <w:t xml:space="preserve">Перечень столбцов с признаком обязательности их наличия </w:t>
      </w:r>
      <w:r>
        <w:rPr>
          <w:rStyle w:val="3f8"/>
        </w:rPr>
        <w:t xml:space="preserve">в файле выгрузки </w:t>
      </w:r>
      <w:r w:rsidRPr="00C468AD">
        <w:rPr>
          <w:rStyle w:val="3f8"/>
        </w:rPr>
        <w:t xml:space="preserve">приведен в таблице ниже </w:t>
      </w:r>
      <w:r w:rsidR="007F2BCD" w:rsidRPr="00C468AD">
        <w:rPr>
          <w:rStyle w:val="3f8"/>
        </w:rPr>
        <w:t xml:space="preserve">(см. </w:t>
      </w:r>
      <w:r w:rsidRPr="00C468AD">
        <w:rPr>
          <w:rStyle w:val="3f8"/>
        </w:rPr>
        <w:fldChar w:fldCharType="begin"/>
      </w:r>
      <w:r w:rsidRPr="00C468AD">
        <w:rPr>
          <w:rStyle w:val="3f8"/>
        </w:rPr>
        <w:instrText xml:space="preserve"> REF _Ref156815857 \h  \* MERGEFORMAT </w:instrText>
      </w:r>
      <w:r w:rsidRPr="00C468AD">
        <w:rPr>
          <w:rStyle w:val="3f8"/>
        </w:rPr>
      </w:r>
      <w:r w:rsidRPr="00C468AD">
        <w:rPr>
          <w:rStyle w:val="3f8"/>
        </w:rPr>
        <w:fldChar w:fldCharType="separate"/>
      </w:r>
      <w:r w:rsidR="00565CC3" w:rsidRPr="00532283">
        <w:t xml:space="preserve">Таблица </w:t>
      </w:r>
      <w:r w:rsidR="00565CC3">
        <w:rPr>
          <w:noProof/>
        </w:rPr>
        <w:t>25</w:t>
      </w:r>
      <w:r w:rsidRPr="00C468AD">
        <w:rPr>
          <w:rStyle w:val="3f8"/>
        </w:rPr>
        <w:fldChar w:fldCharType="end"/>
      </w:r>
      <w:r w:rsidR="007F2BCD" w:rsidRPr="00C468AD">
        <w:rPr>
          <w:rStyle w:val="3f8"/>
        </w:rPr>
        <w:t>)</w:t>
      </w:r>
      <w:r w:rsidRPr="00C468AD">
        <w:rPr>
          <w:rStyle w:val="3f8"/>
        </w:rPr>
        <w:t>.</w:t>
      </w:r>
      <w:r>
        <w:rPr>
          <w:rStyle w:val="3f8"/>
        </w:rPr>
        <w:t xml:space="preserve"> </w:t>
      </w:r>
    </w:p>
    <w:p w14:paraId="538B57EE" w14:textId="63F920FD" w:rsidR="00AC24E4" w:rsidRPr="00532283" w:rsidRDefault="00AC24E4" w:rsidP="00AC24E4">
      <w:pPr>
        <w:pStyle w:val="afffffffff4"/>
      </w:pPr>
      <w:bookmarkStart w:id="433" w:name="_Ref156815857"/>
      <w:r w:rsidRPr="00532283">
        <w:t xml:space="preserve">Таблица </w:t>
      </w:r>
      <w:r w:rsidR="003B6A3D">
        <w:fldChar w:fldCharType="begin"/>
      </w:r>
      <w:r w:rsidR="003B6A3D">
        <w:instrText xml:space="preserve"> SEQ Таблица \* ARABIC </w:instrText>
      </w:r>
      <w:r w:rsidR="003B6A3D">
        <w:fldChar w:fldCharType="separate"/>
      </w:r>
      <w:r w:rsidR="00565CC3">
        <w:rPr>
          <w:noProof/>
        </w:rPr>
        <w:t>25</w:t>
      </w:r>
      <w:r w:rsidR="003B6A3D">
        <w:rPr>
          <w:noProof/>
        </w:rPr>
        <w:fldChar w:fldCharType="end"/>
      </w:r>
      <w:bookmarkEnd w:id="433"/>
      <w:r w:rsidRPr="00532283">
        <w:t xml:space="preserve"> </w:t>
      </w:r>
      <w:r>
        <w:t>–</w:t>
      </w:r>
      <w:r w:rsidRPr="00532283">
        <w:t xml:space="preserve"> </w:t>
      </w:r>
      <w:r w:rsidRPr="00F01766">
        <w:t>Перечень данных, выгрузка которых доступна через пользовательский интерфейс</w:t>
      </w:r>
      <w:r>
        <w:t xml:space="preserve"> </w:t>
      </w:r>
      <w:r w:rsidR="00C468AD">
        <w:t>модуля «</w:t>
      </w:r>
      <w:r w:rsidR="00C468AD" w:rsidRPr="00C468AD">
        <w:t>Программный реестр ЕКВ</w:t>
      </w:r>
      <w:r w:rsidR="00C468AD">
        <w:t xml:space="preserve">» </w:t>
      </w:r>
      <w:r>
        <w:t>после поиска и фильтрации по параметрам, указанным пользователем</w:t>
      </w:r>
    </w:p>
    <w:tbl>
      <w:tblPr>
        <w:tblStyle w:val="af6"/>
        <w:tblW w:w="9351" w:type="dxa"/>
        <w:tblLayout w:type="fixed"/>
        <w:tblLook w:val="04A0" w:firstRow="1" w:lastRow="0" w:firstColumn="1" w:lastColumn="0" w:noHBand="0" w:noVBand="1"/>
      </w:tblPr>
      <w:tblGrid>
        <w:gridCol w:w="2122"/>
        <w:gridCol w:w="1701"/>
        <w:gridCol w:w="3685"/>
        <w:gridCol w:w="1843"/>
      </w:tblGrid>
      <w:tr w:rsidR="00AC24E4" w:rsidRPr="00F01766" w14:paraId="762C498C" w14:textId="77777777" w:rsidTr="002D1977">
        <w:trPr>
          <w:tblHeader/>
        </w:trPr>
        <w:tc>
          <w:tcPr>
            <w:tcW w:w="2122" w:type="dxa"/>
          </w:tcPr>
          <w:p w14:paraId="23B921ED" w14:textId="77777777" w:rsidR="00AC24E4" w:rsidRPr="00202D23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модуля</w:t>
            </w:r>
          </w:p>
        </w:tc>
        <w:tc>
          <w:tcPr>
            <w:tcW w:w="1701" w:type="dxa"/>
          </w:tcPr>
          <w:p w14:paraId="10573A1F" w14:textId="77777777" w:rsidR="00AC24E4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Объект учета</w:t>
            </w:r>
          </w:p>
        </w:tc>
        <w:tc>
          <w:tcPr>
            <w:tcW w:w="3685" w:type="dxa"/>
          </w:tcPr>
          <w:p w14:paraId="7D5D7380" w14:textId="77777777" w:rsidR="00AC24E4" w:rsidRPr="00202D23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Наименование столбца в таблице</w:t>
            </w:r>
          </w:p>
        </w:tc>
        <w:tc>
          <w:tcPr>
            <w:tcW w:w="1843" w:type="dxa"/>
          </w:tcPr>
          <w:p w14:paraId="0524F734" w14:textId="77777777" w:rsidR="00AC24E4" w:rsidRDefault="00AC24E4" w:rsidP="002D1977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Признак обязательности наличия столбца в таблице</w:t>
            </w:r>
          </w:p>
        </w:tc>
      </w:tr>
      <w:tr w:rsidR="00AC24E4" w:rsidRPr="00202D23" w14:paraId="5E27D18A" w14:textId="77777777" w:rsidTr="002D1977">
        <w:tc>
          <w:tcPr>
            <w:tcW w:w="2122" w:type="dxa"/>
            <w:vMerge w:val="restart"/>
          </w:tcPr>
          <w:p w14:paraId="448FBA75" w14:textId="77777777" w:rsidR="00AC24E4" w:rsidRPr="00202D23" w:rsidRDefault="00AC24E4" w:rsidP="002D1977">
            <w:pPr>
              <w:pStyle w:val="104"/>
            </w:pPr>
            <w:r w:rsidRPr="00771E78">
              <w:t>Программный реестр ЕКВ</w:t>
            </w:r>
          </w:p>
        </w:tc>
        <w:tc>
          <w:tcPr>
            <w:tcW w:w="1701" w:type="dxa"/>
            <w:vMerge w:val="restart"/>
          </w:tcPr>
          <w:p w14:paraId="58F0FA56" w14:textId="77777777" w:rsidR="00AC24E4" w:rsidRPr="00202D23" w:rsidRDefault="00AC24E4" w:rsidP="002D1977">
            <w:pPr>
              <w:pStyle w:val="104"/>
            </w:pPr>
            <w:r>
              <w:t>Программа ЕКВ</w:t>
            </w:r>
          </w:p>
        </w:tc>
        <w:tc>
          <w:tcPr>
            <w:tcW w:w="3685" w:type="dxa"/>
          </w:tcPr>
          <w:p w14:paraId="2FC09B4C" w14:textId="77777777" w:rsidR="00AC24E4" w:rsidRPr="00202D23" w:rsidRDefault="00AC24E4" w:rsidP="002D1977">
            <w:pPr>
              <w:pStyle w:val="104"/>
            </w:pPr>
            <w:r>
              <w:t>Год потребности</w:t>
            </w:r>
          </w:p>
        </w:tc>
        <w:tc>
          <w:tcPr>
            <w:tcW w:w="1843" w:type="dxa"/>
          </w:tcPr>
          <w:p w14:paraId="0B127539" w14:textId="77777777" w:rsidR="00AC24E4" w:rsidRPr="00202D23" w:rsidRDefault="00AC24E4" w:rsidP="002D1977">
            <w:pPr>
              <w:pStyle w:val="104"/>
            </w:pPr>
            <w:r>
              <w:t>Да</w:t>
            </w:r>
          </w:p>
        </w:tc>
      </w:tr>
      <w:tr w:rsidR="00AC24E4" w:rsidRPr="00202D23" w14:paraId="635E7F98" w14:textId="77777777" w:rsidTr="002D1977">
        <w:tc>
          <w:tcPr>
            <w:tcW w:w="2122" w:type="dxa"/>
            <w:vMerge/>
          </w:tcPr>
          <w:p w14:paraId="389E8010" w14:textId="77777777" w:rsidR="00AC24E4" w:rsidRPr="00771E78" w:rsidRDefault="00AC24E4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33A3B2FD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685" w:type="dxa"/>
          </w:tcPr>
          <w:p w14:paraId="2A167133" w14:textId="77777777" w:rsidR="00AC24E4" w:rsidRPr="00202D23" w:rsidRDefault="00AC24E4" w:rsidP="002D1977">
            <w:pPr>
              <w:pStyle w:val="104"/>
            </w:pPr>
            <w:r>
              <w:t>Субъект</w:t>
            </w:r>
          </w:p>
        </w:tc>
        <w:tc>
          <w:tcPr>
            <w:tcW w:w="1843" w:type="dxa"/>
          </w:tcPr>
          <w:p w14:paraId="3A016A79" w14:textId="77777777" w:rsidR="00AC24E4" w:rsidRPr="00202D23" w:rsidRDefault="00AC24E4" w:rsidP="002D1977">
            <w:pPr>
              <w:pStyle w:val="104"/>
            </w:pPr>
            <w:r>
              <w:t>Да</w:t>
            </w:r>
          </w:p>
        </w:tc>
      </w:tr>
      <w:tr w:rsidR="00AC24E4" w:rsidRPr="00202D23" w14:paraId="5676809E" w14:textId="77777777" w:rsidTr="002D1977">
        <w:tc>
          <w:tcPr>
            <w:tcW w:w="2122" w:type="dxa"/>
            <w:vMerge/>
          </w:tcPr>
          <w:p w14:paraId="3B51C9AE" w14:textId="77777777" w:rsidR="00AC24E4" w:rsidRPr="00771E78" w:rsidRDefault="00AC24E4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4BB2DB6C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685" w:type="dxa"/>
          </w:tcPr>
          <w:p w14:paraId="27989574" w14:textId="77777777" w:rsidR="00AC24E4" w:rsidRDefault="00AC24E4" w:rsidP="002D1977">
            <w:pPr>
              <w:pStyle w:val="104"/>
            </w:pPr>
            <w:r>
              <w:t>Статус</w:t>
            </w:r>
          </w:p>
        </w:tc>
        <w:tc>
          <w:tcPr>
            <w:tcW w:w="1843" w:type="dxa"/>
          </w:tcPr>
          <w:p w14:paraId="23AA471A" w14:textId="77777777" w:rsidR="00AC24E4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01BDDFA9" w14:textId="77777777" w:rsidTr="002D1977">
        <w:tc>
          <w:tcPr>
            <w:tcW w:w="2122" w:type="dxa"/>
            <w:vMerge/>
          </w:tcPr>
          <w:p w14:paraId="1B3114E1" w14:textId="77777777" w:rsidR="00AC24E4" w:rsidRPr="00771E78" w:rsidRDefault="00AC24E4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44FAA94B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685" w:type="dxa"/>
          </w:tcPr>
          <w:p w14:paraId="5F3D8CDE" w14:textId="77777777" w:rsidR="00AC24E4" w:rsidRDefault="00AC24E4" w:rsidP="002D1977">
            <w:pPr>
              <w:pStyle w:val="104"/>
            </w:pPr>
            <w:r>
              <w:t>Всего требуется</w:t>
            </w:r>
          </w:p>
        </w:tc>
        <w:tc>
          <w:tcPr>
            <w:tcW w:w="1843" w:type="dxa"/>
          </w:tcPr>
          <w:p w14:paraId="57520CB2" w14:textId="77777777" w:rsidR="00AC24E4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206E706C" w14:textId="77777777" w:rsidTr="002D1977">
        <w:tc>
          <w:tcPr>
            <w:tcW w:w="2122" w:type="dxa"/>
            <w:vMerge/>
          </w:tcPr>
          <w:p w14:paraId="6C3A0572" w14:textId="77777777" w:rsidR="00AC24E4" w:rsidRPr="00771E78" w:rsidRDefault="00AC24E4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08EFE952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685" w:type="dxa"/>
          </w:tcPr>
          <w:p w14:paraId="76D69F6A" w14:textId="77777777" w:rsidR="00AC24E4" w:rsidRDefault="00AC24E4" w:rsidP="002D1977">
            <w:pPr>
              <w:pStyle w:val="104"/>
            </w:pPr>
            <w:r>
              <w:t>Трудоустроено</w:t>
            </w:r>
          </w:p>
        </w:tc>
        <w:tc>
          <w:tcPr>
            <w:tcW w:w="1843" w:type="dxa"/>
          </w:tcPr>
          <w:p w14:paraId="22AEA14B" w14:textId="77777777" w:rsidR="00AC24E4" w:rsidRDefault="00AC24E4" w:rsidP="002D1977">
            <w:pPr>
              <w:pStyle w:val="104"/>
            </w:pPr>
            <w:r>
              <w:t>Нет</w:t>
            </w:r>
          </w:p>
        </w:tc>
      </w:tr>
      <w:tr w:rsidR="00AC24E4" w:rsidRPr="00202D23" w14:paraId="374ACDE8" w14:textId="77777777" w:rsidTr="002D1977">
        <w:tc>
          <w:tcPr>
            <w:tcW w:w="2122" w:type="dxa"/>
            <w:vMerge/>
          </w:tcPr>
          <w:p w14:paraId="47DB9F39" w14:textId="77777777" w:rsidR="00AC24E4" w:rsidRPr="00771E78" w:rsidRDefault="00AC24E4" w:rsidP="002D1977">
            <w:pPr>
              <w:pStyle w:val="104"/>
            </w:pPr>
          </w:p>
        </w:tc>
        <w:tc>
          <w:tcPr>
            <w:tcW w:w="1701" w:type="dxa"/>
            <w:vMerge/>
          </w:tcPr>
          <w:p w14:paraId="4F782C31" w14:textId="77777777" w:rsidR="00AC24E4" w:rsidRPr="00202D23" w:rsidRDefault="00AC24E4" w:rsidP="002D1977">
            <w:pPr>
              <w:pStyle w:val="104"/>
            </w:pPr>
          </w:p>
        </w:tc>
        <w:tc>
          <w:tcPr>
            <w:tcW w:w="3685" w:type="dxa"/>
          </w:tcPr>
          <w:p w14:paraId="50442F83" w14:textId="77777777" w:rsidR="00AC24E4" w:rsidRDefault="00AC24E4" w:rsidP="002D1977">
            <w:pPr>
              <w:pStyle w:val="104"/>
            </w:pPr>
            <w:r>
              <w:t>Доступно</w:t>
            </w:r>
          </w:p>
        </w:tc>
        <w:tc>
          <w:tcPr>
            <w:tcW w:w="1843" w:type="dxa"/>
          </w:tcPr>
          <w:p w14:paraId="62DF9B04" w14:textId="77777777" w:rsidR="00AC24E4" w:rsidRDefault="00AC24E4" w:rsidP="002D1977">
            <w:pPr>
              <w:pStyle w:val="104"/>
            </w:pPr>
            <w:r>
              <w:t>Нет</w:t>
            </w:r>
          </w:p>
        </w:tc>
      </w:tr>
    </w:tbl>
    <w:p w14:paraId="0CBB0164" w14:textId="37A4A2EB" w:rsidR="00637A2B" w:rsidRPr="00C20D54" w:rsidRDefault="00FF241C" w:rsidP="00966C9D">
      <w:pPr>
        <w:pStyle w:val="3f0"/>
        <w:rPr>
          <w:color w:val="000000" w:themeColor="text1"/>
        </w:rPr>
      </w:pPr>
      <w:bookmarkStart w:id="434" w:name="_Toc167559945"/>
      <w:bookmarkStart w:id="435" w:name="_Hlk156841539"/>
      <w:bookmarkStart w:id="436" w:name="_Toc99404108"/>
      <w:bookmarkEnd w:id="432"/>
      <w:r>
        <w:rPr>
          <w:color w:val="000000" w:themeColor="text1"/>
        </w:rPr>
        <w:t>Форма «К</w:t>
      </w:r>
      <w:r w:rsidR="00637A2B" w:rsidRPr="00C20D54">
        <w:rPr>
          <w:color w:val="000000" w:themeColor="text1"/>
        </w:rPr>
        <w:t>арточк</w:t>
      </w:r>
      <w:r>
        <w:rPr>
          <w:color w:val="000000" w:themeColor="text1"/>
        </w:rPr>
        <w:t>а</w:t>
      </w:r>
      <w:r w:rsidR="00637A2B" w:rsidRPr="00C20D54">
        <w:rPr>
          <w:color w:val="000000" w:themeColor="text1"/>
        </w:rPr>
        <w:t xml:space="preserve"> программы ЕКВ</w:t>
      </w:r>
      <w:r>
        <w:rPr>
          <w:color w:val="000000" w:themeColor="text1"/>
        </w:rPr>
        <w:t>»</w:t>
      </w:r>
      <w:bookmarkEnd w:id="434"/>
    </w:p>
    <w:p w14:paraId="00536750" w14:textId="420ADF86" w:rsidR="00637A2B" w:rsidRPr="00C20D54" w:rsidRDefault="00637A2B" w:rsidP="00966C9D">
      <w:pPr>
        <w:pStyle w:val="49"/>
        <w:rPr>
          <w:color w:val="000000" w:themeColor="text1"/>
        </w:rPr>
      </w:pPr>
      <w:bookmarkStart w:id="437" w:name="_Ref156771537"/>
      <w:bookmarkEnd w:id="435"/>
      <w:r w:rsidRPr="00C20D54">
        <w:rPr>
          <w:color w:val="000000" w:themeColor="text1"/>
        </w:rPr>
        <w:t>Просмотр карточки</w:t>
      </w:r>
      <w:bookmarkEnd w:id="437"/>
    </w:p>
    <w:p w14:paraId="620FC152" w14:textId="63651D25" w:rsidR="00936F56" w:rsidRPr="00C20D54" w:rsidRDefault="002A2FA4" w:rsidP="00142753">
      <w:pPr>
        <w:ind w:firstLine="709"/>
        <w:rPr>
          <w:color w:val="000000" w:themeColor="text1"/>
        </w:rPr>
      </w:pPr>
      <w:bookmarkStart w:id="438" w:name="_Hlk156841550"/>
      <w:r>
        <w:rPr>
          <w:rStyle w:val="afffffff3"/>
        </w:rPr>
        <w:t>Для открытия</w:t>
      </w:r>
      <w:r w:rsidR="00936F56" w:rsidRPr="00FF241C">
        <w:rPr>
          <w:rStyle w:val="afffffff3"/>
        </w:rPr>
        <w:t xml:space="preserve"> карточк</w:t>
      </w:r>
      <w:r>
        <w:rPr>
          <w:rStyle w:val="afffffff3"/>
        </w:rPr>
        <w:t>и</w:t>
      </w:r>
      <w:r w:rsidR="00936F56" w:rsidRPr="00FF241C">
        <w:rPr>
          <w:rStyle w:val="afffffff3"/>
        </w:rPr>
        <w:t xml:space="preserve"> программы ЕКВ</w:t>
      </w:r>
      <w:bookmarkEnd w:id="438"/>
      <w:r w:rsidR="00936F56" w:rsidRPr="00C20D54">
        <w:rPr>
          <w:color w:val="000000" w:themeColor="text1"/>
        </w:rPr>
        <w:t>:</w:t>
      </w:r>
    </w:p>
    <w:p w14:paraId="2ADEAE0A" w14:textId="133B47EE" w:rsidR="00FF241C" w:rsidRPr="00C20D54" w:rsidRDefault="00936F56" w:rsidP="00B77B53">
      <w:pPr>
        <w:pStyle w:val="1d"/>
        <w:numPr>
          <w:ilvl w:val="0"/>
          <w:numId w:val="110"/>
        </w:numPr>
      </w:pPr>
      <w:r w:rsidRPr="00C20D54">
        <w:t>Перейдите в</w:t>
      </w:r>
      <w:r w:rsidR="00EF6D6C">
        <w:t xml:space="preserve"> форму «</w:t>
      </w:r>
      <w:r w:rsidRPr="00C20D54">
        <w:t>Программный реестр ЕКВ</w:t>
      </w:r>
      <w:r w:rsidR="00EF6D6C">
        <w:t>»</w:t>
      </w:r>
      <w:r w:rsidR="00256959">
        <w:t xml:space="preserve">: </w:t>
      </w:r>
      <w:r w:rsidR="00256959" w:rsidRPr="00516C30">
        <w:t>в главном меню Подсистемы выберите «ФРМР» → «</w:t>
      </w:r>
      <w:r w:rsidR="00256959" w:rsidRPr="00C20D54">
        <w:t>Программный реестр ЕКВ</w:t>
      </w:r>
      <w:r w:rsidR="00256959">
        <w:t>».</w:t>
      </w:r>
    </w:p>
    <w:p w14:paraId="4F3CDC2D" w14:textId="5DAF8882" w:rsidR="00936F56" w:rsidRPr="00C20D54" w:rsidRDefault="00936F56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 w:rsidR="00140C78">
        <w:t>см. пункт</w:t>
      </w:r>
      <w:r w:rsidR="00FF241C">
        <w:t xml:space="preserve"> </w:t>
      </w:r>
      <w:r w:rsidR="00FF241C">
        <w:fldChar w:fldCharType="begin"/>
      </w:r>
      <w:r w:rsidR="00FF241C">
        <w:instrText xml:space="preserve"> REF _Ref156582371 \r \h </w:instrText>
      </w:r>
      <w:r w:rsidR="00FF241C">
        <w:fldChar w:fldCharType="separate"/>
      </w:r>
      <w:r w:rsidR="00565CC3">
        <w:t>4.4.4</w:t>
      </w:r>
      <w:r w:rsidR="00FF241C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).</w:t>
      </w:r>
    </w:p>
    <w:p w14:paraId="6CD779B2" w14:textId="50666E75" w:rsidR="00936F56" w:rsidRPr="00C20D54" w:rsidRDefault="00936F56" w:rsidP="00B77B53">
      <w:pPr>
        <w:pStyle w:val="1d"/>
        <w:numPr>
          <w:ilvl w:val="0"/>
          <w:numId w:val="167"/>
        </w:numPr>
      </w:pPr>
      <w:r w:rsidRPr="00C20D54">
        <w:t>Нажмите на наименование программы ЕКВ. Откроется карточка программа ЕКВ (</w:t>
      </w:r>
      <w:r w:rsidR="00FF241C">
        <w:t xml:space="preserve">см. </w:t>
      </w:r>
      <w:r w:rsidR="00FF241C">
        <w:fldChar w:fldCharType="begin"/>
      </w:r>
      <w:r w:rsidR="00FF241C">
        <w:instrText xml:space="preserve"> REF _Ref156582391 \h </w:instrText>
      </w:r>
      <w:r w:rsidR="00FF241C"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 w:rsidR="00FF241C">
        <w:fldChar w:fldCharType="end"/>
      </w:r>
      <w:r w:rsidRPr="00C20D54">
        <w:t>).</w:t>
      </w:r>
    </w:p>
    <w:p w14:paraId="21648938" w14:textId="4756EA5A" w:rsidR="00936F56" w:rsidRPr="00C20D54" w:rsidRDefault="00B070EF" w:rsidP="00FF241C">
      <w:pPr>
        <w:pStyle w:val="afffffff6"/>
      </w:pPr>
      <w:r w:rsidRPr="00C20D54">
        <w:rPr>
          <w:noProof/>
        </w:rPr>
        <w:drawing>
          <wp:inline distT="0" distB="0" distL="0" distR="0" wp14:anchorId="6C6951A3" wp14:editId="0292C623">
            <wp:extent cx="5939790" cy="2451100"/>
            <wp:effectExtent l="19050" t="19050" r="22860" b="2540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4511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8F0DE05" w14:textId="6883E8CD" w:rsidR="00936F56" w:rsidRPr="00C20D54" w:rsidRDefault="00936F56" w:rsidP="00966C9D">
      <w:pPr>
        <w:pStyle w:val="aff"/>
        <w:rPr>
          <w:color w:val="000000" w:themeColor="text1"/>
        </w:rPr>
      </w:pPr>
      <w:bookmarkStart w:id="439" w:name="_Ref156582391"/>
      <w:r w:rsidRPr="00FF241C">
        <w:rPr>
          <w:rStyle w:val="afffffffa"/>
        </w:rPr>
        <w:t>Рисунок </w:t>
      </w:r>
      <w:r w:rsidRPr="00FF241C">
        <w:rPr>
          <w:rStyle w:val="afffffffa"/>
        </w:rPr>
        <w:fldChar w:fldCharType="begin"/>
      </w:r>
      <w:r w:rsidRPr="00FF241C">
        <w:rPr>
          <w:rStyle w:val="afffffffa"/>
        </w:rPr>
        <w:instrText xml:space="preserve"> SEQ Рисунок \* ARABIC </w:instrText>
      </w:r>
      <w:r w:rsidRPr="00FF241C">
        <w:rPr>
          <w:rStyle w:val="afffffffa"/>
        </w:rPr>
        <w:fldChar w:fldCharType="separate"/>
      </w:r>
      <w:r w:rsidR="00565CC3">
        <w:rPr>
          <w:rStyle w:val="afffffffa"/>
          <w:noProof/>
        </w:rPr>
        <w:t>92</w:t>
      </w:r>
      <w:r w:rsidRPr="00FF241C">
        <w:rPr>
          <w:rStyle w:val="afffffffa"/>
        </w:rPr>
        <w:fldChar w:fldCharType="end"/>
      </w:r>
      <w:bookmarkEnd w:id="439"/>
      <w:r w:rsidRPr="00FF241C">
        <w:rPr>
          <w:rStyle w:val="afffffffa"/>
        </w:rPr>
        <w:t xml:space="preserve"> – Карточка программы</w:t>
      </w:r>
      <w:r w:rsidRPr="00C20D54">
        <w:rPr>
          <w:color w:val="000000" w:themeColor="text1"/>
        </w:rPr>
        <w:t xml:space="preserve"> ЕКВ</w:t>
      </w:r>
    </w:p>
    <w:p w14:paraId="3B8233E4" w14:textId="4A013D58" w:rsidR="00936F56" w:rsidRPr="00C20D54" w:rsidRDefault="00936F56" w:rsidP="00FF241C">
      <w:pPr>
        <w:pStyle w:val="afffffff9"/>
      </w:pPr>
      <w:bookmarkStart w:id="440" w:name="_Hlk156842860"/>
      <w:r w:rsidRPr="00C20D54">
        <w:t xml:space="preserve">Карточка </w:t>
      </w:r>
      <w:r w:rsidR="00B862C3" w:rsidRPr="00C20D54">
        <w:t>программы ЕКВ</w:t>
      </w:r>
      <w:r w:rsidRPr="00C20D54">
        <w:t xml:space="preserve"> содержит элементы:</w:t>
      </w:r>
    </w:p>
    <w:p w14:paraId="0D0D9603" w14:textId="50AE2403" w:rsidR="00936F56" w:rsidRPr="00C20D54" w:rsidRDefault="008339F4" w:rsidP="00B77B53">
      <w:pPr>
        <w:pStyle w:val="1d"/>
        <w:numPr>
          <w:ilvl w:val="0"/>
          <w:numId w:val="111"/>
        </w:numPr>
      </w:pPr>
      <w:r>
        <w:t>вкладк</w:t>
      </w:r>
      <w:r w:rsidR="00F56125">
        <w:t>и</w:t>
      </w:r>
      <w:r w:rsidR="00936F56" w:rsidRPr="00C20D54">
        <w:t xml:space="preserve"> </w:t>
      </w:r>
      <w:r w:rsidR="00FF241C" w:rsidRPr="00C20D54">
        <w:t>(</w:t>
      </w:r>
      <w:r w:rsidR="00FF241C">
        <w:t xml:space="preserve">см. </w:t>
      </w:r>
      <w:r w:rsidR="00FF241C">
        <w:fldChar w:fldCharType="begin"/>
      </w:r>
      <w:r w:rsidR="00FF241C">
        <w:instrText xml:space="preserve"> REF _Ref156582391 \h </w:instrText>
      </w:r>
      <w:r w:rsidR="00FF241C"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 w:rsidR="00FF241C">
        <w:fldChar w:fldCharType="end"/>
      </w:r>
      <w:r w:rsidR="00C468AD">
        <w:t xml:space="preserve">, </w:t>
      </w:r>
      <w:r w:rsidR="00936F56" w:rsidRPr="00C20D54">
        <w:t>1):</w:t>
      </w:r>
    </w:p>
    <w:p w14:paraId="45D1E767" w14:textId="75CB76A7" w:rsidR="00936F56" w:rsidRPr="00C20D54" w:rsidRDefault="00936F56" w:rsidP="00A25157">
      <w:pPr>
        <w:pStyle w:val="25"/>
      </w:pPr>
      <w:r w:rsidRPr="00C20D54">
        <w:t>«</w:t>
      </w:r>
      <w:r w:rsidR="00B862C3" w:rsidRPr="00C20D54">
        <w:t>Основная информация</w:t>
      </w:r>
      <w:r w:rsidRPr="00C20D54">
        <w:t>»</w:t>
      </w:r>
      <w:r w:rsidR="00EE16F1">
        <w:t xml:space="preserve"> – д</w:t>
      </w:r>
      <w:r w:rsidR="00B862C3" w:rsidRPr="00C20D54">
        <w:t>анные о субъекте</w:t>
      </w:r>
      <w:r w:rsidR="008339F4">
        <w:t xml:space="preserve"> </w:t>
      </w:r>
      <w:r w:rsidR="001179C1" w:rsidRPr="00C20D54">
        <w:t>Российской Федерации</w:t>
      </w:r>
      <w:r w:rsidR="00B862C3" w:rsidRPr="00C20D54">
        <w:t xml:space="preserve">, годе потребности, статусе программы </w:t>
      </w:r>
      <w:r w:rsidR="008339F4">
        <w:t xml:space="preserve">ЕКВ </w:t>
      </w:r>
      <w:r w:rsidR="00B862C3" w:rsidRPr="00C20D54">
        <w:t xml:space="preserve">и </w:t>
      </w:r>
      <w:r w:rsidR="008339F4">
        <w:t xml:space="preserve">ее </w:t>
      </w:r>
      <w:r w:rsidR="00B862C3" w:rsidRPr="00C20D54">
        <w:t>количественных показателях</w:t>
      </w:r>
      <w:r w:rsidR="008339F4">
        <w:t xml:space="preserve"> </w:t>
      </w:r>
      <w:r w:rsidR="008339F4" w:rsidRPr="00C20D54">
        <w:rPr>
          <w:color w:val="000000" w:themeColor="text1"/>
        </w:rPr>
        <w:t>(</w:t>
      </w:r>
      <w:r w:rsidR="008339F4">
        <w:rPr>
          <w:color w:val="000000" w:themeColor="text1"/>
        </w:rPr>
        <w:t xml:space="preserve">см. </w:t>
      </w:r>
      <w:r w:rsidR="008339F4" w:rsidRPr="00C20D54">
        <w:rPr>
          <w:color w:val="000000" w:themeColor="text1"/>
        </w:rPr>
        <w:fldChar w:fldCharType="begin"/>
      </w:r>
      <w:r w:rsidR="008339F4" w:rsidRPr="00C20D54">
        <w:rPr>
          <w:color w:val="000000" w:themeColor="text1"/>
        </w:rPr>
        <w:instrText xml:space="preserve"> REF _Ref96330443 \h  \* MERGEFORMAT </w:instrText>
      </w:r>
      <w:r w:rsidR="008339F4" w:rsidRPr="00C20D54">
        <w:rPr>
          <w:color w:val="000000" w:themeColor="text1"/>
        </w:rPr>
      </w:r>
      <w:r w:rsidR="008339F4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>Рисунок 93</w:t>
      </w:r>
      <w:r w:rsidR="008339F4" w:rsidRPr="00C20D54">
        <w:rPr>
          <w:color w:val="000000" w:themeColor="text1"/>
        </w:rPr>
        <w:fldChar w:fldCharType="end"/>
      </w:r>
      <w:r w:rsidR="008339F4" w:rsidRPr="00C20D54">
        <w:rPr>
          <w:color w:val="000000" w:themeColor="text1"/>
        </w:rPr>
        <w:t>)</w:t>
      </w:r>
      <w:r w:rsidR="008339F4">
        <w:rPr>
          <w:color w:val="000000" w:themeColor="text1"/>
        </w:rPr>
        <w:t>;</w:t>
      </w:r>
    </w:p>
    <w:p w14:paraId="02295A78" w14:textId="5B6C8419" w:rsidR="008339F4" w:rsidRPr="00C20D54" w:rsidRDefault="00936F56" w:rsidP="002D1977">
      <w:pPr>
        <w:pStyle w:val="25"/>
      </w:pPr>
      <w:r w:rsidRPr="00C20D54">
        <w:t>«</w:t>
      </w:r>
      <w:r w:rsidR="00B862C3" w:rsidRPr="00C20D54">
        <w:t>Медицинские</w:t>
      </w:r>
      <w:r w:rsidRPr="00C20D54">
        <w:t xml:space="preserve"> организации</w:t>
      </w:r>
      <w:r w:rsidR="00B862C3" w:rsidRPr="00C20D54">
        <w:t xml:space="preserve"> программы</w:t>
      </w:r>
      <w:r w:rsidRPr="00C20D54">
        <w:t>»</w:t>
      </w:r>
      <w:r w:rsidR="00EE16F1">
        <w:t xml:space="preserve"> </w:t>
      </w:r>
      <w:r w:rsidR="008339F4" w:rsidRPr="00C20D54">
        <w:t>(</w:t>
      </w:r>
      <w:r w:rsidR="008339F4">
        <w:t>см.</w:t>
      </w:r>
      <w:r w:rsidR="005C7343">
        <w:t xml:space="preserve"> </w:t>
      </w:r>
      <w:r w:rsidR="008339F4" w:rsidRPr="00C20D54">
        <w:fldChar w:fldCharType="begin"/>
      </w:r>
      <w:r w:rsidR="008339F4" w:rsidRPr="00C20D54">
        <w:instrText xml:space="preserve"> REF _Ref96330602 \h  \* MERGEFORMAT </w:instrText>
      </w:r>
      <w:r w:rsidR="008339F4" w:rsidRPr="00C20D54">
        <w:fldChar w:fldCharType="separate"/>
      </w:r>
      <w:r w:rsidR="00565CC3" w:rsidRPr="00C20D54">
        <w:t>Рисунок </w:t>
      </w:r>
      <w:r w:rsidR="00565CC3">
        <w:t>94</w:t>
      </w:r>
      <w:r w:rsidR="008339F4" w:rsidRPr="00C20D54">
        <w:fldChar w:fldCharType="end"/>
      </w:r>
      <w:r w:rsidR="008339F4" w:rsidRPr="00C20D54">
        <w:t>)</w:t>
      </w:r>
      <w:r w:rsidR="008339F4">
        <w:t xml:space="preserve">. </w:t>
      </w:r>
      <w:r w:rsidR="008339F4" w:rsidRPr="00C20D54">
        <w:t xml:space="preserve">Вкладка </w:t>
      </w:r>
      <w:r w:rsidR="00BD50CB">
        <w:t xml:space="preserve">содержит </w:t>
      </w:r>
      <w:r w:rsidR="006C6752" w:rsidRPr="00BD50CB">
        <w:rPr>
          <w:rStyle w:val="afffffff1"/>
        </w:rPr>
        <w:t>т</w:t>
      </w:r>
      <w:r w:rsidR="008339F4" w:rsidRPr="00BD50CB">
        <w:rPr>
          <w:rStyle w:val="afffffff1"/>
        </w:rPr>
        <w:t>аблиц</w:t>
      </w:r>
      <w:r w:rsidR="00BD50CB">
        <w:rPr>
          <w:rStyle w:val="afffffff1"/>
        </w:rPr>
        <w:t>у</w:t>
      </w:r>
      <w:r w:rsidR="008339F4" w:rsidRPr="00BD50CB">
        <w:rPr>
          <w:rStyle w:val="afffffff1"/>
        </w:rPr>
        <w:t xml:space="preserve"> со списком медицинских организаций, участвующих в программе.</w:t>
      </w:r>
      <w:r w:rsidR="008339F4" w:rsidRPr="00BD50CB">
        <w:rPr>
          <w:rStyle w:val="3f8"/>
        </w:rPr>
        <w:t xml:space="preserve"> В таблице</w:t>
      </w:r>
      <w:r w:rsidR="008339F4" w:rsidRPr="00C20D54">
        <w:t xml:space="preserve"> доступна сортировка списка по возрастанию или убыванию параметров в выбранном столбце.</w:t>
      </w:r>
      <w:r w:rsidR="008339F4">
        <w:t xml:space="preserve"> </w:t>
      </w:r>
      <w:r w:rsidR="008339F4" w:rsidRPr="00C20D54">
        <w:t>Таблица содержит столбцы:</w:t>
      </w:r>
    </w:p>
    <w:p w14:paraId="078060C6" w14:textId="284FCC46" w:rsidR="008339F4" w:rsidRPr="00C20D54" w:rsidRDefault="008339F4" w:rsidP="00BD50CB">
      <w:pPr>
        <w:pStyle w:val="38"/>
      </w:pPr>
      <w:r w:rsidRPr="00C20D54">
        <w:t>«Наименование МО»</w:t>
      </w:r>
      <w:r>
        <w:t>,</w:t>
      </w:r>
    </w:p>
    <w:p w14:paraId="630D41BB" w14:textId="2CDBD9F5" w:rsidR="008339F4" w:rsidRPr="00C20D54" w:rsidRDefault="008339F4" w:rsidP="00BD50CB">
      <w:pPr>
        <w:pStyle w:val="38"/>
      </w:pPr>
      <w:r w:rsidRPr="00C20D54">
        <w:t>«Структурное подразделение»</w:t>
      </w:r>
      <w:r>
        <w:t>,</w:t>
      </w:r>
    </w:p>
    <w:p w14:paraId="0E9F7D71" w14:textId="435BA3EE" w:rsidR="008339F4" w:rsidRPr="00C20D54" w:rsidRDefault="008339F4" w:rsidP="00BD50CB">
      <w:pPr>
        <w:pStyle w:val="38"/>
      </w:pPr>
      <w:r w:rsidRPr="00C20D54">
        <w:t>«Вид подразделения»</w:t>
      </w:r>
      <w:r>
        <w:t>,</w:t>
      </w:r>
    </w:p>
    <w:p w14:paraId="179C0C6E" w14:textId="55F0B246" w:rsidR="008339F4" w:rsidRPr="00C20D54" w:rsidRDefault="008339F4" w:rsidP="00BD50CB">
      <w:pPr>
        <w:pStyle w:val="38"/>
      </w:pPr>
      <w:r w:rsidRPr="00C20D54">
        <w:t>«Должность»</w:t>
      </w:r>
      <w:r>
        <w:t>,</w:t>
      </w:r>
    </w:p>
    <w:p w14:paraId="58958A29" w14:textId="66C19024" w:rsidR="008339F4" w:rsidRPr="00C20D54" w:rsidRDefault="008339F4" w:rsidP="00BD50CB">
      <w:pPr>
        <w:pStyle w:val="38"/>
      </w:pPr>
      <w:r w:rsidRPr="00C20D54">
        <w:t>«СНИЛС трудоустроенного специалиста»</w:t>
      </w:r>
      <w:r>
        <w:t>;</w:t>
      </w:r>
    </w:p>
    <w:p w14:paraId="49199ED2" w14:textId="281FEB6F" w:rsidR="00936F56" w:rsidRPr="00C20D54" w:rsidRDefault="002F05C5" w:rsidP="00B77B53">
      <w:pPr>
        <w:pStyle w:val="1d"/>
        <w:numPr>
          <w:ilvl w:val="0"/>
          <w:numId w:val="167"/>
        </w:numPr>
      </w:pPr>
      <w:r>
        <w:t>о</w:t>
      </w:r>
      <w:r w:rsidR="00936F56" w:rsidRPr="00C20D54">
        <w:t>бласть данных выбранно</w:t>
      </w:r>
      <w:r w:rsidR="00C37129">
        <w:t xml:space="preserve">й вкладки </w:t>
      </w:r>
      <w:r w:rsidR="00E27297">
        <w:t>«</w:t>
      </w:r>
      <w:r w:rsidR="00C37129">
        <w:t>О</w:t>
      </w:r>
      <w:r w:rsidR="00E27297">
        <w:t xml:space="preserve">сновная информация» </w:t>
      </w:r>
      <w:r w:rsidR="00FF241C" w:rsidRPr="00C20D54">
        <w:t>(</w:t>
      </w:r>
      <w:r w:rsidR="00FF241C">
        <w:t xml:space="preserve">см. </w:t>
      </w:r>
      <w:r w:rsidR="00FF241C">
        <w:fldChar w:fldCharType="begin"/>
      </w:r>
      <w:r w:rsidR="00FF241C">
        <w:instrText xml:space="preserve"> REF _Ref156582391 \h </w:instrText>
      </w:r>
      <w:r w:rsidR="00FF241C"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 w:rsidR="00FF241C">
        <w:fldChar w:fldCharType="end"/>
      </w:r>
      <w:r w:rsidR="00C468AD">
        <w:t xml:space="preserve">, </w:t>
      </w:r>
      <w:r w:rsidR="00936F56" w:rsidRPr="00C20D54">
        <w:t>2)</w:t>
      </w:r>
      <w:r w:rsidR="00EE16F1">
        <w:t>;</w:t>
      </w:r>
    </w:p>
    <w:p w14:paraId="58A504B3" w14:textId="5D13A9C0" w:rsidR="005C7343" w:rsidRDefault="00EE16F1" w:rsidP="00B77B53">
      <w:pPr>
        <w:pStyle w:val="1d"/>
        <w:numPr>
          <w:ilvl w:val="0"/>
          <w:numId w:val="167"/>
        </w:numPr>
      </w:pPr>
      <w:r>
        <w:t>к</w:t>
      </w:r>
      <w:r w:rsidR="00936F56" w:rsidRPr="00C20D54">
        <w:t>нопки управления данными выбранно</w:t>
      </w:r>
      <w:r w:rsidR="00C37129">
        <w:t>й вкладки</w:t>
      </w:r>
      <w:r w:rsidR="005C7343">
        <w:t>:</w:t>
      </w:r>
    </w:p>
    <w:bookmarkEnd w:id="440"/>
    <w:p w14:paraId="76EEC311" w14:textId="68AB80D3" w:rsidR="00936F56" w:rsidRPr="00C20D54" w:rsidRDefault="00936F56" w:rsidP="00A25157">
      <w:pPr>
        <w:pStyle w:val="25"/>
      </w:pPr>
      <w:r w:rsidRPr="00C20D54">
        <w:t xml:space="preserve"> </w:t>
      </w:r>
      <w:r w:rsidR="008339F4">
        <w:t xml:space="preserve">для роли </w:t>
      </w:r>
      <w:r w:rsidR="008339F4" w:rsidRPr="008339F4">
        <w:t>«</w:t>
      </w:r>
      <w:r w:rsidR="006A1656">
        <w:t>Работник</w:t>
      </w:r>
      <w:r w:rsidR="008339F4" w:rsidRPr="008339F4">
        <w:t xml:space="preserve"> ОУЗ (ФРМР)»</w:t>
      </w:r>
      <w:r w:rsidR="008339F4">
        <w:t xml:space="preserve"> </w:t>
      </w:r>
      <w:r w:rsidR="00FF241C" w:rsidRPr="00C20D54">
        <w:t>(</w:t>
      </w:r>
      <w:r w:rsidR="00FF241C">
        <w:t xml:space="preserve">см. </w:t>
      </w:r>
      <w:r w:rsidR="00FF241C">
        <w:fldChar w:fldCharType="begin"/>
      </w:r>
      <w:r w:rsidR="00FF241C">
        <w:instrText xml:space="preserve"> REF _Ref156582391 \h </w:instrText>
      </w:r>
      <w:r w:rsidR="00FF241C"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 w:rsidR="00FF241C">
        <w:fldChar w:fldCharType="end"/>
      </w:r>
      <w:r w:rsidR="00C468AD">
        <w:t xml:space="preserve">, </w:t>
      </w:r>
      <w:r w:rsidRPr="00C20D54">
        <w:t>3):</w:t>
      </w:r>
    </w:p>
    <w:p w14:paraId="40BE48C7" w14:textId="30710C96" w:rsidR="00936F56" w:rsidRPr="00C20D54" w:rsidRDefault="00936F56" w:rsidP="00A25157">
      <w:pPr>
        <w:pStyle w:val="38"/>
      </w:pPr>
      <w:r w:rsidRPr="00C20D54">
        <w:t>«Редактировать»</w:t>
      </w:r>
      <w:r w:rsidR="005C7343">
        <w:t>,</w:t>
      </w:r>
    </w:p>
    <w:p w14:paraId="215D1CE4" w14:textId="237952EE" w:rsidR="00B070EF" w:rsidRPr="00C20D54" w:rsidRDefault="00B070EF" w:rsidP="00A25157">
      <w:pPr>
        <w:pStyle w:val="38"/>
      </w:pPr>
      <w:r w:rsidRPr="00C20D54">
        <w:t>«Отправить на согласование»</w:t>
      </w:r>
      <w:r w:rsidR="005C7343">
        <w:t>,</w:t>
      </w:r>
    </w:p>
    <w:p w14:paraId="5EFADFD2" w14:textId="04B7E4FB" w:rsidR="00936F56" w:rsidRDefault="00936F56" w:rsidP="00A25157">
      <w:pPr>
        <w:pStyle w:val="38"/>
      </w:pPr>
      <w:r w:rsidRPr="00C20D54">
        <w:t>«Удалить»</w:t>
      </w:r>
      <w:r w:rsidR="005C7343">
        <w:t>;</w:t>
      </w:r>
    </w:p>
    <w:p w14:paraId="1E4CFDF0" w14:textId="618C3C71" w:rsidR="002A2FA4" w:rsidRDefault="00467A77" w:rsidP="002D1977">
      <w:pPr>
        <w:pStyle w:val="38"/>
      </w:pPr>
      <w:r w:rsidRPr="00467A77">
        <w:t xml:space="preserve">кнопка выгрузки результатов поиска в табличный электронный документ </w:t>
      </w:r>
      <w:r w:rsidR="006C6752">
        <w:t xml:space="preserve">(см. </w:t>
      </w:r>
      <w:r w:rsidR="00F02857">
        <w:t>под</w:t>
      </w:r>
      <w:r w:rsidR="006C6752">
        <w:t>пункт</w:t>
      </w:r>
      <w:r w:rsidR="006C6752" w:rsidRPr="00C20D54">
        <w:t xml:space="preserve"> </w:t>
      </w:r>
      <w:r w:rsidR="006C6752">
        <w:fldChar w:fldCharType="begin"/>
      </w:r>
      <w:r w:rsidR="006C6752">
        <w:instrText xml:space="preserve"> REF _Ref156815075 \r \h </w:instrText>
      </w:r>
      <w:r w:rsidR="006C6752">
        <w:fldChar w:fldCharType="separate"/>
      </w:r>
      <w:r w:rsidR="00565CC3">
        <w:t>4.4.6.7</w:t>
      </w:r>
      <w:r w:rsidR="006C6752">
        <w:fldChar w:fldCharType="end"/>
      </w:r>
      <w:r w:rsidR="006C6752">
        <w:t xml:space="preserve"> настоящего руководства пользователя</w:t>
      </w:r>
      <w:r w:rsidR="006C6752" w:rsidRPr="00C20D54">
        <w:t>)</w:t>
      </w:r>
      <w:r w:rsidR="002A2FA4">
        <w:t>;</w:t>
      </w:r>
    </w:p>
    <w:p w14:paraId="10E944A2" w14:textId="43A7E7BC" w:rsidR="005C7343" w:rsidRPr="00C20D54" w:rsidRDefault="005C7343" w:rsidP="00A25157">
      <w:pPr>
        <w:pStyle w:val="25"/>
      </w:pPr>
      <w:r w:rsidRPr="00C20D54">
        <w:t xml:space="preserve"> </w:t>
      </w:r>
      <w:r>
        <w:t>для рол</w:t>
      </w:r>
      <w:r w:rsidR="00F56125">
        <w:t>ей</w:t>
      </w:r>
      <w:r>
        <w:t xml:space="preserve"> </w:t>
      </w:r>
      <w:r w:rsidRPr="008339F4">
        <w:t>«</w:t>
      </w:r>
      <w:r w:rsidR="006A1656">
        <w:t>Работник</w:t>
      </w:r>
      <w:r w:rsidRPr="008339F4">
        <w:t xml:space="preserve"> </w:t>
      </w:r>
      <w:r>
        <w:t>МЗ</w:t>
      </w:r>
      <w:r w:rsidRPr="008339F4">
        <w:t xml:space="preserve"> (ФРМР)»</w:t>
      </w:r>
      <w:r>
        <w:t xml:space="preserve"> </w:t>
      </w:r>
      <w:r w:rsidR="00F56125">
        <w:t>и «</w:t>
      </w:r>
      <w:r w:rsidR="00F56125" w:rsidRPr="000F2E9B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="00F56125">
        <w:t xml:space="preserve">» </w:t>
      </w:r>
      <w:r w:rsidRPr="00C20D54">
        <w:t>(</w:t>
      </w:r>
      <w:r>
        <w:t xml:space="preserve">см. </w:t>
      </w:r>
      <w:r>
        <w:fldChar w:fldCharType="begin"/>
      </w:r>
      <w:r>
        <w:instrText xml:space="preserve"> REF _Ref96330841 \h </w:instrText>
      </w:r>
      <w:r>
        <w:fldChar w:fldCharType="separate"/>
      </w:r>
      <w:r w:rsidR="00565CC3" w:rsidRPr="00C20D54">
        <w:t>Рисунок </w:t>
      </w:r>
      <w:r w:rsidR="00565CC3">
        <w:rPr>
          <w:noProof/>
        </w:rPr>
        <w:t>96</w:t>
      </w:r>
      <w:r>
        <w:fldChar w:fldCharType="end"/>
      </w:r>
      <w:r w:rsidRPr="00C20D54">
        <w:t>):</w:t>
      </w:r>
    </w:p>
    <w:p w14:paraId="5FFABCA3" w14:textId="74A41DB0" w:rsidR="005C7343" w:rsidRPr="00C20D54" w:rsidRDefault="005C7343" w:rsidP="00A25157">
      <w:pPr>
        <w:pStyle w:val="38"/>
      </w:pPr>
      <w:r w:rsidRPr="00C20D54">
        <w:t>«</w:t>
      </w:r>
      <w:r>
        <w:t>Согласовать</w:t>
      </w:r>
      <w:r w:rsidRPr="00C20D54">
        <w:t>»</w:t>
      </w:r>
      <w:r>
        <w:t>,</w:t>
      </w:r>
    </w:p>
    <w:p w14:paraId="3123A57D" w14:textId="32E74E7F" w:rsidR="005C7343" w:rsidRPr="00C20D54" w:rsidRDefault="005C7343" w:rsidP="00A25157">
      <w:pPr>
        <w:pStyle w:val="38"/>
      </w:pPr>
      <w:r w:rsidRPr="00C20D54">
        <w:t>«</w:t>
      </w:r>
      <w:r>
        <w:t>Отказать</w:t>
      </w:r>
      <w:r w:rsidRPr="00C20D54">
        <w:t>»</w:t>
      </w:r>
      <w:r>
        <w:t>,</w:t>
      </w:r>
    </w:p>
    <w:p w14:paraId="3F9071F2" w14:textId="7A4FC5D4" w:rsidR="005C7343" w:rsidRDefault="005C7343" w:rsidP="00A25157">
      <w:pPr>
        <w:pStyle w:val="38"/>
      </w:pPr>
      <w:r w:rsidRPr="00C20D54">
        <w:t>«</w:t>
      </w:r>
      <w:r>
        <w:t>Вернуть на редактирование</w:t>
      </w:r>
      <w:r w:rsidRPr="00C20D54">
        <w:t>»</w:t>
      </w:r>
      <w:r>
        <w:t>,</w:t>
      </w:r>
    </w:p>
    <w:p w14:paraId="5CDC8892" w14:textId="7C4E081E" w:rsidR="006C6752" w:rsidRDefault="00467A77" w:rsidP="006C6752">
      <w:pPr>
        <w:pStyle w:val="38"/>
      </w:pPr>
      <w:bookmarkStart w:id="441" w:name="_Hlk156843248"/>
      <w:r w:rsidRPr="00467A77">
        <w:t xml:space="preserve">кнопка выгрузки результатов поиска в табличный электронный документ </w:t>
      </w:r>
      <w:r w:rsidR="006C6752">
        <w:t xml:space="preserve">(см. </w:t>
      </w:r>
      <w:r w:rsidR="00F02857">
        <w:t>под</w:t>
      </w:r>
      <w:r w:rsidR="006C6752">
        <w:t>пункт</w:t>
      </w:r>
      <w:r w:rsidR="006C6752" w:rsidRPr="00C20D54">
        <w:t xml:space="preserve"> </w:t>
      </w:r>
      <w:r w:rsidR="006C6752">
        <w:fldChar w:fldCharType="begin"/>
      </w:r>
      <w:r w:rsidR="006C6752">
        <w:instrText xml:space="preserve"> REF _Ref156815075 \r \h </w:instrText>
      </w:r>
      <w:r w:rsidR="006C6752">
        <w:fldChar w:fldCharType="separate"/>
      </w:r>
      <w:r w:rsidR="00565CC3">
        <w:t>4.4.6.7</w:t>
      </w:r>
      <w:r w:rsidR="006C6752">
        <w:fldChar w:fldCharType="end"/>
      </w:r>
      <w:r w:rsidR="006C6752">
        <w:t xml:space="preserve"> настоящего руководства пользователя</w:t>
      </w:r>
      <w:r w:rsidR="006C6752" w:rsidRPr="00C20D54">
        <w:t>)</w:t>
      </w:r>
      <w:r w:rsidR="006C6752">
        <w:t>.</w:t>
      </w:r>
    </w:p>
    <w:bookmarkEnd w:id="441"/>
    <w:p w14:paraId="0F8CFB74" w14:textId="77777777" w:rsidR="008339F4" w:rsidRPr="00C20D54" w:rsidRDefault="008339F4" w:rsidP="008339F4">
      <w:pPr>
        <w:pStyle w:val="afffffff6"/>
      </w:pPr>
      <w:r w:rsidRPr="00C20D54">
        <w:rPr>
          <w:noProof/>
        </w:rPr>
        <w:drawing>
          <wp:inline distT="0" distB="0" distL="0" distR="0" wp14:anchorId="604BCF3A" wp14:editId="5759C806">
            <wp:extent cx="5939264" cy="2750119"/>
            <wp:effectExtent l="19050" t="19050" r="23495" b="1270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28584"/>
                    <a:stretch/>
                  </pic:blipFill>
                  <pic:spPr bwMode="auto">
                    <a:xfrm>
                      <a:off x="0" y="0"/>
                      <a:ext cx="5940000" cy="275046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97545A" w14:textId="52E481A6" w:rsidR="008339F4" w:rsidRDefault="008339F4" w:rsidP="008339F4">
      <w:pPr>
        <w:pStyle w:val="afffffff8"/>
      </w:pPr>
      <w:bookmarkStart w:id="442" w:name="_Ref96330443"/>
      <w:bookmarkStart w:id="443" w:name="_Hlk156842934"/>
      <w:r w:rsidRPr="00C20D54">
        <w:t>Рисунок 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93</w:t>
      </w:r>
      <w:r w:rsidRPr="00C20D54">
        <w:rPr>
          <w:noProof/>
        </w:rPr>
        <w:fldChar w:fldCharType="end"/>
      </w:r>
      <w:bookmarkEnd w:id="442"/>
      <w:r w:rsidRPr="00C20D54">
        <w:t xml:space="preserve"> – Карточка программы ЕКВ. </w:t>
      </w:r>
      <w:r>
        <w:t>Вкладка «</w:t>
      </w:r>
      <w:r w:rsidRPr="00C20D54">
        <w:t>Основная информация</w:t>
      </w:r>
      <w:r>
        <w:t>»</w:t>
      </w:r>
    </w:p>
    <w:p w14:paraId="4685B990" w14:textId="77777777" w:rsidR="005C7343" w:rsidRPr="005C7343" w:rsidRDefault="005C7343" w:rsidP="005C7343">
      <w:pPr>
        <w:pStyle w:val="afffffff9"/>
      </w:pPr>
    </w:p>
    <w:p w14:paraId="55E6EFF7" w14:textId="77777777" w:rsidR="008339F4" w:rsidRPr="00C20D54" w:rsidRDefault="008339F4" w:rsidP="008339F4">
      <w:pPr>
        <w:pStyle w:val="afffffff6"/>
      </w:pPr>
      <w:r w:rsidRPr="00C20D54">
        <w:rPr>
          <w:noProof/>
        </w:rPr>
        <w:drawing>
          <wp:inline distT="0" distB="0" distL="0" distR="0" wp14:anchorId="2A5B73DC" wp14:editId="1178850F">
            <wp:extent cx="5939790" cy="3977412"/>
            <wp:effectExtent l="19050" t="19050" r="22860" b="2349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3" b="33452"/>
                    <a:stretch/>
                  </pic:blipFill>
                  <pic:spPr bwMode="auto">
                    <a:xfrm>
                      <a:off x="0" y="0"/>
                      <a:ext cx="5940000" cy="39775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0CD58" w14:textId="79508E95" w:rsidR="008339F4" w:rsidRPr="00C20D54" w:rsidRDefault="008339F4" w:rsidP="008339F4">
      <w:pPr>
        <w:pStyle w:val="afffffff8"/>
      </w:pPr>
      <w:bookmarkStart w:id="444" w:name="_Ref96330602"/>
      <w:r w:rsidRPr="00C20D54">
        <w:t>Рисунок 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Рисунок \* ARABIC </w:instrText>
      </w:r>
      <w:r w:rsidRPr="00C20D54">
        <w:rPr>
          <w:noProof/>
        </w:rPr>
        <w:fldChar w:fldCharType="separate"/>
      </w:r>
      <w:r w:rsidR="00565CC3">
        <w:rPr>
          <w:noProof/>
        </w:rPr>
        <w:t>94</w:t>
      </w:r>
      <w:r w:rsidRPr="00C20D54">
        <w:rPr>
          <w:noProof/>
        </w:rPr>
        <w:fldChar w:fldCharType="end"/>
      </w:r>
      <w:bookmarkEnd w:id="444"/>
      <w:r w:rsidRPr="00C20D54">
        <w:t xml:space="preserve"> – Карточка программы ЕКВ. </w:t>
      </w:r>
      <w:r>
        <w:t>Вкладка «</w:t>
      </w:r>
      <w:r w:rsidRPr="00C20D54">
        <w:t>Медицинские организации программы</w:t>
      </w:r>
      <w:r>
        <w:t>»</w:t>
      </w:r>
    </w:p>
    <w:p w14:paraId="0A004678" w14:textId="110CE1FA" w:rsidR="00637A2B" w:rsidRPr="00C20D54" w:rsidRDefault="00637A2B" w:rsidP="00966C9D">
      <w:pPr>
        <w:pStyle w:val="49"/>
        <w:rPr>
          <w:color w:val="000000" w:themeColor="text1"/>
        </w:rPr>
      </w:pPr>
      <w:bookmarkStart w:id="445" w:name="_Ref156771799"/>
      <w:bookmarkEnd w:id="443"/>
      <w:r w:rsidRPr="00C20D54">
        <w:rPr>
          <w:color w:val="000000" w:themeColor="text1"/>
        </w:rPr>
        <w:t>Редактирование карточки программы ЕКВ</w:t>
      </w:r>
      <w:bookmarkEnd w:id="445"/>
    </w:p>
    <w:p w14:paraId="248806F2" w14:textId="55FC5A00" w:rsidR="00EE16F1" w:rsidRDefault="002E7A91" w:rsidP="00142753">
      <w:pPr>
        <w:ind w:firstLine="709"/>
        <w:rPr>
          <w:color w:val="000000" w:themeColor="text1"/>
        </w:rPr>
      </w:pPr>
      <w:r w:rsidRPr="00E74D79">
        <w:t xml:space="preserve">Функция предназначена для внесения изменений </w:t>
      </w:r>
      <w:r w:rsidR="002A2FA4">
        <w:rPr>
          <w:color w:val="000000" w:themeColor="text1"/>
        </w:rPr>
        <w:t>в</w:t>
      </w:r>
      <w:r w:rsidR="00EE16F1" w:rsidRPr="00C20D54">
        <w:rPr>
          <w:color w:val="000000" w:themeColor="text1"/>
        </w:rPr>
        <w:t xml:space="preserve"> </w:t>
      </w:r>
      <w:r w:rsidR="00EE16F1">
        <w:rPr>
          <w:color w:val="000000" w:themeColor="text1"/>
        </w:rPr>
        <w:t>карточк</w:t>
      </w:r>
      <w:r w:rsidR="002A2FA4">
        <w:rPr>
          <w:color w:val="000000" w:themeColor="text1"/>
        </w:rPr>
        <w:t>у</w:t>
      </w:r>
      <w:r w:rsidR="00EE16F1">
        <w:rPr>
          <w:color w:val="000000" w:themeColor="text1"/>
        </w:rPr>
        <w:t xml:space="preserve"> программы ЕКВ</w:t>
      </w:r>
      <w:r w:rsidR="002A2FA4">
        <w:rPr>
          <w:color w:val="000000" w:themeColor="text1"/>
        </w:rPr>
        <w:t xml:space="preserve">. Данная функция </w:t>
      </w:r>
      <w:r w:rsidR="00EE16F1" w:rsidRPr="00C20D54">
        <w:rPr>
          <w:color w:val="000000" w:themeColor="text1"/>
        </w:rPr>
        <w:t>доступн</w:t>
      </w:r>
      <w:r w:rsidR="002A2FA4">
        <w:rPr>
          <w:color w:val="000000" w:themeColor="text1"/>
        </w:rPr>
        <w:t xml:space="preserve">а авторизованным </w:t>
      </w:r>
      <w:r w:rsidR="00EE16F1" w:rsidRPr="00C20D54">
        <w:rPr>
          <w:color w:val="000000" w:themeColor="text1"/>
        </w:rPr>
        <w:t>пользовател</w:t>
      </w:r>
      <w:r w:rsidR="002A2FA4">
        <w:rPr>
          <w:color w:val="000000" w:themeColor="text1"/>
        </w:rPr>
        <w:t>ям</w:t>
      </w:r>
      <w:r w:rsidR="00EE16F1" w:rsidRPr="00C20D54">
        <w:rPr>
          <w:color w:val="000000" w:themeColor="text1"/>
        </w:rPr>
        <w:t xml:space="preserve"> с ролью «</w:t>
      </w:r>
      <w:r w:rsidR="00F02857">
        <w:t>Работник</w:t>
      </w:r>
      <w:r w:rsidR="00EE16F1" w:rsidRPr="00C20D54">
        <w:rPr>
          <w:color w:val="000000" w:themeColor="text1"/>
        </w:rPr>
        <w:t xml:space="preserve"> ОУЗ</w:t>
      </w:r>
      <w:r w:rsidR="00EE16F1">
        <w:rPr>
          <w:color w:val="000000" w:themeColor="text1"/>
        </w:rPr>
        <w:t xml:space="preserve"> (ФРМР)</w:t>
      </w:r>
      <w:r w:rsidR="00EE16F1" w:rsidRPr="00C20D54">
        <w:rPr>
          <w:color w:val="000000" w:themeColor="text1"/>
        </w:rPr>
        <w:t>»</w:t>
      </w:r>
      <w:r w:rsidR="002A2FA4">
        <w:rPr>
          <w:color w:val="000000" w:themeColor="text1"/>
        </w:rPr>
        <w:t xml:space="preserve"> или «Администратор (ФРМР)»</w:t>
      </w:r>
      <w:r w:rsidR="00EE16F1">
        <w:rPr>
          <w:color w:val="000000" w:themeColor="text1"/>
        </w:rPr>
        <w:t xml:space="preserve">; </w:t>
      </w:r>
      <w:r w:rsidR="00EE16F1" w:rsidRPr="00C20D54">
        <w:rPr>
          <w:color w:val="000000" w:themeColor="text1"/>
        </w:rPr>
        <w:t>программ</w:t>
      </w:r>
      <w:r w:rsidR="00EE16F1">
        <w:rPr>
          <w:color w:val="000000" w:themeColor="text1"/>
        </w:rPr>
        <w:t>а</w:t>
      </w:r>
      <w:r w:rsidR="00EE16F1" w:rsidRPr="00C20D54">
        <w:rPr>
          <w:color w:val="000000" w:themeColor="text1"/>
        </w:rPr>
        <w:t xml:space="preserve"> ЕКВ </w:t>
      </w:r>
      <w:r w:rsidR="00EE16F1">
        <w:rPr>
          <w:color w:val="000000" w:themeColor="text1"/>
        </w:rPr>
        <w:t xml:space="preserve">должна </w:t>
      </w:r>
      <w:r w:rsidR="002A2FA4">
        <w:rPr>
          <w:color w:val="000000" w:themeColor="text1"/>
        </w:rPr>
        <w:t>находиться</w:t>
      </w:r>
      <w:r w:rsidR="00EE16F1">
        <w:rPr>
          <w:color w:val="000000" w:themeColor="text1"/>
        </w:rPr>
        <w:t xml:space="preserve"> </w:t>
      </w:r>
      <w:r w:rsidR="00EE16F1" w:rsidRPr="00C20D54">
        <w:rPr>
          <w:color w:val="000000" w:themeColor="text1"/>
        </w:rPr>
        <w:t xml:space="preserve">в статусе «Не отправлено на согласование </w:t>
      </w:r>
      <w:r w:rsidR="00F02857">
        <w:rPr>
          <w:color w:val="000000" w:themeColor="text1"/>
        </w:rPr>
        <w:t>работнику</w:t>
      </w:r>
      <w:r w:rsidR="00EE16F1" w:rsidRPr="00C20D54">
        <w:rPr>
          <w:color w:val="000000" w:themeColor="text1"/>
        </w:rPr>
        <w:t xml:space="preserve"> МЗ»</w:t>
      </w:r>
      <w:r w:rsidR="00EE16F1">
        <w:rPr>
          <w:color w:val="000000" w:themeColor="text1"/>
        </w:rPr>
        <w:t>.</w:t>
      </w:r>
    </w:p>
    <w:p w14:paraId="78DBC872" w14:textId="36E2BCCA" w:rsidR="000E3CE4" w:rsidRPr="00C20D54" w:rsidRDefault="002A2FA4" w:rsidP="00142753">
      <w:pPr>
        <w:ind w:firstLine="709"/>
        <w:rPr>
          <w:color w:val="000000" w:themeColor="text1"/>
        </w:rPr>
      </w:pPr>
      <w:r>
        <w:rPr>
          <w:color w:val="000000" w:themeColor="text1"/>
        </w:rPr>
        <w:t xml:space="preserve">Для изменения сведений в </w:t>
      </w:r>
      <w:r w:rsidR="000E3CE4" w:rsidRPr="00C20D54">
        <w:rPr>
          <w:color w:val="000000" w:themeColor="text1"/>
        </w:rPr>
        <w:t>карточк</w:t>
      </w:r>
      <w:r>
        <w:rPr>
          <w:color w:val="000000" w:themeColor="text1"/>
        </w:rPr>
        <w:t>е</w:t>
      </w:r>
      <w:r w:rsidR="000E3CE4" w:rsidRPr="00C20D54">
        <w:rPr>
          <w:color w:val="000000" w:themeColor="text1"/>
        </w:rPr>
        <w:t xml:space="preserve"> программы ЕКВ:</w:t>
      </w:r>
    </w:p>
    <w:p w14:paraId="50662322" w14:textId="0E942DA8" w:rsidR="00EE16F1" w:rsidRPr="00C20D54" w:rsidRDefault="00256959" w:rsidP="00B77B53">
      <w:pPr>
        <w:pStyle w:val="1d"/>
        <w:numPr>
          <w:ilvl w:val="0"/>
          <w:numId w:val="112"/>
        </w:numPr>
      </w:pPr>
      <w:r w:rsidRPr="00C20D54">
        <w:t>Перейдите в</w:t>
      </w:r>
      <w:r>
        <w:t xml:space="preserve"> форму «</w:t>
      </w:r>
      <w:r w:rsidRPr="00C20D54">
        <w:t>Программный реестр ЕКВ</w:t>
      </w:r>
      <w:r>
        <w:t xml:space="preserve">»: </w:t>
      </w:r>
      <w:r w:rsidRPr="00516C30">
        <w:t>в главном меню Подсистемы выберите «ФРМР» → «</w:t>
      </w:r>
      <w:r w:rsidRPr="00C20D54">
        <w:t>Программный реестр ЕКВ</w:t>
      </w:r>
      <w:r>
        <w:t>»</w:t>
      </w:r>
      <w:r w:rsidR="00EE16F1" w:rsidRPr="00C20D54">
        <w:t>.</w:t>
      </w:r>
    </w:p>
    <w:p w14:paraId="795EB2DA" w14:textId="35E5489B" w:rsidR="00EE16F1" w:rsidRPr="00C20D54" w:rsidRDefault="00EE16F1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_Ref156582371 \r \h </w:instrText>
      </w:r>
      <w:r>
        <w:fldChar w:fldCharType="separate"/>
      </w:r>
      <w:r w:rsidR="00565CC3">
        <w:t>4.4.4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41005DCA" w14:textId="13950F9E" w:rsidR="00EE16F1" w:rsidRPr="00C20D54" w:rsidRDefault="00EE16F1" w:rsidP="00B77B53">
      <w:pPr>
        <w:pStyle w:val="1d"/>
        <w:numPr>
          <w:ilvl w:val="0"/>
          <w:numId w:val="167"/>
        </w:numPr>
      </w:pPr>
      <w:r w:rsidRPr="00C20D54">
        <w:t>Нажмите на наименование программы ЕКВ. Откроется карточка программа ЕКВ (</w:t>
      </w:r>
      <w:r>
        <w:t xml:space="preserve">см. </w:t>
      </w:r>
      <w:r>
        <w:fldChar w:fldCharType="begin"/>
      </w:r>
      <w:r>
        <w:instrText xml:space="preserve"> REF _Ref156582391 \h </w:instrText>
      </w:r>
      <w:r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>
        <w:fldChar w:fldCharType="end"/>
      </w:r>
      <w:r w:rsidRPr="00C20D54">
        <w:t>).</w:t>
      </w:r>
    </w:p>
    <w:p w14:paraId="3ECCE682" w14:textId="562AF71F" w:rsidR="000E3CE4" w:rsidRPr="00C20D54" w:rsidRDefault="000E3CE4" w:rsidP="00B77B53">
      <w:pPr>
        <w:pStyle w:val="1d"/>
        <w:numPr>
          <w:ilvl w:val="0"/>
          <w:numId w:val="167"/>
        </w:numPr>
      </w:pPr>
      <w:r w:rsidRPr="00C20D54">
        <w:t>Нажмите кнопку «Редактировать»</w:t>
      </w:r>
      <w:r w:rsidR="00EE16F1">
        <w:t xml:space="preserve"> (см. </w:t>
      </w:r>
      <w:r w:rsidR="00EE16F1">
        <w:fldChar w:fldCharType="begin"/>
      </w:r>
      <w:r w:rsidR="00EE16F1">
        <w:instrText xml:space="preserve"> REF _Ref156582391 \h </w:instrText>
      </w:r>
      <w:r w:rsidR="00EE16F1"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 w:rsidR="00EE16F1">
        <w:fldChar w:fldCharType="end"/>
      </w:r>
      <w:r w:rsidR="00EE16F1">
        <w:t xml:space="preserve"> (</w:t>
      </w:r>
      <w:r w:rsidR="00EE16F1" w:rsidRPr="00C20D54">
        <w:t>3)</w:t>
      </w:r>
      <w:r w:rsidRPr="00C20D54">
        <w:t>.</w:t>
      </w:r>
    </w:p>
    <w:p w14:paraId="55B3EDB4" w14:textId="1EB94714" w:rsidR="000E3CE4" w:rsidRPr="00C20D54" w:rsidRDefault="000E3CE4" w:rsidP="00B77B53">
      <w:pPr>
        <w:pStyle w:val="1d"/>
        <w:numPr>
          <w:ilvl w:val="0"/>
          <w:numId w:val="167"/>
        </w:numPr>
      </w:pPr>
      <w:r w:rsidRPr="00C20D54">
        <w:t>Отредактируйте информацию о программе ЕКВ.</w:t>
      </w:r>
    </w:p>
    <w:p w14:paraId="72B3027B" w14:textId="77777777" w:rsidR="000E3CE4" w:rsidRPr="00C20D54" w:rsidRDefault="000E3CE4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(с использованием УКЭП или без УКЭП).</w:t>
      </w:r>
    </w:p>
    <w:p w14:paraId="58731EB2" w14:textId="342B944C" w:rsidR="000E3CE4" w:rsidRPr="00C20D54" w:rsidRDefault="000E3CE4" w:rsidP="00EE16F1">
      <w:pPr>
        <w:pStyle w:val="af2"/>
      </w:pPr>
      <w:r w:rsidRPr="00C20D54">
        <w:t>Подробнее о полях</w:t>
      </w:r>
      <w:r w:rsidR="00EE16F1">
        <w:t xml:space="preserve"> </w:t>
      </w:r>
      <w:r w:rsidR="00EE16F1" w:rsidRPr="00C20D54">
        <w:t>карточк</w:t>
      </w:r>
      <w:r w:rsidR="00EE16F1">
        <w:t>и</w:t>
      </w:r>
      <w:r w:rsidR="00EE16F1" w:rsidRPr="00C20D54">
        <w:t xml:space="preserve"> программы ЕКВ</w:t>
      </w:r>
      <w:r w:rsidRPr="00C20D54">
        <w:t>, доступных для редактирования</w:t>
      </w:r>
      <w:r w:rsidR="00EE16F1">
        <w:t xml:space="preserve">, </w:t>
      </w:r>
      <w:r w:rsidRPr="00C20D54">
        <w:t>см. в п</w:t>
      </w:r>
      <w:r w:rsidR="00EE16F1">
        <w:t>ункте</w:t>
      </w:r>
      <w:r w:rsidRPr="00C20D54">
        <w:t xml:space="preserve"> </w:t>
      </w:r>
      <w:r w:rsidR="002A2A22">
        <w:fldChar w:fldCharType="begin"/>
      </w:r>
      <w:r w:rsidR="002A2A22">
        <w:instrText xml:space="preserve"> REF _Ref156771799 \r \h </w:instrText>
      </w:r>
      <w:r w:rsidR="002A2A22">
        <w:fldChar w:fldCharType="separate"/>
      </w:r>
      <w:r w:rsidR="00565CC3">
        <w:t>4.4.6.2</w:t>
      </w:r>
      <w:r w:rsidR="002A2A22">
        <w:fldChar w:fldCharType="end"/>
      </w:r>
      <w:r w:rsidR="00EE16F1">
        <w:t xml:space="preserve"> настоящего руководства пользователя</w:t>
      </w:r>
      <w:r w:rsidR="0075648B" w:rsidRPr="00C20D54">
        <w:t>.</w:t>
      </w:r>
    </w:p>
    <w:p w14:paraId="4DD16DA8" w14:textId="33434BCB" w:rsidR="00637A2B" w:rsidRPr="00C20D54" w:rsidRDefault="00637A2B" w:rsidP="00966C9D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Удаление карточки программы ЕКВ</w:t>
      </w:r>
    </w:p>
    <w:p w14:paraId="5BB888C0" w14:textId="52E6D7A2" w:rsidR="00F94C5D" w:rsidRPr="00C20D54" w:rsidRDefault="002A2A22" w:rsidP="00EE16F1">
      <w:pPr>
        <w:pStyle w:val="af2"/>
      </w:pPr>
      <w:r w:rsidRPr="002A2A22">
        <w:t xml:space="preserve">Функция предназначена для </w:t>
      </w:r>
      <w:r>
        <w:t>удаления</w:t>
      </w:r>
      <w:r w:rsidRPr="002A2A22">
        <w:t xml:space="preserve"> карточк</w:t>
      </w:r>
      <w:r>
        <w:t>и</w:t>
      </w:r>
      <w:r w:rsidRPr="002A2A22">
        <w:t xml:space="preserve"> программы ЕКВ</w:t>
      </w:r>
      <w:r>
        <w:t xml:space="preserve">. </w:t>
      </w:r>
      <w:r>
        <w:rPr>
          <w:color w:val="000000" w:themeColor="text1"/>
        </w:rPr>
        <w:t xml:space="preserve">Данная функция </w:t>
      </w:r>
      <w:r w:rsidRPr="00C20D54">
        <w:rPr>
          <w:color w:val="000000" w:themeColor="text1"/>
        </w:rPr>
        <w:t>доступн</w:t>
      </w:r>
      <w:r>
        <w:rPr>
          <w:color w:val="000000" w:themeColor="text1"/>
        </w:rPr>
        <w:t xml:space="preserve">а авторизованным </w:t>
      </w:r>
      <w:r w:rsidRPr="00C20D54">
        <w:rPr>
          <w:color w:val="000000" w:themeColor="text1"/>
        </w:rPr>
        <w:t>пользовател</w:t>
      </w:r>
      <w:r>
        <w:rPr>
          <w:color w:val="000000" w:themeColor="text1"/>
        </w:rPr>
        <w:t>ям</w:t>
      </w:r>
      <w:r w:rsidRPr="00C20D54">
        <w:rPr>
          <w:color w:val="000000" w:themeColor="text1"/>
        </w:rPr>
        <w:t xml:space="preserve"> с ролью «</w:t>
      </w:r>
      <w:r w:rsidR="00F02857">
        <w:t>Работник</w:t>
      </w:r>
      <w:r w:rsidRPr="00C20D54">
        <w:rPr>
          <w:color w:val="000000" w:themeColor="text1"/>
        </w:rPr>
        <w:t xml:space="preserve"> ОУЗ</w:t>
      </w:r>
      <w:r>
        <w:rPr>
          <w:color w:val="000000" w:themeColor="text1"/>
        </w:rPr>
        <w:t xml:space="preserve"> (ФРМР)</w:t>
      </w:r>
      <w:r w:rsidRPr="00C20D54">
        <w:rPr>
          <w:color w:val="000000" w:themeColor="text1"/>
        </w:rPr>
        <w:t>»</w:t>
      </w:r>
      <w:r>
        <w:rPr>
          <w:color w:val="000000" w:themeColor="text1"/>
        </w:rPr>
        <w:t xml:space="preserve"> или «Администратор (ФРМР)». </w:t>
      </w:r>
      <w:r>
        <w:t>Для удаления карточки:</w:t>
      </w:r>
    </w:p>
    <w:p w14:paraId="2C2EE3C6" w14:textId="25BCA0E1" w:rsidR="00EE16F1" w:rsidRPr="00C20D54" w:rsidRDefault="00256959" w:rsidP="00B77B53">
      <w:pPr>
        <w:pStyle w:val="1d"/>
        <w:numPr>
          <w:ilvl w:val="0"/>
          <w:numId w:val="113"/>
        </w:numPr>
      </w:pPr>
      <w:r w:rsidRPr="00C20D54">
        <w:t>Перейдите в</w:t>
      </w:r>
      <w:r>
        <w:t xml:space="preserve"> форму «</w:t>
      </w:r>
      <w:r w:rsidRPr="00C20D54">
        <w:t>Программный реестр ЕКВ</w:t>
      </w:r>
      <w:r>
        <w:t xml:space="preserve">»: </w:t>
      </w:r>
      <w:r w:rsidRPr="00516C30">
        <w:t>в главном меню Подсистемы выберите «ФРМР» → «</w:t>
      </w:r>
      <w:r w:rsidRPr="00C20D54">
        <w:t>Программный реестр ЕКВ</w:t>
      </w:r>
      <w:r>
        <w:t>»</w:t>
      </w:r>
      <w:r w:rsidR="00EE16F1" w:rsidRPr="00C20D54">
        <w:t>.</w:t>
      </w:r>
    </w:p>
    <w:p w14:paraId="1DE4E82A" w14:textId="18B21EC2" w:rsidR="00EE16F1" w:rsidRPr="00C20D54" w:rsidRDefault="00EE16F1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_Ref156582371 \r \h </w:instrText>
      </w:r>
      <w:r>
        <w:fldChar w:fldCharType="separate"/>
      </w:r>
      <w:r w:rsidR="00565CC3">
        <w:t>4.4.4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680C4C8E" w14:textId="0F32C7B8" w:rsidR="00F94C5D" w:rsidRPr="00C20D54" w:rsidRDefault="00F94C5D" w:rsidP="00B77B53">
      <w:pPr>
        <w:pStyle w:val="1d"/>
        <w:numPr>
          <w:ilvl w:val="0"/>
          <w:numId w:val="167"/>
        </w:numPr>
      </w:pPr>
      <w:r w:rsidRPr="00C20D54">
        <w:t>Напротив выбранной записи</w:t>
      </w:r>
      <w:r w:rsidR="00EE16F1">
        <w:t xml:space="preserve"> о программе ЕКВ</w:t>
      </w:r>
      <w:r w:rsidRPr="00C20D54">
        <w:t xml:space="preserve"> нажмите кнопку </w:t>
      </w:r>
      <w:r w:rsidRPr="00C20D54">
        <w:rPr>
          <w:noProof/>
          <w:lang w:eastAsia="ru-RU"/>
        </w:rPr>
        <w:drawing>
          <wp:inline distT="0" distB="0" distL="0" distR="0" wp14:anchorId="05A1FCEE" wp14:editId="3270F70D">
            <wp:extent cx="180000" cy="1800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t xml:space="preserve"> и подтвердите удаление.</w:t>
      </w:r>
    </w:p>
    <w:p w14:paraId="38BED40F" w14:textId="0E9B8FB2" w:rsidR="00EE16F1" w:rsidRPr="00C20D54" w:rsidRDefault="00EE16F1" w:rsidP="00EE16F1">
      <w:pPr>
        <w:pStyle w:val="af2"/>
      </w:pPr>
      <w:bookmarkStart w:id="446" w:name="_Ref104548794"/>
      <w:r w:rsidRPr="00C20D54">
        <w:t xml:space="preserve">Также </w:t>
      </w:r>
      <w:r>
        <w:t xml:space="preserve">для удаления карточки можно воспользоваться кнопкой </w:t>
      </w:r>
      <w:r w:rsidRPr="00C20D54">
        <w:t>«Удалить»</w:t>
      </w:r>
      <w:r>
        <w:t xml:space="preserve"> </w:t>
      </w:r>
      <w:r w:rsidRPr="00C20D54">
        <w:t>(</w:t>
      </w:r>
      <w:r>
        <w:t xml:space="preserve">см. </w:t>
      </w:r>
      <w:r>
        <w:fldChar w:fldCharType="begin"/>
      </w:r>
      <w:r>
        <w:instrText xml:space="preserve"> REF _Ref156582391 \h </w:instrText>
      </w:r>
      <w:r>
        <w:fldChar w:fldCharType="separate"/>
      </w:r>
      <w:r w:rsidR="00565CC3" w:rsidRPr="00FF241C">
        <w:rPr>
          <w:rStyle w:val="afffffffa"/>
        </w:rPr>
        <w:t>Рисунок </w:t>
      </w:r>
      <w:r w:rsidR="00565CC3">
        <w:rPr>
          <w:rStyle w:val="afffffffa"/>
          <w:noProof/>
        </w:rPr>
        <w:t>92</w:t>
      </w:r>
      <w:r>
        <w:fldChar w:fldCharType="end"/>
      </w:r>
      <w:r>
        <w:t xml:space="preserve"> (</w:t>
      </w:r>
      <w:r w:rsidRPr="00C20D54">
        <w:t>3).</w:t>
      </w:r>
    </w:p>
    <w:p w14:paraId="6C68866F" w14:textId="0C6552EC" w:rsidR="00812861" w:rsidRPr="00C20D54" w:rsidRDefault="00812861" w:rsidP="00253ACD">
      <w:pPr>
        <w:pStyle w:val="49"/>
      </w:pPr>
      <w:bookmarkStart w:id="447" w:name="_Ref156771668"/>
      <w:r w:rsidRPr="00C20D54">
        <w:t>Создание новой программы ЕКВ</w:t>
      </w:r>
      <w:bookmarkEnd w:id="436"/>
      <w:bookmarkEnd w:id="446"/>
      <w:bookmarkEnd w:id="447"/>
    </w:p>
    <w:p w14:paraId="00FA4DAF" w14:textId="6854FBD9" w:rsidR="00812861" w:rsidRPr="00C20D54" w:rsidRDefault="002A2A22" w:rsidP="00EE16F1">
      <w:pPr>
        <w:pStyle w:val="af2"/>
      </w:pPr>
      <w:r w:rsidRPr="002A2A22">
        <w:t xml:space="preserve">Функция предназначена для </w:t>
      </w:r>
      <w:r>
        <w:t xml:space="preserve">создания карточки программы ЕКВ. Данная функция </w:t>
      </w:r>
      <w:r w:rsidR="00EE16F1" w:rsidRPr="00C20D54">
        <w:t>доступн</w:t>
      </w:r>
      <w:r>
        <w:t xml:space="preserve">а авторизованным </w:t>
      </w:r>
      <w:r w:rsidR="00EE16F1" w:rsidRPr="00C20D54">
        <w:t>пользовател</w:t>
      </w:r>
      <w:r>
        <w:t xml:space="preserve">ям </w:t>
      </w:r>
      <w:r w:rsidR="00EE16F1" w:rsidRPr="00C20D54">
        <w:t>с ролью «</w:t>
      </w:r>
      <w:r w:rsidR="00F02857">
        <w:t>Работник</w:t>
      </w:r>
      <w:r w:rsidR="00EE16F1" w:rsidRPr="00C20D54">
        <w:t xml:space="preserve"> ОУЗ</w:t>
      </w:r>
      <w:r w:rsidR="00EE16F1">
        <w:t xml:space="preserve"> (ФРМР)</w:t>
      </w:r>
      <w:r w:rsidR="00EE16F1" w:rsidRPr="00C20D54">
        <w:t>»</w:t>
      </w:r>
      <w:r>
        <w:t xml:space="preserve"> или «Администратор (ФРМР)». </w:t>
      </w:r>
      <w:r w:rsidR="00812861" w:rsidRPr="00C20D54">
        <w:t xml:space="preserve">Для создания </w:t>
      </w:r>
      <w:r w:rsidR="00FA6D40">
        <w:t xml:space="preserve">карточки </w:t>
      </w:r>
      <w:r w:rsidR="00812861" w:rsidRPr="00C20D54">
        <w:t>программы ЕКВ:</w:t>
      </w:r>
    </w:p>
    <w:p w14:paraId="1D82E1B5" w14:textId="7CBF6492" w:rsidR="00812861" w:rsidRPr="00C20D54" w:rsidRDefault="00812861" w:rsidP="00B77B53">
      <w:pPr>
        <w:pStyle w:val="1d"/>
        <w:numPr>
          <w:ilvl w:val="0"/>
          <w:numId w:val="114"/>
        </w:numPr>
      </w:pPr>
      <w:r w:rsidRPr="00C20D54">
        <w:t>Нажмите на кнопку «</w:t>
      </w:r>
      <w:r w:rsidRPr="00C20D54">
        <w:rPr>
          <w:noProof/>
          <w:lang w:eastAsia="ru-RU"/>
        </w:rPr>
        <w:t>Создать</w:t>
      </w:r>
      <w:r w:rsidRPr="00FA6D40">
        <w:rPr>
          <w:b/>
          <w:noProof/>
          <w:lang w:eastAsia="ru-RU"/>
        </w:rPr>
        <w:t>»</w:t>
      </w:r>
      <w:r w:rsidRPr="00C20D54">
        <w:rPr>
          <w:noProof/>
          <w:lang w:eastAsia="ru-RU"/>
        </w:rPr>
        <w:t xml:space="preserve">. </w:t>
      </w:r>
      <w:r w:rsidRPr="00C20D54">
        <w:t>Откроется форма «Новая программа ЕКВ» (</w:t>
      </w:r>
      <w:r w:rsidR="00FA6D40">
        <w:t xml:space="preserve">см. </w:t>
      </w:r>
      <w:r w:rsidRPr="00C20D54">
        <w:fldChar w:fldCharType="begin"/>
      </w:r>
      <w:r w:rsidRPr="00C20D54">
        <w:instrText xml:space="preserve"> REF _Ref96329580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C20D54">
        <w:t>Рисунок </w:t>
      </w:r>
      <w:r w:rsidR="00565CC3">
        <w:t>95</w:t>
      </w:r>
      <w:r w:rsidRPr="00C20D54">
        <w:fldChar w:fldCharType="end"/>
      </w:r>
      <w:r w:rsidRPr="00C20D54">
        <w:t xml:space="preserve">). </w:t>
      </w:r>
    </w:p>
    <w:p w14:paraId="411999E6" w14:textId="77777777" w:rsidR="00812861" w:rsidRPr="00C20D54" w:rsidRDefault="00812861" w:rsidP="00FA6D40">
      <w:pPr>
        <w:pStyle w:val="afffffff6"/>
      </w:pPr>
      <w:r w:rsidRPr="00C20D54">
        <w:rPr>
          <w:noProof/>
        </w:rPr>
        <w:drawing>
          <wp:inline distT="0" distB="0" distL="0" distR="0" wp14:anchorId="5EF7551B" wp14:editId="5DA625EF">
            <wp:extent cx="5939205" cy="3388294"/>
            <wp:effectExtent l="19050" t="19050" r="23495" b="222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13472"/>
                    <a:stretch/>
                  </pic:blipFill>
                  <pic:spPr bwMode="auto">
                    <a:xfrm>
                      <a:off x="0" y="0"/>
                      <a:ext cx="5940000" cy="33887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1D3ED" w14:textId="03D5CEF0" w:rsidR="00812861" w:rsidRPr="00C20D54" w:rsidRDefault="00812861" w:rsidP="00FA6D40">
      <w:pPr>
        <w:pStyle w:val="afffffff8"/>
      </w:pPr>
      <w:bookmarkStart w:id="448" w:name="_Ref96329580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95</w:t>
      </w:r>
      <w:r w:rsidR="00EE3A8F" w:rsidRPr="00C20D54">
        <w:rPr>
          <w:noProof/>
        </w:rPr>
        <w:fldChar w:fldCharType="end"/>
      </w:r>
      <w:bookmarkEnd w:id="448"/>
      <w:r w:rsidRPr="00C20D54">
        <w:t xml:space="preserve"> – Форма «Новая программа ЕКВ»</w:t>
      </w:r>
    </w:p>
    <w:p w14:paraId="289BF248" w14:textId="77777777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На форме заполните все необходимые поля в блоках (поля, обязательные для заполнения, отмечены звездочкой):</w:t>
      </w:r>
    </w:p>
    <w:p w14:paraId="01AA7D11" w14:textId="65512810" w:rsidR="00812861" w:rsidRPr="00C20D54" w:rsidRDefault="00812861" w:rsidP="00A25157">
      <w:pPr>
        <w:pStyle w:val="25"/>
      </w:pPr>
      <w:r w:rsidRPr="00C20D54">
        <w:t>«</w:t>
      </w:r>
      <w:r w:rsidR="00FA6D40">
        <w:t>1. Название секции</w:t>
      </w:r>
      <w:r w:rsidRPr="00C20D54">
        <w:t>»</w:t>
      </w:r>
      <w:r w:rsidR="00FA6D40">
        <w:t>;</w:t>
      </w:r>
    </w:p>
    <w:p w14:paraId="048C9E8A" w14:textId="7CA3F286" w:rsidR="00812861" w:rsidRPr="00C20D54" w:rsidRDefault="00812861" w:rsidP="00A25157">
      <w:pPr>
        <w:pStyle w:val="25"/>
      </w:pPr>
      <w:r w:rsidRPr="00C20D54">
        <w:t>«</w:t>
      </w:r>
      <w:r w:rsidR="00FA6D40">
        <w:t xml:space="preserve">2. </w:t>
      </w:r>
      <w:r w:rsidRPr="00C20D54">
        <w:t>Медицинские организации программы».</w:t>
      </w:r>
    </w:p>
    <w:p w14:paraId="17E294EA" w14:textId="452CF1E1" w:rsidR="007D342E" w:rsidRPr="00C20D54" w:rsidRDefault="007D342E" w:rsidP="00FA6D40">
      <w:pPr>
        <w:pStyle w:val="af2"/>
      </w:pPr>
      <w:r w:rsidRPr="00C20D54">
        <w:t xml:space="preserve">Описание полей представлено в таблице </w:t>
      </w:r>
      <w:r w:rsidR="00FA6D40">
        <w:t xml:space="preserve">ниже </w:t>
      </w:r>
      <w:r w:rsidRPr="00C20D54">
        <w:t>(</w:t>
      </w:r>
      <w:r w:rsidR="00FA6D40">
        <w:t xml:space="preserve">см. </w:t>
      </w:r>
      <w:r w:rsidRPr="00C20D54">
        <w:fldChar w:fldCharType="begin"/>
      </w:r>
      <w:r w:rsidRPr="00C20D54">
        <w:instrText xml:space="preserve"> REF _Ref104555033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26</w:t>
      </w:r>
      <w:r w:rsidRPr="00C20D54">
        <w:fldChar w:fldCharType="end"/>
      </w:r>
      <w:r w:rsidRPr="00C20D54">
        <w:t>).</w:t>
      </w:r>
    </w:p>
    <w:p w14:paraId="21AAD1CE" w14:textId="3A21EC28" w:rsidR="00812861" w:rsidRPr="00C20D54" w:rsidRDefault="00812861" w:rsidP="00FA6D40">
      <w:pPr>
        <w:pStyle w:val="af2"/>
      </w:pPr>
      <w:r w:rsidRPr="00FA6D40">
        <w:rPr>
          <w:rStyle w:val="afffffff1"/>
        </w:rPr>
        <w:t xml:space="preserve">После заполнения данных в меню справа </w:t>
      </w:r>
      <w:r w:rsidR="00CF1394">
        <w:rPr>
          <w:rStyle w:val="afffffff1"/>
        </w:rPr>
        <w:t xml:space="preserve">напротив соответствующего </w:t>
      </w:r>
      <w:r w:rsidR="000664FD">
        <w:t>блок</w:t>
      </w:r>
      <w:r w:rsidR="00CF1394">
        <w:rPr>
          <w:rStyle w:val="afffffff1"/>
        </w:rPr>
        <w:t xml:space="preserve">а </w:t>
      </w:r>
      <w:r w:rsidRPr="00FA6D40">
        <w:rPr>
          <w:rStyle w:val="afffffff1"/>
        </w:rPr>
        <w:t>появляе</w:t>
      </w:r>
      <w:r w:rsidRPr="00C20D54">
        <w:t xml:space="preserve">тся символ </w:t>
      </w:r>
      <w:r w:rsidRPr="00C20D54">
        <w:rPr>
          <w:noProof/>
          <w:lang w:eastAsia="ru-RU"/>
        </w:rPr>
        <w:drawing>
          <wp:inline distT="0" distB="0" distL="0" distR="0" wp14:anchorId="078A1C5C" wp14:editId="586EA826">
            <wp:extent cx="180000" cy="18000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t xml:space="preserve">, </w:t>
      </w:r>
      <w:r w:rsidR="00CF1394">
        <w:t xml:space="preserve">который означает готовность </w:t>
      </w:r>
      <w:r w:rsidR="000664FD">
        <w:t>блок</w:t>
      </w:r>
      <w:r w:rsidR="00CF1394">
        <w:t>а</w:t>
      </w:r>
      <w:r w:rsidR="00FA6D40">
        <w:t xml:space="preserve"> к сохранению</w:t>
      </w:r>
      <w:r w:rsidRPr="00C20D54">
        <w:t>.</w:t>
      </w:r>
    </w:p>
    <w:p w14:paraId="313F82C0" w14:textId="7DD5F0B6" w:rsidR="00812861" w:rsidRPr="00C20D54" w:rsidRDefault="00812861" w:rsidP="00B77B53">
      <w:pPr>
        <w:pStyle w:val="1d"/>
        <w:numPr>
          <w:ilvl w:val="0"/>
          <w:numId w:val="167"/>
        </w:numPr>
      </w:pPr>
      <w:r w:rsidRPr="00C20D54"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</w:t>
      </w:r>
      <w:r w:rsidR="00FA6D40">
        <w:t>»</w:t>
      </w:r>
      <w:r w:rsidRPr="00C20D54">
        <w:t>).</w:t>
      </w:r>
    </w:p>
    <w:p w14:paraId="5A6BFFC2" w14:textId="04CEE8C7" w:rsidR="00400CE3" w:rsidRPr="00C20D54" w:rsidRDefault="00400CE3" w:rsidP="001C6FA7">
      <w:pPr>
        <w:pStyle w:val="afffffffff4"/>
        <w:rPr>
          <w:color w:val="000000" w:themeColor="text1"/>
        </w:rPr>
      </w:pPr>
      <w:bookmarkStart w:id="449" w:name="_Ref104555033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26</w:t>
      </w:r>
      <w:r w:rsidRPr="00C20D54">
        <w:rPr>
          <w:noProof/>
          <w:color w:val="000000" w:themeColor="text1"/>
        </w:rPr>
        <w:fldChar w:fldCharType="end"/>
      </w:r>
      <w:bookmarkEnd w:id="449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карточки программы ЕКВ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562"/>
        <w:gridCol w:w="2411"/>
        <w:gridCol w:w="2975"/>
        <w:gridCol w:w="3396"/>
      </w:tblGrid>
      <w:tr w:rsidR="00400CE3" w:rsidRPr="00C20D54" w14:paraId="10ABE753" w14:textId="77777777" w:rsidTr="00EB3F67">
        <w:trPr>
          <w:tblHeader/>
        </w:trPr>
        <w:tc>
          <w:tcPr>
            <w:tcW w:w="301" w:type="pct"/>
          </w:tcPr>
          <w:p w14:paraId="7C3F98C1" w14:textId="273CB2BA" w:rsidR="00400CE3" w:rsidRPr="00FA6D40" w:rsidRDefault="00400CE3" w:rsidP="00FA6D40">
            <w:pPr>
              <w:pStyle w:val="108"/>
            </w:pPr>
            <w:r w:rsidRPr="00FA6D40">
              <w:t>№</w:t>
            </w:r>
          </w:p>
        </w:tc>
        <w:tc>
          <w:tcPr>
            <w:tcW w:w="1290" w:type="pct"/>
          </w:tcPr>
          <w:p w14:paraId="2ED417CE" w14:textId="77777777" w:rsidR="00400CE3" w:rsidRPr="00C20D54" w:rsidRDefault="00400CE3" w:rsidP="00FA6D40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92" w:type="pct"/>
          </w:tcPr>
          <w:p w14:paraId="19A1FEB3" w14:textId="77777777" w:rsidR="00400CE3" w:rsidRPr="00C20D54" w:rsidRDefault="00400CE3" w:rsidP="00FA6D40">
            <w:pPr>
              <w:pStyle w:val="108"/>
            </w:pPr>
            <w:r w:rsidRPr="00C20D54">
              <w:t>Описание</w:t>
            </w:r>
          </w:p>
        </w:tc>
        <w:tc>
          <w:tcPr>
            <w:tcW w:w="1817" w:type="pct"/>
          </w:tcPr>
          <w:p w14:paraId="76B4C9BA" w14:textId="77777777" w:rsidR="00400CE3" w:rsidRPr="00C20D54" w:rsidRDefault="00400CE3" w:rsidP="00FA6D40">
            <w:pPr>
              <w:pStyle w:val="108"/>
            </w:pPr>
            <w:r w:rsidRPr="00C20D54">
              <w:t>Вид, способ ввода</w:t>
            </w:r>
          </w:p>
        </w:tc>
      </w:tr>
      <w:tr w:rsidR="00400CE3" w:rsidRPr="00C20D54" w14:paraId="29DE7441" w14:textId="77777777" w:rsidTr="00EB3F67">
        <w:tc>
          <w:tcPr>
            <w:tcW w:w="301" w:type="pct"/>
          </w:tcPr>
          <w:p w14:paraId="2DD60D48" w14:textId="4069D2B5" w:rsidR="00400CE3" w:rsidRPr="00FA6D40" w:rsidRDefault="00400CE3" w:rsidP="00B77B53">
            <w:pPr>
              <w:pStyle w:val="101"/>
              <w:numPr>
                <w:ilvl w:val="0"/>
                <w:numId w:val="115"/>
              </w:numPr>
            </w:pPr>
          </w:p>
        </w:tc>
        <w:tc>
          <w:tcPr>
            <w:tcW w:w="4699" w:type="pct"/>
            <w:gridSpan w:val="3"/>
          </w:tcPr>
          <w:p w14:paraId="07C84A7E" w14:textId="77777777" w:rsidR="00400CE3" w:rsidRPr="00C20D54" w:rsidRDefault="00400CE3" w:rsidP="00FA6D40">
            <w:pPr>
              <w:pStyle w:val="109"/>
            </w:pPr>
            <w:r w:rsidRPr="00C20D54">
              <w:t>Основная информация</w:t>
            </w:r>
          </w:p>
        </w:tc>
      </w:tr>
      <w:tr w:rsidR="00D9728D" w:rsidRPr="00C20D54" w14:paraId="7D68E6FE" w14:textId="77777777" w:rsidTr="00EB3F67">
        <w:tc>
          <w:tcPr>
            <w:tcW w:w="301" w:type="pct"/>
          </w:tcPr>
          <w:p w14:paraId="561EA918" w14:textId="3DA49F43" w:rsidR="00D9728D" w:rsidRPr="00FA6D40" w:rsidRDefault="00D9728D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1.1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7149E27F" w14:textId="4C6D4FA4" w:rsidR="00D9728D" w:rsidRPr="00C20D54" w:rsidRDefault="00D9728D" w:rsidP="00FA6D40">
            <w:pPr>
              <w:pStyle w:val="104"/>
            </w:pPr>
            <w:r w:rsidRPr="00C20D54">
              <w:t xml:space="preserve">Субъект </w:t>
            </w:r>
            <w:r w:rsidR="00392399">
              <w:t>РФ</w:t>
            </w:r>
          </w:p>
        </w:tc>
        <w:tc>
          <w:tcPr>
            <w:tcW w:w="1592" w:type="pct"/>
          </w:tcPr>
          <w:p w14:paraId="3A8307BD" w14:textId="18D05BFB" w:rsidR="00D9728D" w:rsidRPr="00C20D54" w:rsidRDefault="00D9728D" w:rsidP="00FA6D40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в котором осуществляется программа ЕКВ</w:t>
            </w:r>
          </w:p>
        </w:tc>
        <w:tc>
          <w:tcPr>
            <w:tcW w:w="1817" w:type="pct"/>
          </w:tcPr>
          <w:p w14:paraId="65EFF349" w14:textId="77777777" w:rsidR="00D9728D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  <w:r w:rsidR="00EB3F67" w:rsidRPr="00C20D54">
              <w:t>.</w:t>
            </w:r>
          </w:p>
          <w:p w14:paraId="4FCCC330" w14:textId="5E7D7415" w:rsidR="00EB3F67" w:rsidRPr="00C20D54" w:rsidRDefault="00EB3F67" w:rsidP="00FA6D4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«Субъекты Российской Федерации», OID 1.2.643.5.1.13.13.99.2.206</w:t>
            </w:r>
          </w:p>
        </w:tc>
      </w:tr>
      <w:tr w:rsidR="00D9728D" w:rsidRPr="00C20D54" w14:paraId="7CE6F9F4" w14:textId="77777777" w:rsidTr="00EB3F67">
        <w:tc>
          <w:tcPr>
            <w:tcW w:w="301" w:type="pct"/>
          </w:tcPr>
          <w:p w14:paraId="34DF7091" w14:textId="6F7EB0C4" w:rsidR="00D9728D" w:rsidRPr="00FA6D40" w:rsidRDefault="00D9728D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1.2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7AEE2FD5" w14:textId="2B8ADCC6" w:rsidR="00D9728D" w:rsidRPr="00C20D54" w:rsidRDefault="00D9728D" w:rsidP="00FA6D40">
            <w:pPr>
              <w:pStyle w:val="104"/>
            </w:pPr>
            <w:r w:rsidRPr="00C20D54">
              <w:t>Год потребности</w:t>
            </w:r>
          </w:p>
        </w:tc>
        <w:tc>
          <w:tcPr>
            <w:tcW w:w="1592" w:type="pct"/>
          </w:tcPr>
          <w:p w14:paraId="1EADF152" w14:textId="2F90B4B3" w:rsidR="00D9728D" w:rsidRPr="00C20D54" w:rsidRDefault="00D9728D" w:rsidP="00FA6D40">
            <w:pPr>
              <w:pStyle w:val="104"/>
            </w:pPr>
            <w:r w:rsidRPr="00C20D54">
              <w:t>Год потребности программы ЕКВ</w:t>
            </w:r>
          </w:p>
        </w:tc>
        <w:tc>
          <w:tcPr>
            <w:tcW w:w="1817" w:type="pct"/>
          </w:tcPr>
          <w:p w14:paraId="120FA2D8" w14:textId="62477DD0" w:rsidR="00D9728D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4460C7" w:rsidRPr="00C20D54" w14:paraId="1FF449F1" w14:textId="77777777" w:rsidTr="00EB3F67">
        <w:tc>
          <w:tcPr>
            <w:tcW w:w="301" w:type="pct"/>
          </w:tcPr>
          <w:p w14:paraId="27215FC8" w14:textId="6A5050D4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1.3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46643BF2" w14:textId="094464BC" w:rsidR="004460C7" w:rsidRPr="00C20D54" w:rsidRDefault="004460C7" w:rsidP="00FA6D40">
            <w:pPr>
              <w:pStyle w:val="104"/>
            </w:pPr>
            <w:r w:rsidRPr="00C20D54">
              <w:t>Статус</w:t>
            </w:r>
          </w:p>
        </w:tc>
        <w:tc>
          <w:tcPr>
            <w:tcW w:w="1592" w:type="pct"/>
          </w:tcPr>
          <w:p w14:paraId="0E5C86E9" w14:textId="375818E7" w:rsidR="004460C7" w:rsidRPr="00C20D54" w:rsidRDefault="00973571" w:rsidP="00FA6D40">
            <w:pPr>
              <w:pStyle w:val="104"/>
            </w:pPr>
            <w:r w:rsidRPr="00C20D54">
              <w:t>Статус программы ЕКВ</w:t>
            </w:r>
          </w:p>
        </w:tc>
        <w:tc>
          <w:tcPr>
            <w:tcW w:w="1817" w:type="pct"/>
          </w:tcPr>
          <w:p w14:paraId="0EB063E0" w14:textId="39D3C9D7" w:rsidR="004460C7" w:rsidRPr="00C20D54" w:rsidRDefault="00973571" w:rsidP="00FA6D40">
            <w:pPr>
              <w:pStyle w:val="104"/>
            </w:pPr>
            <w:r w:rsidRPr="00C20D54">
              <w:t xml:space="preserve">Присваивается </w:t>
            </w:r>
            <w:r w:rsidR="00FA6D40">
              <w:t>П</w:t>
            </w:r>
            <w:r w:rsidRPr="00C20D54">
              <w:t>одсистемой</w:t>
            </w:r>
            <w:r w:rsidR="00D9728D" w:rsidRPr="00C20D54">
              <w:t xml:space="preserve"> автоматически</w:t>
            </w:r>
          </w:p>
        </w:tc>
      </w:tr>
      <w:tr w:rsidR="004460C7" w:rsidRPr="00C20D54" w14:paraId="6FF70220" w14:textId="77777777" w:rsidTr="00EB3F67">
        <w:tc>
          <w:tcPr>
            <w:tcW w:w="301" w:type="pct"/>
          </w:tcPr>
          <w:p w14:paraId="79C5538D" w14:textId="2639B826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1.4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2223407C" w14:textId="1FD93ABE" w:rsidR="004460C7" w:rsidRPr="00C20D54" w:rsidRDefault="004460C7" w:rsidP="00FA6D40">
            <w:pPr>
              <w:pStyle w:val="104"/>
            </w:pPr>
            <w:r w:rsidRPr="00C20D54">
              <w:t>Всего требуется</w:t>
            </w:r>
          </w:p>
        </w:tc>
        <w:tc>
          <w:tcPr>
            <w:tcW w:w="1592" w:type="pct"/>
          </w:tcPr>
          <w:p w14:paraId="3D6D9D0E" w14:textId="0F27EEBE" w:rsidR="004460C7" w:rsidRPr="00C20D54" w:rsidRDefault="00FA6D40" w:rsidP="00FA6D40">
            <w:pPr>
              <w:pStyle w:val="104"/>
            </w:pPr>
            <w:r>
              <w:t>Количество</w:t>
            </w:r>
            <w:r w:rsidR="00973571" w:rsidRPr="00C20D54">
              <w:t xml:space="preserve"> медицинских работников </w:t>
            </w:r>
            <w:r>
              <w:t xml:space="preserve">для </w:t>
            </w:r>
            <w:r w:rsidR="00973571" w:rsidRPr="00C20D54">
              <w:t>указанн</w:t>
            </w:r>
            <w:r>
              <w:t xml:space="preserve">ой </w:t>
            </w:r>
            <w:r w:rsidR="00973571" w:rsidRPr="00C20D54">
              <w:t>должност</w:t>
            </w:r>
            <w:r>
              <w:t>и</w:t>
            </w:r>
          </w:p>
        </w:tc>
        <w:tc>
          <w:tcPr>
            <w:tcW w:w="1817" w:type="pct"/>
          </w:tcPr>
          <w:p w14:paraId="312EEAEB" w14:textId="370BC562" w:rsidR="004460C7" w:rsidRPr="00C20D54" w:rsidRDefault="00973571" w:rsidP="00FA6D40">
            <w:pPr>
              <w:pStyle w:val="104"/>
            </w:pPr>
            <w:r w:rsidRPr="00C20D54">
              <w:t>Рассчитывается автоматически</w:t>
            </w:r>
          </w:p>
        </w:tc>
      </w:tr>
      <w:tr w:rsidR="004460C7" w:rsidRPr="00C20D54" w14:paraId="35B3D9C6" w14:textId="77777777" w:rsidTr="00EB3F67">
        <w:tc>
          <w:tcPr>
            <w:tcW w:w="301" w:type="pct"/>
          </w:tcPr>
          <w:p w14:paraId="72196DC6" w14:textId="0F5A4933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1.5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5495315A" w14:textId="6BAF5892" w:rsidR="004460C7" w:rsidRPr="00C20D54" w:rsidRDefault="004460C7" w:rsidP="00FA6D40">
            <w:pPr>
              <w:pStyle w:val="104"/>
            </w:pPr>
            <w:r w:rsidRPr="00C20D54">
              <w:t>Трудоустроено</w:t>
            </w:r>
          </w:p>
        </w:tc>
        <w:tc>
          <w:tcPr>
            <w:tcW w:w="1592" w:type="pct"/>
          </w:tcPr>
          <w:p w14:paraId="7A931D3D" w14:textId="4446287E" w:rsidR="004460C7" w:rsidRPr="00C20D54" w:rsidRDefault="00FA6D40" w:rsidP="00FA6D40">
            <w:pPr>
              <w:pStyle w:val="104"/>
            </w:pPr>
            <w:r>
              <w:t>Количество т</w:t>
            </w:r>
            <w:r w:rsidR="00973571" w:rsidRPr="00C20D54">
              <w:t>рудоустроен</w:t>
            </w:r>
            <w:r>
              <w:t>ных</w:t>
            </w:r>
            <w:r w:rsidR="00973571" w:rsidRPr="00C20D54">
              <w:t xml:space="preserve"> на указанную должность</w:t>
            </w:r>
            <w:r>
              <w:t xml:space="preserve"> медицинских работников</w:t>
            </w:r>
          </w:p>
        </w:tc>
        <w:tc>
          <w:tcPr>
            <w:tcW w:w="1817" w:type="pct"/>
          </w:tcPr>
          <w:p w14:paraId="78D59B4D" w14:textId="7A974192" w:rsidR="004460C7" w:rsidRPr="00C20D54" w:rsidRDefault="00973571" w:rsidP="00FA6D40">
            <w:pPr>
              <w:pStyle w:val="104"/>
            </w:pPr>
            <w:r w:rsidRPr="00C20D54">
              <w:t>Рассчитывается автоматически</w:t>
            </w:r>
          </w:p>
        </w:tc>
      </w:tr>
      <w:tr w:rsidR="004460C7" w:rsidRPr="00C20D54" w14:paraId="34352877" w14:textId="77777777" w:rsidTr="00EB3F67">
        <w:tc>
          <w:tcPr>
            <w:tcW w:w="301" w:type="pct"/>
          </w:tcPr>
          <w:p w14:paraId="2D1A655A" w14:textId="15B6D045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1.6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68AF073C" w14:textId="2D3B5034" w:rsidR="004460C7" w:rsidRPr="00C20D54" w:rsidRDefault="004460C7" w:rsidP="00FA6D40">
            <w:pPr>
              <w:pStyle w:val="104"/>
            </w:pPr>
            <w:r w:rsidRPr="00C20D54">
              <w:t>Доступно</w:t>
            </w:r>
          </w:p>
        </w:tc>
        <w:tc>
          <w:tcPr>
            <w:tcW w:w="1592" w:type="pct"/>
          </w:tcPr>
          <w:p w14:paraId="1DB564F6" w14:textId="6A2F44EC" w:rsidR="004460C7" w:rsidRPr="00C20D54" w:rsidRDefault="00FA6D40" w:rsidP="00FA6D40">
            <w:pPr>
              <w:pStyle w:val="104"/>
            </w:pPr>
            <w:r>
              <w:t>Количество д</w:t>
            </w:r>
            <w:r w:rsidR="00973571" w:rsidRPr="00C20D54">
              <w:t>оступн</w:t>
            </w:r>
            <w:r>
              <w:t xml:space="preserve">ых </w:t>
            </w:r>
            <w:r w:rsidR="00973571" w:rsidRPr="00C20D54">
              <w:t xml:space="preserve">ставок </w:t>
            </w:r>
            <w:r>
              <w:t>по</w:t>
            </w:r>
            <w:r w:rsidR="00973571" w:rsidRPr="00C20D54">
              <w:t xml:space="preserve"> указанн</w:t>
            </w:r>
            <w:r>
              <w:t xml:space="preserve">ой </w:t>
            </w:r>
            <w:r w:rsidR="00973571" w:rsidRPr="00C20D54">
              <w:t>должност</w:t>
            </w:r>
            <w:r>
              <w:t>и</w:t>
            </w:r>
          </w:p>
        </w:tc>
        <w:tc>
          <w:tcPr>
            <w:tcW w:w="1817" w:type="pct"/>
          </w:tcPr>
          <w:p w14:paraId="52EEF4E0" w14:textId="17BB6AC3" w:rsidR="004460C7" w:rsidRPr="00C20D54" w:rsidRDefault="00973571" w:rsidP="00FA6D40">
            <w:pPr>
              <w:pStyle w:val="104"/>
            </w:pPr>
            <w:r w:rsidRPr="00C20D54">
              <w:t>Рассчитывается автоматически</w:t>
            </w:r>
          </w:p>
        </w:tc>
      </w:tr>
      <w:tr w:rsidR="004460C7" w:rsidRPr="00C20D54" w14:paraId="2334562D" w14:textId="77777777" w:rsidTr="00EB3F67">
        <w:tc>
          <w:tcPr>
            <w:tcW w:w="301" w:type="pct"/>
          </w:tcPr>
          <w:p w14:paraId="765E3711" w14:textId="0697A033" w:rsidR="004460C7" w:rsidRPr="00FA6D40" w:rsidRDefault="004460C7" w:rsidP="00FA6D40">
            <w:pPr>
              <w:pStyle w:val="101"/>
            </w:pPr>
          </w:p>
        </w:tc>
        <w:tc>
          <w:tcPr>
            <w:tcW w:w="4699" w:type="pct"/>
            <w:gridSpan w:val="3"/>
          </w:tcPr>
          <w:p w14:paraId="7CE61EB1" w14:textId="19837A34" w:rsidR="004460C7" w:rsidRPr="00C20D54" w:rsidRDefault="004460C7" w:rsidP="00FA6D40">
            <w:pPr>
              <w:pStyle w:val="109"/>
            </w:pPr>
            <w:r w:rsidRPr="00C20D54">
              <w:t>Медицинские организации программы</w:t>
            </w:r>
          </w:p>
        </w:tc>
      </w:tr>
      <w:tr w:rsidR="004460C7" w:rsidRPr="00C20D54" w14:paraId="34D819AE" w14:textId="77777777" w:rsidTr="00EB3F67">
        <w:tc>
          <w:tcPr>
            <w:tcW w:w="301" w:type="pct"/>
          </w:tcPr>
          <w:p w14:paraId="29DAC927" w14:textId="21609706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2.1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4963979D" w14:textId="13120A5B" w:rsidR="004460C7" w:rsidRPr="00C20D54" w:rsidRDefault="004460C7" w:rsidP="00FA6D40">
            <w:pPr>
              <w:pStyle w:val="104"/>
            </w:pPr>
            <w:r w:rsidRPr="00C20D54">
              <w:t>Наименование МО</w:t>
            </w:r>
          </w:p>
        </w:tc>
        <w:tc>
          <w:tcPr>
            <w:tcW w:w="1592" w:type="pct"/>
          </w:tcPr>
          <w:p w14:paraId="0CBC2F97" w14:textId="7E2FFAD7" w:rsidR="004460C7" w:rsidRPr="00C20D54" w:rsidRDefault="00973571" w:rsidP="00FA6D40">
            <w:pPr>
              <w:pStyle w:val="104"/>
            </w:pPr>
            <w:r w:rsidRPr="00C20D54">
              <w:t>Наименование медицинской организации</w:t>
            </w:r>
            <w:r w:rsidR="006D5FEB">
              <w:t>,</w:t>
            </w:r>
            <w:r w:rsidRPr="00C20D54">
              <w:t xml:space="preserve"> участвующей в программе ЕКВ</w:t>
            </w:r>
          </w:p>
        </w:tc>
        <w:tc>
          <w:tcPr>
            <w:tcW w:w="1817" w:type="pct"/>
          </w:tcPr>
          <w:p w14:paraId="2A7A6742" w14:textId="6BB28002" w:rsidR="004460C7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4460C7" w:rsidRPr="00C20D54" w14:paraId="35D62F22" w14:textId="77777777" w:rsidTr="00EB3F67">
        <w:tc>
          <w:tcPr>
            <w:tcW w:w="301" w:type="pct"/>
          </w:tcPr>
          <w:p w14:paraId="615E05B8" w14:textId="118E7E40" w:rsidR="004460C7" w:rsidRPr="00FA6D40" w:rsidRDefault="004460C7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2.2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6F0E580E" w14:textId="36241336" w:rsidR="004460C7" w:rsidRPr="00C20D54" w:rsidRDefault="004460C7" w:rsidP="00FA6D40">
            <w:pPr>
              <w:pStyle w:val="104"/>
            </w:pPr>
            <w:r w:rsidRPr="00C20D54">
              <w:t>Адрес организации</w:t>
            </w:r>
          </w:p>
        </w:tc>
        <w:tc>
          <w:tcPr>
            <w:tcW w:w="1592" w:type="pct"/>
          </w:tcPr>
          <w:p w14:paraId="145506BA" w14:textId="22008991" w:rsidR="004460C7" w:rsidRPr="00C20D54" w:rsidRDefault="00973571" w:rsidP="00FA6D40">
            <w:pPr>
              <w:pStyle w:val="104"/>
            </w:pPr>
            <w:r w:rsidRPr="00C20D54">
              <w:t>Адрес медицинской организации</w:t>
            </w:r>
          </w:p>
        </w:tc>
        <w:tc>
          <w:tcPr>
            <w:tcW w:w="1817" w:type="pct"/>
          </w:tcPr>
          <w:p w14:paraId="1CEFC7F1" w14:textId="64F7D142" w:rsidR="004460C7" w:rsidRPr="00C20D54" w:rsidRDefault="00D9728D" w:rsidP="00FA6D40">
            <w:pPr>
              <w:pStyle w:val="104"/>
            </w:pPr>
            <w:r w:rsidRPr="00C20D54">
              <w:t xml:space="preserve">Присваивается </w:t>
            </w:r>
            <w:r w:rsidR="00FA6D40">
              <w:t>П</w:t>
            </w:r>
            <w:r w:rsidRPr="00C20D54">
              <w:t>одсистемой автоматически</w:t>
            </w:r>
          </w:p>
        </w:tc>
      </w:tr>
      <w:tr w:rsidR="00973571" w:rsidRPr="00C20D54" w14:paraId="62C7B0A0" w14:textId="77777777" w:rsidTr="00EB3F67">
        <w:tc>
          <w:tcPr>
            <w:tcW w:w="301" w:type="pct"/>
          </w:tcPr>
          <w:p w14:paraId="74DB093C" w14:textId="228E1227" w:rsidR="00973571" w:rsidRPr="00FA6D40" w:rsidRDefault="00973571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2.3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11FE337E" w14:textId="2101C367" w:rsidR="00973571" w:rsidRPr="00C20D54" w:rsidRDefault="00973571" w:rsidP="00FA6D40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  <w:tc>
          <w:tcPr>
            <w:tcW w:w="1592" w:type="pct"/>
          </w:tcPr>
          <w:p w14:paraId="600A2371" w14:textId="12F2BC4F" w:rsidR="00973571" w:rsidRPr="00C20D54" w:rsidRDefault="00973571" w:rsidP="00FA6D40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  <w:tc>
          <w:tcPr>
            <w:tcW w:w="1817" w:type="pct"/>
          </w:tcPr>
          <w:p w14:paraId="7FFE8881" w14:textId="39E5B8B3" w:rsidR="00973571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973571" w:rsidRPr="00C20D54" w14:paraId="51FE41C5" w14:textId="77777777" w:rsidTr="00EB3F67">
        <w:tc>
          <w:tcPr>
            <w:tcW w:w="301" w:type="pct"/>
          </w:tcPr>
          <w:p w14:paraId="3946DBDF" w14:textId="3F5B1EC9" w:rsidR="00973571" w:rsidRPr="00FA6D40" w:rsidRDefault="00973571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4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6E6DD4F9" w14:textId="4BFD6E0C" w:rsidR="00973571" w:rsidRPr="00C20D54" w:rsidRDefault="00973571" w:rsidP="00FA6D40">
            <w:pPr>
              <w:pStyle w:val="104"/>
            </w:pPr>
            <w:r w:rsidRPr="00C20D54">
              <w:t>Вид подразделения</w:t>
            </w:r>
          </w:p>
        </w:tc>
        <w:tc>
          <w:tcPr>
            <w:tcW w:w="1592" w:type="pct"/>
          </w:tcPr>
          <w:p w14:paraId="069041EE" w14:textId="5E592FA2" w:rsidR="00973571" w:rsidRPr="00C20D54" w:rsidRDefault="00973571" w:rsidP="00FA6D40">
            <w:pPr>
              <w:pStyle w:val="104"/>
            </w:pPr>
            <w:r w:rsidRPr="00C20D54">
              <w:t xml:space="preserve">Вид </w:t>
            </w:r>
            <w:r w:rsidR="00FA6D40" w:rsidRPr="00C20D54">
              <w:t>структурного подразделения</w:t>
            </w:r>
          </w:p>
        </w:tc>
        <w:tc>
          <w:tcPr>
            <w:tcW w:w="1817" w:type="pct"/>
          </w:tcPr>
          <w:p w14:paraId="673E0978" w14:textId="3BF55D39" w:rsidR="00973571" w:rsidRPr="00C20D54" w:rsidRDefault="00D9728D" w:rsidP="00FA6D40">
            <w:pPr>
              <w:pStyle w:val="104"/>
            </w:pPr>
            <w:r w:rsidRPr="00C20D54">
              <w:t>Присваивается подсистемой автоматически</w:t>
            </w:r>
          </w:p>
        </w:tc>
      </w:tr>
      <w:tr w:rsidR="00973571" w:rsidRPr="00C20D54" w14:paraId="012D27A7" w14:textId="77777777" w:rsidTr="00EB3F67">
        <w:tc>
          <w:tcPr>
            <w:tcW w:w="301" w:type="pct"/>
          </w:tcPr>
          <w:p w14:paraId="222E021A" w14:textId="25B8DCD6" w:rsidR="00973571" w:rsidRPr="00FA6D40" w:rsidRDefault="00973571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5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5A1369A0" w14:textId="5473B107" w:rsidR="00973571" w:rsidRPr="00C20D54" w:rsidRDefault="00973571" w:rsidP="00FA6D40">
            <w:pPr>
              <w:pStyle w:val="104"/>
            </w:pPr>
            <w:r w:rsidRPr="00C20D54">
              <w:t>Адрес подразделения</w:t>
            </w:r>
          </w:p>
        </w:tc>
        <w:tc>
          <w:tcPr>
            <w:tcW w:w="1592" w:type="pct"/>
          </w:tcPr>
          <w:p w14:paraId="35C7F239" w14:textId="4DBC0D32" w:rsidR="00973571" w:rsidRPr="00C20D54" w:rsidRDefault="00973571" w:rsidP="00FA6D40">
            <w:pPr>
              <w:pStyle w:val="104"/>
            </w:pPr>
            <w:r w:rsidRPr="00C20D54">
              <w:t xml:space="preserve">Адрес </w:t>
            </w:r>
            <w:r w:rsidR="00FA6D40" w:rsidRPr="00C20D54">
              <w:t>структурного подразделения</w:t>
            </w:r>
          </w:p>
        </w:tc>
        <w:tc>
          <w:tcPr>
            <w:tcW w:w="1817" w:type="pct"/>
          </w:tcPr>
          <w:p w14:paraId="52A4390A" w14:textId="1CD69029" w:rsidR="00973571" w:rsidRPr="00C20D54" w:rsidRDefault="00D9728D" w:rsidP="00FA6D40">
            <w:pPr>
              <w:pStyle w:val="104"/>
            </w:pPr>
            <w:r w:rsidRPr="00C20D54">
              <w:t>Присваивается подсистемой автоматически</w:t>
            </w:r>
          </w:p>
        </w:tc>
      </w:tr>
      <w:tr w:rsidR="00D9728D" w:rsidRPr="00C20D54" w14:paraId="363DD924" w14:textId="77777777" w:rsidTr="00EB3F67">
        <w:tc>
          <w:tcPr>
            <w:tcW w:w="301" w:type="pct"/>
          </w:tcPr>
          <w:p w14:paraId="7BE25044" w14:textId="3FFCD316" w:rsidR="00D9728D" w:rsidRPr="00FA6D40" w:rsidRDefault="00D9728D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6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342E3A9D" w14:textId="3EFDC1AD" w:rsidR="00D9728D" w:rsidRPr="00C20D54" w:rsidRDefault="00D9728D" w:rsidP="00FA6D40">
            <w:pPr>
              <w:pStyle w:val="104"/>
            </w:pPr>
            <w:r w:rsidRPr="00C20D54">
              <w:t>Должность по федеральному справочнику</w:t>
            </w:r>
          </w:p>
        </w:tc>
        <w:tc>
          <w:tcPr>
            <w:tcW w:w="1592" w:type="pct"/>
          </w:tcPr>
          <w:p w14:paraId="6C8B60E4" w14:textId="4BF1B3C0" w:rsidR="00D9728D" w:rsidRPr="00C20D54" w:rsidRDefault="00D9728D" w:rsidP="00FA6D40">
            <w:pPr>
              <w:pStyle w:val="104"/>
            </w:pPr>
            <w:r w:rsidRPr="00C20D54">
              <w:t>Должность по федеральному справочнику</w:t>
            </w:r>
          </w:p>
        </w:tc>
        <w:tc>
          <w:tcPr>
            <w:tcW w:w="1817" w:type="pct"/>
          </w:tcPr>
          <w:p w14:paraId="32A84F00" w14:textId="77777777" w:rsidR="00D9728D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  <w:r w:rsidR="00EB3F67" w:rsidRPr="00C20D54">
              <w:t>.</w:t>
            </w:r>
          </w:p>
          <w:p w14:paraId="3A10EC16" w14:textId="2E61DC6F" w:rsidR="00EB3F67" w:rsidRPr="00C20D54" w:rsidRDefault="00EB3F67" w:rsidP="00FA6D4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Должности медицинского персонала», OID 1.2.643.5.1.13.13.99.2.181</w:t>
            </w:r>
          </w:p>
        </w:tc>
      </w:tr>
      <w:tr w:rsidR="00D9728D" w:rsidRPr="00C20D54" w14:paraId="3A348BF1" w14:textId="77777777" w:rsidTr="00EB3F67">
        <w:tc>
          <w:tcPr>
            <w:tcW w:w="301" w:type="pct"/>
          </w:tcPr>
          <w:p w14:paraId="7DC0090D" w14:textId="613AC88F" w:rsidR="00D9728D" w:rsidRPr="00FA6D40" w:rsidRDefault="00D9728D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7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4B2822CB" w14:textId="486FD585" w:rsidR="00D9728D" w:rsidRPr="00C20D54" w:rsidRDefault="00D9728D" w:rsidP="00FA6D40">
            <w:pPr>
              <w:pStyle w:val="104"/>
            </w:pPr>
            <w:r w:rsidRPr="00C20D54">
              <w:t>Должность</w:t>
            </w:r>
          </w:p>
        </w:tc>
        <w:tc>
          <w:tcPr>
            <w:tcW w:w="1592" w:type="pct"/>
          </w:tcPr>
          <w:p w14:paraId="5DCBB550" w14:textId="1289B31B" w:rsidR="00D9728D" w:rsidRPr="00C20D54" w:rsidRDefault="00D9728D" w:rsidP="00FA6D40">
            <w:pPr>
              <w:pStyle w:val="104"/>
            </w:pPr>
            <w:r w:rsidRPr="00C20D54">
              <w:t>Должность</w:t>
            </w:r>
          </w:p>
        </w:tc>
        <w:tc>
          <w:tcPr>
            <w:tcW w:w="1817" w:type="pct"/>
          </w:tcPr>
          <w:p w14:paraId="5BA0B7FC" w14:textId="77777777" w:rsidR="00D9728D" w:rsidRPr="00C20D54" w:rsidRDefault="00D9728D" w:rsidP="00FA6D40">
            <w:pPr>
              <w:pStyle w:val="104"/>
            </w:pPr>
            <w:r w:rsidRPr="00C20D54">
              <w:t>Выбор значения из выпадающего списка</w:t>
            </w:r>
            <w:r w:rsidR="00EB3F67" w:rsidRPr="00C20D54">
              <w:t>.</w:t>
            </w:r>
          </w:p>
          <w:p w14:paraId="6AF7A9A8" w14:textId="22E32B66" w:rsidR="00EB3F67" w:rsidRPr="00C20D54" w:rsidRDefault="00EB3F67" w:rsidP="00FA6D40">
            <w:pPr>
              <w:pStyle w:val="104"/>
            </w:pPr>
            <w:r w:rsidRPr="00C20D54">
              <w:t xml:space="preserve">Значения берутся из справочника </w:t>
            </w:r>
            <w:r w:rsidR="00D23473">
              <w:t>НСИ</w:t>
            </w:r>
            <w:r w:rsidRPr="00C20D54">
              <w:t xml:space="preserve"> «ФРМР. Должности медицинского персонала», OID 1.2.643.5.1.13.13.99.2.181</w:t>
            </w:r>
          </w:p>
        </w:tc>
      </w:tr>
      <w:tr w:rsidR="00973571" w:rsidRPr="00C20D54" w14:paraId="414929A7" w14:textId="77777777" w:rsidTr="00EB3F67">
        <w:tc>
          <w:tcPr>
            <w:tcW w:w="301" w:type="pct"/>
          </w:tcPr>
          <w:p w14:paraId="0CE96469" w14:textId="272D006D" w:rsidR="00973571" w:rsidRPr="00FA6D40" w:rsidRDefault="00973571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8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70BDCB09" w14:textId="055F390B" w:rsidR="00973571" w:rsidRPr="00C20D54" w:rsidRDefault="00973571" w:rsidP="00FA6D40">
            <w:pPr>
              <w:pStyle w:val="104"/>
            </w:pPr>
            <w:r w:rsidRPr="00C20D54">
              <w:t>СНИЛС трудоустроенного специалиста</w:t>
            </w:r>
          </w:p>
        </w:tc>
        <w:tc>
          <w:tcPr>
            <w:tcW w:w="1592" w:type="pct"/>
          </w:tcPr>
          <w:p w14:paraId="3C230FA2" w14:textId="6127C85C" w:rsidR="00973571" w:rsidRPr="00C20D54" w:rsidRDefault="00973571" w:rsidP="00FA6D40">
            <w:pPr>
              <w:pStyle w:val="104"/>
            </w:pPr>
            <w:r w:rsidRPr="00C20D54">
              <w:t>СНИЛС трудоустроенного специалиста</w:t>
            </w:r>
          </w:p>
        </w:tc>
        <w:tc>
          <w:tcPr>
            <w:tcW w:w="1817" w:type="pct"/>
          </w:tcPr>
          <w:p w14:paraId="281B7AF7" w14:textId="26356885" w:rsidR="00973571" w:rsidRPr="00C20D54" w:rsidRDefault="00D9728D" w:rsidP="00FA6D40">
            <w:pPr>
              <w:pStyle w:val="104"/>
            </w:pPr>
            <w:r w:rsidRPr="00C20D54">
              <w:t>Присваивается подсистемой автоматически</w:t>
            </w:r>
          </w:p>
        </w:tc>
      </w:tr>
      <w:tr w:rsidR="00973571" w:rsidRPr="00C20D54" w14:paraId="1CBC716F" w14:textId="77777777" w:rsidTr="00EB3F67">
        <w:tc>
          <w:tcPr>
            <w:tcW w:w="301" w:type="pct"/>
          </w:tcPr>
          <w:p w14:paraId="2ECFAFEE" w14:textId="04760D59" w:rsidR="00973571" w:rsidRPr="00FA6D40" w:rsidRDefault="00973571" w:rsidP="00FA6D40">
            <w:pPr>
              <w:pStyle w:val="afffff9"/>
              <w:jc w:val="center"/>
              <w:rPr>
                <w:color w:val="000000" w:themeColor="text1"/>
                <w:sz w:val="20"/>
                <w:szCs w:val="20"/>
              </w:rPr>
            </w:pPr>
            <w:r w:rsidRPr="00FA6D40">
              <w:rPr>
                <w:color w:val="000000" w:themeColor="text1"/>
                <w:sz w:val="20"/>
                <w:szCs w:val="20"/>
              </w:rPr>
              <w:t>2.</w:t>
            </w:r>
            <w:r w:rsidR="00A0445B" w:rsidRPr="00FA6D40">
              <w:rPr>
                <w:color w:val="000000" w:themeColor="text1"/>
                <w:sz w:val="20"/>
                <w:szCs w:val="20"/>
              </w:rPr>
              <w:t>9</w:t>
            </w:r>
            <w:r w:rsidR="00FA6D40">
              <w:rPr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1290" w:type="pct"/>
          </w:tcPr>
          <w:p w14:paraId="709D0324" w14:textId="7D0266DC" w:rsidR="00973571" w:rsidRPr="00C20D54" w:rsidRDefault="00E135DA" w:rsidP="00FA6D40">
            <w:pPr>
              <w:pStyle w:val="104"/>
            </w:pPr>
            <w:r w:rsidRPr="00C20D54">
              <w:t>Комментарий</w:t>
            </w:r>
          </w:p>
        </w:tc>
        <w:tc>
          <w:tcPr>
            <w:tcW w:w="1592" w:type="pct"/>
          </w:tcPr>
          <w:p w14:paraId="528E796F" w14:textId="597EE150" w:rsidR="00973571" w:rsidRPr="00C20D54" w:rsidRDefault="00E135DA" w:rsidP="00FA6D40">
            <w:pPr>
              <w:pStyle w:val="104"/>
            </w:pPr>
            <w:r w:rsidRPr="00C20D54">
              <w:t>Комментарий</w:t>
            </w:r>
          </w:p>
        </w:tc>
        <w:tc>
          <w:tcPr>
            <w:tcW w:w="1817" w:type="pct"/>
          </w:tcPr>
          <w:p w14:paraId="3ED56CD1" w14:textId="36F13E2F" w:rsidR="00973571" w:rsidRPr="00C20D54" w:rsidRDefault="00973571" w:rsidP="00FA6D40">
            <w:pPr>
              <w:pStyle w:val="104"/>
            </w:pPr>
            <w:r w:rsidRPr="00C20D54">
              <w:t>Текстовое поле</w:t>
            </w:r>
          </w:p>
        </w:tc>
      </w:tr>
    </w:tbl>
    <w:p w14:paraId="6C87CFCF" w14:textId="77777777" w:rsidR="00812861" w:rsidRPr="00C20D54" w:rsidRDefault="00812861" w:rsidP="00253ACD">
      <w:pPr>
        <w:pStyle w:val="49"/>
      </w:pPr>
      <w:bookmarkStart w:id="450" w:name="_Toc99404109"/>
      <w:r w:rsidRPr="00C20D54">
        <w:t>Отправка программы ЕКВ на согласование</w:t>
      </w:r>
      <w:bookmarkEnd w:id="450"/>
      <w:r w:rsidRPr="00C20D54">
        <w:t xml:space="preserve"> </w:t>
      </w:r>
    </w:p>
    <w:p w14:paraId="13DEE4B2" w14:textId="27FAEDC0" w:rsidR="00FA6D40" w:rsidRDefault="002E7A91" w:rsidP="00FA6D40">
      <w:pPr>
        <w:pStyle w:val="af2"/>
      </w:pPr>
      <w:r w:rsidRPr="00E74D79">
        <w:t xml:space="preserve">Функция предназначена для </w:t>
      </w:r>
      <w:r w:rsidR="002A2A22">
        <w:t>о</w:t>
      </w:r>
      <w:r w:rsidR="00FA6D40">
        <w:t>тправк</w:t>
      </w:r>
      <w:r w:rsidR="002A2A22">
        <w:t>и</w:t>
      </w:r>
      <w:r w:rsidR="00FA6D40">
        <w:t xml:space="preserve"> программы ЕКВ на согласование уполномоченного сотрудника Минздрава России</w:t>
      </w:r>
      <w:r w:rsidR="002A2A22">
        <w:t xml:space="preserve">. Функция </w:t>
      </w:r>
      <w:r w:rsidR="00FA6D40" w:rsidRPr="00C20D54">
        <w:t>доступн</w:t>
      </w:r>
      <w:r w:rsidR="005C7343">
        <w:t>а</w:t>
      </w:r>
      <w:r w:rsidR="00FA6D40" w:rsidRPr="00C20D54">
        <w:t xml:space="preserve"> </w:t>
      </w:r>
      <w:r w:rsidR="002A2A22">
        <w:t>авторизованным пользователям с</w:t>
      </w:r>
      <w:r w:rsidR="00FA6D40" w:rsidRPr="00C20D54">
        <w:t xml:space="preserve"> ролью «</w:t>
      </w:r>
      <w:r w:rsidR="000F2E9B">
        <w:t xml:space="preserve">Работник </w:t>
      </w:r>
      <w:r w:rsidR="00FA6D40" w:rsidRPr="00C20D54">
        <w:t>ОУЗ</w:t>
      </w:r>
      <w:r w:rsidR="00FA6D40">
        <w:t xml:space="preserve"> (ФРМР)</w:t>
      </w:r>
      <w:r w:rsidR="00FA6D40" w:rsidRPr="00C20D54">
        <w:t>»</w:t>
      </w:r>
      <w:r w:rsidR="002A2A22">
        <w:t xml:space="preserve"> или «Администратор (ФРМР)». </w:t>
      </w:r>
    </w:p>
    <w:p w14:paraId="313C2868" w14:textId="0FDBE05E" w:rsidR="00812861" w:rsidRPr="00C20D54" w:rsidRDefault="00812861" w:rsidP="00142753">
      <w:pPr>
        <w:ind w:firstLine="709"/>
        <w:rPr>
          <w:color w:val="000000" w:themeColor="text1"/>
        </w:rPr>
      </w:pPr>
      <w:r w:rsidRPr="00C20D54">
        <w:rPr>
          <w:color w:val="000000" w:themeColor="text1"/>
        </w:rPr>
        <w:t>Для отправки программы ЕКВ на согласование:</w:t>
      </w:r>
    </w:p>
    <w:p w14:paraId="18283A74" w14:textId="1ACE2DCD" w:rsidR="00FA6D40" w:rsidRPr="00C20D54" w:rsidRDefault="00256959" w:rsidP="00B77B53">
      <w:pPr>
        <w:pStyle w:val="1d"/>
        <w:numPr>
          <w:ilvl w:val="0"/>
          <w:numId w:val="116"/>
        </w:numPr>
      </w:pPr>
      <w:r w:rsidRPr="00C20D54">
        <w:t>Перейдите в</w:t>
      </w:r>
      <w:r>
        <w:t xml:space="preserve"> форму «</w:t>
      </w:r>
      <w:r w:rsidRPr="00C20D54">
        <w:t>Программный реестр ЕКВ</w:t>
      </w:r>
      <w:r>
        <w:t xml:space="preserve">»: </w:t>
      </w:r>
      <w:r w:rsidRPr="00516C30">
        <w:t>в главном меню Подсистемы выберите «ФРМР» → «</w:t>
      </w:r>
      <w:r w:rsidRPr="00C20D54">
        <w:t>Программный реестр ЕКВ</w:t>
      </w:r>
      <w:r>
        <w:t>»</w:t>
      </w:r>
      <w:r w:rsidR="00FA6D40" w:rsidRPr="00C20D54">
        <w:t>.</w:t>
      </w:r>
    </w:p>
    <w:p w14:paraId="5A573DF2" w14:textId="341A0ACC" w:rsidR="00FA6D40" w:rsidRPr="00C20D54" w:rsidRDefault="00FA6D40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_Ref156582371 \r \h  \* MERGEFORMAT </w:instrText>
      </w:r>
      <w:r>
        <w:fldChar w:fldCharType="separate"/>
      </w:r>
      <w:r w:rsidR="00565CC3">
        <w:t>4.4.4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5FF04388" w14:textId="1159FA28" w:rsidR="00FA6D40" w:rsidRPr="00C20D54" w:rsidRDefault="00FA6D40" w:rsidP="00B77B53">
      <w:pPr>
        <w:pStyle w:val="1d"/>
        <w:numPr>
          <w:ilvl w:val="0"/>
          <w:numId w:val="167"/>
        </w:numPr>
      </w:pPr>
      <w:r w:rsidRPr="00C20D54">
        <w:t>Нажмите на наименование программы ЕКВ. Откроется карточка программ</w:t>
      </w:r>
      <w:r w:rsidR="005C7343">
        <w:t>ы</w:t>
      </w:r>
      <w:r w:rsidRPr="00C20D54">
        <w:t xml:space="preserve"> ЕКВ (</w:t>
      </w:r>
      <w:r>
        <w:t xml:space="preserve">см. </w:t>
      </w:r>
      <w:r>
        <w:fldChar w:fldCharType="begin"/>
      </w:r>
      <w:r>
        <w:instrText xml:space="preserve"> REF _Ref156582391 \h  \* MERGEFORMAT </w:instrText>
      </w:r>
      <w:r>
        <w:fldChar w:fldCharType="separate"/>
      </w:r>
      <w:r w:rsidR="00565CC3" w:rsidRPr="00565CC3">
        <w:rPr>
          <w:color w:val="000000" w:themeColor="text1"/>
        </w:rPr>
        <w:t>Рисунок 92</w:t>
      </w:r>
      <w:r>
        <w:fldChar w:fldCharType="end"/>
      </w:r>
      <w:r w:rsidRPr="00C20D54">
        <w:t>).</w:t>
      </w:r>
    </w:p>
    <w:p w14:paraId="14498DB3" w14:textId="0E06E6EB" w:rsidR="00FA6D40" w:rsidRPr="00C20D54" w:rsidRDefault="00FA6D40" w:rsidP="00B77B53">
      <w:pPr>
        <w:pStyle w:val="1d"/>
        <w:numPr>
          <w:ilvl w:val="0"/>
          <w:numId w:val="167"/>
        </w:numPr>
        <w:rPr>
          <w:color w:val="000000" w:themeColor="text1"/>
        </w:rPr>
      </w:pPr>
      <w:r w:rsidRPr="00C20D54">
        <w:rPr>
          <w:color w:val="000000" w:themeColor="text1"/>
        </w:rPr>
        <w:t xml:space="preserve">Нажмите кнопку «Отправить на согласование». Программа ЕКВ будет отправлена </w:t>
      </w:r>
      <w:r>
        <w:rPr>
          <w:color w:val="000000" w:themeColor="text1"/>
        </w:rPr>
        <w:t xml:space="preserve">уполномоченному </w:t>
      </w:r>
      <w:r w:rsidRPr="00C20D54">
        <w:rPr>
          <w:color w:val="000000" w:themeColor="text1"/>
        </w:rPr>
        <w:t>сотруднику М</w:t>
      </w:r>
      <w:r>
        <w:rPr>
          <w:color w:val="000000" w:themeColor="text1"/>
        </w:rPr>
        <w:t>инздрава России</w:t>
      </w:r>
      <w:r w:rsidRPr="00C20D54">
        <w:rPr>
          <w:color w:val="000000" w:themeColor="text1"/>
        </w:rPr>
        <w:t xml:space="preserve"> на согласование.</w:t>
      </w:r>
    </w:p>
    <w:p w14:paraId="0149E334" w14:textId="77777777" w:rsidR="00812861" w:rsidRPr="00C20D54" w:rsidRDefault="00812861" w:rsidP="00253ACD">
      <w:pPr>
        <w:pStyle w:val="49"/>
      </w:pPr>
      <w:bookmarkStart w:id="451" w:name="_Toc99404110"/>
      <w:r w:rsidRPr="00C20D54">
        <w:t>Согласование программы ЕКВ</w:t>
      </w:r>
      <w:bookmarkEnd w:id="451"/>
    </w:p>
    <w:p w14:paraId="468C5FCF" w14:textId="15D3ADEA" w:rsidR="002A2A22" w:rsidRDefault="002A2A22" w:rsidP="002A2A22">
      <w:pPr>
        <w:pStyle w:val="af2"/>
      </w:pPr>
      <w:bookmarkStart w:id="452" w:name="_Hlk156843389"/>
      <w:r w:rsidRPr="00E74D79">
        <w:t xml:space="preserve">Функция предназначена для </w:t>
      </w:r>
      <w:r>
        <w:t xml:space="preserve">согласования программы ЕКВ уполномоченным сотрудником Минздрава России. </w:t>
      </w:r>
      <w:bookmarkEnd w:id="452"/>
      <w:r>
        <w:t xml:space="preserve">Функция </w:t>
      </w:r>
      <w:r w:rsidRPr="00C20D54">
        <w:t>доступн</w:t>
      </w:r>
      <w:r>
        <w:t>а</w:t>
      </w:r>
      <w:r w:rsidRPr="00C20D54">
        <w:t xml:space="preserve"> </w:t>
      </w:r>
      <w:r>
        <w:t>авторизованным пользователям с</w:t>
      </w:r>
      <w:r w:rsidRPr="00C20D54">
        <w:t xml:space="preserve"> ролью «</w:t>
      </w:r>
      <w:r>
        <w:t>Работник М</w:t>
      </w:r>
      <w:r w:rsidRPr="00C20D54">
        <w:t>З</w:t>
      </w:r>
      <w:r>
        <w:t xml:space="preserve"> (ФРМР)</w:t>
      </w:r>
      <w:r w:rsidRPr="00C20D54">
        <w:t>»</w:t>
      </w:r>
      <w:r w:rsidR="00E27297">
        <w:t>, «</w:t>
      </w:r>
      <w:r w:rsidR="00E27297" w:rsidRPr="000F2E9B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="00E27297">
        <w:t>»</w:t>
      </w:r>
      <w:r>
        <w:t xml:space="preserve"> или «Администратор (ФРМР)». </w:t>
      </w:r>
    </w:p>
    <w:p w14:paraId="0A9DEA0E" w14:textId="72E5F47E" w:rsidR="00812861" w:rsidRPr="00C20D54" w:rsidRDefault="00812861" w:rsidP="005C7343">
      <w:pPr>
        <w:pStyle w:val="af2"/>
      </w:pPr>
      <w:r w:rsidRPr="00C20D54">
        <w:t xml:space="preserve">Для </w:t>
      </w:r>
      <w:r w:rsidR="005C7343">
        <w:t>согласования</w:t>
      </w:r>
      <w:r w:rsidRPr="00C20D54">
        <w:t xml:space="preserve"> программы ЕКВ:</w:t>
      </w:r>
    </w:p>
    <w:p w14:paraId="36CC06F6" w14:textId="1A40CC5A" w:rsidR="005C7343" w:rsidRPr="00C20D54" w:rsidRDefault="00256959" w:rsidP="00B77B53">
      <w:pPr>
        <w:pStyle w:val="1d"/>
        <w:numPr>
          <w:ilvl w:val="0"/>
          <w:numId w:val="117"/>
        </w:numPr>
      </w:pPr>
      <w:r w:rsidRPr="00C20D54">
        <w:t>Перейдите в</w:t>
      </w:r>
      <w:r>
        <w:t xml:space="preserve"> форму «</w:t>
      </w:r>
      <w:r w:rsidRPr="00C20D54">
        <w:t>Программный реестр ЕКВ</w:t>
      </w:r>
      <w:r>
        <w:t xml:space="preserve">»: </w:t>
      </w:r>
      <w:r w:rsidRPr="00516C30">
        <w:t>в главном меню Подсистемы выберите «ФРМР» → «</w:t>
      </w:r>
      <w:r w:rsidRPr="00C20D54">
        <w:t>Программный реестр ЕКВ</w:t>
      </w:r>
      <w:r>
        <w:t>»</w:t>
      </w:r>
      <w:r w:rsidR="005C7343" w:rsidRPr="00C20D54">
        <w:t>.</w:t>
      </w:r>
    </w:p>
    <w:p w14:paraId="4C33DAA4" w14:textId="4AC8AEE8" w:rsidR="005C7343" w:rsidRPr="00C20D54" w:rsidRDefault="005C7343" w:rsidP="00B77B53">
      <w:pPr>
        <w:pStyle w:val="1d"/>
        <w:numPr>
          <w:ilvl w:val="0"/>
          <w:numId w:val="167"/>
        </w:numPr>
      </w:pPr>
      <w:r w:rsidRPr="00C20D54">
        <w:t>При необходимости отфильтруйте список (</w:t>
      </w:r>
      <w:r>
        <w:t xml:space="preserve">см. пункт </w:t>
      </w:r>
      <w:r>
        <w:fldChar w:fldCharType="begin"/>
      </w:r>
      <w:r>
        <w:instrText xml:space="preserve"> REF _Ref156582371 \r \h  \* MERGEFORMAT </w:instrText>
      </w:r>
      <w:r>
        <w:fldChar w:fldCharType="separate"/>
      </w:r>
      <w:r w:rsidR="00565CC3">
        <w:t>4.4.4</w:t>
      </w:r>
      <w:r>
        <w:fldChar w:fldCharType="end"/>
      </w:r>
      <w:r>
        <w:t xml:space="preserve"> настоящего руководства пользователя</w:t>
      </w:r>
      <w:r w:rsidRPr="00C20D54">
        <w:t>).</w:t>
      </w:r>
    </w:p>
    <w:p w14:paraId="272463EE" w14:textId="5397BC70" w:rsidR="00812861" w:rsidRPr="00C20D54" w:rsidRDefault="005C7343" w:rsidP="00B77B53">
      <w:pPr>
        <w:pStyle w:val="1d"/>
        <w:numPr>
          <w:ilvl w:val="0"/>
          <w:numId w:val="167"/>
        </w:numPr>
      </w:pPr>
      <w:r w:rsidRPr="00C20D54">
        <w:t>Нажмите на наименование программы ЕКВ. Откроется карточка программ</w:t>
      </w:r>
      <w:r>
        <w:t>ы</w:t>
      </w:r>
      <w:r w:rsidRPr="00C20D54">
        <w:t xml:space="preserve"> ЕКВ (</w:t>
      </w:r>
      <w:r>
        <w:t xml:space="preserve">см. </w:t>
      </w:r>
      <w:r w:rsidR="00812861" w:rsidRPr="00C20D54">
        <w:fldChar w:fldCharType="begin"/>
      </w:r>
      <w:r w:rsidR="00812861" w:rsidRPr="00C20D54">
        <w:instrText xml:space="preserve"> REF _Ref96330841 \h </w:instrText>
      </w:r>
      <w:r w:rsidR="00783B3A" w:rsidRPr="00C20D54">
        <w:instrText xml:space="preserve"> \* MERGEFORMAT </w:instrText>
      </w:r>
      <w:r w:rsidR="00812861" w:rsidRPr="00C20D54">
        <w:fldChar w:fldCharType="separate"/>
      </w:r>
      <w:r w:rsidR="00565CC3" w:rsidRPr="00C20D54">
        <w:t>Рисунок </w:t>
      </w:r>
      <w:r w:rsidR="00565CC3">
        <w:t>96</w:t>
      </w:r>
      <w:r w:rsidR="00812861" w:rsidRPr="00C20D54">
        <w:fldChar w:fldCharType="end"/>
      </w:r>
      <w:r w:rsidR="00812861" w:rsidRPr="00C20D54">
        <w:t xml:space="preserve">). </w:t>
      </w:r>
    </w:p>
    <w:p w14:paraId="3A1A7801" w14:textId="77777777" w:rsidR="00812861" w:rsidRPr="00C20D54" w:rsidRDefault="00812861" w:rsidP="005C7343">
      <w:pPr>
        <w:pStyle w:val="afffffff6"/>
      </w:pPr>
      <w:r w:rsidRPr="00C20D54">
        <w:rPr>
          <w:noProof/>
        </w:rPr>
        <w:drawing>
          <wp:inline distT="0" distB="0" distL="0" distR="0" wp14:anchorId="5E2C9CDE" wp14:editId="2448594F">
            <wp:extent cx="5890044" cy="2766405"/>
            <wp:effectExtent l="19050" t="19050" r="15875" b="1524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01" b="27651"/>
                    <a:stretch/>
                  </pic:blipFill>
                  <pic:spPr bwMode="auto">
                    <a:xfrm>
                      <a:off x="0" y="0"/>
                      <a:ext cx="5898534" cy="27703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7A9056" w14:textId="70BDDACC" w:rsidR="00812861" w:rsidRPr="00C20D54" w:rsidRDefault="00812861" w:rsidP="005C7343">
      <w:pPr>
        <w:pStyle w:val="afffffff8"/>
      </w:pPr>
      <w:bookmarkStart w:id="453" w:name="_Ref96330841"/>
      <w:r w:rsidRPr="00C20D54">
        <w:t>Рисунок 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96</w:t>
      </w:r>
      <w:r w:rsidR="00EE3A8F" w:rsidRPr="00C20D54">
        <w:rPr>
          <w:noProof/>
        </w:rPr>
        <w:fldChar w:fldCharType="end"/>
      </w:r>
      <w:bookmarkEnd w:id="453"/>
      <w:r w:rsidRPr="00C20D54">
        <w:t xml:space="preserve"> – </w:t>
      </w:r>
      <w:r w:rsidR="005C7343">
        <w:t>Отображение к</w:t>
      </w:r>
      <w:r w:rsidRPr="00C20D54">
        <w:t>арточк</w:t>
      </w:r>
      <w:r w:rsidR="005C7343">
        <w:t>и</w:t>
      </w:r>
      <w:r w:rsidRPr="00C20D54">
        <w:t xml:space="preserve"> программы ЕКВ</w:t>
      </w:r>
      <w:r w:rsidR="005C7343">
        <w:t xml:space="preserve"> для роли «</w:t>
      </w:r>
      <w:r w:rsidR="00F02857">
        <w:t>Работник</w:t>
      </w:r>
      <w:r w:rsidR="005C7343">
        <w:t xml:space="preserve"> МЗ (ФРМР)»</w:t>
      </w:r>
    </w:p>
    <w:p w14:paraId="0D000225" w14:textId="77777777" w:rsidR="00812861" w:rsidRPr="00C20D54" w:rsidRDefault="00812861" w:rsidP="00E27297">
      <w:pPr>
        <w:pStyle w:val="af2"/>
      </w:pPr>
      <w:r w:rsidRPr="00C20D54">
        <w:t>Для согласования программы ЕКВ нажмите кнопку «Согласовать» и подтвердите действие в открывшемся окне.</w:t>
      </w:r>
    </w:p>
    <w:p w14:paraId="545F032E" w14:textId="77777777" w:rsidR="00812861" w:rsidRPr="00C20D54" w:rsidRDefault="00812861" w:rsidP="00E27297">
      <w:pPr>
        <w:pStyle w:val="af2"/>
      </w:pPr>
      <w:r w:rsidRPr="00C20D54">
        <w:t>Для отклонения программы ЕКВ нажмите кнопку «Отклонить» и подтвердите действие в открывшемся окне.</w:t>
      </w:r>
    </w:p>
    <w:p w14:paraId="5C09EF53" w14:textId="0054E49C" w:rsidR="00812861" w:rsidRDefault="00812861" w:rsidP="00E27297">
      <w:pPr>
        <w:pStyle w:val="af2"/>
      </w:pPr>
      <w:r w:rsidRPr="00C20D54">
        <w:t xml:space="preserve">Для возврата программы </w:t>
      </w:r>
      <w:r w:rsidR="00FF6EF5">
        <w:t xml:space="preserve">ЕКВ </w:t>
      </w:r>
      <w:r w:rsidR="00F02857">
        <w:t>работнику</w:t>
      </w:r>
      <w:r w:rsidRPr="00C20D54">
        <w:t xml:space="preserve"> ОУЗ на доработку нажмите кнопку «Вернуть на редактирование» и подтвердите действие в открывшемся окне.</w:t>
      </w:r>
    </w:p>
    <w:p w14:paraId="7F757D60" w14:textId="5549C20A" w:rsidR="00AC24E4" w:rsidRDefault="00AC24E4" w:rsidP="00C468AD">
      <w:pPr>
        <w:pStyle w:val="49"/>
      </w:pPr>
      <w:bookmarkStart w:id="454" w:name="_Ref156815075"/>
      <w:bookmarkStart w:id="455" w:name="_Hlk156843298"/>
      <w:r>
        <w:t>В</w:t>
      </w:r>
      <w:r w:rsidRPr="007F2BCD">
        <w:t>ыгрузк</w:t>
      </w:r>
      <w:r>
        <w:t>а</w:t>
      </w:r>
      <w:r w:rsidRPr="007F2BCD">
        <w:t xml:space="preserve"> </w:t>
      </w:r>
      <w:r>
        <w:t>программы ЕКВ</w:t>
      </w:r>
      <w:bookmarkEnd w:id="454"/>
    </w:p>
    <w:p w14:paraId="59509DC0" w14:textId="77777777" w:rsidR="00C37129" w:rsidRDefault="00C37129" w:rsidP="00C37129">
      <w:pPr>
        <w:pStyle w:val="af2"/>
      </w:pPr>
      <w:r>
        <w:t xml:space="preserve">Функция </w:t>
      </w:r>
      <w:r w:rsidRPr="00C20D54">
        <w:t>доступн</w:t>
      </w:r>
      <w:r>
        <w:t>а</w:t>
      </w:r>
      <w:r w:rsidRPr="00C20D54">
        <w:t xml:space="preserve"> </w:t>
      </w:r>
      <w:r>
        <w:t>авторизованным пользователям с</w:t>
      </w:r>
      <w:r w:rsidRPr="00C20D54">
        <w:t xml:space="preserve"> ролью «</w:t>
      </w:r>
      <w:r>
        <w:t>Работник М</w:t>
      </w:r>
      <w:r w:rsidRPr="00C20D54">
        <w:t>З</w:t>
      </w:r>
      <w:r>
        <w:t xml:space="preserve"> (ФРМР)</w:t>
      </w:r>
      <w:r w:rsidRPr="00C20D54">
        <w:t>»</w:t>
      </w:r>
      <w:r>
        <w:t>, «</w:t>
      </w:r>
      <w:r w:rsidRPr="000F2E9B">
        <w:t>Работник МЗ (кадровый департамент)</w:t>
      </w:r>
      <w:r>
        <w:t xml:space="preserve"> </w:t>
      </w:r>
      <w:r w:rsidRPr="00C20D54">
        <w:rPr>
          <w:shd w:val="clear" w:color="auto" w:fill="FFFFFF"/>
        </w:rPr>
        <w:t>(ФРМР)</w:t>
      </w:r>
      <w:r>
        <w:t xml:space="preserve">» или «Администратор (ФРМР)». </w:t>
      </w:r>
    </w:p>
    <w:p w14:paraId="5C91D2D3" w14:textId="1CAA7827" w:rsidR="00AC24E4" w:rsidRDefault="00AC24E4" w:rsidP="00AC24E4">
      <w:pPr>
        <w:pStyle w:val="af2"/>
      </w:pPr>
      <w:r>
        <w:t xml:space="preserve">Для выгрузки программы ЕКВ предусмотрена </w:t>
      </w:r>
      <w:r w:rsidRPr="00266006">
        <w:t>кнопк</w:t>
      </w:r>
      <w:r>
        <w:t xml:space="preserve">а </w:t>
      </w:r>
      <w:r w:rsidR="002222B8" w:rsidRPr="002222B8">
        <w:t xml:space="preserve">выгрузки </w:t>
      </w:r>
      <w:r w:rsidR="002222B8">
        <w:t>программы</w:t>
      </w:r>
      <w:r w:rsidR="002222B8" w:rsidRPr="002222B8">
        <w:t xml:space="preserve"> в табличный электронный докумен</w:t>
      </w:r>
      <w:r w:rsidR="002222B8">
        <w:t>т.</w:t>
      </w:r>
      <w:r>
        <w:t xml:space="preserve"> </w:t>
      </w:r>
      <w:r w:rsidRPr="006C6752">
        <w:rPr>
          <w:rStyle w:val="3f8"/>
        </w:rPr>
        <w:t xml:space="preserve">Перечень столбцов </w:t>
      </w:r>
      <w:r w:rsidR="006C6752" w:rsidRPr="006C6752">
        <w:t>в таблице данных программы ЕКВ:</w:t>
      </w:r>
    </w:p>
    <w:p w14:paraId="5C5DA2E8" w14:textId="755FA23A" w:rsidR="006C6752" w:rsidRDefault="006C6752" w:rsidP="006C6752">
      <w:pPr>
        <w:pStyle w:val="17"/>
      </w:pPr>
      <w:r>
        <w:t>«</w:t>
      </w:r>
      <w:r w:rsidRPr="006C6752">
        <w:t>Наименование МО</w:t>
      </w:r>
      <w:r>
        <w:t>»,</w:t>
      </w:r>
    </w:p>
    <w:p w14:paraId="15487CE3" w14:textId="0CADB369" w:rsidR="006C6752" w:rsidRDefault="006C6752" w:rsidP="006C6752">
      <w:pPr>
        <w:pStyle w:val="17"/>
      </w:pPr>
      <w:r>
        <w:t>«</w:t>
      </w:r>
      <w:r w:rsidRPr="006C6752">
        <w:t>Адрес организации</w:t>
      </w:r>
      <w:r>
        <w:t>»,</w:t>
      </w:r>
      <w:r w:rsidRPr="006C6752">
        <w:tab/>
      </w:r>
    </w:p>
    <w:p w14:paraId="2A2D0AAE" w14:textId="6A732121" w:rsidR="006C6752" w:rsidRDefault="006C6752" w:rsidP="006C6752">
      <w:pPr>
        <w:pStyle w:val="17"/>
      </w:pPr>
      <w:r>
        <w:t>«</w:t>
      </w:r>
      <w:r w:rsidRPr="006C6752">
        <w:t>Наименование структурного подразделения</w:t>
      </w:r>
      <w:r>
        <w:t>»,</w:t>
      </w:r>
      <w:r w:rsidRPr="006C6752">
        <w:tab/>
      </w:r>
    </w:p>
    <w:p w14:paraId="0DFE1280" w14:textId="2303A834" w:rsidR="006C6752" w:rsidRDefault="006C6752" w:rsidP="006C6752">
      <w:pPr>
        <w:pStyle w:val="17"/>
      </w:pPr>
      <w:r>
        <w:t>«</w:t>
      </w:r>
      <w:r w:rsidRPr="006C6752">
        <w:t>Вид подразделения</w:t>
      </w:r>
      <w:r>
        <w:t>»,</w:t>
      </w:r>
      <w:r w:rsidRPr="006C6752">
        <w:tab/>
      </w:r>
    </w:p>
    <w:p w14:paraId="2F690231" w14:textId="112E836C" w:rsidR="006C6752" w:rsidRDefault="006C6752" w:rsidP="006C6752">
      <w:pPr>
        <w:pStyle w:val="17"/>
      </w:pPr>
      <w:r>
        <w:t>«</w:t>
      </w:r>
      <w:r w:rsidRPr="006C6752">
        <w:t>Адрес подразделения</w:t>
      </w:r>
      <w:r>
        <w:t>»,</w:t>
      </w:r>
      <w:r w:rsidRPr="006C6752">
        <w:tab/>
      </w:r>
    </w:p>
    <w:p w14:paraId="2C497FCC" w14:textId="3C6700D2" w:rsidR="006C6752" w:rsidRDefault="006C6752" w:rsidP="006C6752">
      <w:pPr>
        <w:pStyle w:val="17"/>
      </w:pPr>
      <w:r>
        <w:t>«</w:t>
      </w:r>
      <w:r w:rsidRPr="006C6752">
        <w:t>Должность</w:t>
      </w:r>
      <w:r>
        <w:t>»,</w:t>
      </w:r>
      <w:r w:rsidRPr="006C6752">
        <w:tab/>
      </w:r>
    </w:p>
    <w:p w14:paraId="34903A9D" w14:textId="5475DC91" w:rsidR="006C6752" w:rsidRDefault="006C6752" w:rsidP="006C6752">
      <w:pPr>
        <w:pStyle w:val="17"/>
      </w:pPr>
      <w:r>
        <w:t>«</w:t>
      </w:r>
      <w:r w:rsidRPr="006C6752">
        <w:t>СНИЛС трудоустроенного специалиста</w:t>
      </w:r>
      <w:r>
        <w:t>»,</w:t>
      </w:r>
      <w:r w:rsidRPr="006C6752">
        <w:tab/>
      </w:r>
    </w:p>
    <w:p w14:paraId="1B344FB4" w14:textId="0534BD37" w:rsidR="00AC24E4" w:rsidRDefault="006C6752" w:rsidP="006C6752">
      <w:pPr>
        <w:pStyle w:val="17"/>
      </w:pPr>
      <w:r>
        <w:t>«</w:t>
      </w:r>
      <w:r w:rsidRPr="006C6752">
        <w:t>Примечание</w:t>
      </w:r>
      <w:r>
        <w:t>».</w:t>
      </w:r>
    </w:p>
    <w:p w14:paraId="555A2579" w14:textId="77777777" w:rsidR="002222B8" w:rsidRDefault="002222B8" w:rsidP="002222B8">
      <w:pPr>
        <w:pStyle w:val="af2"/>
      </w:pPr>
      <w:r w:rsidRPr="00266006">
        <w:t>Файл загружается на устройство пользователя в папку для загрузок по умолчанию</w:t>
      </w:r>
      <w:r>
        <w:t>.</w:t>
      </w:r>
    </w:p>
    <w:p w14:paraId="534B9296" w14:textId="77777777" w:rsidR="002222B8" w:rsidRDefault="002222B8" w:rsidP="002222B8">
      <w:pPr>
        <w:pStyle w:val="17"/>
        <w:numPr>
          <w:ilvl w:val="0"/>
          <w:numId w:val="0"/>
        </w:numPr>
        <w:ind w:left="1134"/>
      </w:pPr>
    </w:p>
    <w:p w14:paraId="1D066CB4" w14:textId="743962DE" w:rsidR="007125EE" w:rsidRDefault="007125EE" w:rsidP="007125EE">
      <w:pPr>
        <w:pStyle w:val="2d"/>
        <w:rPr>
          <w:color w:val="000000" w:themeColor="text1"/>
        </w:rPr>
      </w:pPr>
      <w:bookmarkStart w:id="456" w:name="_Toc167559946"/>
      <w:bookmarkStart w:id="457" w:name="_Toc104204612"/>
      <w:bookmarkStart w:id="458" w:name="_Toc104204613"/>
      <w:bookmarkStart w:id="459" w:name="_Toc89970069"/>
      <w:bookmarkStart w:id="460" w:name="_Toc89079983"/>
      <w:bookmarkEnd w:id="455"/>
      <w:r>
        <w:rPr>
          <w:color w:val="000000" w:themeColor="text1"/>
        </w:rPr>
        <w:t>Форма «</w:t>
      </w:r>
      <w:r w:rsidR="0093028E" w:rsidRPr="00C20D54">
        <w:t>Анали</w:t>
      </w:r>
      <w:r w:rsidR="0093028E">
        <w:t>тические отчеты</w:t>
      </w:r>
      <w:r>
        <w:rPr>
          <w:color w:val="000000" w:themeColor="text1"/>
        </w:rPr>
        <w:t>»</w:t>
      </w:r>
      <w:bookmarkEnd w:id="456"/>
    </w:p>
    <w:p w14:paraId="5E9F9861" w14:textId="3B205D76" w:rsidR="00C24A0E" w:rsidRDefault="00C24A0E" w:rsidP="00C24A0E">
      <w:pPr>
        <w:pStyle w:val="af2"/>
      </w:pPr>
      <w:r w:rsidRPr="002A2A22">
        <w:t>Форма «</w:t>
      </w:r>
      <w:r w:rsidR="0093028E" w:rsidRPr="00C20D54">
        <w:t>Анали</w:t>
      </w:r>
      <w:r w:rsidR="0093028E">
        <w:t>тические отчеты</w:t>
      </w:r>
      <w:r w:rsidRPr="002A2A22">
        <w:t xml:space="preserve">» предназначена для получения </w:t>
      </w:r>
      <w:r w:rsidR="002A2A22">
        <w:t xml:space="preserve">пользователями Подсистемы </w:t>
      </w:r>
      <w:r w:rsidRPr="002A2A22">
        <w:t>аналитической информации</w:t>
      </w:r>
      <w:r w:rsidR="002A2A22">
        <w:t xml:space="preserve"> в форме регламентных отчетов</w:t>
      </w:r>
      <w:r w:rsidRPr="002A2A22">
        <w:t>. Д</w:t>
      </w:r>
      <w:r>
        <w:t xml:space="preserve">анная форма доступна только авторизованным пользователям Подсистемы с ролями: </w:t>
      </w:r>
    </w:p>
    <w:p w14:paraId="2BA5B00F" w14:textId="77777777" w:rsidR="00C24A0E" w:rsidRPr="00C20D54" w:rsidRDefault="00C24A0E" w:rsidP="00C24A0E">
      <w:pPr>
        <w:pStyle w:val="17"/>
      </w:pPr>
      <w:r w:rsidRPr="00C20D54">
        <w:t>Работник организации (ФРМР);</w:t>
      </w:r>
    </w:p>
    <w:p w14:paraId="0E5FFBBB" w14:textId="77777777" w:rsidR="00C24A0E" w:rsidRPr="00C20D54" w:rsidRDefault="00C24A0E" w:rsidP="00C24A0E">
      <w:pPr>
        <w:pStyle w:val="17"/>
      </w:pPr>
      <w:r w:rsidRPr="00C20D54">
        <w:t>Работник ОУЗ (ФРМР);</w:t>
      </w:r>
    </w:p>
    <w:p w14:paraId="1348E4F7" w14:textId="77777777" w:rsidR="00C24A0E" w:rsidRDefault="00C24A0E" w:rsidP="00C24A0E">
      <w:pPr>
        <w:pStyle w:val="17"/>
      </w:pPr>
      <w:r w:rsidRPr="00C20D54">
        <w:t>Работник МЗ (ФРМР)</w:t>
      </w:r>
      <w:r>
        <w:t>;</w:t>
      </w:r>
    </w:p>
    <w:p w14:paraId="6E849BC3" w14:textId="77777777" w:rsidR="00C24A0E" w:rsidRPr="00AB79C5" w:rsidRDefault="00C24A0E" w:rsidP="00C24A0E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</w:t>
      </w:r>
      <w:r>
        <w:rPr>
          <w:shd w:val="clear" w:color="auto" w:fill="FFFFFF"/>
        </w:rPr>
        <w:t>;</w:t>
      </w:r>
    </w:p>
    <w:p w14:paraId="70588558" w14:textId="77777777" w:rsidR="00C24A0E" w:rsidRDefault="00C24A0E" w:rsidP="00C24A0E">
      <w:pPr>
        <w:pStyle w:val="17"/>
      </w:pPr>
      <w:r w:rsidRPr="00C20D54">
        <w:t>Работник ФОИВ (ФРМР)</w:t>
      </w:r>
      <w:r>
        <w:t>;</w:t>
      </w:r>
    </w:p>
    <w:p w14:paraId="0F006467" w14:textId="78117DCB" w:rsidR="00C24A0E" w:rsidRPr="002A2A22" w:rsidRDefault="00121CB7" w:rsidP="00C24A0E">
      <w:pPr>
        <w:pStyle w:val="17"/>
      </w:pPr>
      <w:r>
        <w:t>Работник РЗН</w:t>
      </w:r>
      <w:r w:rsidR="00BB5BDF">
        <w:t xml:space="preserve"> </w:t>
      </w:r>
      <w:r w:rsidR="00C24A0E" w:rsidRPr="002A2A22">
        <w:t>(ФРМР);</w:t>
      </w:r>
    </w:p>
    <w:p w14:paraId="1D187865" w14:textId="77777777" w:rsidR="00C24A0E" w:rsidRPr="00C20D54" w:rsidRDefault="00C24A0E" w:rsidP="00C24A0E">
      <w:pPr>
        <w:pStyle w:val="17"/>
      </w:pPr>
      <w:r>
        <w:t>Администратор (ФРМР).</w:t>
      </w:r>
    </w:p>
    <w:p w14:paraId="4ECF7E47" w14:textId="77777777" w:rsidR="00C24A0E" w:rsidRPr="001F0A02" w:rsidRDefault="00C24A0E" w:rsidP="00C24A0E">
      <w:pPr>
        <w:pStyle w:val="af2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 xml:space="preserve">Для работы с информацией </w:t>
      </w:r>
      <w:r>
        <w:rPr>
          <w:rFonts w:eastAsia="Times New Roman"/>
          <w:lang w:eastAsia="ru-RU"/>
        </w:rPr>
        <w:t xml:space="preserve">указанной формы </w:t>
      </w:r>
      <w:r w:rsidRPr="001F0A02">
        <w:rPr>
          <w:rFonts w:eastAsia="Times New Roman"/>
          <w:lang w:eastAsia="ru-RU"/>
        </w:rPr>
        <w:t>предусмотрены следующие инструменты и приемы работы:</w:t>
      </w:r>
    </w:p>
    <w:bookmarkEnd w:id="457"/>
    <w:bookmarkEnd w:id="458"/>
    <w:p w14:paraId="2B151B46" w14:textId="77777777" w:rsidR="00A370C1" w:rsidRDefault="00A370C1" w:rsidP="00A370C1">
      <w:pPr>
        <w:pStyle w:val="17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просмотр информации;</w:t>
      </w:r>
    </w:p>
    <w:p w14:paraId="63C41272" w14:textId="77777777" w:rsidR="00A370C1" w:rsidRDefault="00A370C1" w:rsidP="00A370C1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упорядочивание информации по содержимому столбцов;</w:t>
      </w:r>
    </w:p>
    <w:p w14:paraId="74047AF0" w14:textId="77777777" w:rsidR="00A370C1" w:rsidRPr="00A370C1" w:rsidRDefault="00A370C1" w:rsidP="00A370C1">
      <w:pPr>
        <w:pStyle w:val="17"/>
        <w:rPr>
          <w:rFonts w:eastAsia="Times New Roman"/>
          <w:lang w:eastAsia="ru-RU"/>
        </w:rPr>
      </w:pPr>
      <w:r>
        <w:t>у</w:t>
      </w:r>
      <w:r w:rsidRPr="0072680C">
        <w:t>правление составом и способом вывода информации</w:t>
      </w:r>
      <w:r>
        <w:t>;</w:t>
      </w:r>
    </w:p>
    <w:p w14:paraId="6AED3156" w14:textId="77777777" w:rsidR="00A370C1" w:rsidRPr="001F0A02" w:rsidRDefault="00A370C1" w:rsidP="00A370C1">
      <w:pPr>
        <w:pStyle w:val="17"/>
        <w:rPr>
          <w:rFonts w:eastAsia="Times New Roman"/>
          <w:lang w:eastAsia="ru-RU"/>
        </w:rPr>
      </w:pPr>
      <w:r w:rsidRPr="001F0A02">
        <w:rPr>
          <w:rFonts w:eastAsia="Times New Roman"/>
          <w:lang w:eastAsia="ru-RU"/>
        </w:rPr>
        <w:t>фильтрация информации</w:t>
      </w:r>
      <w:r>
        <w:rPr>
          <w:rFonts w:eastAsia="Times New Roman"/>
          <w:lang w:eastAsia="ru-RU"/>
        </w:rPr>
        <w:t>.</w:t>
      </w:r>
    </w:p>
    <w:p w14:paraId="33328A4E" w14:textId="1D8F3F3C" w:rsidR="00D35B6B" w:rsidRPr="00C20D54" w:rsidRDefault="00D35B6B" w:rsidP="00C24A0E">
      <w:pPr>
        <w:pStyle w:val="3f0"/>
      </w:pPr>
      <w:bookmarkStart w:id="461" w:name="_Toc167559947"/>
      <w:r w:rsidRPr="00C20D54">
        <w:t xml:space="preserve">Просмотр </w:t>
      </w:r>
      <w:r w:rsidR="00C24A0E">
        <w:t>информации</w:t>
      </w:r>
      <w:bookmarkEnd w:id="461"/>
    </w:p>
    <w:p w14:paraId="34F09399" w14:textId="34CE379A" w:rsidR="00D35B6B" w:rsidRDefault="002A2A22" w:rsidP="00142753">
      <w:pPr>
        <w:ind w:firstLine="709"/>
        <w:rPr>
          <w:color w:val="000000" w:themeColor="text1"/>
        </w:rPr>
      </w:pPr>
      <w:r>
        <w:rPr>
          <w:color w:val="000000" w:themeColor="text1"/>
        </w:rPr>
        <w:t xml:space="preserve">Для перехода </w:t>
      </w:r>
      <w:r w:rsidR="00FF6EF5">
        <w:rPr>
          <w:color w:val="000000" w:themeColor="text1"/>
        </w:rPr>
        <w:t>к списку аналитических отчетов</w:t>
      </w:r>
      <w:r w:rsidR="00D35B6B" w:rsidRPr="00C20D54">
        <w:rPr>
          <w:color w:val="000000" w:themeColor="text1"/>
        </w:rPr>
        <w:t xml:space="preserve">, в верхнем (главном) меню </w:t>
      </w:r>
      <w:r w:rsidR="00FF6EF5">
        <w:rPr>
          <w:color w:val="000000" w:themeColor="text1"/>
        </w:rPr>
        <w:t xml:space="preserve">Подсистемы </w:t>
      </w:r>
      <w:r w:rsidR="00D35B6B" w:rsidRPr="00C20D54">
        <w:rPr>
          <w:color w:val="000000" w:themeColor="text1"/>
        </w:rPr>
        <w:t xml:space="preserve">необходимо выбрать </w:t>
      </w:r>
      <w:r w:rsidR="00FF6EF5">
        <w:rPr>
          <w:color w:val="000000" w:themeColor="text1"/>
        </w:rPr>
        <w:t xml:space="preserve">значение </w:t>
      </w:r>
      <w:r w:rsidR="00D35B6B" w:rsidRPr="00C20D54">
        <w:rPr>
          <w:color w:val="000000" w:themeColor="text1"/>
        </w:rPr>
        <w:t>«Анализ»</w:t>
      </w:r>
      <w:r w:rsidR="00FF6EF5">
        <w:rPr>
          <w:color w:val="000000" w:themeColor="text1"/>
        </w:rPr>
        <w:t>. Откроется форма «Аналитические отчеты»</w:t>
      </w:r>
      <w:r w:rsidR="00884A34">
        <w:rPr>
          <w:color w:val="000000" w:themeColor="text1"/>
        </w:rPr>
        <w:t>.</w:t>
      </w:r>
    </w:p>
    <w:p w14:paraId="4EBF206D" w14:textId="489C81F6" w:rsidR="00884A34" w:rsidRPr="00C20D54" w:rsidRDefault="00C37129" w:rsidP="00884A34">
      <w:pPr>
        <w:ind w:firstLine="709"/>
        <w:rPr>
          <w:color w:val="000000" w:themeColor="text1"/>
        </w:rPr>
      </w:pPr>
      <w:r>
        <w:rPr>
          <w:color w:val="000000" w:themeColor="text1"/>
        </w:rPr>
        <w:t xml:space="preserve">Форма </w:t>
      </w:r>
      <w:r w:rsidR="00884A34">
        <w:rPr>
          <w:color w:val="000000" w:themeColor="text1"/>
        </w:rPr>
        <w:t xml:space="preserve">«Аналитические отчеты» </w:t>
      </w:r>
      <w:r w:rsidR="00884A34" w:rsidRPr="00C20D54">
        <w:rPr>
          <w:color w:val="000000" w:themeColor="text1"/>
        </w:rPr>
        <w:t>содержит элементы:</w:t>
      </w:r>
    </w:p>
    <w:p w14:paraId="154BD4E9" w14:textId="56437852" w:rsidR="00884A34" w:rsidRPr="00C20D54" w:rsidRDefault="00884A34" w:rsidP="00B77B53">
      <w:pPr>
        <w:pStyle w:val="1d"/>
        <w:numPr>
          <w:ilvl w:val="0"/>
          <w:numId w:val="118"/>
        </w:numPr>
      </w:pPr>
      <w:r>
        <w:t>о</w:t>
      </w:r>
      <w:r w:rsidRPr="00C20D54">
        <w:t xml:space="preserve">бласть фильтрации списка </w:t>
      </w:r>
      <w:r>
        <w:t xml:space="preserve">отчетов </w:t>
      </w:r>
      <w:r w:rsidRPr="00C20D54">
        <w:t>(</w:t>
      </w:r>
      <w:r>
        <w:rPr>
          <w:color w:val="000000" w:themeColor="text1"/>
        </w:rPr>
        <w:t xml:space="preserve">см. </w:t>
      </w:r>
      <w:r w:rsidRPr="00C20D54">
        <w:rPr>
          <w:b/>
          <w:bCs/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_Ref104382500 \h </w:instrText>
      </w:r>
      <w:r w:rsidRPr="00C20D54">
        <w:rPr>
          <w:b/>
          <w:bCs/>
          <w:color w:val="000000" w:themeColor="text1"/>
        </w:rPr>
        <w:instrText xml:space="preserve"> \* MERGEFORMAT </w:instrText>
      </w:r>
      <w:r w:rsidRPr="00C20D54">
        <w:rPr>
          <w:b/>
          <w:bCs/>
          <w:color w:val="000000" w:themeColor="text1"/>
        </w:rPr>
      </w:r>
      <w:r w:rsidRPr="00C20D54">
        <w:rPr>
          <w:b/>
          <w:bCs/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97</w:t>
      </w:r>
      <w:r w:rsidRPr="00C20D54">
        <w:rPr>
          <w:b/>
          <w:bCs/>
          <w:color w:val="000000" w:themeColor="text1"/>
        </w:rPr>
        <w:fldChar w:fldCharType="end"/>
      </w:r>
      <w:r w:rsidRPr="00FF6EF5">
        <w:rPr>
          <w:color w:val="000000" w:themeColor="text1"/>
        </w:rPr>
        <w:t>,</w:t>
      </w:r>
      <w:r>
        <w:rPr>
          <w:b/>
          <w:bCs/>
          <w:color w:val="000000" w:themeColor="text1"/>
        </w:rPr>
        <w:t xml:space="preserve"> </w:t>
      </w:r>
      <w:r w:rsidRPr="00C20D54">
        <w:t>1) (</w:t>
      </w:r>
      <w:r>
        <w:t>см. подпункт</w:t>
      </w:r>
      <w:r w:rsidRPr="00C20D54">
        <w:t xml:space="preserve"> </w:t>
      </w:r>
      <w:fldSimple w:instr=" REF _Ref101880122 \r  \* MERGEFORMAT ">
        <w:r w:rsidR="00565CC3">
          <w:t>4.5.4</w:t>
        </w:r>
      </w:fldSimple>
      <w:r>
        <w:t xml:space="preserve"> </w:t>
      </w:r>
      <w:r w:rsidRPr="00FF6EF5">
        <w:rPr>
          <w:color w:val="000000" w:themeColor="text1"/>
        </w:rPr>
        <w:t>настоящего руководства пользователя</w:t>
      </w:r>
      <w:r w:rsidRPr="00C20D54">
        <w:t>)</w:t>
      </w:r>
      <w:r>
        <w:t>;</w:t>
      </w:r>
    </w:p>
    <w:p w14:paraId="1933A3EC" w14:textId="73A4051C" w:rsidR="00884A34" w:rsidRPr="00C20D54" w:rsidRDefault="00884A34" w:rsidP="00B77B53">
      <w:pPr>
        <w:pStyle w:val="1d"/>
        <w:numPr>
          <w:ilvl w:val="0"/>
          <w:numId w:val="167"/>
        </w:numPr>
      </w:pPr>
      <w:r>
        <w:t>т</w:t>
      </w:r>
      <w:r w:rsidRPr="00C20D54">
        <w:t>аблица со списком заказанных отчетов (</w:t>
      </w:r>
      <w:r>
        <w:rPr>
          <w:color w:val="000000" w:themeColor="text1"/>
        </w:rPr>
        <w:t xml:space="preserve">см. </w:t>
      </w:r>
      <w:r w:rsidRPr="00C20D54">
        <w:rPr>
          <w:b/>
          <w:bCs/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_Ref104382500 \h </w:instrText>
      </w:r>
      <w:r w:rsidRPr="00C20D54">
        <w:rPr>
          <w:b/>
          <w:bCs/>
          <w:color w:val="000000" w:themeColor="text1"/>
        </w:rPr>
        <w:instrText xml:space="preserve"> \* MERGEFORMAT </w:instrText>
      </w:r>
      <w:r w:rsidRPr="00C20D54">
        <w:rPr>
          <w:b/>
          <w:bCs/>
          <w:color w:val="000000" w:themeColor="text1"/>
        </w:rPr>
      </w:r>
      <w:r w:rsidRPr="00C20D54">
        <w:rPr>
          <w:b/>
          <w:bCs/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97</w:t>
      </w:r>
      <w:r w:rsidRPr="00C20D54">
        <w:rPr>
          <w:b/>
          <w:bCs/>
          <w:color w:val="000000" w:themeColor="text1"/>
        </w:rPr>
        <w:fldChar w:fldCharType="end"/>
      </w:r>
      <w:r w:rsidRPr="00FF6EF5">
        <w:rPr>
          <w:color w:val="000000" w:themeColor="text1"/>
        </w:rPr>
        <w:t xml:space="preserve">, </w:t>
      </w:r>
      <w:r w:rsidRPr="00C20D54">
        <w:t>2). Таблица содержит столбцы:</w:t>
      </w:r>
    </w:p>
    <w:p w14:paraId="6D244DD4" w14:textId="77777777" w:rsidR="00884A34" w:rsidRPr="00C20D54" w:rsidRDefault="00884A34" w:rsidP="00884A34">
      <w:pPr>
        <w:pStyle w:val="25"/>
      </w:pPr>
      <w:r w:rsidRPr="00C20D54">
        <w:t>«Название отчета»</w:t>
      </w:r>
      <w:r>
        <w:t>,</w:t>
      </w:r>
    </w:p>
    <w:p w14:paraId="24CAA797" w14:textId="77777777" w:rsidR="00884A34" w:rsidRPr="00C20D54" w:rsidRDefault="00884A34" w:rsidP="00884A34">
      <w:pPr>
        <w:pStyle w:val="25"/>
      </w:pPr>
      <w:r w:rsidRPr="00C20D54">
        <w:t>«Дата запроса»</w:t>
      </w:r>
      <w:r>
        <w:t>,</w:t>
      </w:r>
    </w:p>
    <w:p w14:paraId="0D8C2326" w14:textId="77777777" w:rsidR="00884A34" w:rsidRPr="00C20D54" w:rsidRDefault="00884A34" w:rsidP="00884A34">
      <w:pPr>
        <w:pStyle w:val="25"/>
      </w:pPr>
      <w:r w:rsidRPr="00C20D54">
        <w:t>«Дата завершения»</w:t>
      </w:r>
      <w:r>
        <w:t>,</w:t>
      </w:r>
    </w:p>
    <w:p w14:paraId="542D33BB" w14:textId="77777777" w:rsidR="00884A34" w:rsidRPr="00C20D54" w:rsidRDefault="00884A34" w:rsidP="00884A34">
      <w:pPr>
        <w:pStyle w:val="25"/>
      </w:pPr>
      <w:r w:rsidRPr="00C20D54">
        <w:t>«Статус»</w:t>
      </w:r>
      <w:r>
        <w:t>;</w:t>
      </w:r>
    </w:p>
    <w:p w14:paraId="65267F59" w14:textId="0B1B42C4" w:rsidR="00884A34" w:rsidRPr="00C20D54" w:rsidRDefault="00884A34" w:rsidP="00B77B53">
      <w:pPr>
        <w:pStyle w:val="1d"/>
        <w:numPr>
          <w:ilvl w:val="0"/>
          <w:numId w:val="167"/>
        </w:numPr>
      </w:pPr>
      <w:r>
        <w:t>к</w:t>
      </w:r>
      <w:r w:rsidRPr="00C20D54">
        <w:t xml:space="preserve">нопка </w:t>
      </w:r>
      <w:r w:rsidRPr="00C20D54">
        <w:rPr>
          <w:noProof/>
          <w:lang w:eastAsia="ru-RU"/>
        </w:rPr>
        <w:drawing>
          <wp:inline distT="0" distB="0" distL="0" distR="0" wp14:anchorId="70CD1878" wp14:editId="0730AFFA">
            <wp:extent cx="231692" cy="231692"/>
            <wp:effectExtent l="19050" t="19050" r="16510" b="165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для скачивания отчета</w:t>
      </w:r>
      <w:r>
        <w:t xml:space="preserve"> (</w:t>
      </w:r>
      <w:r>
        <w:rPr>
          <w:color w:val="000000" w:themeColor="text1"/>
        </w:rPr>
        <w:t xml:space="preserve">см. </w:t>
      </w:r>
      <w:r w:rsidRPr="00C20D54">
        <w:rPr>
          <w:b/>
          <w:bCs/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_Ref104382500 \h </w:instrText>
      </w:r>
      <w:r w:rsidRPr="00C20D54">
        <w:rPr>
          <w:b/>
          <w:bCs/>
          <w:color w:val="000000" w:themeColor="text1"/>
        </w:rPr>
        <w:instrText xml:space="preserve"> \* MERGEFORMAT </w:instrText>
      </w:r>
      <w:r w:rsidRPr="00C20D54">
        <w:rPr>
          <w:b/>
          <w:bCs/>
          <w:color w:val="000000" w:themeColor="text1"/>
        </w:rPr>
      </w:r>
      <w:r w:rsidRPr="00C20D54">
        <w:rPr>
          <w:b/>
          <w:bCs/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97</w:t>
      </w:r>
      <w:r w:rsidRPr="00C20D54">
        <w:rPr>
          <w:b/>
          <w:bCs/>
          <w:color w:val="000000" w:themeColor="text1"/>
        </w:rPr>
        <w:fldChar w:fldCharType="end"/>
      </w:r>
      <w:r w:rsidRPr="00FF6EF5">
        <w:rPr>
          <w:color w:val="000000" w:themeColor="text1"/>
        </w:rPr>
        <w:t>, 2);</w:t>
      </w:r>
    </w:p>
    <w:p w14:paraId="10F06130" w14:textId="27CD6112" w:rsidR="00884A34" w:rsidRPr="00C20D54" w:rsidRDefault="00884A34" w:rsidP="00B77B53">
      <w:pPr>
        <w:pStyle w:val="1d"/>
        <w:numPr>
          <w:ilvl w:val="0"/>
          <w:numId w:val="167"/>
        </w:numPr>
      </w:pPr>
      <w:r>
        <w:t>к</w:t>
      </w:r>
      <w:r w:rsidRPr="00C20D54">
        <w:t xml:space="preserve">нопка «Создать» </w:t>
      </w:r>
      <w:r>
        <w:t>(</w:t>
      </w:r>
      <w:r>
        <w:rPr>
          <w:color w:val="000000" w:themeColor="text1"/>
        </w:rPr>
        <w:t xml:space="preserve">см. </w:t>
      </w:r>
      <w:r w:rsidRPr="00FF6EF5">
        <w:rPr>
          <w:color w:val="000000" w:themeColor="text1"/>
        </w:rPr>
        <w:fldChar w:fldCharType="begin"/>
      </w:r>
      <w:r w:rsidRPr="00FF6EF5">
        <w:rPr>
          <w:color w:val="000000" w:themeColor="text1"/>
        </w:rPr>
        <w:instrText xml:space="preserve"> REF _Ref104382500 \h  \* MERGEFORMAT </w:instrText>
      </w:r>
      <w:r w:rsidRPr="00FF6EF5">
        <w:rPr>
          <w:color w:val="000000" w:themeColor="text1"/>
        </w:rPr>
      </w:r>
      <w:r w:rsidRPr="00FF6EF5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97</w:t>
      </w:r>
      <w:r w:rsidRPr="00FF6EF5">
        <w:rPr>
          <w:color w:val="000000" w:themeColor="text1"/>
        </w:rPr>
        <w:fldChar w:fldCharType="end"/>
      </w:r>
      <w:r w:rsidRPr="00FF6EF5">
        <w:rPr>
          <w:color w:val="000000" w:themeColor="text1"/>
        </w:rPr>
        <w:t>, 3</w:t>
      </w:r>
      <w:r>
        <w:rPr>
          <w:color w:val="000000" w:themeColor="text1"/>
        </w:rPr>
        <w:t xml:space="preserve"> и </w:t>
      </w:r>
      <w:r>
        <w:t>пункт</w:t>
      </w:r>
      <w:r w:rsidRPr="00C20D54">
        <w:t xml:space="preserve"> </w:t>
      </w:r>
      <w:r>
        <w:fldChar w:fldCharType="begin"/>
      </w:r>
      <w:r>
        <w:instrText xml:space="preserve"> REF _Ref101880231 \r \h </w:instrText>
      </w:r>
      <w:r>
        <w:fldChar w:fldCharType="separate"/>
      </w:r>
      <w:r w:rsidR="00565CC3">
        <w:t>4.5.5</w:t>
      </w:r>
      <w:r>
        <w:fldChar w:fldCharType="end"/>
      </w:r>
      <w:r>
        <w:t xml:space="preserve"> </w:t>
      </w:r>
      <w:r w:rsidRPr="00FF6EF5">
        <w:rPr>
          <w:color w:val="000000" w:themeColor="text1"/>
        </w:rPr>
        <w:t>настоящего руководства пользователя</w:t>
      </w:r>
      <w:r w:rsidRPr="00C20D54">
        <w:t>).</w:t>
      </w:r>
    </w:p>
    <w:p w14:paraId="0C5B3671" w14:textId="0AC70164" w:rsidR="00D35B6B" w:rsidRPr="00C20D54" w:rsidRDefault="00C543EE" w:rsidP="00FF6EF5">
      <w:pPr>
        <w:pStyle w:val="afffffff6"/>
      </w:pPr>
      <w:r w:rsidRPr="00C20D54">
        <w:rPr>
          <w:noProof/>
        </w:rPr>
        <w:drawing>
          <wp:inline distT="0" distB="0" distL="0" distR="0" wp14:anchorId="4709D807" wp14:editId="09D72637">
            <wp:extent cx="5845230" cy="3137223"/>
            <wp:effectExtent l="0" t="0" r="3175" b="635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5846082" cy="31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44912" w14:textId="19FC3B5B" w:rsidR="00D35B6B" w:rsidRPr="00C20D54" w:rsidRDefault="00D35B6B" w:rsidP="00FF6EF5">
      <w:pPr>
        <w:pStyle w:val="afffffff8"/>
      </w:pPr>
      <w:bookmarkStart w:id="462" w:name="_Ref104382500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97</w:t>
      </w:r>
      <w:r w:rsidR="00EE3A8F" w:rsidRPr="00C20D54">
        <w:rPr>
          <w:noProof/>
        </w:rPr>
        <w:fldChar w:fldCharType="end"/>
      </w:r>
      <w:bookmarkEnd w:id="462"/>
      <w:r w:rsidRPr="00C20D54">
        <w:t xml:space="preserve"> –</w:t>
      </w:r>
      <w:r w:rsidR="00FF6EF5">
        <w:t xml:space="preserve"> Форма </w:t>
      </w:r>
      <w:r w:rsidRPr="00C20D54">
        <w:t>«Анали</w:t>
      </w:r>
      <w:r w:rsidR="00FF6EF5">
        <w:t>тические отчеты</w:t>
      </w:r>
      <w:r w:rsidRPr="00C20D54">
        <w:t>»</w:t>
      </w:r>
    </w:p>
    <w:p w14:paraId="399083D2" w14:textId="77777777" w:rsidR="00A370C1" w:rsidRPr="00C20D54" w:rsidRDefault="00A370C1" w:rsidP="00A370C1">
      <w:pPr>
        <w:pStyle w:val="3f0"/>
      </w:pPr>
      <w:bookmarkStart w:id="463" w:name="_Toc167559948"/>
      <w:bookmarkStart w:id="464" w:name="_Ref101880164"/>
      <w:r>
        <w:t>У</w:t>
      </w:r>
      <w:r w:rsidRPr="00C63900">
        <w:t>порядочивание информации по содержимому столбцов</w:t>
      </w:r>
      <w:bookmarkEnd w:id="463"/>
    </w:p>
    <w:p w14:paraId="781DF1E4" w14:textId="77777777" w:rsidR="00A370C1" w:rsidRPr="00C20D54" w:rsidRDefault="00A370C1" w:rsidP="00A370C1">
      <w:pPr>
        <w:pStyle w:val="afffffff9"/>
      </w:pPr>
      <w:r>
        <w:t>Подс</w:t>
      </w:r>
      <w:r w:rsidRPr="0072680C">
        <w:t>истема позволяет пользователю задать порядок сортировки информации в форме.</w:t>
      </w:r>
      <w:r>
        <w:t xml:space="preserve"> Информация сортируется</w:t>
      </w:r>
      <w:r w:rsidRPr="00C20D54">
        <w:t xml:space="preserve"> по возрастанию или убыванию значений в выбранной колонке</w:t>
      </w:r>
      <w:r>
        <w:t xml:space="preserve"> таблицы</w:t>
      </w:r>
      <w:r w:rsidRPr="00C20D54">
        <w:t xml:space="preserve">. </w:t>
      </w:r>
      <w:r>
        <w:t xml:space="preserve">Для выбора колонки необходимо </w:t>
      </w:r>
      <w:r w:rsidRPr="00C20D54">
        <w:t>наж</w:t>
      </w:r>
      <w:r>
        <w:t xml:space="preserve">ать </w:t>
      </w:r>
      <w:r w:rsidRPr="00C20D54">
        <w:t>на нее. Отобразится значок:</w:t>
      </w:r>
    </w:p>
    <w:p w14:paraId="2FD5B988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40FB18D7" wp14:editId="7BF4C1B3">
            <wp:extent cx="135918" cy="1800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возрастанию;</w:t>
      </w:r>
    </w:p>
    <w:p w14:paraId="353B5A11" w14:textId="77777777" w:rsidR="00A370C1" w:rsidRPr="00C20D54" w:rsidRDefault="00A370C1" w:rsidP="00A370C1">
      <w:pPr>
        <w:pStyle w:val="17"/>
        <w:rPr>
          <w:color w:val="000000" w:themeColor="text1"/>
        </w:rPr>
      </w:pPr>
      <w:r w:rsidRPr="00C20D54">
        <w:rPr>
          <w:noProof/>
          <w:color w:val="000000" w:themeColor="text1"/>
        </w:rPr>
        <w:drawing>
          <wp:inline distT="0" distB="0" distL="0" distR="0" wp14:anchorId="77B7E8CF" wp14:editId="656B45E8">
            <wp:extent cx="135918" cy="18000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 xml:space="preserve">- </w:t>
      </w:r>
      <w:r w:rsidRPr="00C20D54">
        <w:rPr>
          <w:color w:val="000000" w:themeColor="text1"/>
        </w:rPr>
        <w:t>для сортировки по убыванию.</w:t>
      </w:r>
    </w:p>
    <w:p w14:paraId="11463D06" w14:textId="77777777" w:rsidR="00A370C1" w:rsidRPr="00C20D54" w:rsidRDefault="00A370C1" w:rsidP="00A370C1">
      <w:pPr>
        <w:pStyle w:val="3f0"/>
      </w:pPr>
      <w:bookmarkStart w:id="465" w:name="_Toc167559949"/>
      <w:bookmarkEnd w:id="464"/>
      <w:r w:rsidRPr="0072680C">
        <w:t>Управление составом и способом вывода информации</w:t>
      </w:r>
      <w:bookmarkEnd w:id="465"/>
    </w:p>
    <w:p w14:paraId="1E01181F" w14:textId="197CC4F4" w:rsidR="00D35B6B" w:rsidRPr="00C20D54" w:rsidRDefault="00A370C1" w:rsidP="00A370C1">
      <w:pPr>
        <w:pStyle w:val="af2"/>
        <w:rPr>
          <w:color w:val="000000" w:themeColor="text1"/>
        </w:rPr>
      </w:pPr>
      <w:r w:rsidRPr="00C20D54">
        <w:t xml:space="preserve">Перечень отображаемых колонок в таблице </w:t>
      </w:r>
      <w:r w:rsidR="00416212">
        <w:t xml:space="preserve">с перечнем отчетов </w:t>
      </w:r>
      <w:r>
        <w:t xml:space="preserve">настраивается по </w:t>
      </w:r>
      <w:r w:rsidRPr="00C20D54">
        <w:t>нажат</w:t>
      </w:r>
      <w:r>
        <w:t xml:space="preserve">ию </w:t>
      </w:r>
      <w:r w:rsidRPr="00C20D54">
        <w:t>кнопк</w:t>
      </w:r>
      <w:r>
        <w:t>и</w:t>
      </w:r>
      <w:r w:rsidRPr="00C20D54">
        <w:t xml:space="preserve"> «Колонки» и выб</w:t>
      </w:r>
      <w:r>
        <w:t>ору т</w:t>
      </w:r>
      <w:r w:rsidRPr="00C20D54">
        <w:t>ребуемы</w:t>
      </w:r>
      <w:r>
        <w:t xml:space="preserve">х </w:t>
      </w:r>
      <w:r w:rsidRPr="00C20D54">
        <w:t>параметр</w:t>
      </w:r>
      <w:r>
        <w:t xml:space="preserve">ов </w:t>
      </w:r>
      <w:r w:rsidRPr="00C20D54">
        <w:t>из списка (</w:t>
      </w:r>
      <w:r>
        <w:t xml:space="preserve">см. </w:t>
      </w:r>
      <w:r w:rsidR="00F7151B" w:rsidRPr="00C20D54">
        <w:rPr>
          <w:color w:val="000000" w:themeColor="text1"/>
        </w:rPr>
        <w:fldChar w:fldCharType="begin"/>
      </w:r>
      <w:r w:rsidR="00F7151B" w:rsidRPr="00C20D54">
        <w:rPr>
          <w:color w:val="000000" w:themeColor="text1"/>
        </w:rPr>
        <w:instrText xml:space="preserve"> REF _Ref101880282 </w:instrText>
      </w:r>
      <w:r w:rsidR="00783B3A" w:rsidRPr="00C20D54">
        <w:rPr>
          <w:color w:val="000000" w:themeColor="text1"/>
        </w:rPr>
        <w:instrText xml:space="preserve"> \* MERGEFORMAT </w:instrText>
      </w:r>
      <w:r w:rsidR="00F7151B" w:rsidRPr="00C20D54">
        <w:rPr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98</w:t>
      </w:r>
      <w:r w:rsidR="00F7151B" w:rsidRPr="00C20D54">
        <w:rPr>
          <w:noProof/>
          <w:color w:val="000000" w:themeColor="text1"/>
        </w:rPr>
        <w:fldChar w:fldCharType="end"/>
      </w:r>
      <w:r w:rsidR="00D35B6B" w:rsidRPr="00C20D54">
        <w:rPr>
          <w:color w:val="000000" w:themeColor="text1"/>
        </w:rPr>
        <w:t xml:space="preserve">). </w:t>
      </w:r>
    </w:p>
    <w:p w14:paraId="2B073168" w14:textId="77777777" w:rsidR="00D35B6B" w:rsidRPr="00C20D54" w:rsidRDefault="00D35B6B" w:rsidP="00601D75">
      <w:pPr>
        <w:ind w:firstLine="709"/>
        <w:rPr>
          <w:color w:val="000000" w:themeColor="text1"/>
        </w:rPr>
      </w:pPr>
      <w:r w:rsidRPr="00C20D54">
        <w:rPr>
          <w:color w:val="000000" w:themeColor="text1"/>
        </w:rPr>
        <w:t>Для выбора доступны колонки:</w:t>
      </w:r>
    </w:p>
    <w:p w14:paraId="4DFF3BF2" w14:textId="0E8C6C69" w:rsidR="00D35B6B" w:rsidRPr="00C20D54" w:rsidRDefault="00D35B6B" w:rsidP="00601D75">
      <w:pPr>
        <w:pStyle w:val="17"/>
      </w:pPr>
      <w:r w:rsidRPr="00C20D54">
        <w:t>«Дата запроса»</w:t>
      </w:r>
      <w:r w:rsidR="00416212">
        <w:t>,</w:t>
      </w:r>
    </w:p>
    <w:p w14:paraId="53AB9299" w14:textId="5C1A5FF6" w:rsidR="00D35B6B" w:rsidRPr="00C20D54" w:rsidRDefault="00D35B6B" w:rsidP="00601D75">
      <w:pPr>
        <w:pStyle w:val="17"/>
      </w:pPr>
      <w:r w:rsidRPr="00C20D54">
        <w:t>«Дата завершения»</w:t>
      </w:r>
      <w:r w:rsidR="00416212">
        <w:t>,</w:t>
      </w:r>
    </w:p>
    <w:p w14:paraId="7823CFB2" w14:textId="77777777" w:rsidR="00D35B6B" w:rsidRPr="00C20D54" w:rsidRDefault="00D35B6B" w:rsidP="00601D75">
      <w:pPr>
        <w:pStyle w:val="17"/>
      </w:pPr>
      <w:r w:rsidRPr="00C20D54">
        <w:t>«Статус».</w:t>
      </w:r>
    </w:p>
    <w:p w14:paraId="0ED13344" w14:textId="6464A446" w:rsidR="00D35B6B" w:rsidRPr="00C20D54" w:rsidRDefault="00431D41" w:rsidP="00416212">
      <w:pPr>
        <w:pStyle w:val="afffffff6"/>
      </w:pPr>
      <w:r w:rsidRPr="00C20D54">
        <w:rPr>
          <w:noProof/>
        </w:rPr>
        <w:drawing>
          <wp:inline distT="0" distB="0" distL="0" distR="0" wp14:anchorId="03FF09EB" wp14:editId="0765EB06">
            <wp:extent cx="5939790" cy="3679825"/>
            <wp:effectExtent l="0" t="0" r="3810" b="0"/>
            <wp:docPr id="226" name="Рисунок 2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85DEC" w14:textId="7003115A" w:rsidR="00D35B6B" w:rsidRPr="00C20D54" w:rsidRDefault="00D35B6B" w:rsidP="00416212">
      <w:pPr>
        <w:pStyle w:val="afffffff8"/>
      </w:pPr>
      <w:bookmarkStart w:id="466" w:name="_Ref101880282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98</w:t>
      </w:r>
      <w:r w:rsidR="00EE3A8F" w:rsidRPr="00C20D54">
        <w:rPr>
          <w:noProof/>
        </w:rPr>
        <w:fldChar w:fldCharType="end"/>
      </w:r>
      <w:bookmarkEnd w:id="466"/>
      <w:r w:rsidRPr="00C20D54">
        <w:t xml:space="preserve"> – Настройка отображения колонок</w:t>
      </w:r>
    </w:p>
    <w:p w14:paraId="4E7E68F1" w14:textId="0BF4193A" w:rsidR="00D35B6B" w:rsidRPr="00C20D54" w:rsidRDefault="00D35B6B" w:rsidP="00416212">
      <w:pPr>
        <w:pStyle w:val="afffffff9"/>
      </w:pPr>
      <w:r w:rsidRPr="00C20D54">
        <w:t xml:space="preserve">Для списка доступна </w:t>
      </w:r>
      <w:r w:rsidR="00F674DA">
        <w:t xml:space="preserve">пагинация для </w:t>
      </w:r>
      <w:r w:rsidR="00F674DA" w:rsidRPr="00C20D54">
        <w:t xml:space="preserve">страниц </w:t>
      </w:r>
      <w:r w:rsidRPr="00C20D54">
        <w:t>результатов поиска и фильтрации (</w:t>
      </w:r>
      <w:r w:rsidR="00F7151B" w:rsidRPr="00C20D54">
        <w:fldChar w:fldCharType="begin"/>
      </w:r>
      <w:r w:rsidR="00F7151B" w:rsidRPr="00C20D54">
        <w:instrText xml:space="preserve"> REF _Ref101880299 </w:instrText>
      </w:r>
      <w:r w:rsidR="00783B3A" w:rsidRPr="00C20D54">
        <w:instrText xml:space="preserve"> \* MERGEFORMAT </w:instrText>
      </w:r>
      <w:r w:rsidR="00F7151B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99</w:t>
      </w:r>
      <w:r w:rsidR="00F7151B" w:rsidRPr="00C20D54">
        <w:rPr>
          <w:noProof/>
        </w:rPr>
        <w:fldChar w:fldCharType="end"/>
      </w:r>
      <w:r w:rsidRPr="00C20D54">
        <w:t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изменить в настройках пагинации (</w:t>
      </w:r>
      <w:r w:rsidR="00F7151B" w:rsidRPr="00C20D54">
        <w:fldChar w:fldCharType="begin"/>
      </w:r>
      <w:r w:rsidR="00F7151B" w:rsidRPr="00C20D54">
        <w:instrText xml:space="preserve"> REF _Ref101880299 </w:instrText>
      </w:r>
      <w:r w:rsidR="00783B3A" w:rsidRPr="00C20D54">
        <w:instrText xml:space="preserve"> \* MERGEFORMAT </w:instrText>
      </w:r>
      <w:r w:rsidR="00F7151B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99</w:t>
      </w:r>
      <w:r w:rsidR="00F7151B" w:rsidRPr="00C20D54">
        <w:rPr>
          <w:noProof/>
        </w:rPr>
        <w:fldChar w:fldCharType="end"/>
      </w:r>
      <w:r w:rsidRPr="00C20D54">
        <w:t>, 2). Доступны</w:t>
      </w:r>
      <w:r w:rsidR="00416212">
        <w:t>е</w:t>
      </w:r>
      <w:r w:rsidRPr="00C20D54">
        <w:t xml:space="preserve"> значения: 15, 30, 45 записей на странице.</w:t>
      </w:r>
    </w:p>
    <w:p w14:paraId="628CB426" w14:textId="3A931903" w:rsidR="00D35B6B" w:rsidRPr="00C20D54" w:rsidRDefault="00456915" w:rsidP="00416212">
      <w:pPr>
        <w:pStyle w:val="afffffff6"/>
      </w:pPr>
      <w:r w:rsidRPr="00C20D54">
        <w:rPr>
          <w:noProof/>
        </w:rPr>
        <w:drawing>
          <wp:inline distT="0" distB="0" distL="0" distR="0" wp14:anchorId="5C3A6F4B" wp14:editId="4B833CE1">
            <wp:extent cx="5939790" cy="3122930"/>
            <wp:effectExtent l="0" t="0" r="3810" b="1270"/>
            <wp:docPr id="227" name="Рисунок 22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80466" w14:textId="4A1251F9" w:rsidR="00D35B6B" w:rsidRPr="00C20D54" w:rsidRDefault="00D35B6B" w:rsidP="00416212">
      <w:pPr>
        <w:pStyle w:val="afffffff8"/>
      </w:pPr>
      <w:bookmarkStart w:id="467" w:name="_Ref101880299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99</w:t>
      </w:r>
      <w:r w:rsidR="00EE3A8F" w:rsidRPr="00C20D54">
        <w:rPr>
          <w:noProof/>
        </w:rPr>
        <w:fldChar w:fldCharType="end"/>
      </w:r>
      <w:bookmarkEnd w:id="467"/>
      <w:r w:rsidRPr="00C20D54">
        <w:t xml:space="preserve"> – Настройка отображения количества записей</w:t>
      </w:r>
    </w:p>
    <w:p w14:paraId="41FD9ACA" w14:textId="2E267855" w:rsidR="00D35B6B" w:rsidRPr="00C20D54" w:rsidRDefault="00D35B6B" w:rsidP="00C24A0E">
      <w:pPr>
        <w:pStyle w:val="3f0"/>
      </w:pPr>
      <w:bookmarkStart w:id="468" w:name="_Ref101880122"/>
      <w:bookmarkStart w:id="469" w:name="_Toc167559950"/>
      <w:r w:rsidRPr="00C20D54">
        <w:t xml:space="preserve">Фильтрация </w:t>
      </w:r>
      <w:bookmarkEnd w:id="468"/>
      <w:r w:rsidR="00C24A0E">
        <w:t>информации</w:t>
      </w:r>
      <w:bookmarkEnd w:id="469"/>
    </w:p>
    <w:p w14:paraId="09538FEF" w14:textId="51F24986" w:rsidR="00D35B6B" w:rsidRPr="00C20D54" w:rsidRDefault="00D35B6B" w:rsidP="00416212">
      <w:pPr>
        <w:pStyle w:val="af2"/>
      </w:pPr>
      <w:r w:rsidRPr="00C20D54">
        <w:t xml:space="preserve"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</w:t>
      </w:r>
      <w:r w:rsidR="00416212">
        <w:t xml:space="preserve">ниже </w:t>
      </w:r>
      <w:r w:rsidRPr="00C20D54">
        <w:t>(</w:t>
      </w:r>
      <w:r w:rsidR="00416212">
        <w:t xml:space="preserve">см. </w:t>
      </w:r>
      <w:r w:rsidR="00F7151B" w:rsidRPr="00C20D54">
        <w:fldChar w:fldCharType="begin"/>
      </w:r>
      <w:r w:rsidR="00F7151B" w:rsidRPr="00C20D54">
        <w:instrText xml:space="preserve"> REF _Ref101883053 </w:instrText>
      </w:r>
      <w:r w:rsidR="00783B3A" w:rsidRPr="00C20D54">
        <w:instrText xml:space="preserve"> \* MERGEFORMAT </w:instrText>
      </w:r>
      <w:r w:rsidR="00F7151B"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27</w:t>
      </w:r>
      <w:r w:rsidR="00F7151B" w:rsidRPr="00C20D54">
        <w:rPr>
          <w:noProof/>
        </w:rPr>
        <w:fldChar w:fldCharType="end"/>
      </w:r>
      <w:r w:rsidRPr="00C20D54">
        <w:t>). В полях с текстовым и числовым форматом ввода поиск осуществляется при вводе трех символов и более.</w:t>
      </w:r>
      <w:r w:rsidR="00416212">
        <w:t xml:space="preserve"> </w:t>
      </w:r>
      <w:r w:rsidRPr="00C20D54">
        <w:t>Чтобы выполнить фильтрацию списка</w:t>
      </w:r>
      <w:r w:rsidR="00416212">
        <w:t>, в</w:t>
      </w:r>
      <w:r w:rsidRPr="00C20D54">
        <w:t xml:space="preserve">ведите параметры поиска и нажмите кнопку «Применить». Отфильтрованный список будет отображен в нижней части страницы. Чтобы сбросить фильтры, нажмите кнопку «Очистить». В списке будет отображены все </w:t>
      </w:r>
      <w:r w:rsidR="00416212">
        <w:t xml:space="preserve">заказанные </w:t>
      </w:r>
      <w:r w:rsidRPr="00C20D54">
        <w:t>отчеты.</w:t>
      </w:r>
    </w:p>
    <w:p w14:paraId="65C58336" w14:textId="0AC3326B" w:rsidR="00D35B6B" w:rsidRPr="00C20D54" w:rsidRDefault="00D35B6B" w:rsidP="001C6FA7">
      <w:pPr>
        <w:pStyle w:val="afffffffff4"/>
        <w:rPr>
          <w:color w:val="000000" w:themeColor="text1"/>
        </w:rPr>
      </w:pPr>
      <w:bookmarkStart w:id="470" w:name="_Ref101883053"/>
      <w:bookmarkStart w:id="471" w:name="_Ref101881915"/>
      <w:r w:rsidRPr="00C20D54">
        <w:rPr>
          <w:color w:val="000000" w:themeColor="text1"/>
        </w:rPr>
        <w:t xml:space="preserve">Таблица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Таблица \* ARABIC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27</w:t>
      </w:r>
      <w:r w:rsidR="00EE3A8F" w:rsidRPr="00C20D54">
        <w:rPr>
          <w:noProof/>
          <w:color w:val="000000" w:themeColor="text1"/>
        </w:rPr>
        <w:fldChar w:fldCharType="end"/>
      </w:r>
      <w:bookmarkEnd w:id="470"/>
      <w:r w:rsidRPr="00C20D54">
        <w:rPr>
          <w:color w:val="000000" w:themeColor="text1"/>
        </w:rPr>
        <w:t xml:space="preserve"> – Поля </w:t>
      </w:r>
      <w:r w:rsidR="00456476">
        <w:rPr>
          <w:color w:val="000000" w:themeColor="text1"/>
        </w:rPr>
        <w:t xml:space="preserve">поиска и </w:t>
      </w:r>
      <w:r w:rsidRPr="001C6FA7">
        <w:t>фильтрации</w:t>
      </w:r>
      <w:r w:rsidRPr="00C20D54">
        <w:rPr>
          <w:color w:val="000000" w:themeColor="text1"/>
        </w:rPr>
        <w:t xml:space="preserve"> списка</w:t>
      </w:r>
      <w:bookmarkEnd w:id="471"/>
      <w:r w:rsidRPr="00C20D54">
        <w:rPr>
          <w:color w:val="000000" w:themeColor="text1"/>
        </w:rPr>
        <w:t xml:space="preserve"> отчетов</w:t>
      </w:r>
    </w:p>
    <w:tbl>
      <w:tblPr>
        <w:tblStyle w:val="af6"/>
        <w:tblW w:w="9243" w:type="dxa"/>
        <w:tblInd w:w="108" w:type="dxa"/>
        <w:tblLook w:val="04A0" w:firstRow="1" w:lastRow="0" w:firstColumn="1" w:lastColumn="0" w:noHBand="0" w:noVBand="1"/>
      </w:tblPr>
      <w:tblGrid>
        <w:gridCol w:w="596"/>
        <w:gridCol w:w="2552"/>
        <w:gridCol w:w="2620"/>
        <w:gridCol w:w="3475"/>
      </w:tblGrid>
      <w:tr w:rsidR="00416212" w:rsidRPr="00C20D54" w14:paraId="0F90733C" w14:textId="77777777" w:rsidTr="00CE1D0C">
        <w:trPr>
          <w:tblHeader/>
        </w:trPr>
        <w:tc>
          <w:tcPr>
            <w:tcW w:w="596" w:type="dxa"/>
          </w:tcPr>
          <w:p w14:paraId="18899991" w14:textId="740BB7F4" w:rsidR="00416212" w:rsidRPr="00416212" w:rsidRDefault="00416212" w:rsidP="00416212">
            <w:pPr>
              <w:pStyle w:val="108"/>
              <w:rPr>
                <w:lang w:val="ru-RU"/>
              </w:rPr>
            </w:pPr>
            <w:r>
              <w:rPr>
                <w:lang w:val="ru-RU"/>
              </w:rPr>
              <w:t>№</w:t>
            </w:r>
          </w:p>
        </w:tc>
        <w:tc>
          <w:tcPr>
            <w:tcW w:w="2552" w:type="dxa"/>
          </w:tcPr>
          <w:p w14:paraId="6547A214" w14:textId="65696D0E" w:rsidR="00416212" w:rsidRPr="00C20D54" w:rsidRDefault="00416212" w:rsidP="00416212">
            <w:pPr>
              <w:pStyle w:val="108"/>
            </w:pPr>
            <w:r w:rsidRPr="00C20D54">
              <w:t>Наименование фильтра</w:t>
            </w:r>
          </w:p>
        </w:tc>
        <w:tc>
          <w:tcPr>
            <w:tcW w:w="2620" w:type="dxa"/>
          </w:tcPr>
          <w:p w14:paraId="0821D5F3" w14:textId="77777777" w:rsidR="00416212" w:rsidRPr="00C20D54" w:rsidRDefault="00416212" w:rsidP="00416212">
            <w:pPr>
              <w:pStyle w:val="108"/>
            </w:pPr>
            <w:r w:rsidRPr="00C20D54">
              <w:t>Описание</w:t>
            </w:r>
          </w:p>
        </w:tc>
        <w:tc>
          <w:tcPr>
            <w:tcW w:w="3475" w:type="dxa"/>
          </w:tcPr>
          <w:p w14:paraId="15198859" w14:textId="18079EF6" w:rsidR="00416212" w:rsidRPr="00C20D54" w:rsidRDefault="00397B4E" w:rsidP="00416212">
            <w:pPr>
              <w:pStyle w:val="108"/>
            </w:pPr>
            <w:r>
              <w:rPr>
                <w:lang w:val="ru-RU"/>
              </w:rPr>
              <w:t xml:space="preserve">Формат </w:t>
            </w:r>
            <w:r w:rsidR="00416212" w:rsidRPr="00C20D54">
              <w:t>ввода</w:t>
            </w:r>
          </w:p>
        </w:tc>
      </w:tr>
      <w:tr w:rsidR="00416212" w:rsidRPr="00C20D54" w14:paraId="447B9878" w14:textId="77777777" w:rsidTr="00CE1D0C">
        <w:tc>
          <w:tcPr>
            <w:tcW w:w="596" w:type="dxa"/>
          </w:tcPr>
          <w:p w14:paraId="1303AB0F" w14:textId="77777777" w:rsidR="00416212" w:rsidRPr="00C20D54" w:rsidRDefault="00416212" w:rsidP="00B77B53">
            <w:pPr>
              <w:pStyle w:val="101"/>
              <w:numPr>
                <w:ilvl w:val="0"/>
                <w:numId w:val="119"/>
              </w:numPr>
            </w:pPr>
          </w:p>
        </w:tc>
        <w:tc>
          <w:tcPr>
            <w:tcW w:w="2552" w:type="dxa"/>
          </w:tcPr>
          <w:p w14:paraId="33A1816A" w14:textId="71D4FD3B" w:rsidR="00416212" w:rsidRPr="00C20D54" w:rsidRDefault="00416212" w:rsidP="00416212">
            <w:pPr>
              <w:pStyle w:val="104"/>
            </w:pPr>
            <w:r w:rsidRPr="00C20D54">
              <w:t>Название отчета</w:t>
            </w:r>
          </w:p>
        </w:tc>
        <w:tc>
          <w:tcPr>
            <w:tcW w:w="2620" w:type="dxa"/>
          </w:tcPr>
          <w:p w14:paraId="55EE9753" w14:textId="77777777" w:rsidR="00416212" w:rsidRPr="00C20D54" w:rsidRDefault="00416212" w:rsidP="00416212">
            <w:pPr>
              <w:pStyle w:val="104"/>
            </w:pPr>
            <w:r w:rsidRPr="00C20D54">
              <w:t>Наименование отчета</w:t>
            </w:r>
          </w:p>
        </w:tc>
        <w:tc>
          <w:tcPr>
            <w:tcW w:w="3475" w:type="dxa"/>
          </w:tcPr>
          <w:p w14:paraId="3D30207F" w14:textId="77777777" w:rsidR="00416212" w:rsidRPr="00C20D54" w:rsidRDefault="00416212" w:rsidP="00416212">
            <w:pPr>
              <w:pStyle w:val="104"/>
            </w:pPr>
            <w:r w:rsidRPr="00C20D54">
              <w:t xml:space="preserve">По нажатию на поле открывается окно «Название отчета» с возможностью поиска. </w:t>
            </w:r>
          </w:p>
          <w:p w14:paraId="7A5B7DB4" w14:textId="77777777" w:rsidR="00416212" w:rsidRPr="00C20D54" w:rsidRDefault="00416212" w:rsidP="00416212">
            <w:pPr>
              <w:pStyle w:val="104"/>
            </w:pPr>
            <w:r w:rsidRPr="00C20D54">
              <w:t xml:space="preserve">Список отчетов представлен в виде иерархического списка. </w:t>
            </w:r>
          </w:p>
          <w:p w14:paraId="22F24CDE" w14:textId="187464AE" w:rsidR="00416212" w:rsidRPr="00C20D54" w:rsidRDefault="00416212" w:rsidP="00416212">
            <w:pPr>
              <w:pStyle w:val="104"/>
            </w:pPr>
            <w:r>
              <w:t>Необходимо у</w:t>
            </w:r>
            <w:r w:rsidRPr="00C20D54">
              <w:t xml:space="preserve">становить </w:t>
            </w:r>
            <w:r>
              <w:t>флажк</w:t>
            </w:r>
            <w:r w:rsidRPr="00C20D54">
              <w:t>и напротив нужных видов отчета</w:t>
            </w:r>
          </w:p>
        </w:tc>
      </w:tr>
      <w:tr w:rsidR="00416212" w:rsidRPr="00C20D54" w14:paraId="5641E860" w14:textId="77777777" w:rsidTr="00CE1D0C">
        <w:trPr>
          <w:trHeight w:val="376"/>
        </w:trPr>
        <w:tc>
          <w:tcPr>
            <w:tcW w:w="596" w:type="dxa"/>
          </w:tcPr>
          <w:p w14:paraId="6267E336" w14:textId="77777777" w:rsidR="00416212" w:rsidRPr="00C20D54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549519CC" w14:textId="0EC62436" w:rsidR="00416212" w:rsidRPr="00C20D54" w:rsidRDefault="00416212" w:rsidP="00416212">
            <w:pPr>
              <w:pStyle w:val="104"/>
            </w:pPr>
            <w:r w:rsidRPr="00C20D54">
              <w:t>Дата запроса от</w:t>
            </w:r>
          </w:p>
        </w:tc>
        <w:tc>
          <w:tcPr>
            <w:tcW w:w="2620" w:type="dxa"/>
            <w:vMerge w:val="restart"/>
          </w:tcPr>
          <w:p w14:paraId="770B77A7" w14:textId="77777777" w:rsidR="00416212" w:rsidRPr="00C20D54" w:rsidRDefault="00416212" w:rsidP="00416212">
            <w:pPr>
              <w:pStyle w:val="104"/>
            </w:pPr>
            <w:r w:rsidRPr="00C20D54">
              <w:t>Период, в который попадает дата запроса на формирование отчета</w:t>
            </w:r>
          </w:p>
        </w:tc>
        <w:tc>
          <w:tcPr>
            <w:tcW w:w="3475" w:type="dxa"/>
            <w:vMerge w:val="restart"/>
          </w:tcPr>
          <w:p w14:paraId="0DFA4BFD" w14:textId="77777777" w:rsidR="00416212" w:rsidRPr="00C20D54" w:rsidRDefault="00416212" w:rsidP="00416212">
            <w:pPr>
              <w:pStyle w:val="104"/>
            </w:pPr>
            <w:r w:rsidRPr="00C20D54">
              <w:t>Выбор даты в календаре</w:t>
            </w:r>
          </w:p>
        </w:tc>
      </w:tr>
      <w:tr w:rsidR="00416212" w:rsidRPr="00C20D54" w14:paraId="362BAB90" w14:textId="77777777" w:rsidTr="00CE1D0C">
        <w:tc>
          <w:tcPr>
            <w:tcW w:w="596" w:type="dxa"/>
          </w:tcPr>
          <w:p w14:paraId="65202EB4" w14:textId="77777777" w:rsidR="00416212" w:rsidRPr="00C20D54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397C7EF2" w14:textId="46848647" w:rsidR="00416212" w:rsidRPr="00C20D54" w:rsidRDefault="00416212" w:rsidP="00416212">
            <w:pPr>
              <w:pStyle w:val="104"/>
            </w:pPr>
            <w:r w:rsidRPr="00C20D54">
              <w:t>Дата запроса до</w:t>
            </w:r>
          </w:p>
        </w:tc>
        <w:tc>
          <w:tcPr>
            <w:tcW w:w="2620" w:type="dxa"/>
            <w:vMerge/>
          </w:tcPr>
          <w:p w14:paraId="781EDC1B" w14:textId="77777777" w:rsidR="00416212" w:rsidRPr="00C20D54" w:rsidRDefault="00416212" w:rsidP="00416212">
            <w:pPr>
              <w:pStyle w:val="104"/>
            </w:pPr>
          </w:p>
        </w:tc>
        <w:tc>
          <w:tcPr>
            <w:tcW w:w="3475" w:type="dxa"/>
            <w:vMerge/>
          </w:tcPr>
          <w:p w14:paraId="52EF01FA" w14:textId="77777777" w:rsidR="00416212" w:rsidRPr="00C20D54" w:rsidRDefault="00416212" w:rsidP="00416212">
            <w:pPr>
              <w:pStyle w:val="104"/>
            </w:pPr>
          </w:p>
        </w:tc>
      </w:tr>
      <w:tr w:rsidR="00416212" w:rsidRPr="00C20D54" w14:paraId="06A17160" w14:textId="77777777" w:rsidTr="00CE1D0C">
        <w:tc>
          <w:tcPr>
            <w:tcW w:w="596" w:type="dxa"/>
          </w:tcPr>
          <w:p w14:paraId="5D725E96" w14:textId="77777777" w:rsidR="00416212" w:rsidRPr="00C20D54" w:rsidRDefault="00416212" w:rsidP="00416212">
            <w:pPr>
              <w:pStyle w:val="101"/>
            </w:pPr>
          </w:p>
        </w:tc>
        <w:tc>
          <w:tcPr>
            <w:tcW w:w="2552" w:type="dxa"/>
          </w:tcPr>
          <w:p w14:paraId="446181B0" w14:textId="1EAC9239" w:rsidR="00416212" w:rsidRPr="00C20D54" w:rsidRDefault="00416212" w:rsidP="00416212">
            <w:pPr>
              <w:pStyle w:val="104"/>
            </w:pPr>
            <w:r w:rsidRPr="00C20D54">
              <w:t>Статус</w:t>
            </w:r>
          </w:p>
        </w:tc>
        <w:tc>
          <w:tcPr>
            <w:tcW w:w="2620" w:type="dxa"/>
          </w:tcPr>
          <w:p w14:paraId="6BB916A0" w14:textId="77777777" w:rsidR="00416212" w:rsidRPr="00C20D54" w:rsidRDefault="00416212" w:rsidP="00416212">
            <w:pPr>
              <w:pStyle w:val="104"/>
            </w:pPr>
            <w:r w:rsidRPr="00C20D54">
              <w:t>Текущий статус формирования отчета</w:t>
            </w:r>
          </w:p>
        </w:tc>
        <w:tc>
          <w:tcPr>
            <w:tcW w:w="3475" w:type="dxa"/>
          </w:tcPr>
          <w:p w14:paraId="36A5E239" w14:textId="77777777" w:rsidR="00416212" w:rsidRPr="00C20D54" w:rsidRDefault="00416212" w:rsidP="00416212">
            <w:pPr>
              <w:pStyle w:val="104"/>
            </w:pPr>
            <w:r w:rsidRPr="00C20D54">
              <w:t>Выбор из списка (одно значение). Возможные значения:</w:t>
            </w:r>
          </w:p>
          <w:p w14:paraId="14E48657" w14:textId="00E592D0" w:rsidR="00416212" w:rsidRPr="00C20D54" w:rsidRDefault="00E913BE" w:rsidP="00416212">
            <w:pPr>
              <w:pStyle w:val="1010"/>
            </w:pPr>
            <w:r>
              <w:t>«</w:t>
            </w:r>
            <w:r w:rsidR="00416212" w:rsidRPr="00C20D54">
              <w:t>Заказан</w:t>
            </w:r>
            <w:r>
              <w:t>»</w:t>
            </w:r>
            <w:r w:rsidR="00416212">
              <w:t>,</w:t>
            </w:r>
          </w:p>
          <w:p w14:paraId="1E028515" w14:textId="6D93D13E" w:rsidR="00416212" w:rsidRPr="00C20D54" w:rsidRDefault="00E913BE" w:rsidP="00416212">
            <w:pPr>
              <w:pStyle w:val="1010"/>
            </w:pPr>
            <w:r>
              <w:t>«</w:t>
            </w:r>
            <w:r w:rsidR="00416212" w:rsidRPr="00C20D54">
              <w:t>Формируется</w:t>
            </w:r>
            <w:r w:rsidR="007B0AA9">
              <w:t>»</w:t>
            </w:r>
            <w:r w:rsidR="00416212">
              <w:t>,</w:t>
            </w:r>
          </w:p>
          <w:p w14:paraId="61B8496C" w14:textId="5CCABEAE" w:rsidR="00416212" w:rsidRPr="00C20D54" w:rsidRDefault="00E913BE" w:rsidP="00416212">
            <w:pPr>
              <w:pStyle w:val="1010"/>
            </w:pPr>
            <w:r>
              <w:t>«</w:t>
            </w:r>
            <w:r w:rsidR="00416212" w:rsidRPr="00C20D54">
              <w:t>Сформирован</w:t>
            </w:r>
            <w:r w:rsidR="007B0AA9">
              <w:t>»</w:t>
            </w:r>
            <w:r w:rsidR="00416212">
              <w:t>,</w:t>
            </w:r>
          </w:p>
          <w:p w14:paraId="75E5A96B" w14:textId="2AE7B096" w:rsidR="00416212" w:rsidRPr="00C20D54" w:rsidRDefault="00E913BE" w:rsidP="00416212">
            <w:pPr>
              <w:pStyle w:val="1010"/>
            </w:pPr>
            <w:r>
              <w:t>«</w:t>
            </w:r>
            <w:r w:rsidR="00416212" w:rsidRPr="00C20D54">
              <w:t>Ошибка формирования</w:t>
            </w:r>
            <w:r w:rsidR="007B0AA9">
              <w:t>»</w:t>
            </w:r>
          </w:p>
        </w:tc>
      </w:tr>
    </w:tbl>
    <w:p w14:paraId="7C806E04" w14:textId="12EE664A" w:rsidR="00D35B6B" w:rsidRPr="00C20D54" w:rsidRDefault="00D35B6B" w:rsidP="00966C9D">
      <w:pPr>
        <w:pStyle w:val="3f0"/>
        <w:rPr>
          <w:color w:val="000000" w:themeColor="text1"/>
        </w:rPr>
      </w:pPr>
      <w:bookmarkStart w:id="472" w:name="_Ref101880231"/>
      <w:bookmarkStart w:id="473" w:name="_Toc104204614"/>
      <w:bookmarkStart w:id="474" w:name="_Toc167559951"/>
      <w:bookmarkEnd w:id="459"/>
      <w:r w:rsidRPr="00C20D54">
        <w:rPr>
          <w:color w:val="000000" w:themeColor="text1"/>
        </w:rPr>
        <w:t>Формирование отчета</w:t>
      </w:r>
      <w:bookmarkEnd w:id="472"/>
      <w:bookmarkEnd w:id="473"/>
      <w:bookmarkEnd w:id="474"/>
    </w:p>
    <w:p w14:paraId="66097C19" w14:textId="62E1B686" w:rsidR="00D35B6B" w:rsidRPr="00C20D54" w:rsidRDefault="002A2A22" w:rsidP="00416212">
      <w:pPr>
        <w:pStyle w:val="af2"/>
      </w:pPr>
      <w:r>
        <w:t xml:space="preserve">Для формирования регламентного </w:t>
      </w:r>
      <w:r w:rsidR="00D35B6B" w:rsidRPr="00C20D54">
        <w:t>отчет</w:t>
      </w:r>
      <w:r>
        <w:t>а</w:t>
      </w:r>
      <w:r w:rsidR="00D35B6B" w:rsidRPr="00C20D54">
        <w:t>:</w:t>
      </w:r>
    </w:p>
    <w:p w14:paraId="1DA2B377" w14:textId="6CD664DC" w:rsidR="00416212" w:rsidRPr="00C20D54" w:rsidRDefault="00416212" w:rsidP="00B77B53">
      <w:pPr>
        <w:pStyle w:val="1d"/>
        <w:numPr>
          <w:ilvl w:val="0"/>
          <w:numId w:val="120"/>
        </w:numPr>
      </w:pPr>
      <w:r>
        <w:t>В</w:t>
      </w:r>
      <w:r w:rsidRPr="00C20D54">
        <w:t xml:space="preserve"> верхнем (главном) меню </w:t>
      </w:r>
      <w:r>
        <w:t xml:space="preserve">Подсистемы нажмите на </w:t>
      </w:r>
      <w:r w:rsidRPr="00C20D54">
        <w:t>«Анализ»</w:t>
      </w:r>
      <w:r>
        <w:t xml:space="preserve">. Откроется форма «Аналитические отчеты» </w:t>
      </w:r>
      <w:r w:rsidRPr="00C20D54">
        <w:t>(</w:t>
      </w:r>
      <w:r>
        <w:t xml:space="preserve">см. </w:t>
      </w:r>
      <w:r w:rsidRPr="00416212">
        <w:rPr>
          <w:b/>
          <w:bCs/>
        </w:rPr>
        <w:fldChar w:fldCharType="begin"/>
      </w:r>
      <w:r w:rsidRPr="00C20D54">
        <w:instrText xml:space="preserve"> REF _Ref104382500 \h </w:instrText>
      </w:r>
      <w:r w:rsidRPr="00416212">
        <w:rPr>
          <w:b/>
          <w:bCs/>
        </w:rPr>
        <w:instrText xml:space="preserve"> \* MERGEFORMAT </w:instrText>
      </w:r>
      <w:r w:rsidRPr="00416212">
        <w:rPr>
          <w:b/>
          <w:bCs/>
        </w:rPr>
      </w:r>
      <w:r w:rsidRPr="00416212">
        <w:rPr>
          <w:b/>
          <w:bCs/>
        </w:rPr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97</w:t>
      </w:r>
      <w:r w:rsidRPr="00416212">
        <w:rPr>
          <w:b/>
          <w:bCs/>
        </w:rPr>
        <w:fldChar w:fldCharType="end"/>
      </w:r>
      <w:r w:rsidRPr="00416212">
        <w:rPr>
          <w:b/>
          <w:bCs/>
        </w:rPr>
        <w:t>)</w:t>
      </w:r>
      <w:r w:rsidRPr="00C20D54">
        <w:t>.</w:t>
      </w:r>
    </w:p>
    <w:p w14:paraId="14EAB39C" w14:textId="3708ADD5" w:rsidR="00D35B6B" w:rsidRPr="00C20D54" w:rsidRDefault="00416212" w:rsidP="00B77B53">
      <w:pPr>
        <w:pStyle w:val="1d"/>
        <w:numPr>
          <w:ilvl w:val="0"/>
          <w:numId w:val="167"/>
        </w:numPr>
      </w:pPr>
      <w:r>
        <w:t>Н</w:t>
      </w:r>
      <w:r w:rsidR="00D35B6B" w:rsidRPr="00C20D54">
        <w:t>ажмите кнопку «Создать»</w:t>
      </w:r>
      <w:r>
        <w:t xml:space="preserve"> </w:t>
      </w:r>
      <w:r w:rsidRPr="00C20D54">
        <w:t>(</w:t>
      </w:r>
      <w:r>
        <w:t xml:space="preserve">см. </w:t>
      </w:r>
      <w:r w:rsidRPr="00416212">
        <w:fldChar w:fldCharType="begin"/>
      </w:r>
      <w:r w:rsidRPr="00416212">
        <w:instrText xml:space="preserve"> REF _Ref104382500 \h  \* MERGEFORMAT </w:instrText>
      </w:r>
      <w:r w:rsidRPr="00416212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97</w:t>
      </w:r>
      <w:r w:rsidRPr="00416212">
        <w:fldChar w:fldCharType="end"/>
      </w:r>
      <w:r w:rsidRPr="00416212">
        <w:t>, 3)</w:t>
      </w:r>
      <w:r w:rsidR="00D35B6B" w:rsidRPr="00C20D54">
        <w:t>. Откроется форма выбора отчета из каталога (</w:t>
      </w:r>
      <w:r w:rsidR="000B0E4F">
        <w:t xml:space="preserve">см. </w:t>
      </w:r>
      <w:r w:rsidR="00D35B6B" w:rsidRPr="00C20D54">
        <w:fldChar w:fldCharType="begin"/>
      </w:r>
      <w:r w:rsidR="00D35B6B" w:rsidRPr="00C20D54">
        <w:instrText xml:space="preserve"> REF _Ref96295123 \h </w:instrText>
      </w:r>
      <w:r w:rsidR="00783B3A" w:rsidRPr="00C20D54">
        <w:instrText xml:space="preserve"> \* MERGEFORMAT </w:instrText>
      </w:r>
      <w:r w:rsidR="00D35B6B" w:rsidRPr="00C20D54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100</w:t>
      </w:r>
      <w:r w:rsidR="00D35B6B" w:rsidRPr="00C20D54">
        <w:fldChar w:fldCharType="end"/>
      </w:r>
      <w:r w:rsidR="00D35B6B" w:rsidRPr="00C20D54">
        <w:t>).</w:t>
      </w:r>
    </w:p>
    <w:p w14:paraId="0AF92A10" w14:textId="77777777" w:rsidR="00D35B6B" w:rsidRPr="00C20D54" w:rsidRDefault="00D35B6B" w:rsidP="000B0E4F">
      <w:pPr>
        <w:pStyle w:val="afffffff6"/>
      </w:pPr>
      <w:r w:rsidRPr="00C20D54">
        <w:rPr>
          <w:noProof/>
        </w:rPr>
        <w:drawing>
          <wp:inline distT="0" distB="0" distL="0" distR="0" wp14:anchorId="2C875FFB" wp14:editId="6D83647F">
            <wp:extent cx="5883909" cy="3216208"/>
            <wp:effectExtent l="19050" t="19050" r="22225" b="2286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44" b="7824"/>
                    <a:stretch/>
                  </pic:blipFill>
                  <pic:spPr bwMode="auto">
                    <a:xfrm>
                      <a:off x="0" y="0"/>
                      <a:ext cx="5884793" cy="32166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CF58BE" w14:textId="18E834B2" w:rsidR="00D35B6B" w:rsidRPr="00C20D54" w:rsidRDefault="00D35B6B" w:rsidP="000B0E4F">
      <w:pPr>
        <w:pStyle w:val="afffffff8"/>
      </w:pPr>
      <w:bookmarkStart w:id="475" w:name="_Ref96295123"/>
      <w:r w:rsidRPr="00C20D54">
        <w:t xml:space="preserve">Рисунок </w:t>
      </w:r>
      <w:r w:rsidR="00EE3A8F" w:rsidRPr="00C20D54">
        <w:rPr>
          <w:noProof/>
        </w:rPr>
        <w:fldChar w:fldCharType="begin"/>
      </w:r>
      <w:r w:rsidR="00EE3A8F" w:rsidRPr="00C20D54">
        <w:rPr>
          <w:noProof/>
        </w:rPr>
        <w:instrText xml:space="preserve"> SEQ Рисунок \* ARABIC </w:instrText>
      </w:r>
      <w:r w:rsidR="00EE3A8F" w:rsidRPr="00C20D54">
        <w:rPr>
          <w:noProof/>
        </w:rPr>
        <w:fldChar w:fldCharType="separate"/>
      </w:r>
      <w:r w:rsidR="00565CC3">
        <w:rPr>
          <w:noProof/>
        </w:rPr>
        <w:t>100</w:t>
      </w:r>
      <w:r w:rsidR="00EE3A8F" w:rsidRPr="00C20D54">
        <w:rPr>
          <w:noProof/>
        </w:rPr>
        <w:fldChar w:fldCharType="end"/>
      </w:r>
      <w:bookmarkEnd w:id="475"/>
      <w:r w:rsidRPr="00C20D54">
        <w:t xml:space="preserve"> – Каталог отчетов</w:t>
      </w:r>
    </w:p>
    <w:p w14:paraId="148C3BF4" w14:textId="77777777" w:rsidR="00D35B6B" w:rsidRPr="00C20D54" w:rsidRDefault="00D35B6B" w:rsidP="00B77B53">
      <w:pPr>
        <w:pStyle w:val="1d"/>
        <w:numPr>
          <w:ilvl w:val="0"/>
          <w:numId w:val="167"/>
        </w:numPr>
      </w:pPr>
      <w:r w:rsidRPr="00C20D54">
        <w:t>Выполните, при необходимости, поиск отчета по названию. По мере ввода символов в списке будут отображаться соответствующие отчеты.</w:t>
      </w:r>
    </w:p>
    <w:p w14:paraId="62E4CBB1" w14:textId="32E75EBE" w:rsidR="00D35B6B" w:rsidRPr="00C20D54" w:rsidRDefault="00D35B6B" w:rsidP="00B77B53">
      <w:pPr>
        <w:pStyle w:val="1d"/>
        <w:numPr>
          <w:ilvl w:val="0"/>
          <w:numId w:val="167"/>
        </w:numPr>
      </w:pPr>
      <w:r w:rsidRPr="00C20D54">
        <w:t>Выберите отчет из каталога. В правой части страницы отобразится форма для задания параметров, по которым будет сформирован отчет (</w:t>
      </w:r>
      <w:r w:rsidR="000B0E4F">
        <w:t xml:space="preserve">см. </w:t>
      </w:r>
      <w:r w:rsidRPr="00C20D54">
        <w:fldChar w:fldCharType="begin"/>
      </w:r>
      <w:r w:rsidRPr="00C20D54">
        <w:instrText xml:space="preserve"> REF _Ref98520582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>Рисунок 101</w:t>
      </w:r>
      <w:r w:rsidRPr="00C20D54">
        <w:fldChar w:fldCharType="end"/>
      </w:r>
      <w:r w:rsidRPr="00C20D54">
        <w:t>).</w:t>
      </w:r>
    </w:p>
    <w:p w14:paraId="7E672D26" w14:textId="77777777" w:rsidR="00D35B6B" w:rsidRPr="00C20D54" w:rsidRDefault="00D35B6B" w:rsidP="000B0E4F">
      <w:pPr>
        <w:pStyle w:val="afffffff6"/>
      </w:pPr>
      <w:r w:rsidRPr="00C20D54">
        <w:rPr>
          <w:noProof/>
        </w:rPr>
        <w:drawing>
          <wp:inline distT="0" distB="0" distL="0" distR="0" wp14:anchorId="41FB0F8B" wp14:editId="1B000526">
            <wp:extent cx="5939155" cy="3253440"/>
            <wp:effectExtent l="19050" t="19050" r="23495" b="2349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00" b="7885"/>
                    <a:stretch/>
                  </pic:blipFill>
                  <pic:spPr bwMode="auto">
                    <a:xfrm>
                      <a:off x="0" y="0"/>
                      <a:ext cx="5940000" cy="325390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3C0191" w14:textId="3C795D3D" w:rsidR="00D35B6B" w:rsidRPr="00C20D54" w:rsidRDefault="00D35B6B" w:rsidP="00966C9D">
      <w:pPr>
        <w:pStyle w:val="aff"/>
        <w:rPr>
          <w:color w:val="000000" w:themeColor="text1"/>
        </w:rPr>
      </w:pPr>
      <w:bookmarkStart w:id="476" w:name="_Ref98520582"/>
      <w:r w:rsidRPr="000B0E4F">
        <w:rPr>
          <w:rStyle w:val="afffffffa"/>
        </w:rPr>
        <w:t xml:space="preserve">Рисунок </w:t>
      </w:r>
      <w:r w:rsidR="00EE3A8F" w:rsidRPr="000B0E4F">
        <w:rPr>
          <w:rStyle w:val="afffffffa"/>
        </w:rPr>
        <w:fldChar w:fldCharType="begin"/>
      </w:r>
      <w:r w:rsidR="00EE3A8F" w:rsidRPr="000B0E4F">
        <w:rPr>
          <w:rStyle w:val="afffffffa"/>
        </w:rPr>
        <w:instrText xml:space="preserve"> SEQ Рисунок \* ARABIC </w:instrText>
      </w:r>
      <w:r w:rsidR="00EE3A8F" w:rsidRPr="000B0E4F">
        <w:rPr>
          <w:rStyle w:val="afffffffa"/>
        </w:rPr>
        <w:fldChar w:fldCharType="separate"/>
      </w:r>
      <w:r w:rsidR="00565CC3">
        <w:rPr>
          <w:rStyle w:val="afffffffa"/>
          <w:noProof/>
        </w:rPr>
        <w:t>101</w:t>
      </w:r>
      <w:r w:rsidR="00EE3A8F" w:rsidRPr="000B0E4F">
        <w:rPr>
          <w:rStyle w:val="afffffffa"/>
        </w:rPr>
        <w:fldChar w:fldCharType="end"/>
      </w:r>
      <w:bookmarkEnd w:id="476"/>
      <w:r w:rsidRPr="000B0E4F">
        <w:rPr>
          <w:rStyle w:val="afffffffa"/>
        </w:rPr>
        <w:t xml:space="preserve"> – Каталог отчетов с выбранным отчетом и формой форма для задания</w:t>
      </w:r>
      <w:r w:rsidRPr="00C20D54">
        <w:rPr>
          <w:color w:val="000000" w:themeColor="text1"/>
        </w:rPr>
        <w:t xml:space="preserve"> параметров формирования отчета</w:t>
      </w:r>
    </w:p>
    <w:p w14:paraId="3414EDC5" w14:textId="0382DDF2" w:rsidR="00D35B6B" w:rsidRPr="00C20D54" w:rsidRDefault="00D35B6B" w:rsidP="00B77B53">
      <w:pPr>
        <w:pStyle w:val="1d"/>
        <w:numPr>
          <w:ilvl w:val="0"/>
          <w:numId w:val="167"/>
        </w:numPr>
      </w:pPr>
      <w:r w:rsidRPr="00C20D54">
        <w:t xml:space="preserve">На форме заполните все необходимые поля, по которым необходимо сформировать отчет (поля, обязательные для заполнения, отмечены звездочкой). </w:t>
      </w:r>
      <w:r w:rsidR="00C65999" w:rsidRPr="00C65999">
        <w:t xml:space="preserve">При заказе отчета предусмотрен чекбокс «Уведомить о готовности»; при его выборе после формирования отчета на электронную почту пользователя отправляется письмо-уведомление о готовности отчета. </w:t>
      </w:r>
      <w:r w:rsidRPr="00C20D54">
        <w:t>Описание параметров, по которым формируются отчеты</w:t>
      </w:r>
      <w:r w:rsidR="000B0E4F">
        <w:t>,</w:t>
      </w:r>
      <w:r w:rsidRPr="00C20D54">
        <w:t xml:space="preserve"> приведено в </w:t>
      </w:r>
      <w:r w:rsidR="000B0E4F">
        <w:t xml:space="preserve">подпункте </w:t>
      </w:r>
      <w:r w:rsidR="002D6752" w:rsidRPr="00C20D54">
        <w:fldChar w:fldCharType="begin"/>
      </w:r>
      <w:r w:rsidR="002D6752" w:rsidRPr="00C20D54">
        <w:instrText xml:space="preserve"> REF _Ref104456758 \n \h </w:instrText>
      </w:r>
      <w:r w:rsidR="00783B3A" w:rsidRPr="00C20D54">
        <w:instrText xml:space="preserve"> \* MERGEFORMAT </w:instrText>
      </w:r>
      <w:r w:rsidR="002D6752" w:rsidRPr="00C20D54">
        <w:fldChar w:fldCharType="separate"/>
      </w:r>
      <w:r w:rsidR="00565CC3">
        <w:t>4.5.5.1</w:t>
      </w:r>
      <w:r w:rsidR="002D6752" w:rsidRPr="00C20D54">
        <w:fldChar w:fldCharType="end"/>
      </w:r>
      <w:r w:rsidR="00F9647A">
        <w:t xml:space="preserve"> </w:t>
      </w:r>
      <w:r w:rsidR="00997265">
        <w:t>настоящего руководства пользователя</w:t>
      </w:r>
      <w:r w:rsidRPr="00C20D54">
        <w:t>.</w:t>
      </w:r>
    </w:p>
    <w:p w14:paraId="21F26D18" w14:textId="3B14909B" w:rsidR="00D35B6B" w:rsidRPr="00C20D54" w:rsidRDefault="00D35B6B" w:rsidP="00B77B53">
      <w:pPr>
        <w:pStyle w:val="1d"/>
        <w:numPr>
          <w:ilvl w:val="0"/>
          <w:numId w:val="167"/>
        </w:numPr>
      </w:pPr>
      <w:r w:rsidRPr="00C20D54">
        <w:t>Нажмите «Сформировать». В правом верхнем углу страницы отобразится информационное сообщение о заказе на формирование отчета (</w:t>
      </w:r>
      <w:r w:rsidR="000B0E4F">
        <w:t xml:space="preserve">см. </w:t>
      </w:r>
      <w:r w:rsidRPr="00C20D54">
        <w:fldChar w:fldCharType="begin"/>
      </w:r>
      <w:r w:rsidRPr="00C20D54">
        <w:instrText xml:space="preserve"> REF _Ref103681173 \h </w:instrText>
      </w:r>
      <w:r w:rsidR="00783B3A" w:rsidRPr="00C20D54">
        <w:instrText xml:space="preserve"> \* MERGEFORMAT </w:instrText>
      </w:r>
      <w:r w:rsidRPr="00C20D54">
        <w:fldChar w:fldCharType="separate"/>
      </w:r>
      <w:r w:rsidR="00565CC3" w:rsidRPr="00565CC3">
        <w:t xml:space="preserve">Рисунок </w:t>
      </w:r>
      <w:r w:rsidR="00565CC3" w:rsidRPr="00565CC3">
        <w:rPr>
          <w:noProof/>
        </w:rPr>
        <w:t>102</w:t>
      </w:r>
      <w:r w:rsidRPr="00C20D54">
        <w:fldChar w:fldCharType="end"/>
      </w:r>
      <w:r w:rsidRPr="00C20D54">
        <w:t xml:space="preserve">). </w:t>
      </w:r>
    </w:p>
    <w:p w14:paraId="6C4FF2FB" w14:textId="0BA966F4" w:rsidR="00D35B6B" w:rsidRPr="00C20D54" w:rsidRDefault="002D6752" w:rsidP="000B0E4F">
      <w:pPr>
        <w:pStyle w:val="afffffff6"/>
      </w:pPr>
      <w:r w:rsidRPr="00C20D54">
        <w:rPr>
          <w:noProof/>
        </w:rPr>
        <w:drawing>
          <wp:inline distT="0" distB="0" distL="0" distR="0" wp14:anchorId="7CDF66CB" wp14:editId="7E1E1A52">
            <wp:extent cx="5939790" cy="3007995"/>
            <wp:effectExtent l="0" t="0" r="3810" b="190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9690A" w14:textId="01BDB783" w:rsidR="00D35B6B" w:rsidRPr="00C20D54" w:rsidRDefault="00D35B6B" w:rsidP="00966C9D">
      <w:pPr>
        <w:pStyle w:val="aff"/>
        <w:rPr>
          <w:color w:val="000000" w:themeColor="text1"/>
        </w:rPr>
      </w:pPr>
      <w:bookmarkStart w:id="477" w:name="_Ref103681173"/>
      <w:r w:rsidRPr="00C20D54">
        <w:rPr>
          <w:color w:val="000000" w:themeColor="text1"/>
        </w:rPr>
        <w:t xml:space="preserve">Рисунок </w:t>
      </w:r>
      <w:r w:rsidR="00EE3A8F" w:rsidRPr="00C20D54">
        <w:rPr>
          <w:noProof/>
          <w:color w:val="000000" w:themeColor="text1"/>
        </w:rPr>
        <w:fldChar w:fldCharType="begin"/>
      </w:r>
      <w:r w:rsidR="00EE3A8F" w:rsidRPr="00C20D54">
        <w:rPr>
          <w:noProof/>
          <w:color w:val="000000" w:themeColor="text1"/>
        </w:rPr>
        <w:instrText xml:space="preserve"> SEQ Рисунок \* ARABIC </w:instrText>
      </w:r>
      <w:r w:rsidR="00EE3A8F"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102</w:t>
      </w:r>
      <w:r w:rsidR="00EE3A8F" w:rsidRPr="00C20D54">
        <w:rPr>
          <w:noProof/>
          <w:color w:val="000000" w:themeColor="text1"/>
        </w:rPr>
        <w:fldChar w:fldCharType="end"/>
      </w:r>
      <w:bookmarkEnd w:id="477"/>
      <w:r w:rsidRPr="00C20D54">
        <w:rPr>
          <w:color w:val="000000" w:themeColor="text1"/>
        </w:rPr>
        <w:t xml:space="preserve"> – Уведомление о заказе отчета</w:t>
      </w:r>
    </w:p>
    <w:p w14:paraId="19AF872B" w14:textId="152C3FBA" w:rsidR="00D35B6B" w:rsidRPr="00C20D54" w:rsidRDefault="000B0E4F" w:rsidP="000B0E4F">
      <w:pPr>
        <w:pStyle w:val="af2"/>
      </w:pPr>
      <w:r>
        <w:t xml:space="preserve">Отчет будет отображен в таблице </w:t>
      </w:r>
      <w:r w:rsidRPr="00C20D54">
        <w:t>со списком заказанных отчетов (</w:t>
      </w:r>
      <w:r>
        <w:rPr>
          <w:color w:val="000000" w:themeColor="text1"/>
        </w:rPr>
        <w:t xml:space="preserve">см. </w:t>
      </w:r>
      <w:r w:rsidRPr="00C20D54">
        <w:rPr>
          <w:b/>
          <w:bCs/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_Ref104382500 \h </w:instrText>
      </w:r>
      <w:r w:rsidRPr="00C20D54">
        <w:rPr>
          <w:b/>
          <w:bCs/>
          <w:color w:val="000000" w:themeColor="text1"/>
        </w:rPr>
        <w:instrText xml:space="preserve"> \* MERGEFORMAT </w:instrText>
      </w:r>
      <w:r w:rsidRPr="00C20D54">
        <w:rPr>
          <w:b/>
          <w:bCs/>
          <w:color w:val="000000" w:themeColor="text1"/>
        </w:rPr>
      </w:r>
      <w:r w:rsidRPr="00C20D54">
        <w:rPr>
          <w:b/>
          <w:bCs/>
          <w:color w:val="000000" w:themeColor="text1"/>
        </w:rPr>
        <w:fldChar w:fldCharType="separate"/>
      </w:r>
      <w:r w:rsidR="00565CC3" w:rsidRPr="00565CC3">
        <w:rPr>
          <w:color w:val="000000" w:themeColor="text1"/>
        </w:rPr>
        <w:t xml:space="preserve">Рисунок </w:t>
      </w:r>
      <w:r w:rsidR="00565CC3" w:rsidRPr="00565CC3">
        <w:rPr>
          <w:noProof/>
          <w:color w:val="000000" w:themeColor="text1"/>
        </w:rPr>
        <w:t>97</w:t>
      </w:r>
      <w:r w:rsidRPr="00C20D54">
        <w:rPr>
          <w:b/>
          <w:bCs/>
          <w:color w:val="000000" w:themeColor="text1"/>
        </w:rPr>
        <w:fldChar w:fldCharType="end"/>
      </w:r>
      <w:r w:rsidRPr="00FF6EF5">
        <w:rPr>
          <w:color w:val="000000" w:themeColor="text1"/>
        </w:rPr>
        <w:t xml:space="preserve">, </w:t>
      </w:r>
      <w:r w:rsidRPr="00C20D54">
        <w:t xml:space="preserve">2). </w:t>
      </w:r>
    </w:p>
    <w:p w14:paraId="7A793815" w14:textId="076D526A" w:rsidR="00F9054C" w:rsidRDefault="00F9054C" w:rsidP="00966C9D">
      <w:pPr>
        <w:pStyle w:val="49"/>
        <w:rPr>
          <w:color w:val="000000" w:themeColor="text1"/>
        </w:rPr>
      </w:pPr>
      <w:bookmarkStart w:id="478" w:name="_Ref104456758"/>
      <w:bookmarkStart w:id="479" w:name="_Toc89079984"/>
      <w:bookmarkEnd w:id="460"/>
      <w:r w:rsidRPr="00C20D54">
        <w:rPr>
          <w:color w:val="000000" w:themeColor="text1"/>
        </w:rPr>
        <w:t>Отчеты об эксплуатации модуля «Медицински</w:t>
      </w:r>
      <w:r w:rsidR="000B0E4F">
        <w:rPr>
          <w:color w:val="000000" w:themeColor="text1"/>
        </w:rPr>
        <w:t>й</w:t>
      </w:r>
      <w:r w:rsidRPr="00C20D54">
        <w:rPr>
          <w:color w:val="000000" w:themeColor="text1"/>
        </w:rPr>
        <w:t xml:space="preserve"> персонал»</w:t>
      </w:r>
      <w:bookmarkEnd w:id="478"/>
    </w:p>
    <w:p w14:paraId="34F8B77D" w14:textId="0A31E357" w:rsidR="00A54432" w:rsidRPr="00C20D54" w:rsidRDefault="00A54432" w:rsidP="00A54432">
      <w:pPr>
        <w:pStyle w:val="54"/>
      </w:pPr>
      <w:bookmarkStart w:id="480" w:name="_Toc104204615"/>
      <w:bookmarkEnd w:id="479"/>
      <w:r w:rsidRPr="00A54432">
        <w:rPr>
          <w:rStyle w:val="58"/>
          <w:b/>
          <w:bCs/>
        </w:rPr>
        <w:t>Отчет «69. Отчет об эксплуатации ФРМО/ФРМР по сведениям о</w:t>
      </w:r>
      <w:r w:rsidRPr="00C20D54">
        <w:t xml:space="preserve"> трудоустройстве</w:t>
      </w:r>
      <w:r>
        <w:t>»</w:t>
      </w:r>
    </w:p>
    <w:p w14:paraId="44A3F9FF" w14:textId="77777777" w:rsidR="00A54432" w:rsidRPr="00C20D54" w:rsidRDefault="00A54432" w:rsidP="00A54432">
      <w:pPr>
        <w:ind w:firstLine="709"/>
        <w:rPr>
          <w:color w:val="000000" w:themeColor="text1"/>
        </w:rPr>
      </w:pPr>
      <w:r w:rsidRPr="006D1A62">
        <w:rPr>
          <w:rStyle w:val="afffffff1"/>
        </w:rPr>
        <w:t>Данный отчет предоставляет сведения о медицинских (фармацевтических) работниках для контроля за трудоустройств</w:t>
      </w:r>
      <w:r>
        <w:rPr>
          <w:rStyle w:val="afffffff1"/>
        </w:rPr>
        <w:t>ом</w:t>
      </w:r>
      <w:r w:rsidRPr="006D1A62">
        <w:rPr>
          <w:rStyle w:val="afffffff1"/>
        </w:rPr>
        <w:t xml:space="preserve"> и содержит информацию о количестве работников</w:t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организации в разрезе категорий</w:t>
      </w:r>
      <w:r w:rsidRPr="00C20D54">
        <w:rPr>
          <w:color w:val="000000" w:themeColor="text1"/>
        </w:rPr>
        <w:t xml:space="preserve">: </w:t>
      </w:r>
    </w:p>
    <w:p w14:paraId="61BA7F54" w14:textId="37240EA9" w:rsidR="00A54432" w:rsidRPr="006D1A62" w:rsidRDefault="00397B4E" w:rsidP="00A54432">
      <w:pPr>
        <w:pStyle w:val="17"/>
      </w:pPr>
      <w:r>
        <w:t>в</w:t>
      </w:r>
      <w:r w:rsidR="00A54432" w:rsidRPr="00C20D54">
        <w:t xml:space="preserve">рачи и </w:t>
      </w:r>
      <w:r w:rsidR="00A54432" w:rsidRPr="006D1A62">
        <w:t>руководители;</w:t>
      </w:r>
    </w:p>
    <w:p w14:paraId="4AB3B599" w14:textId="17557641" w:rsidR="00A54432" w:rsidRPr="006D1A62" w:rsidRDefault="00397B4E" w:rsidP="00A54432">
      <w:pPr>
        <w:pStyle w:val="17"/>
      </w:pPr>
      <w:r>
        <w:t>ср</w:t>
      </w:r>
      <w:r w:rsidR="00A54432" w:rsidRPr="006D1A62">
        <w:t>едний медицинский персонал;</w:t>
      </w:r>
    </w:p>
    <w:p w14:paraId="6B4A80A0" w14:textId="3DE9B7DC" w:rsidR="00A54432" w:rsidRPr="006D1A62" w:rsidRDefault="00397B4E" w:rsidP="00A54432">
      <w:pPr>
        <w:pStyle w:val="17"/>
      </w:pPr>
      <w:r>
        <w:t>м</w:t>
      </w:r>
      <w:r w:rsidR="00A54432" w:rsidRPr="006D1A62">
        <w:t>ладший медицинский персонал;</w:t>
      </w:r>
    </w:p>
    <w:p w14:paraId="2435765C" w14:textId="7A033FEA" w:rsidR="00A54432" w:rsidRPr="006D1A62" w:rsidRDefault="00397B4E" w:rsidP="00A54432">
      <w:pPr>
        <w:pStyle w:val="17"/>
      </w:pPr>
      <w:r>
        <w:t>п</w:t>
      </w:r>
      <w:r w:rsidR="00A54432" w:rsidRPr="006D1A62">
        <w:t>ровизоры;</w:t>
      </w:r>
    </w:p>
    <w:p w14:paraId="320A6131" w14:textId="4E4F0DC0" w:rsidR="00A54432" w:rsidRPr="00C20D54" w:rsidRDefault="00397B4E" w:rsidP="00A54432">
      <w:pPr>
        <w:pStyle w:val="17"/>
      </w:pPr>
      <w:r>
        <w:t>ф</w:t>
      </w:r>
      <w:r w:rsidR="00A54432" w:rsidRPr="006D1A62">
        <w:t>армацевты</w:t>
      </w:r>
      <w:r w:rsidR="00A54432" w:rsidRPr="00C20D54">
        <w:t>.</w:t>
      </w:r>
    </w:p>
    <w:p w14:paraId="533F705D" w14:textId="77777777" w:rsidR="00A54432" w:rsidRPr="00C20D54" w:rsidRDefault="00A54432" w:rsidP="00A54432">
      <w:pPr>
        <w:pStyle w:val="afffffff2"/>
      </w:pPr>
      <w:r w:rsidRPr="00C20D54">
        <w:t>Доступ к данному отчету имеют пользователи со следующими ролями:</w:t>
      </w:r>
    </w:p>
    <w:p w14:paraId="43C67847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30010320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31E1B978" w14:textId="77777777" w:rsidR="00A54432" w:rsidRPr="00C20D54" w:rsidRDefault="00A54432" w:rsidP="00A54432">
      <w:pPr>
        <w:pStyle w:val="17"/>
      </w:pPr>
      <w:r w:rsidRPr="00C20D54">
        <w:t>Работник ФОИВ (ФРМР);</w:t>
      </w:r>
    </w:p>
    <w:p w14:paraId="3B94F813" w14:textId="77777777" w:rsidR="00A54432" w:rsidRDefault="00A54432" w:rsidP="00A54432">
      <w:pPr>
        <w:pStyle w:val="17"/>
      </w:pPr>
      <w:r w:rsidRPr="00C20D54">
        <w:t>Работник МЗ (ФРМР)</w:t>
      </w:r>
      <w:r>
        <w:t>,</w:t>
      </w:r>
    </w:p>
    <w:p w14:paraId="5CFDD5AE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0FB59D1" w14:textId="39B858D2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28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37" w:type="pct"/>
        <w:tblLook w:val="04A0" w:firstRow="1" w:lastRow="0" w:firstColumn="1" w:lastColumn="0" w:noHBand="0" w:noVBand="1"/>
      </w:tblPr>
      <w:tblGrid>
        <w:gridCol w:w="564"/>
        <w:gridCol w:w="2223"/>
        <w:gridCol w:w="2221"/>
        <w:gridCol w:w="4405"/>
      </w:tblGrid>
      <w:tr w:rsidR="00A54432" w:rsidRPr="00C20D54" w14:paraId="63E1CB59" w14:textId="77777777" w:rsidTr="002D1977">
        <w:trPr>
          <w:tblHeader/>
        </w:trPr>
        <w:tc>
          <w:tcPr>
            <w:tcW w:w="299" w:type="pct"/>
          </w:tcPr>
          <w:p w14:paraId="15B16618" w14:textId="77777777" w:rsidR="00A54432" w:rsidRPr="00C20D54" w:rsidRDefault="00A54432" w:rsidP="002D1977">
            <w:pPr>
              <w:pStyle w:val="108"/>
              <w:ind w:left="113"/>
              <w:jc w:val="both"/>
            </w:pPr>
            <w:r w:rsidRPr="00C20D54">
              <w:t>№</w:t>
            </w:r>
          </w:p>
        </w:tc>
        <w:tc>
          <w:tcPr>
            <w:tcW w:w="1181" w:type="pct"/>
          </w:tcPr>
          <w:p w14:paraId="51A65EEA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180" w:type="pct"/>
          </w:tcPr>
          <w:p w14:paraId="769419AF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341" w:type="pct"/>
          </w:tcPr>
          <w:p w14:paraId="2AAA573F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C023B23" w14:textId="77777777" w:rsidTr="002D1977">
        <w:trPr>
          <w:trHeight w:val="217"/>
        </w:trPr>
        <w:tc>
          <w:tcPr>
            <w:tcW w:w="299" w:type="pct"/>
          </w:tcPr>
          <w:p w14:paraId="68430FC3" w14:textId="77777777" w:rsidR="00A54432" w:rsidRPr="00C20D54" w:rsidRDefault="00A54432" w:rsidP="00B77B53">
            <w:pPr>
              <w:pStyle w:val="1e"/>
              <w:numPr>
                <w:ilvl w:val="0"/>
                <w:numId w:val="162"/>
              </w:numPr>
              <w:ind w:left="113" w:firstLine="0"/>
              <w:jc w:val="center"/>
            </w:pPr>
          </w:p>
        </w:tc>
        <w:tc>
          <w:tcPr>
            <w:tcW w:w="1181" w:type="pct"/>
          </w:tcPr>
          <w:p w14:paraId="6FC0A466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180" w:type="pct"/>
          </w:tcPr>
          <w:p w14:paraId="4C6FC0DC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341" w:type="pct"/>
          </w:tcPr>
          <w:p w14:paraId="76468FA9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4C4AEB5E" w14:textId="77777777" w:rsidTr="002D1977">
        <w:trPr>
          <w:trHeight w:val="217"/>
        </w:trPr>
        <w:tc>
          <w:tcPr>
            <w:tcW w:w="299" w:type="pct"/>
          </w:tcPr>
          <w:p w14:paraId="4CA36131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32D46679" w14:textId="7663C86D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BB5BDF">
              <w:t xml:space="preserve"> РФ</w:t>
            </w:r>
          </w:p>
        </w:tc>
        <w:tc>
          <w:tcPr>
            <w:tcW w:w="1180" w:type="pct"/>
          </w:tcPr>
          <w:p w14:paraId="196C0959" w14:textId="36239D9D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341" w:type="pct"/>
          </w:tcPr>
          <w:p w14:paraId="60AF698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4715EB4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1D028ACF" w14:textId="77777777" w:rsidTr="002D1977">
        <w:trPr>
          <w:trHeight w:val="217"/>
        </w:trPr>
        <w:tc>
          <w:tcPr>
            <w:tcW w:w="299" w:type="pct"/>
          </w:tcPr>
          <w:p w14:paraId="71345607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7FD5456C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180" w:type="pct"/>
          </w:tcPr>
          <w:p w14:paraId="33D53C3E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341" w:type="pct"/>
          </w:tcPr>
          <w:p w14:paraId="1674E1A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</w:tc>
      </w:tr>
      <w:tr w:rsidR="00A54432" w:rsidRPr="00C20D54" w14:paraId="20F7F30E" w14:textId="77777777" w:rsidTr="002D1977">
        <w:trPr>
          <w:trHeight w:val="217"/>
        </w:trPr>
        <w:tc>
          <w:tcPr>
            <w:tcW w:w="299" w:type="pct"/>
          </w:tcPr>
          <w:p w14:paraId="0593DC54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14782DAD" w14:textId="77777777" w:rsidR="00A54432" w:rsidRPr="00C20D54" w:rsidRDefault="00A54432" w:rsidP="002D1977">
            <w:pPr>
              <w:pStyle w:val="104"/>
            </w:pPr>
            <w:r w:rsidRPr="00C20D54">
              <w:t>Вид деятельности</w:t>
            </w:r>
          </w:p>
        </w:tc>
        <w:tc>
          <w:tcPr>
            <w:tcW w:w="1180" w:type="pct"/>
          </w:tcPr>
          <w:p w14:paraId="617D114C" w14:textId="77777777" w:rsidR="00A54432" w:rsidRPr="00C20D54" w:rsidRDefault="00A54432" w:rsidP="002D1977">
            <w:pPr>
              <w:pStyle w:val="104"/>
            </w:pPr>
            <w:r w:rsidRPr="00C20D54">
              <w:t>Вид деятельности</w:t>
            </w:r>
            <w:r>
              <w:t xml:space="preserve"> организации</w:t>
            </w:r>
          </w:p>
        </w:tc>
        <w:tc>
          <w:tcPr>
            <w:tcW w:w="2341" w:type="pct"/>
          </w:tcPr>
          <w:p w14:paraId="160D8D71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</w:tc>
      </w:tr>
      <w:tr w:rsidR="00A54432" w:rsidRPr="00C20D54" w14:paraId="323965AF" w14:textId="77777777" w:rsidTr="002D1977">
        <w:trPr>
          <w:trHeight w:val="217"/>
        </w:trPr>
        <w:tc>
          <w:tcPr>
            <w:tcW w:w="299" w:type="pct"/>
          </w:tcPr>
          <w:p w14:paraId="6334331B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64997689" w14:textId="77777777" w:rsidR="00A54432" w:rsidRPr="00C20D54" w:rsidRDefault="00A54432" w:rsidP="002D1977">
            <w:pPr>
              <w:pStyle w:val="104"/>
            </w:pPr>
            <w:r w:rsidRPr="00C20D54">
              <w:t>Территориальный признак</w:t>
            </w:r>
          </w:p>
        </w:tc>
        <w:tc>
          <w:tcPr>
            <w:tcW w:w="1180" w:type="pct"/>
          </w:tcPr>
          <w:p w14:paraId="6E655CE7" w14:textId="77777777" w:rsidR="00A54432" w:rsidRPr="00C20D54" w:rsidRDefault="00A54432" w:rsidP="002D1977">
            <w:pPr>
              <w:pStyle w:val="104"/>
            </w:pPr>
            <w:r w:rsidRPr="00C20D54">
              <w:t xml:space="preserve">Территориальный признак </w:t>
            </w:r>
            <w:r>
              <w:t>организации</w:t>
            </w:r>
          </w:p>
        </w:tc>
        <w:tc>
          <w:tcPr>
            <w:tcW w:w="2341" w:type="pct"/>
          </w:tcPr>
          <w:p w14:paraId="41AA02C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</w:tc>
      </w:tr>
      <w:tr w:rsidR="00A54432" w:rsidRPr="00C20D54" w14:paraId="5823F46B" w14:textId="77777777" w:rsidTr="002D1977">
        <w:trPr>
          <w:trHeight w:val="217"/>
        </w:trPr>
        <w:tc>
          <w:tcPr>
            <w:tcW w:w="299" w:type="pct"/>
          </w:tcPr>
          <w:p w14:paraId="5EFEB8CC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6D045C39" w14:textId="77777777" w:rsidR="00A54432" w:rsidRPr="00C20D54" w:rsidRDefault="00A54432" w:rsidP="002D1977">
            <w:pPr>
              <w:pStyle w:val="104"/>
            </w:pPr>
            <w:r w:rsidRPr="00C20D54">
              <w:t>Перечень медицинских организаций</w:t>
            </w:r>
          </w:p>
        </w:tc>
        <w:tc>
          <w:tcPr>
            <w:tcW w:w="1180" w:type="pct"/>
          </w:tcPr>
          <w:p w14:paraId="5B52E90C" w14:textId="77777777" w:rsidR="00A54432" w:rsidRPr="00C20D54" w:rsidRDefault="00A54432" w:rsidP="002D1977">
            <w:pPr>
              <w:pStyle w:val="104"/>
            </w:pPr>
            <w:r w:rsidRPr="00C20D54">
              <w:t>Перечень организаций</w:t>
            </w:r>
          </w:p>
        </w:tc>
        <w:tc>
          <w:tcPr>
            <w:tcW w:w="2341" w:type="pct"/>
          </w:tcPr>
          <w:p w14:paraId="16C35265" w14:textId="5359B791" w:rsidR="00A54432" w:rsidRPr="00C20D54" w:rsidRDefault="00A54432" w:rsidP="002D1977">
            <w:pPr>
              <w:pStyle w:val="104"/>
            </w:pPr>
            <w:r w:rsidRPr="00C20D54">
              <w:t>Выбор значения (Организации, которые вносят данные в регистр</w:t>
            </w:r>
            <w:r w:rsidR="000C138A">
              <w:t>/</w:t>
            </w:r>
            <w:r w:rsidRPr="00C20D54">
              <w:t>Полный перечень организаций регистра) из выпадающего списка.</w:t>
            </w:r>
          </w:p>
          <w:p w14:paraId="5E3CA8C8" w14:textId="0A4127B8" w:rsidR="00A54432" w:rsidRPr="00C20D54" w:rsidRDefault="00A54432" w:rsidP="002D1977">
            <w:pPr>
              <w:pStyle w:val="104"/>
            </w:pPr>
            <w:r w:rsidRPr="00C20D54">
              <w:t xml:space="preserve">При выборе значения «Организации, которые вносят данные в регистр», в отчет попадают сведения только по тем </w:t>
            </w:r>
            <w:r>
              <w:t xml:space="preserve">организациям, </w:t>
            </w:r>
            <w:r w:rsidRPr="00C20D54">
              <w:t>к которым прикрепл</w:t>
            </w:r>
            <w:r>
              <w:t>е</w:t>
            </w:r>
            <w:r w:rsidRPr="00C20D54">
              <w:t xml:space="preserve">н хотя бы один пользователь, при выборе значения </w:t>
            </w:r>
            <w:r w:rsidR="00397B4E">
              <w:t>«</w:t>
            </w:r>
            <w:r w:rsidRPr="00C20D54">
              <w:t>Полный перечень организаций регистра</w:t>
            </w:r>
            <w:r w:rsidR="00397B4E">
              <w:t>»</w:t>
            </w:r>
            <w:r w:rsidRPr="00C20D54">
              <w:t xml:space="preserve">, отчет формируется по всем </w:t>
            </w:r>
            <w:r>
              <w:t>организациям</w:t>
            </w:r>
          </w:p>
        </w:tc>
      </w:tr>
      <w:tr w:rsidR="00A54432" w:rsidRPr="00C20D54" w14:paraId="7E2D945D" w14:textId="77777777" w:rsidTr="002D1977">
        <w:trPr>
          <w:trHeight w:val="217"/>
        </w:trPr>
        <w:tc>
          <w:tcPr>
            <w:tcW w:w="299" w:type="pct"/>
          </w:tcPr>
          <w:p w14:paraId="76649F0F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0D36FBC3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1180" w:type="pct"/>
          </w:tcPr>
          <w:p w14:paraId="11651E51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2341" w:type="pct"/>
          </w:tcPr>
          <w:p w14:paraId="6F48BEEC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54D15819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C20D54" w14:paraId="7C5C81DC" w14:textId="77777777" w:rsidTr="002D1977">
        <w:trPr>
          <w:trHeight w:val="217"/>
        </w:trPr>
        <w:tc>
          <w:tcPr>
            <w:tcW w:w="299" w:type="pct"/>
          </w:tcPr>
          <w:p w14:paraId="35A1B975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18549925" w14:textId="77777777" w:rsidR="00A54432" w:rsidRPr="00C20D54" w:rsidRDefault="00A54432" w:rsidP="002D1977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180" w:type="pct"/>
          </w:tcPr>
          <w:p w14:paraId="0083D98A" w14:textId="77777777" w:rsidR="00A54432" w:rsidRPr="00C20D54" w:rsidRDefault="00A54432" w:rsidP="002D1977">
            <w:pPr>
              <w:pStyle w:val="104"/>
            </w:pPr>
            <w:r w:rsidRPr="00C20D54">
              <w:t>Гражданство медицинского работника</w:t>
            </w:r>
          </w:p>
        </w:tc>
        <w:tc>
          <w:tcPr>
            <w:tcW w:w="2341" w:type="pct"/>
          </w:tcPr>
          <w:p w14:paraId="5D3D4658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12C07531" w14:textId="77777777" w:rsidR="00A54432" w:rsidRPr="00C20D54" w:rsidRDefault="00A54432" w:rsidP="002D1977">
            <w:pPr>
              <w:pStyle w:val="104"/>
            </w:pPr>
            <w:r w:rsidRPr="00C20D54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</w:tc>
      </w:tr>
      <w:tr w:rsidR="00A54432" w:rsidRPr="00C20D54" w14:paraId="2CCD973B" w14:textId="77777777" w:rsidTr="002D1977">
        <w:trPr>
          <w:trHeight w:val="790"/>
        </w:trPr>
        <w:tc>
          <w:tcPr>
            <w:tcW w:w="299" w:type="pct"/>
          </w:tcPr>
          <w:p w14:paraId="03EEC372" w14:textId="77777777" w:rsidR="00A54432" w:rsidRPr="00C20D54" w:rsidRDefault="00A54432" w:rsidP="00A54432">
            <w:pPr>
              <w:pStyle w:val="1011"/>
              <w:ind w:left="113" w:firstLine="0"/>
              <w:jc w:val="center"/>
            </w:pPr>
          </w:p>
        </w:tc>
        <w:tc>
          <w:tcPr>
            <w:tcW w:w="1181" w:type="pct"/>
          </w:tcPr>
          <w:p w14:paraId="79CC9CE4" w14:textId="77777777" w:rsidR="00A54432" w:rsidRPr="00C20D54" w:rsidRDefault="00A54432" w:rsidP="002D1977">
            <w:pPr>
              <w:pStyle w:val="104"/>
            </w:pPr>
            <w:r w:rsidRPr="00C20D54">
              <w:t>Страна медицинского работника с иностранным или двойным гражданством</w:t>
            </w:r>
          </w:p>
        </w:tc>
        <w:tc>
          <w:tcPr>
            <w:tcW w:w="1180" w:type="pct"/>
          </w:tcPr>
          <w:p w14:paraId="39ABC4AC" w14:textId="77777777" w:rsidR="00A54432" w:rsidRPr="00C20D54" w:rsidRDefault="00A54432" w:rsidP="002D1977">
            <w:pPr>
              <w:pStyle w:val="104"/>
            </w:pPr>
            <w:r w:rsidRPr="00C20D54">
              <w:t>Страна медицинского работника с иностранным или двойным гражданством</w:t>
            </w:r>
          </w:p>
        </w:tc>
        <w:tc>
          <w:tcPr>
            <w:tcW w:w="2341" w:type="pct"/>
          </w:tcPr>
          <w:p w14:paraId="0DA4DF6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91BB2B0" w14:textId="77777777" w:rsidR="00A54432" w:rsidRPr="00C20D54" w:rsidRDefault="00A54432" w:rsidP="002D1977">
            <w:pPr>
              <w:pStyle w:val="104"/>
            </w:pPr>
            <w:r w:rsidRPr="00C20D54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  <w:p w14:paraId="06A2C0DD" w14:textId="5E967967" w:rsidR="00A54432" w:rsidRPr="00C20D54" w:rsidRDefault="00A54432" w:rsidP="002D1977">
            <w:pPr>
              <w:pStyle w:val="104"/>
            </w:pPr>
            <w:r w:rsidRPr="00C20D54">
              <w:t xml:space="preserve">Если в параметре </w:t>
            </w:r>
            <w:r w:rsidR="00397B4E">
              <w:t>«</w:t>
            </w:r>
            <w:r w:rsidRPr="00C20D54">
              <w:t>Гражданство</w:t>
            </w:r>
            <w:r w:rsidR="00397B4E">
              <w:t>»</w:t>
            </w:r>
            <w:r w:rsidRPr="00C20D54">
              <w:t xml:space="preserve"> указаны значения </w:t>
            </w:r>
            <w:r w:rsidR="00397B4E">
              <w:t>«</w:t>
            </w:r>
            <w:r w:rsidRPr="00C20D54">
              <w:t>Гражданин Российской Федерации</w:t>
            </w:r>
            <w:r w:rsidR="00397B4E">
              <w:t>»</w:t>
            </w:r>
            <w:r w:rsidRPr="00C20D54">
              <w:t xml:space="preserve"> или </w:t>
            </w:r>
            <w:r w:rsidR="00397B4E">
              <w:t>«</w:t>
            </w:r>
            <w:r w:rsidRPr="00C20D54">
              <w:t>Лицо без гражданства</w:t>
            </w:r>
            <w:r w:rsidR="00397B4E">
              <w:t>»</w:t>
            </w:r>
            <w:r w:rsidRPr="00C20D54">
              <w:t xml:space="preserve"> и при этом выбрано значение в поле </w:t>
            </w:r>
            <w:r w:rsidR="00397B4E">
              <w:t>«</w:t>
            </w:r>
            <w:r w:rsidRPr="00C20D54">
              <w:t>Страна</w:t>
            </w:r>
            <w:r w:rsidR="00397B4E">
              <w:t>»</w:t>
            </w:r>
            <w:r w:rsidRPr="00C20D54">
              <w:t xml:space="preserve">, то отчет будет содержать нулевые значения, </w:t>
            </w:r>
            <w:r w:rsidR="00275E88">
              <w:t>так как</w:t>
            </w:r>
            <w:r w:rsidRPr="00C20D54">
              <w:t xml:space="preserve"> для граждан РФ и лиц без гражданства в карточке медицинского работника поле </w:t>
            </w:r>
            <w:r w:rsidR="00397B4E">
              <w:t>«</w:t>
            </w:r>
            <w:r w:rsidRPr="00C20D54">
              <w:t>Страна</w:t>
            </w:r>
            <w:r w:rsidR="00397B4E">
              <w:t>»</w:t>
            </w:r>
            <w:r w:rsidRPr="00C20D54">
              <w:t xml:space="preserve"> не заполняется</w:t>
            </w:r>
          </w:p>
        </w:tc>
      </w:tr>
    </w:tbl>
    <w:p w14:paraId="662F8E12" w14:textId="053F560F" w:rsidR="00A54432" w:rsidRPr="006D1A62" w:rsidRDefault="00A54432" w:rsidP="00A54432">
      <w:pPr>
        <w:pStyle w:val="afffffff9"/>
      </w:pPr>
      <w:r w:rsidRPr="00601D75">
        <w:t>Описание</w:t>
      </w:r>
      <w:r w:rsidRPr="00C20D54">
        <w:t xml:space="preserve"> полей, которые содержатся в отчете, </w:t>
      </w:r>
      <w:r w:rsidR="008A5D81">
        <w:t xml:space="preserve">приведено в таблице ниже </w:t>
      </w:r>
      <w:r w:rsidRPr="00C20D54">
        <w:t>(</w:t>
      </w:r>
      <w:r>
        <w:t xml:space="preserve">см. </w:t>
      </w:r>
      <w:r w:rsidRPr="00C20D54">
        <w:rPr>
          <w:sz w:val="32"/>
        </w:rPr>
        <w:fldChar w:fldCharType="begin"/>
      </w:r>
      <w:r w:rsidRPr="00C20D54">
        <w:rPr>
          <w:sz w:val="32"/>
        </w:rPr>
        <w:instrText xml:space="preserve"> REF _Ref42508782 \h  \* MERGEFORMAT </w:instrText>
      </w:r>
      <w:r w:rsidRPr="00C20D54">
        <w:rPr>
          <w:sz w:val="32"/>
        </w:rPr>
      </w:r>
      <w:r w:rsidRPr="00C20D54">
        <w:rPr>
          <w:sz w:val="32"/>
        </w:rPr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29</w:t>
      </w:r>
      <w:r w:rsidRPr="00C20D54">
        <w:rPr>
          <w:sz w:val="32"/>
        </w:rPr>
        <w:fldChar w:fldCharType="end"/>
      </w:r>
      <w:r w:rsidRPr="006D1A62">
        <w:rPr>
          <w:sz w:val="32"/>
        </w:rPr>
        <w:t>).</w:t>
      </w:r>
    </w:p>
    <w:p w14:paraId="496A27FF" w14:textId="21550FA6" w:rsidR="00A54432" w:rsidRPr="00C20D54" w:rsidRDefault="00A54432" w:rsidP="00A54432">
      <w:pPr>
        <w:pStyle w:val="afffffffff4"/>
        <w:rPr>
          <w:color w:val="000000" w:themeColor="text1"/>
        </w:rPr>
      </w:pPr>
      <w:bookmarkStart w:id="481" w:name="_Ref42508782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29</w:t>
      </w:r>
      <w:r w:rsidRPr="00C20D54">
        <w:rPr>
          <w:noProof/>
          <w:color w:val="000000" w:themeColor="text1"/>
        </w:rPr>
        <w:fldChar w:fldCharType="end"/>
      </w:r>
      <w:bookmarkEnd w:id="481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4864" w:type="pct"/>
        <w:tblLook w:val="04A0" w:firstRow="1" w:lastRow="0" w:firstColumn="1" w:lastColumn="0" w:noHBand="0" w:noVBand="1"/>
      </w:tblPr>
      <w:tblGrid>
        <w:gridCol w:w="417"/>
        <w:gridCol w:w="1300"/>
        <w:gridCol w:w="2273"/>
        <w:gridCol w:w="5100"/>
      </w:tblGrid>
      <w:tr w:rsidR="00A54432" w:rsidRPr="00C20D54" w14:paraId="498E7F90" w14:textId="77777777" w:rsidTr="002D1977">
        <w:trPr>
          <w:tblHeader/>
        </w:trPr>
        <w:tc>
          <w:tcPr>
            <w:tcW w:w="216" w:type="pct"/>
          </w:tcPr>
          <w:p w14:paraId="088D4B37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952" w:type="pct"/>
            <w:gridSpan w:val="2"/>
          </w:tcPr>
          <w:p w14:paraId="2F8B2DD6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832" w:type="pct"/>
          </w:tcPr>
          <w:p w14:paraId="096A2EB5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7CBC8E43" w14:textId="77777777" w:rsidTr="002D1977">
        <w:trPr>
          <w:trHeight w:val="352"/>
        </w:trPr>
        <w:tc>
          <w:tcPr>
            <w:tcW w:w="216" w:type="pct"/>
          </w:tcPr>
          <w:p w14:paraId="7AC09EC9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4A987F4D" w14:textId="77777777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№ п/п</w:t>
            </w:r>
          </w:p>
        </w:tc>
        <w:tc>
          <w:tcPr>
            <w:tcW w:w="2832" w:type="pct"/>
          </w:tcPr>
          <w:p w14:paraId="57589798" w14:textId="77777777" w:rsidR="00A54432" w:rsidRPr="00C20D54" w:rsidRDefault="00A54432" w:rsidP="002D1977">
            <w:pPr>
              <w:pStyle w:val="104"/>
            </w:pPr>
            <w:r w:rsidRPr="00C20D54">
              <w:t>Порядковый номер записи в отчете</w:t>
            </w:r>
            <w:r w:rsidRPr="00C20D54">
              <w:rPr>
                <w:rFonts w:ascii="Arial" w:hAnsi="Arial"/>
                <w:sz w:val="21"/>
                <w:szCs w:val="21"/>
                <w:shd w:val="clear" w:color="auto" w:fill="FFFFFF"/>
              </w:rPr>
              <w:t xml:space="preserve"> </w:t>
            </w:r>
          </w:p>
        </w:tc>
      </w:tr>
      <w:tr w:rsidR="00A54432" w:rsidRPr="00C20D54" w14:paraId="7672787F" w14:textId="77777777" w:rsidTr="002D1977">
        <w:trPr>
          <w:trHeight w:val="404"/>
        </w:trPr>
        <w:tc>
          <w:tcPr>
            <w:tcW w:w="216" w:type="pct"/>
          </w:tcPr>
          <w:p w14:paraId="68AA9DB1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74708B28" w14:textId="45EADF8F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BB5BDF">
              <w:t>РФ</w:t>
            </w:r>
          </w:p>
        </w:tc>
        <w:tc>
          <w:tcPr>
            <w:tcW w:w="2832" w:type="pct"/>
          </w:tcPr>
          <w:p w14:paraId="1C97610A" w14:textId="4AEAE05C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организации </w:t>
            </w:r>
          </w:p>
        </w:tc>
      </w:tr>
      <w:tr w:rsidR="00A54432" w:rsidRPr="00C20D54" w14:paraId="534826AA" w14:textId="77777777" w:rsidTr="00276C67">
        <w:trPr>
          <w:trHeight w:val="457"/>
        </w:trPr>
        <w:tc>
          <w:tcPr>
            <w:tcW w:w="216" w:type="pct"/>
          </w:tcPr>
          <w:p w14:paraId="2085A55D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422592C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832" w:type="pct"/>
          </w:tcPr>
          <w:p w14:paraId="367C2299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организации</w:t>
            </w:r>
          </w:p>
        </w:tc>
      </w:tr>
      <w:tr w:rsidR="00A54432" w:rsidRPr="00C20D54" w14:paraId="7724EFB2" w14:textId="77777777" w:rsidTr="002D1977">
        <w:trPr>
          <w:trHeight w:val="571"/>
        </w:trPr>
        <w:tc>
          <w:tcPr>
            <w:tcW w:w="216" w:type="pct"/>
          </w:tcPr>
          <w:p w14:paraId="120034DB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2CF87B0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2832" w:type="pct"/>
          </w:tcPr>
          <w:p w14:paraId="539430E7" w14:textId="77777777" w:rsidR="00A54432" w:rsidRPr="00601D75" w:rsidRDefault="00A54432" w:rsidP="002D1977">
            <w:pPr>
              <w:pStyle w:val="104"/>
            </w:pPr>
            <w:r w:rsidRPr="00601D75">
              <w:t>Полное наименование организации</w:t>
            </w:r>
          </w:p>
        </w:tc>
      </w:tr>
      <w:tr w:rsidR="00A54432" w:rsidRPr="00C20D54" w14:paraId="068DBF59" w14:textId="77777777" w:rsidTr="002D1977">
        <w:trPr>
          <w:trHeight w:val="325"/>
        </w:trPr>
        <w:tc>
          <w:tcPr>
            <w:tcW w:w="216" w:type="pct"/>
          </w:tcPr>
          <w:p w14:paraId="5F0C8170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7DCE969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2832" w:type="pct"/>
          </w:tcPr>
          <w:p w14:paraId="797487E1" w14:textId="77777777" w:rsidR="00A54432" w:rsidRPr="00601D75" w:rsidRDefault="00A54432" w:rsidP="002D1977">
            <w:pPr>
              <w:pStyle w:val="104"/>
            </w:pPr>
            <w:r w:rsidRPr="00601D75">
              <w:t>Ведомственная принадлежность организации</w:t>
            </w:r>
          </w:p>
        </w:tc>
      </w:tr>
      <w:tr w:rsidR="00A54432" w:rsidRPr="00C20D54" w14:paraId="37435AF2" w14:textId="77777777" w:rsidTr="002D1977">
        <w:trPr>
          <w:trHeight w:val="521"/>
        </w:trPr>
        <w:tc>
          <w:tcPr>
            <w:tcW w:w="216" w:type="pct"/>
          </w:tcPr>
          <w:p w14:paraId="06F26F82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952" w:type="pct"/>
            <w:gridSpan w:val="2"/>
          </w:tcPr>
          <w:p w14:paraId="1DAC8E3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Медицинская организация удалена</w:t>
            </w:r>
          </w:p>
        </w:tc>
        <w:tc>
          <w:tcPr>
            <w:tcW w:w="2832" w:type="pct"/>
          </w:tcPr>
          <w:p w14:paraId="7FD8B276" w14:textId="3FE04ECE" w:rsidR="00A54432" w:rsidRPr="00601D75" w:rsidRDefault="00A54432" w:rsidP="002D1977">
            <w:pPr>
              <w:pStyle w:val="104"/>
              <w:rPr>
                <w:rFonts w:ascii="Arial" w:hAnsi="Arial"/>
              </w:rPr>
            </w:pPr>
            <w:r w:rsidRPr="00601D75">
              <w:t xml:space="preserve">Указывается значение </w:t>
            </w:r>
            <w:r w:rsidR="00397B4E">
              <w:t>«</w:t>
            </w:r>
            <w:r w:rsidRPr="00601D75">
              <w:t>Да</w:t>
            </w:r>
            <w:r w:rsidR="00397B4E">
              <w:t>»</w:t>
            </w:r>
            <w:r w:rsidRPr="00601D75">
              <w:t>, в случае если организация удалена из ФРМО</w:t>
            </w:r>
          </w:p>
        </w:tc>
      </w:tr>
      <w:tr w:rsidR="00A54432" w:rsidRPr="00C20D54" w14:paraId="77C90443" w14:textId="77777777" w:rsidTr="002D1977">
        <w:trPr>
          <w:trHeight w:val="210"/>
        </w:trPr>
        <w:tc>
          <w:tcPr>
            <w:tcW w:w="216" w:type="pct"/>
            <w:vMerge w:val="restart"/>
          </w:tcPr>
          <w:p w14:paraId="2E04B5FB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674" w:type="pct"/>
            <w:vMerge w:val="restart"/>
          </w:tcPr>
          <w:p w14:paraId="05C61D47" w14:textId="77777777" w:rsidR="00A54432" w:rsidRPr="00C20D54" w:rsidRDefault="00A54432" w:rsidP="002D1977">
            <w:pPr>
              <w:pStyle w:val="104"/>
            </w:pPr>
            <w:r w:rsidRPr="00C20D54">
              <w:t>Количество сотрудников</w:t>
            </w:r>
          </w:p>
        </w:tc>
        <w:tc>
          <w:tcPr>
            <w:tcW w:w="1277" w:type="pct"/>
          </w:tcPr>
          <w:p w14:paraId="1C5DDE06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832" w:type="pct"/>
          </w:tcPr>
          <w:p w14:paraId="581B4C9E" w14:textId="77777777" w:rsidR="00A54432" w:rsidRPr="00601D75" w:rsidRDefault="00A54432" w:rsidP="002D1977">
            <w:pPr>
              <w:pStyle w:val="104"/>
            </w:pPr>
            <w:r w:rsidRPr="00601D75">
              <w:t>Сумма значений по столбцам:</w:t>
            </w:r>
          </w:p>
          <w:p w14:paraId="2A572B55" w14:textId="4D18F7E8" w:rsidR="00A54432" w:rsidRPr="00601D75" w:rsidRDefault="00397B4E" w:rsidP="00A54432">
            <w:pPr>
              <w:pStyle w:val="1010"/>
            </w:pPr>
            <w:r>
              <w:t>«</w:t>
            </w:r>
            <w:r w:rsidR="00A54432" w:rsidRPr="00601D75">
              <w:t>Врачи и руководители</w:t>
            </w:r>
            <w:r>
              <w:t>»</w:t>
            </w:r>
            <w:r w:rsidR="00A54432">
              <w:t>,</w:t>
            </w:r>
          </w:p>
          <w:p w14:paraId="6D261EDD" w14:textId="03714D48" w:rsidR="00A54432" w:rsidRPr="00601D75" w:rsidRDefault="00397B4E" w:rsidP="00A54432">
            <w:pPr>
              <w:pStyle w:val="1010"/>
            </w:pPr>
            <w:r>
              <w:t>«</w:t>
            </w:r>
            <w:r w:rsidR="00A54432" w:rsidRPr="00601D75">
              <w:t>Средний мед. персонал</w:t>
            </w:r>
            <w:r>
              <w:t>»</w:t>
            </w:r>
            <w:r w:rsidR="00A54432">
              <w:t>,</w:t>
            </w:r>
          </w:p>
          <w:p w14:paraId="6A7AECF5" w14:textId="2A23A356" w:rsidR="00A54432" w:rsidRPr="00601D75" w:rsidRDefault="00397B4E" w:rsidP="00A54432">
            <w:pPr>
              <w:pStyle w:val="1010"/>
            </w:pPr>
            <w:r>
              <w:t>«</w:t>
            </w:r>
            <w:r w:rsidR="00A54432" w:rsidRPr="00601D75">
              <w:t>Младший мед персонал</w:t>
            </w:r>
            <w:r>
              <w:t>»</w:t>
            </w:r>
            <w:r w:rsidR="00A54432">
              <w:t>,</w:t>
            </w:r>
          </w:p>
          <w:p w14:paraId="08E169C5" w14:textId="301749A5" w:rsidR="00A54432" w:rsidRPr="00601D75" w:rsidRDefault="00397B4E" w:rsidP="00A54432">
            <w:pPr>
              <w:pStyle w:val="1010"/>
            </w:pPr>
            <w:r>
              <w:t>«</w:t>
            </w:r>
            <w:r w:rsidR="00A54432" w:rsidRPr="00601D75">
              <w:t>Провизоры</w:t>
            </w:r>
            <w:r>
              <w:t>»</w:t>
            </w:r>
            <w:r w:rsidR="00A54432">
              <w:t>,</w:t>
            </w:r>
          </w:p>
          <w:p w14:paraId="4AA35A38" w14:textId="79408140" w:rsidR="00A54432" w:rsidRPr="00601D75" w:rsidRDefault="00397B4E" w:rsidP="00A54432">
            <w:pPr>
              <w:pStyle w:val="1010"/>
            </w:pPr>
            <w:r>
              <w:t>«</w:t>
            </w:r>
            <w:r w:rsidR="00A54432" w:rsidRPr="00601D75">
              <w:t>Фармацевты</w:t>
            </w:r>
            <w:r>
              <w:t>»</w:t>
            </w:r>
          </w:p>
        </w:tc>
      </w:tr>
      <w:tr w:rsidR="00A54432" w:rsidRPr="00C20D54" w14:paraId="7482D104" w14:textId="77777777" w:rsidTr="002D1977">
        <w:trPr>
          <w:trHeight w:val="185"/>
        </w:trPr>
        <w:tc>
          <w:tcPr>
            <w:tcW w:w="216" w:type="pct"/>
            <w:vMerge/>
          </w:tcPr>
          <w:p w14:paraId="75B56A1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4BB3AFA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47655AAD" w14:textId="77777777" w:rsidR="00A54432" w:rsidRPr="00C20D54" w:rsidRDefault="00A54432" w:rsidP="002D1977">
            <w:pPr>
              <w:pStyle w:val="104"/>
            </w:pPr>
            <w:r w:rsidRPr="00C20D54">
              <w:t>Врачи и руководители</w:t>
            </w:r>
          </w:p>
        </w:tc>
        <w:tc>
          <w:tcPr>
            <w:tcW w:w="2832" w:type="pct"/>
          </w:tcPr>
          <w:p w14:paraId="1654789D" w14:textId="77777777" w:rsidR="00A54432" w:rsidRPr="00601D75" w:rsidRDefault="00A54432" w:rsidP="002D1977">
            <w:pPr>
              <w:pStyle w:val="104"/>
            </w:pPr>
            <w:r w:rsidRPr="00601D75">
              <w:t xml:space="preserve">Количество незакрытых записей в личном деле в </w:t>
            </w:r>
            <w:r>
              <w:t>организации</w:t>
            </w:r>
            <w:r w:rsidRPr="00601D75">
              <w:t> по основной должности.</w:t>
            </w:r>
          </w:p>
          <w:p w14:paraId="41A3E9BD" w14:textId="77777777" w:rsidR="00A54432" w:rsidRPr="00601D75" w:rsidRDefault="00A54432" w:rsidP="002D1977">
            <w:pPr>
              <w:pStyle w:val="104"/>
            </w:pPr>
            <w:r w:rsidRPr="00601D75">
              <w:t>Учитываются должности, являющиеся дочерними для записей:</w:t>
            </w:r>
          </w:p>
          <w:p w14:paraId="484AD52C" w14:textId="5E43E500" w:rsidR="00A54432" w:rsidRPr="00601D75" w:rsidRDefault="00397B4E" w:rsidP="00A54432">
            <w:pPr>
              <w:pStyle w:val="1010"/>
            </w:pPr>
            <w:r>
              <w:t>д</w:t>
            </w:r>
            <w:r w:rsidR="00A54432" w:rsidRPr="00601D75">
              <w:t>олжности руководителей медицинских организаций (</w:t>
            </w:r>
            <w:r w:rsidR="00A54432" w:rsidRPr="00601D75">
              <w:rPr>
                <w:lang w:val="en-US"/>
              </w:rPr>
              <w:t>id</w:t>
            </w:r>
            <w:r w:rsidR="00A54432" w:rsidRPr="00601D75">
              <w:t xml:space="preserve"> </w:t>
            </w:r>
            <w:r w:rsidR="00AD3D66">
              <w:t>равно</w:t>
            </w:r>
            <w:r w:rsidR="00A54432" w:rsidRPr="00601D75">
              <w:t xml:space="preserve"> 3)</w:t>
            </w:r>
            <w:r w:rsidR="002F1E12">
              <w:t>;</w:t>
            </w:r>
          </w:p>
          <w:p w14:paraId="79E0C6D5" w14:textId="6DB516AD" w:rsidR="00A54432" w:rsidRPr="00601D75" w:rsidRDefault="00397B4E" w:rsidP="00A54432">
            <w:pPr>
              <w:pStyle w:val="1010"/>
            </w:pPr>
            <w:r>
              <w:t>д</w:t>
            </w:r>
            <w:r w:rsidR="00A54432" w:rsidRPr="00601D75">
              <w:t>олжности специалистов с высшим профессиональным</w:t>
            </w:r>
            <w:r w:rsidR="00AD3D66">
              <w:t xml:space="preserve"> </w:t>
            </w:r>
            <w:r w:rsidR="00A54432" w:rsidRPr="00601D75">
              <w:t>(медицинским) образованием</w:t>
            </w:r>
            <w:r w:rsidR="00AD3D66">
              <w:t xml:space="preserve"> </w:t>
            </w:r>
            <w:r w:rsidR="00A54432" w:rsidRPr="00601D75">
              <w:t>(врачи) (</w:t>
            </w:r>
            <w:r w:rsidR="00A54432" w:rsidRPr="00601D75">
              <w:rPr>
                <w:lang w:val="en-US"/>
              </w:rPr>
              <w:t>id</w:t>
            </w:r>
            <w:r w:rsidR="00A54432" w:rsidRPr="00601D75">
              <w:t xml:space="preserve"> </w:t>
            </w:r>
            <w:r w:rsidR="00AD3D66">
              <w:t>равно</w:t>
            </w:r>
            <w:r w:rsidR="00A54432" w:rsidRPr="00601D75">
              <w:t xml:space="preserve"> 10)</w:t>
            </w:r>
            <w:r w:rsidR="002F1E12">
              <w:t>;</w:t>
            </w:r>
          </w:p>
          <w:p w14:paraId="3F38CF04" w14:textId="559B9E4E" w:rsidR="00A54432" w:rsidRPr="00601D75" w:rsidRDefault="00A54432" w:rsidP="00A54432">
            <w:pPr>
              <w:pStyle w:val="1010"/>
              <w:rPr>
                <w:rFonts w:ascii="Arial" w:hAnsi="Arial"/>
              </w:rPr>
            </w:pPr>
            <w:r w:rsidRPr="00601D75">
              <w:t>врачи-специалисты (</w:t>
            </w:r>
            <w:r w:rsidRPr="00601D75">
              <w:rPr>
                <w:lang w:val="en-US"/>
              </w:rPr>
              <w:t>id</w:t>
            </w:r>
            <w:r w:rsidRPr="00601D75">
              <w:t xml:space="preserve"> </w:t>
            </w:r>
            <w:r w:rsidR="00AD3D66">
              <w:t>равно</w:t>
            </w:r>
            <w:r w:rsidRPr="00601D75">
              <w:t xml:space="preserve"> 12)</w:t>
            </w:r>
          </w:p>
          <w:p w14:paraId="016AAD31" w14:textId="4DE06A48" w:rsidR="00A54432" w:rsidRPr="00601D75" w:rsidRDefault="00A54432" w:rsidP="002D1977">
            <w:pPr>
              <w:pStyle w:val="1010"/>
              <w:numPr>
                <w:ilvl w:val="0"/>
                <w:numId w:val="0"/>
              </w:numPr>
              <w:ind w:left="284"/>
              <w:rPr>
                <w:rFonts w:eastAsia="Times New Roman" w:cs="Arial"/>
                <w:lang w:eastAsia="ru-RU"/>
              </w:rPr>
            </w:pPr>
            <w:r w:rsidRPr="00601D75">
              <w:t xml:space="preserve">из справочника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63125575" w14:textId="77777777" w:rsidTr="002D1977">
        <w:trPr>
          <w:trHeight w:val="210"/>
        </w:trPr>
        <w:tc>
          <w:tcPr>
            <w:tcW w:w="216" w:type="pct"/>
            <w:vMerge/>
          </w:tcPr>
          <w:p w14:paraId="59998AB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726AF15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0BB930D5" w14:textId="77777777" w:rsidR="00A54432" w:rsidRPr="00C20D54" w:rsidRDefault="00A54432" w:rsidP="002D1977">
            <w:pPr>
              <w:pStyle w:val="104"/>
            </w:pPr>
            <w:r w:rsidRPr="00C20D54">
              <w:t>В том числе руководители</w:t>
            </w:r>
          </w:p>
        </w:tc>
        <w:tc>
          <w:tcPr>
            <w:tcW w:w="2832" w:type="pct"/>
          </w:tcPr>
          <w:p w14:paraId="5A932508" w14:textId="77777777" w:rsidR="00A54432" w:rsidRPr="00601D75" w:rsidRDefault="00A54432" w:rsidP="002D1977">
            <w:pPr>
              <w:pStyle w:val="104"/>
            </w:pPr>
            <w:r w:rsidRPr="00601D75">
              <w:t xml:space="preserve">Количество незакрытых записей в личном деле в </w:t>
            </w:r>
            <w:r>
              <w:t>организации</w:t>
            </w:r>
            <w:r w:rsidRPr="00601D75">
              <w:t> по основной должности.</w:t>
            </w:r>
          </w:p>
          <w:p w14:paraId="5A0092F3" w14:textId="146B7EBB" w:rsidR="00A54432" w:rsidRPr="00601D75" w:rsidRDefault="00A54432" w:rsidP="002D1977">
            <w:pPr>
              <w:pStyle w:val="104"/>
            </w:pPr>
            <w:r w:rsidRPr="00601D75">
              <w:t>Учитываются должности, являющиеся дочерними для записи «Должности руководителей медицинских организаций» (</w:t>
            </w:r>
            <w:r w:rsidRPr="00601D75">
              <w:rPr>
                <w:lang w:val="en-US"/>
              </w:rPr>
              <w:t>id</w:t>
            </w:r>
            <w:r w:rsidRPr="00601D75">
              <w:t xml:space="preserve"> </w:t>
            </w:r>
            <w:r w:rsidR="00AD3D66">
              <w:t>равно</w:t>
            </w:r>
            <w:r w:rsidRPr="00601D75">
              <w:t xml:space="preserve"> 3) в справочнике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539C9850" w14:textId="77777777" w:rsidTr="002D1977">
        <w:trPr>
          <w:trHeight w:val="125"/>
        </w:trPr>
        <w:tc>
          <w:tcPr>
            <w:tcW w:w="216" w:type="pct"/>
            <w:vMerge/>
          </w:tcPr>
          <w:p w14:paraId="516559E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383691B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2080E60F" w14:textId="74AAAA4F" w:rsidR="00A54432" w:rsidRPr="00C20D54" w:rsidRDefault="00A54432" w:rsidP="002D1977">
            <w:pPr>
              <w:pStyle w:val="104"/>
            </w:pPr>
            <w:r w:rsidRPr="00C20D54">
              <w:t xml:space="preserve">Средний </w:t>
            </w:r>
            <w:r w:rsidR="00AD3D66">
              <w:t>медперсонал</w:t>
            </w:r>
          </w:p>
        </w:tc>
        <w:tc>
          <w:tcPr>
            <w:tcW w:w="2832" w:type="pct"/>
          </w:tcPr>
          <w:p w14:paraId="0C06995B" w14:textId="77777777" w:rsidR="00A54432" w:rsidRPr="00601D75" w:rsidRDefault="00A54432" w:rsidP="002D1977">
            <w:pPr>
              <w:pStyle w:val="104"/>
            </w:pPr>
            <w:r w:rsidRPr="00601D75">
              <w:t xml:space="preserve">Количество незакрытых записей в личном деле в </w:t>
            </w:r>
            <w:r>
              <w:t>организации</w:t>
            </w:r>
            <w:r w:rsidRPr="00601D75">
              <w:t> по основной должности.</w:t>
            </w:r>
          </w:p>
          <w:p w14:paraId="7435EB9B" w14:textId="6A4B3681" w:rsidR="00A54432" w:rsidRPr="00601D75" w:rsidRDefault="00A54432" w:rsidP="002D1977">
            <w:pPr>
              <w:pStyle w:val="104"/>
            </w:pPr>
            <w:r w:rsidRPr="00601D75">
              <w:t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</w:t>
            </w:r>
            <w:r w:rsidRPr="00601D75">
              <w:rPr>
                <w:lang w:val="en-US"/>
              </w:rPr>
              <w:t>id</w:t>
            </w:r>
            <w:r w:rsidRPr="00601D75">
              <w:t xml:space="preserve"> </w:t>
            </w:r>
            <w:r w:rsidR="00AD3D66">
              <w:t>равно</w:t>
            </w:r>
            <w:r w:rsidRPr="00601D75">
              <w:t xml:space="preserve"> 143) в справочнике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3D3C2FD5" w14:textId="77777777" w:rsidTr="002D1977">
        <w:trPr>
          <w:trHeight w:val="170"/>
        </w:trPr>
        <w:tc>
          <w:tcPr>
            <w:tcW w:w="216" w:type="pct"/>
            <w:vMerge/>
          </w:tcPr>
          <w:p w14:paraId="398C0A6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4C780D5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34A4F9CE" w14:textId="7FB4F27D" w:rsidR="00A54432" w:rsidRPr="00C20D54" w:rsidRDefault="00A54432" w:rsidP="002D1977">
            <w:pPr>
              <w:pStyle w:val="104"/>
            </w:pPr>
            <w:r w:rsidRPr="00C20D54">
              <w:t xml:space="preserve">Младший </w:t>
            </w:r>
            <w:r w:rsidR="00AD3D66">
              <w:t>медперсонал</w:t>
            </w:r>
          </w:p>
        </w:tc>
        <w:tc>
          <w:tcPr>
            <w:tcW w:w="2832" w:type="pct"/>
          </w:tcPr>
          <w:p w14:paraId="381031F2" w14:textId="77777777" w:rsidR="00A54432" w:rsidRPr="00601D75" w:rsidRDefault="00A54432" w:rsidP="002D1977">
            <w:pPr>
              <w:pStyle w:val="104"/>
            </w:pPr>
            <w:r w:rsidRPr="00601D75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601D75">
              <w:t>по основной должности.</w:t>
            </w:r>
          </w:p>
          <w:p w14:paraId="6058F025" w14:textId="77777777" w:rsidR="00A54432" w:rsidRPr="00601D75" w:rsidRDefault="00A54432" w:rsidP="002D1977">
            <w:pPr>
              <w:pStyle w:val="104"/>
            </w:pPr>
            <w:r w:rsidRPr="00601D75">
              <w:t>Учитываются должности, являющиеся дочерними для записей:</w:t>
            </w:r>
          </w:p>
          <w:p w14:paraId="4F01B679" w14:textId="15AED0A4" w:rsidR="00A54432" w:rsidRPr="00601D75" w:rsidRDefault="00AD3D66" w:rsidP="00A54432">
            <w:pPr>
              <w:pStyle w:val="1010"/>
            </w:pPr>
            <w:r>
              <w:t>д</w:t>
            </w:r>
            <w:r w:rsidR="00A54432" w:rsidRPr="00601D75">
              <w:t xml:space="preserve">олжности иных медицинских работников (младший медицинский персонал) (id </w:t>
            </w:r>
            <w:r>
              <w:t>равно</w:t>
            </w:r>
            <w:r w:rsidR="00A54432" w:rsidRPr="00601D75">
              <w:t xml:space="preserve"> 200)</w:t>
            </w:r>
            <w:r w:rsidR="002F1E12">
              <w:t>;</w:t>
            </w:r>
          </w:p>
          <w:p w14:paraId="0FC2238A" w14:textId="787B25BB" w:rsidR="00A54432" w:rsidRPr="00601D75" w:rsidRDefault="00AD3D66" w:rsidP="00A54432">
            <w:pPr>
              <w:pStyle w:val="1010"/>
            </w:pPr>
            <w:r>
              <w:t>д</w:t>
            </w:r>
            <w:r w:rsidR="00A54432" w:rsidRPr="00601D75">
              <w:t xml:space="preserve">олжности иных фармацевтических работников (младший фармацевтический персонал) (id </w:t>
            </w:r>
            <w:r>
              <w:t>равно</w:t>
            </w:r>
            <w:r w:rsidR="00A54432" w:rsidRPr="00601D75">
              <w:t xml:space="preserve"> 233)</w:t>
            </w:r>
          </w:p>
          <w:p w14:paraId="25DA27F9" w14:textId="0FCFD4AE" w:rsidR="00A54432" w:rsidRPr="00601D75" w:rsidRDefault="00A54432" w:rsidP="002D1977">
            <w:pPr>
              <w:pStyle w:val="1010"/>
              <w:numPr>
                <w:ilvl w:val="0"/>
                <w:numId w:val="0"/>
              </w:numPr>
              <w:ind w:left="284"/>
            </w:pPr>
            <w:r w:rsidRPr="00601D75">
              <w:t xml:space="preserve">в справочнике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27F9CF71" w14:textId="77777777" w:rsidTr="002D1977">
        <w:trPr>
          <w:trHeight w:val="240"/>
        </w:trPr>
        <w:tc>
          <w:tcPr>
            <w:tcW w:w="216" w:type="pct"/>
            <w:vMerge/>
          </w:tcPr>
          <w:p w14:paraId="4903D6F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3359D03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1795A0B4" w14:textId="77777777" w:rsidR="00A54432" w:rsidRPr="00C20D54" w:rsidRDefault="00A54432" w:rsidP="002D1977">
            <w:pPr>
              <w:pStyle w:val="104"/>
            </w:pPr>
            <w:r w:rsidRPr="00C20D54">
              <w:t>Провизоры</w:t>
            </w:r>
          </w:p>
        </w:tc>
        <w:tc>
          <w:tcPr>
            <w:tcW w:w="2832" w:type="pct"/>
          </w:tcPr>
          <w:p w14:paraId="6242E13F" w14:textId="77777777" w:rsidR="00A54432" w:rsidRPr="00601D75" w:rsidRDefault="00A54432" w:rsidP="002D1977">
            <w:pPr>
              <w:pStyle w:val="104"/>
            </w:pPr>
            <w:r w:rsidRPr="00601D75">
              <w:t>Количество незакрытых записей в личном деле в</w:t>
            </w:r>
            <w:r>
              <w:t xml:space="preserve"> организации</w:t>
            </w:r>
            <w:r w:rsidRPr="00601D75">
              <w:t> по основной должности.</w:t>
            </w:r>
          </w:p>
          <w:p w14:paraId="3AC80F25" w14:textId="2D03D54B" w:rsidR="00A54432" w:rsidRPr="00601D75" w:rsidRDefault="00A54432" w:rsidP="002D1977">
            <w:pPr>
              <w:pStyle w:val="104"/>
            </w:pPr>
            <w:r w:rsidRPr="00601D75"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r w:rsidRPr="00601D75">
              <w:rPr>
                <w:lang w:val="en-US"/>
              </w:rPr>
              <w:t>id</w:t>
            </w:r>
            <w:r w:rsidRPr="00601D75">
              <w:t xml:space="preserve"> </w:t>
            </w:r>
            <w:r w:rsidR="00AD3D66">
              <w:t>равно</w:t>
            </w:r>
            <w:r w:rsidRPr="00601D75">
              <w:t xml:space="preserve"> 223) в справочнике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14CDF4ED" w14:textId="77777777" w:rsidTr="002D1977">
        <w:trPr>
          <w:trHeight w:val="315"/>
        </w:trPr>
        <w:tc>
          <w:tcPr>
            <w:tcW w:w="216" w:type="pct"/>
            <w:vMerge/>
          </w:tcPr>
          <w:p w14:paraId="3597E31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74" w:type="pct"/>
            <w:vMerge/>
          </w:tcPr>
          <w:p w14:paraId="1EEFB64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277" w:type="pct"/>
          </w:tcPr>
          <w:p w14:paraId="6D31BD14" w14:textId="77777777" w:rsidR="00A54432" w:rsidRPr="00C20D54" w:rsidRDefault="00A54432" w:rsidP="002D1977">
            <w:pPr>
              <w:pStyle w:val="104"/>
            </w:pPr>
            <w:r w:rsidRPr="00C20D54">
              <w:t>Фармацевты</w:t>
            </w:r>
          </w:p>
        </w:tc>
        <w:tc>
          <w:tcPr>
            <w:tcW w:w="2832" w:type="pct"/>
          </w:tcPr>
          <w:p w14:paraId="282F93F0" w14:textId="77777777" w:rsidR="00A54432" w:rsidRPr="00601D75" w:rsidRDefault="00A54432" w:rsidP="002D1977">
            <w:pPr>
              <w:pStyle w:val="104"/>
            </w:pPr>
            <w:r w:rsidRPr="00601D75">
              <w:t xml:space="preserve">Количество незакрытых записей в личном деле в </w:t>
            </w:r>
            <w:r>
              <w:t>организации</w:t>
            </w:r>
            <w:r w:rsidRPr="00601D75">
              <w:t> по основной должности.</w:t>
            </w:r>
          </w:p>
          <w:p w14:paraId="444B38C7" w14:textId="19A981C4" w:rsidR="00A54432" w:rsidRPr="00601D75" w:rsidRDefault="00A54432" w:rsidP="002D1977">
            <w:pPr>
              <w:pStyle w:val="104"/>
            </w:pPr>
            <w:r w:rsidRPr="00601D75">
              <w:t xml:space="preserve"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(id </w:t>
            </w:r>
            <w:r w:rsidR="00AD3D66">
              <w:t>равно</w:t>
            </w:r>
            <w:r w:rsidRPr="00601D75">
              <w:t xml:space="preserve"> 229) в справочнике </w:t>
            </w:r>
            <w:r w:rsidR="00D23473">
              <w:t>НСИ</w:t>
            </w:r>
            <w:r w:rsidRPr="00601D75">
              <w:t xml:space="preserve"> «ФРМР. Должности медицинского персонала», OID 1.2.643.5.1.13.13.99.2.181</w:t>
            </w:r>
          </w:p>
        </w:tc>
      </w:tr>
      <w:tr w:rsidR="00A54432" w:rsidRPr="00C20D54" w14:paraId="03E4948E" w14:textId="77777777" w:rsidTr="002D1977">
        <w:trPr>
          <w:trHeight w:val="391"/>
        </w:trPr>
        <w:tc>
          <w:tcPr>
            <w:tcW w:w="216" w:type="pct"/>
          </w:tcPr>
          <w:p w14:paraId="3C39D847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</w:p>
        </w:tc>
        <w:tc>
          <w:tcPr>
            <w:tcW w:w="1952" w:type="pct"/>
            <w:gridSpan w:val="2"/>
          </w:tcPr>
          <w:p w14:paraId="122AEDC5" w14:textId="77777777" w:rsidR="00A54432" w:rsidRPr="00C20D54" w:rsidRDefault="00A54432" w:rsidP="002D1977">
            <w:pPr>
              <w:pStyle w:val="104"/>
            </w:pPr>
            <w:r w:rsidRPr="00C20D54">
              <w:t>Кол-во организаций всего</w:t>
            </w:r>
          </w:p>
        </w:tc>
        <w:tc>
          <w:tcPr>
            <w:tcW w:w="2832" w:type="pct"/>
          </w:tcPr>
          <w:p w14:paraId="13F0471B" w14:textId="77777777" w:rsidR="00A54432" w:rsidRPr="00601D75" w:rsidRDefault="00A54432" w:rsidP="002D1977">
            <w:pPr>
              <w:pStyle w:val="104"/>
            </w:pPr>
            <w:r w:rsidRPr="00601D75">
              <w:t>Количество всех организаций</w:t>
            </w:r>
          </w:p>
        </w:tc>
      </w:tr>
      <w:tr w:rsidR="00A54432" w:rsidRPr="00C20D54" w14:paraId="13459498" w14:textId="77777777" w:rsidTr="002D1977">
        <w:trPr>
          <w:trHeight w:val="410"/>
        </w:trPr>
        <w:tc>
          <w:tcPr>
            <w:tcW w:w="216" w:type="pct"/>
          </w:tcPr>
          <w:p w14:paraId="7323B279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</w:p>
        </w:tc>
        <w:tc>
          <w:tcPr>
            <w:tcW w:w="1952" w:type="pct"/>
            <w:gridSpan w:val="2"/>
          </w:tcPr>
          <w:p w14:paraId="3B82B03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Их них кол-во активных организаций</w:t>
            </w:r>
          </w:p>
        </w:tc>
        <w:tc>
          <w:tcPr>
            <w:tcW w:w="2832" w:type="pct"/>
          </w:tcPr>
          <w:p w14:paraId="1FAEE2F5" w14:textId="77777777" w:rsidR="00A54432" w:rsidRPr="00601D75" w:rsidRDefault="00A54432" w:rsidP="002D1977">
            <w:pPr>
              <w:pStyle w:val="104"/>
            </w:pPr>
            <w:r w:rsidRPr="00601D75">
              <w:t>Количество организаций, которые не удалены из ФРМО</w:t>
            </w:r>
          </w:p>
        </w:tc>
      </w:tr>
    </w:tbl>
    <w:p w14:paraId="6F62388C" w14:textId="7B5BD737" w:rsidR="00A54432" w:rsidRPr="008310C3" w:rsidRDefault="00A54432" w:rsidP="00A25157">
      <w:pPr>
        <w:pStyle w:val="54"/>
      </w:pPr>
      <w:bookmarkStart w:id="482" w:name="_Toc89079985"/>
      <w:r>
        <w:t>Отчет «</w:t>
      </w:r>
      <w:r w:rsidRPr="008310C3">
        <w:t>70. Отчет об эксплуатации ФРМО/ФРМР по сведениям об образовании</w:t>
      </w:r>
      <w:bookmarkEnd w:id="482"/>
      <w:r>
        <w:t>»</w:t>
      </w:r>
    </w:p>
    <w:p w14:paraId="26204EF1" w14:textId="77777777" w:rsidR="00A54432" w:rsidRPr="00C20D54" w:rsidRDefault="00A54432" w:rsidP="00A54432">
      <w:pPr>
        <w:pStyle w:val="phnormal"/>
        <w:rPr>
          <w:color w:val="000000" w:themeColor="text1"/>
        </w:rPr>
      </w:pPr>
      <w:r w:rsidRPr="00095A23">
        <w:rPr>
          <w:rStyle w:val="afffffff1"/>
          <w:rFonts w:eastAsia="Calibri"/>
        </w:rPr>
        <w:t xml:space="preserve">Данный отчет предоставляет сведения об образовательных организациях и количестве медицинских (фармацевтических) работников, получивших профессиональное </w:t>
      </w:r>
      <w:r>
        <w:rPr>
          <w:rStyle w:val="afffffff1"/>
          <w:rFonts w:eastAsia="Calibri"/>
        </w:rPr>
        <w:t xml:space="preserve">и </w:t>
      </w:r>
      <w:r w:rsidRPr="00095A23">
        <w:rPr>
          <w:rStyle w:val="afffffff1"/>
          <w:rFonts w:eastAsia="Calibri"/>
        </w:rPr>
        <w:t>послевузовское образование (в том числе целевое), сертификат или свидетельство об аккредитации специалиста в данных образовательных организациях. Доступ к данному отчету имеют пользователи со следующими</w:t>
      </w:r>
      <w:r w:rsidRPr="00C20D54">
        <w:rPr>
          <w:color w:val="000000" w:themeColor="text1"/>
        </w:rPr>
        <w:t xml:space="preserve"> ролями:</w:t>
      </w:r>
    </w:p>
    <w:p w14:paraId="40814599" w14:textId="77777777" w:rsidR="00A54432" w:rsidRPr="00095A23" w:rsidRDefault="00A54432" w:rsidP="00A54432">
      <w:pPr>
        <w:pStyle w:val="17"/>
      </w:pPr>
      <w:r w:rsidRPr="00095A23">
        <w:t>Работник организации (ФРМР);</w:t>
      </w:r>
    </w:p>
    <w:p w14:paraId="3A57D473" w14:textId="77777777" w:rsidR="00A54432" w:rsidRPr="00095A23" w:rsidRDefault="00A54432" w:rsidP="00A54432">
      <w:pPr>
        <w:pStyle w:val="17"/>
      </w:pPr>
      <w:r w:rsidRPr="00095A23">
        <w:t>Работник ОУЗ (ФРМР);</w:t>
      </w:r>
    </w:p>
    <w:p w14:paraId="567E1FC2" w14:textId="77777777" w:rsidR="00A54432" w:rsidRPr="00095A23" w:rsidRDefault="00A54432" w:rsidP="00A54432">
      <w:pPr>
        <w:pStyle w:val="17"/>
      </w:pPr>
      <w:r w:rsidRPr="00095A23">
        <w:t>Работник ФОИВ (ФРМР);</w:t>
      </w:r>
    </w:p>
    <w:p w14:paraId="3F954977" w14:textId="77777777" w:rsidR="00A54432" w:rsidRDefault="00A54432" w:rsidP="00A54432">
      <w:pPr>
        <w:pStyle w:val="17"/>
      </w:pPr>
      <w:r w:rsidRPr="00095A23">
        <w:t>Работник</w:t>
      </w:r>
      <w:r w:rsidRPr="00C20D54">
        <w:t xml:space="preserve"> МЗ (ФРМР)</w:t>
      </w:r>
      <w:r>
        <w:t>;</w:t>
      </w:r>
    </w:p>
    <w:p w14:paraId="5D303AF6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E52DC51" w14:textId="68A8A7AD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30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132"/>
        <w:gridCol w:w="1970"/>
        <w:gridCol w:w="4784"/>
      </w:tblGrid>
      <w:tr w:rsidR="00A54432" w:rsidRPr="00C20D54" w14:paraId="10A5CC37" w14:textId="77777777" w:rsidTr="002D1977">
        <w:trPr>
          <w:tblHeader/>
        </w:trPr>
        <w:tc>
          <w:tcPr>
            <w:tcW w:w="245" w:type="pct"/>
          </w:tcPr>
          <w:p w14:paraId="6BDAC6F2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141" w:type="pct"/>
          </w:tcPr>
          <w:p w14:paraId="430F229B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054" w:type="pct"/>
          </w:tcPr>
          <w:p w14:paraId="36AF7557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559" w:type="pct"/>
          </w:tcPr>
          <w:p w14:paraId="04356D11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4832C937" w14:textId="77777777" w:rsidTr="002D1977">
        <w:trPr>
          <w:trHeight w:val="217"/>
        </w:trPr>
        <w:tc>
          <w:tcPr>
            <w:tcW w:w="245" w:type="pct"/>
          </w:tcPr>
          <w:p w14:paraId="439825CF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141" w:type="pct"/>
          </w:tcPr>
          <w:p w14:paraId="3EEF4925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054" w:type="pct"/>
          </w:tcPr>
          <w:p w14:paraId="7CD5ED33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559" w:type="pct"/>
          </w:tcPr>
          <w:p w14:paraId="35F9B8C9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4A839DFA" w14:textId="77777777" w:rsidTr="002D1977">
        <w:trPr>
          <w:trHeight w:val="790"/>
        </w:trPr>
        <w:tc>
          <w:tcPr>
            <w:tcW w:w="245" w:type="pct"/>
          </w:tcPr>
          <w:p w14:paraId="5F5E26C9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141" w:type="pct"/>
          </w:tcPr>
          <w:p w14:paraId="3A02C4C3" w14:textId="05D5252E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BB5BDF">
              <w:t xml:space="preserve"> РФ</w:t>
            </w:r>
          </w:p>
        </w:tc>
        <w:tc>
          <w:tcPr>
            <w:tcW w:w="1054" w:type="pct"/>
          </w:tcPr>
          <w:p w14:paraId="17433B38" w14:textId="7BDA937A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559" w:type="pct"/>
          </w:tcPr>
          <w:p w14:paraId="094386AC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E923837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6E968827" w14:textId="77777777" w:rsidTr="002D1977">
        <w:trPr>
          <w:trHeight w:val="655"/>
        </w:trPr>
        <w:tc>
          <w:tcPr>
            <w:tcW w:w="245" w:type="pct"/>
          </w:tcPr>
          <w:p w14:paraId="36504D5F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141" w:type="pct"/>
          </w:tcPr>
          <w:p w14:paraId="41B50F47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054" w:type="pct"/>
          </w:tcPr>
          <w:p w14:paraId="5A17E17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559" w:type="pct"/>
          </w:tcPr>
          <w:p w14:paraId="6132A2A5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46825E2" w14:textId="77777777" w:rsidTr="002D1977">
        <w:trPr>
          <w:trHeight w:val="655"/>
        </w:trPr>
        <w:tc>
          <w:tcPr>
            <w:tcW w:w="245" w:type="pct"/>
          </w:tcPr>
          <w:p w14:paraId="1FF235CF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141" w:type="pct"/>
          </w:tcPr>
          <w:p w14:paraId="2A070092" w14:textId="77777777" w:rsidR="00A54432" w:rsidRPr="00C20D54" w:rsidRDefault="00A54432" w:rsidP="002D1977">
            <w:pPr>
              <w:pStyle w:val="104"/>
            </w:pPr>
            <w:r w:rsidRPr="00C20D54">
              <w:t>Перечень образовательных учреждений</w:t>
            </w:r>
          </w:p>
        </w:tc>
        <w:tc>
          <w:tcPr>
            <w:tcW w:w="1054" w:type="pct"/>
          </w:tcPr>
          <w:p w14:paraId="69ADA79F" w14:textId="77777777" w:rsidR="00A54432" w:rsidRPr="00C20D54" w:rsidRDefault="00A54432" w:rsidP="002D1977">
            <w:pPr>
              <w:pStyle w:val="104"/>
            </w:pPr>
            <w:r w:rsidRPr="00C20D54">
              <w:t xml:space="preserve">Перечень образовательных </w:t>
            </w:r>
            <w:r>
              <w:t>организаций</w:t>
            </w:r>
          </w:p>
        </w:tc>
        <w:tc>
          <w:tcPr>
            <w:tcW w:w="2559" w:type="pct"/>
          </w:tcPr>
          <w:p w14:paraId="46045CA6" w14:textId="4F1A2DCA" w:rsidR="00A54432" w:rsidRPr="00C20D54" w:rsidRDefault="00A54432" w:rsidP="002D1977">
            <w:pPr>
              <w:pStyle w:val="104"/>
            </w:pPr>
            <w:r w:rsidRPr="00C20D54">
              <w:t>Выбор значения (Организации, которые вносят данные в регистр</w:t>
            </w:r>
            <w:r w:rsidR="000C138A">
              <w:t>/</w:t>
            </w:r>
            <w:r w:rsidRPr="00C20D54">
              <w:t>Полный перечень организаций регистра) из выпадающего списка.</w:t>
            </w:r>
          </w:p>
          <w:p w14:paraId="306316A3" w14:textId="14C46BD2" w:rsidR="00A54432" w:rsidRPr="00C20D54" w:rsidRDefault="00A54432" w:rsidP="002D1977">
            <w:pPr>
              <w:pStyle w:val="104"/>
            </w:pPr>
            <w:r w:rsidRPr="00C20D54">
              <w:t xml:space="preserve">При выборе значения «Организации, которые вносят данные в регистр», в отчет попадают сведения только по тем организациям, к которым прикреплён хотя бы один пользователь, при выборе значения </w:t>
            </w:r>
            <w:r w:rsidR="00AD3D66">
              <w:t>«</w:t>
            </w:r>
            <w:r w:rsidRPr="00C20D54">
              <w:t>Полный перечень организаций регистра</w:t>
            </w:r>
            <w:r w:rsidR="00AD3D66">
              <w:t>»</w:t>
            </w:r>
            <w:r w:rsidRPr="00C20D54">
              <w:t>, отчет формируется по всем организациям</w:t>
            </w:r>
          </w:p>
        </w:tc>
      </w:tr>
    </w:tbl>
    <w:p w14:paraId="0A823190" w14:textId="42FC9CF4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_Ref42524073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31</w:t>
      </w:r>
      <w:r w:rsidRPr="00C20D54">
        <w:fldChar w:fldCharType="end"/>
      </w:r>
      <w:r w:rsidRPr="00C20D54">
        <w:t>).</w:t>
      </w:r>
    </w:p>
    <w:p w14:paraId="3FB4085A" w14:textId="5A5A63DB" w:rsidR="00A54432" w:rsidRPr="00C20D54" w:rsidRDefault="00A54432" w:rsidP="00A54432">
      <w:pPr>
        <w:pStyle w:val="afffffffff4"/>
        <w:rPr>
          <w:color w:val="000000" w:themeColor="text1"/>
        </w:rPr>
      </w:pPr>
      <w:bookmarkStart w:id="483" w:name="_Ref42524073"/>
      <w:bookmarkStart w:id="484" w:name="_Ref42524059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31</w:t>
      </w:r>
      <w:r w:rsidRPr="00C20D54">
        <w:rPr>
          <w:noProof/>
          <w:color w:val="000000" w:themeColor="text1"/>
        </w:rPr>
        <w:fldChar w:fldCharType="end"/>
      </w:r>
      <w:bookmarkEnd w:id="483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  <w:bookmarkEnd w:id="484"/>
    </w:p>
    <w:tbl>
      <w:tblPr>
        <w:tblStyle w:val="af6"/>
        <w:tblW w:w="4864" w:type="pct"/>
        <w:tblLook w:val="04A0" w:firstRow="1" w:lastRow="0" w:firstColumn="1" w:lastColumn="0" w:noHBand="0" w:noVBand="1"/>
      </w:tblPr>
      <w:tblGrid>
        <w:gridCol w:w="466"/>
        <w:gridCol w:w="1881"/>
        <w:gridCol w:w="2066"/>
        <w:gridCol w:w="4677"/>
      </w:tblGrid>
      <w:tr w:rsidR="00A54432" w:rsidRPr="00C20D54" w14:paraId="38ADC63B" w14:textId="77777777" w:rsidTr="002D1977">
        <w:trPr>
          <w:tblHeader/>
        </w:trPr>
        <w:tc>
          <w:tcPr>
            <w:tcW w:w="216" w:type="pct"/>
          </w:tcPr>
          <w:p w14:paraId="78B13085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198" w:type="pct"/>
            <w:gridSpan w:val="2"/>
          </w:tcPr>
          <w:p w14:paraId="409F57A0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586" w:type="pct"/>
          </w:tcPr>
          <w:p w14:paraId="3BF171F6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C3987EF" w14:textId="77777777" w:rsidTr="002D1977">
        <w:trPr>
          <w:trHeight w:val="352"/>
        </w:trPr>
        <w:tc>
          <w:tcPr>
            <w:tcW w:w="216" w:type="pct"/>
          </w:tcPr>
          <w:p w14:paraId="7D9A936E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2E16E689" w14:textId="77777777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№ п/п</w:t>
            </w:r>
          </w:p>
        </w:tc>
        <w:tc>
          <w:tcPr>
            <w:tcW w:w="2586" w:type="pct"/>
          </w:tcPr>
          <w:p w14:paraId="3F96EE1C" w14:textId="77777777" w:rsidR="00A54432" w:rsidRPr="00C20D54" w:rsidRDefault="00A54432" w:rsidP="002D1977">
            <w:pPr>
              <w:pStyle w:val="104"/>
            </w:pPr>
            <w:r w:rsidRPr="00C20D54">
              <w:t>Порядковый номер записи в отчете</w:t>
            </w:r>
            <w:r w:rsidRPr="00C20D54">
              <w:rPr>
                <w:rFonts w:ascii="Arial" w:hAnsi="Arial"/>
                <w:sz w:val="21"/>
                <w:szCs w:val="21"/>
                <w:shd w:val="clear" w:color="auto" w:fill="FFFFFF"/>
              </w:rPr>
              <w:t xml:space="preserve"> </w:t>
            </w:r>
          </w:p>
        </w:tc>
      </w:tr>
      <w:tr w:rsidR="00A54432" w:rsidRPr="00C20D54" w14:paraId="64191E4C" w14:textId="77777777" w:rsidTr="002D1977">
        <w:trPr>
          <w:trHeight w:val="404"/>
        </w:trPr>
        <w:tc>
          <w:tcPr>
            <w:tcW w:w="216" w:type="pct"/>
          </w:tcPr>
          <w:p w14:paraId="6620948B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0AEF8598" w14:textId="636D9F21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BB5BDF">
              <w:t>РФ</w:t>
            </w:r>
          </w:p>
        </w:tc>
        <w:tc>
          <w:tcPr>
            <w:tcW w:w="2586" w:type="pct"/>
          </w:tcPr>
          <w:p w14:paraId="21E4DDAE" w14:textId="06642E09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образовательной организации </w:t>
            </w:r>
          </w:p>
        </w:tc>
      </w:tr>
      <w:tr w:rsidR="00A54432" w:rsidRPr="00C20D54" w14:paraId="489DFA57" w14:textId="77777777" w:rsidTr="002D1977">
        <w:trPr>
          <w:trHeight w:val="505"/>
        </w:trPr>
        <w:tc>
          <w:tcPr>
            <w:tcW w:w="216" w:type="pct"/>
          </w:tcPr>
          <w:p w14:paraId="32AC2B64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120976B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586" w:type="pct"/>
          </w:tcPr>
          <w:p w14:paraId="101D2195" w14:textId="77777777" w:rsidR="00A54432" w:rsidRPr="00C20D54" w:rsidRDefault="00A54432" w:rsidP="002D1977">
            <w:pPr>
              <w:pStyle w:val="104"/>
            </w:pPr>
            <w:r w:rsidRPr="00C20D54">
              <w:t>OID образовательной организации</w:t>
            </w:r>
          </w:p>
        </w:tc>
      </w:tr>
      <w:tr w:rsidR="00A54432" w:rsidRPr="00C20D54" w14:paraId="59FD2CC3" w14:textId="77777777" w:rsidTr="002D1977">
        <w:trPr>
          <w:trHeight w:val="571"/>
        </w:trPr>
        <w:tc>
          <w:tcPr>
            <w:tcW w:w="216" w:type="pct"/>
          </w:tcPr>
          <w:p w14:paraId="6F99B1B2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7642EE8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2586" w:type="pct"/>
          </w:tcPr>
          <w:p w14:paraId="00C67EDA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</w:tr>
      <w:tr w:rsidR="00A54432" w:rsidRPr="00C20D54" w14:paraId="3130983E" w14:textId="77777777" w:rsidTr="002D1977">
        <w:trPr>
          <w:trHeight w:val="325"/>
        </w:trPr>
        <w:tc>
          <w:tcPr>
            <w:tcW w:w="216" w:type="pct"/>
          </w:tcPr>
          <w:p w14:paraId="60AB1E30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1FB20B9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2586" w:type="pct"/>
          </w:tcPr>
          <w:p w14:paraId="0C72F51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образовательной организации</w:t>
            </w:r>
          </w:p>
        </w:tc>
      </w:tr>
      <w:tr w:rsidR="00A54432" w:rsidRPr="00C20D54" w14:paraId="49FBF93D" w14:textId="77777777" w:rsidTr="002D1977">
        <w:trPr>
          <w:trHeight w:val="655"/>
        </w:trPr>
        <w:tc>
          <w:tcPr>
            <w:tcW w:w="216" w:type="pct"/>
            <w:vMerge w:val="restart"/>
          </w:tcPr>
          <w:p w14:paraId="304D6129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045" w:type="pct"/>
            <w:vMerge w:val="restart"/>
          </w:tcPr>
          <w:p w14:paraId="2395252F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Кол-во лиц с профессиональным образованием</w:t>
            </w:r>
          </w:p>
        </w:tc>
        <w:tc>
          <w:tcPr>
            <w:tcW w:w="1153" w:type="pct"/>
          </w:tcPr>
          <w:p w14:paraId="2BC033E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Всего</w:t>
            </w:r>
            <w:r>
              <w:rPr>
                <w:rFonts w:eastAsia="Times New Roman"/>
                <w:lang w:eastAsia="ru-RU"/>
              </w:rPr>
              <w:t xml:space="preserve"> </w:t>
            </w:r>
            <w:r w:rsidRPr="00C20D54">
              <w:rPr>
                <w:rFonts w:eastAsia="Times New Roman"/>
                <w:lang w:eastAsia="ru-RU"/>
              </w:rPr>
              <w:t>(из них целевое)</w:t>
            </w:r>
          </w:p>
        </w:tc>
        <w:tc>
          <w:tcPr>
            <w:tcW w:w="2586" w:type="pct"/>
          </w:tcPr>
          <w:p w14:paraId="0793BE66" w14:textId="44FDEEE3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«Профессиональное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(из них количество записей со значением «Целевое обучение» </w:t>
            </w:r>
            <w:r w:rsidR="00AD3D66">
              <w:t>равно</w:t>
            </w:r>
            <w:r w:rsidRPr="00C20D54">
              <w:t xml:space="preserve"> «Да»)</w:t>
            </w:r>
          </w:p>
        </w:tc>
      </w:tr>
      <w:tr w:rsidR="00A54432" w:rsidRPr="00C20D54" w14:paraId="1C6DC484" w14:textId="77777777" w:rsidTr="002D1977">
        <w:trPr>
          <w:trHeight w:val="655"/>
        </w:trPr>
        <w:tc>
          <w:tcPr>
            <w:tcW w:w="216" w:type="pct"/>
            <w:vMerge/>
          </w:tcPr>
          <w:p w14:paraId="62957D1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45" w:type="pct"/>
            <w:vMerge/>
          </w:tcPr>
          <w:p w14:paraId="1BEDA73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0734AF1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Высшее образование (из них целевое)</w:t>
            </w:r>
          </w:p>
        </w:tc>
        <w:tc>
          <w:tcPr>
            <w:tcW w:w="2586" w:type="pct"/>
          </w:tcPr>
          <w:p w14:paraId="0B2EC5FA" w14:textId="25CA2A4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«Профессиональное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уровнем образования «Высшее – бакалавриат», «Высшее – магистратура» или «Высшее – специалитет» (из них количество записей со значением «Целевое обучение» </w:t>
            </w:r>
            <w:r w:rsidR="00AD3D66">
              <w:t>равно</w:t>
            </w:r>
            <w:r w:rsidRPr="00C20D54">
              <w:t xml:space="preserve"> «Да»)</w:t>
            </w:r>
          </w:p>
        </w:tc>
      </w:tr>
      <w:tr w:rsidR="00A54432" w:rsidRPr="00C20D54" w14:paraId="27484FDC" w14:textId="77777777" w:rsidTr="002D1977">
        <w:trPr>
          <w:trHeight w:val="655"/>
        </w:trPr>
        <w:tc>
          <w:tcPr>
            <w:tcW w:w="216" w:type="pct"/>
            <w:vMerge/>
          </w:tcPr>
          <w:p w14:paraId="3A18B46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45" w:type="pct"/>
            <w:vMerge/>
          </w:tcPr>
          <w:p w14:paraId="60CC981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23F3CD0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Среднее образование (из них целевое)</w:t>
            </w:r>
          </w:p>
        </w:tc>
        <w:tc>
          <w:tcPr>
            <w:tcW w:w="2586" w:type="pct"/>
          </w:tcPr>
          <w:p w14:paraId="5B0D4621" w14:textId="2F497A6F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«Профессиональное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уровнем образования «Среднее профессиональное» (из них количество записей со значением «Целевое обучение» </w:t>
            </w:r>
            <w:r w:rsidR="00AD3D66">
              <w:t>равно</w:t>
            </w:r>
            <w:r w:rsidRPr="00C20D54">
              <w:t xml:space="preserve"> «Да»)</w:t>
            </w:r>
          </w:p>
        </w:tc>
      </w:tr>
      <w:tr w:rsidR="00A54432" w:rsidRPr="00C20D54" w14:paraId="0D3FC495" w14:textId="77777777" w:rsidTr="002D1977">
        <w:trPr>
          <w:trHeight w:val="655"/>
        </w:trPr>
        <w:tc>
          <w:tcPr>
            <w:tcW w:w="216" w:type="pct"/>
            <w:vMerge w:val="restart"/>
          </w:tcPr>
          <w:p w14:paraId="1C2C65AB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045" w:type="pct"/>
            <w:vMerge w:val="restart"/>
          </w:tcPr>
          <w:p w14:paraId="6E45142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Кол-во лиц с послевузовским образованием</w:t>
            </w:r>
          </w:p>
        </w:tc>
        <w:tc>
          <w:tcPr>
            <w:tcW w:w="1153" w:type="pct"/>
          </w:tcPr>
          <w:p w14:paraId="6B24185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Интернатура (из них целевое)</w:t>
            </w:r>
          </w:p>
        </w:tc>
        <w:tc>
          <w:tcPr>
            <w:tcW w:w="2586" w:type="pct"/>
          </w:tcPr>
          <w:p w14:paraId="62C72769" w14:textId="3902A94E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«Послевузовское образование» работнико</w:t>
            </w:r>
            <w:r>
              <w:t xml:space="preserve">в </w:t>
            </w:r>
            <w:r w:rsidRPr="00C20D54">
              <w:t>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типом образования «Интернатура» (из них количество записей со значением «Целевое обучение» </w:t>
            </w:r>
            <w:r w:rsidR="00AD3D66">
              <w:t>равно</w:t>
            </w:r>
            <w:r w:rsidRPr="00C20D54">
              <w:t xml:space="preserve"> «Да»)</w:t>
            </w:r>
          </w:p>
        </w:tc>
      </w:tr>
      <w:tr w:rsidR="00A54432" w:rsidRPr="00C20D54" w14:paraId="2D8F39D0" w14:textId="77777777" w:rsidTr="002D1977">
        <w:trPr>
          <w:trHeight w:val="655"/>
        </w:trPr>
        <w:tc>
          <w:tcPr>
            <w:tcW w:w="216" w:type="pct"/>
            <w:vMerge/>
          </w:tcPr>
          <w:p w14:paraId="62654F0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45" w:type="pct"/>
            <w:vMerge/>
          </w:tcPr>
          <w:p w14:paraId="6394F97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6533EA4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Ординатура (их них целевое)</w:t>
            </w:r>
          </w:p>
        </w:tc>
        <w:tc>
          <w:tcPr>
            <w:tcW w:w="2586" w:type="pct"/>
          </w:tcPr>
          <w:p w14:paraId="13AEA226" w14:textId="65DFDF5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«Послевузовское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типом образования «Ординатура» (из них количество записей со значением «Целевое обучение» </w:t>
            </w:r>
            <w:r w:rsidR="00AD3D66">
              <w:t>равно</w:t>
            </w:r>
            <w:r w:rsidRPr="00C20D54">
              <w:t xml:space="preserve"> «Да»)</w:t>
            </w:r>
          </w:p>
        </w:tc>
      </w:tr>
      <w:tr w:rsidR="00A54432" w:rsidRPr="00C20D54" w14:paraId="6339567D" w14:textId="77777777" w:rsidTr="002D1977">
        <w:trPr>
          <w:trHeight w:val="655"/>
        </w:trPr>
        <w:tc>
          <w:tcPr>
            <w:tcW w:w="216" w:type="pct"/>
            <w:vMerge/>
          </w:tcPr>
          <w:p w14:paraId="6AA9A84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45" w:type="pct"/>
            <w:vMerge/>
          </w:tcPr>
          <w:p w14:paraId="09A9326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3AFED93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Аспирантура</w:t>
            </w:r>
          </w:p>
        </w:tc>
        <w:tc>
          <w:tcPr>
            <w:tcW w:w="2586" w:type="pct"/>
          </w:tcPr>
          <w:p w14:paraId="5DDF868A" w14:textId="7777777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«Послевузовское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типом образования «Аспирантура»</w:t>
            </w:r>
          </w:p>
        </w:tc>
      </w:tr>
      <w:tr w:rsidR="00A54432" w:rsidRPr="00C20D54" w14:paraId="629135EB" w14:textId="77777777" w:rsidTr="002D1977">
        <w:trPr>
          <w:trHeight w:val="655"/>
        </w:trPr>
        <w:tc>
          <w:tcPr>
            <w:tcW w:w="216" w:type="pct"/>
            <w:vMerge/>
          </w:tcPr>
          <w:p w14:paraId="29B7EB0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45" w:type="pct"/>
            <w:vMerge/>
          </w:tcPr>
          <w:p w14:paraId="0FBF46E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153" w:type="pct"/>
          </w:tcPr>
          <w:p w14:paraId="3810C97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Докторантура</w:t>
            </w:r>
          </w:p>
        </w:tc>
        <w:tc>
          <w:tcPr>
            <w:tcW w:w="2586" w:type="pct"/>
          </w:tcPr>
          <w:p w14:paraId="770DAC20" w14:textId="7777777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«Послевузовское образование»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  <w:r w:rsidRPr="00C20D54">
              <w:t xml:space="preserve"> и типом образования «</w:t>
            </w:r>
            <w:r w:rsidRPr="00C20D54">
              <w:rPr>
                <w:rFonts w:eastAsia="Times New Roman"/>
                <w:lang w:eastAsia="ru-RU"/>
              </w:rPr>
              <w:t>Докторантура</w:t>
            </w:r>
            <w:r w:rsidRPr="00C20D54">
              <w:t>»</w:t>
            </w:r>
          </w:p>
        </w:tc>
      </w:tr>
      <w:tr w:rsidR="00A54432" w:rsidRPr="00C20D54" w14:paraId="2132ED54" w14:textId="77777777" w:rsidTr="002D1977">
        <w:trPr>
          <w:trHeight w:val="655"/>
        </w:trPr>
        <w:tc>
          <w:tcPr>
            <w:tcW w:w="216" w:type="pct"/>
          </w:tcPr>
          <w:p w14:paraId="77CE6098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435C9A7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Сертифицированных</w:t>
            </w:r>
          </w:p>
        </w:tc>
        <w:tc>
          <w:tcPr>
            <w:tcW w:w="2586" w:type="pct"/>
          </w:tcPr>
          <w:p w14:paraId="529E626E" w14:textId="7777777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«Сертификат специалиста»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</w:p>
        </w:tc>
      </w:tr>
      <w:tr w:rsidR="00A54432" w:rsidRPr="00C20D54" w14:paraId="76C9CCE2" w14:textId="77777777" w:rsidTr="002D1977">
        <w:trPr>
          <w:trHeight w:val="655"/>
        </w:trPr>
        <w:tc>
          <w:tcPr>
            <w:tcW w:w="216" w:type="pct"/>
          </w:tcPr>
          <w:p w14:paraId="39C7816A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35BC877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Аккредитованных</w:t>
            </w:r>
          </w:p>
        </w:tc>
        <w:tc>
          <w:tcPr>
            <w:tcW w:w="2586" w:type="pct"/>
          </w:tcPr>
          <w:p w14:paraId="1CA4BBEA" w14:textId="77777777" w:rsidR="00A54432" w:rsidRPr="00C20D54" w:rsidRDefault="00A54432" w:rsidP="002D1977">
            <w:pPr>
              <w:pStyle w:val="104"/>
            </w:pPr>
            <w:r w:rsidRPr="00C20D54">
              <w:t>Количество записей во вкладке «Свидетельство об аккредитации специалиста» работников с указанн</w:t>
            </w:r>
            <w:r>
              <w:t>ой</w:t>
            </w:r>
            <w:r w:rsidRPr="00C20D54">
              <w:t xml:space="preserve"> образовательн</w:t>
            </w:r>
            <w:r>
              <w:t>ой организацией</w:t>
            </w:r>
          </w:p>
        </w:tc>
      </w:tr>
      <w:tr w:rsidR="00A54432" w:rsidRPr="00C20D54" w14:paraId="44FA56EA" w14:textId="77777777" w:rsidTr="002D1977">
        <w:trPr>
          <w:trHeight w:val="447"/>
        </w:trPr>
        <w:tc>
          <w:tcPr>
            <w:tcW w:w="216" w:type="pct"/>
          </w:tcPr>
          <w:p w14:paraId="36C5E1E1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60773E3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Кол-во организаций</w:t>
            </w:r>
          </w:p>
        </w:tc>
        <w:tc>
          <w:tcPr>
            <w:tcW w:w="2586" w:type="pct"/>
          </w:tcPr>
          <w:p w14:paraId="599BB1A1" w14:textId="77777777" w:rsidR="00A54432" w:rsidRPr="00C20D54" w:rsidRDefault="00A54432" w:rsidP="002D1977">
            <w:pPr>
              <w:pStyle w:val="104"/>
            </w:pPr>
            <w:r w:rsidRPr="00C20D54">
              <w:t>Количество образовательных организаций</w:t>
            </w:r>
          </w:p>
        </w:tc>
      </w:tr>
    </w:tbl>
    <w:p w14:paraId="39E19B16" w14:textId="11A29965" w:rsidR="00A54432" w:rsidRPr="00C20D54" w:rsidRDefault="00A54432" w:rsidP="00A25157">
      <w:pPr>
        <w:pStyle w:val="54"/>
      </w:pPr>
      <w:bookmarkStart w:id="485" w:name="_Toc89079986"/>
      <w:r w:rsidRPr="00A25157">
        <w:rPr>
          <w:rStyle w:val="58"/>
          <w:b/>
          <w:bCs/>
        </w:rPr>
        <w:t>Отчет «87. Отчет о специалистах, прошедших обучение в рамках целевой подготовки</w:t>
      </w:r>
      <w:r w:rsidRPr="00C20D54">
        <w:t xml:space="preserve"> (профессиональное образование)</w:t>
      </w:r>
      <w:bookmarkEnd w:id="485"/>
      <w:r>
        <w:t>»</w:t>
      </w:r>
    </w:p>
    <w:p w14:paraId="1F076A6B" w14:textId="77777777" w:rsidR="00A54432" w:rsidRPr="00C20D54" w:rsidRDefault="00A54432" w:rsidP="00A54432">
      <w:pPr>
        <w:pStyle w:val="af2"/>
      </w:pPr>
      <w:r w:rsidRPr="00C20D54">
        <w:t>Данный отчет предоставляет информацию о медицинских</w:t>
      </w:r>
      <w:r>
        <w:t xml:space="preserve"> (фармацевтических)</w:t>
      </w:r>
      <w:r w:rsidRPr="00C20D54">
        <w:t xml:space="preserve"> </w:t>
      </w:r>
      <w:r>
        <w:t>работниках,</w:t>
      </w:r>
      <w:r w:rsidRPr="00C20D54">
        <w:t xml:space="preserve"> получивших профессиональное целевое образование. </w:t>
      </w:r>
    </w:p>
    <w:p w14:paraId="7A8A5306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27A00A50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41B85FBA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593D330B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BDC09FC" w14:textId="0492FEE2" w:rsidR="00A54432" w:rsidRPr="00C20D54" w:rsidRDefault="00A54432" w:rsidP="00A54432">
      <w:pPr>
        <w:pStyle w:val="afffffffff4"/>
        <w:rPr>
          <w:noProof/>
          <w:color w:val="000000" w:themeColor="text1"/>
        </w:rPr>
      </w:pPr>
      <w:r w:rsidRPr="00C20D54">
        <w:rPr>
          <w:noProof/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32</w:t>
      </w:r>
      <w:r w:rsidRPr="00C20D54">
        <w:rPr>
          <w:noProof/>
          <w:color w:val="000000" w:themeColor="text1"/>
        </w:rPr>
        <w:fldChar w:fldCharType="end"/>
      </w:r>
      <w:r w:rsidR="0085136C">
        <w:rPr>
          <w:noProof/>
          <w:color w:val="000000" w:themeColor="text1"/>
        </w:rPr>
        <w:t xml:space="preserve"> </w:t>
      </w:r>
      <w:r w:rsidRPr="00C20D54">
        <w:rPr>
          <w:noProof/>
          <w:color w:val="000000" w:themeColor="text1"/>
        </w:rPr>
        <w:t xml:space="preserve">– Описание </w:t>
      </w:r>
      <w:r w:rsidRPr="001C6FA7">
        <w:t>полей</w:t>
      </w:r>
      <w:r w:rsidRPr="00C20D54">
        <w:rPr>
          <w:noProof/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194E6B45" w14:textId="77777777" w:rsidTr="002D1977">
        <w:trPr>
          <w:tblHeader/>
        </w:trPr>
        <w:tc>
          <w:tcPr>
            <w:tcW w:w="245" w:type="pct"/>
          </w:tcPr>
          <w:p w14:paraId="6377CBFB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05D9484F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7BB7B64B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51D952E8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28B6189" w14:textId="77777777" w:rsidTr="002D1977">
        <w:trPr>
          <w:trHeight w:val="217"/>
        </w:trPr>
        <w:tc>
          <w:tcPr>
            <w:tcW w:w="245" w:type="pct"/>
          </w:tcPr>
          <w:p w14:paraId="7075F980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78F18F9E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661FA4CB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6701FE73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74147316" w14:textId="77777777" w:rsidTr="002D1977">
        <w:trPr>
          <w:trHeight w:val="217"/>
        </w:trPr>
        <w:tc>
          <w:tcPr>
            <w:tcW w:w="245" w:type="pct"/>
          </w:tcPr>
          <w:p w14:paraId="4829A3DA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007FCF4C" w14:textId="77777777" w:rsidR="00A54432" w:rsidRPr="00C20D54" w:rsidRDefault="00A54432" w:rsidP="002D1977">
            <w:pPr>
              <w:pStyle w:val="104"/>
            </w:pPr>
            <w:r w:rsidRPr="00C20D54">
              <w:t>Заказчик </w:t>
            </w:r>
          </w:p>
        </w:tc>
        <w:tc>
          <w:tcPr>
            <w:tcW w:w="1321" w:type="pct"/>
          </w:tcPr>
          <w:p w14:paraId="424035B4" w14:textId="77777777" w:rsidR="00A54432" w:rsidRPr="00C20D54" w:rsidRDefault="00A54432" w:rsidP="002D1977">
            <w:pPr>
              <w:pStyle w:val="104"/>
            </w:pPr>
            <w:r w:rsidRPr="00C20D54">
              <w:t>Заказчик целевого обучения (в соответствии со статьей 56 Федерального закона от 29.12.2012 № 273-ФЗ</w:t>
            </w:r>
            <w:r w:rsidRPr="00C20D54">
              <w:br/>
              <w:t>«Об образовании в Российской Федерации»)</w:t>
            </w:r>
          </w:p>
        </w:tc>
        <w:tc>
          <w:tcPr>
            <w:tcW w:w="2034" w:type="pct"/>
          </w:tcPr>
          <w:p w14:paraId="345922D8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5A9A7F5A" w14:textId="77777777" w:rsidR="00A54432" w:rsidRPr="00C20D54" w:rsidRDefault="00A54432" w:rsidP="002D1977">
            <w:pPr>
              <w:pStyle w:val="104"/>
            </w:pPr>
            <w:r w:rsidRPr="00C20D54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C20D54" w14:paraId="6F549AE1" w14:textId="77777777" w:rsidTr="002D1977">
        <w:trPr>
          <w:trHeight w:val="217"/>
        </w:trPr>
        <w:tc>
          <w:tcPr>
            <w:tcW w:w="245" w:type="pct"/>
          </w:tcPr>
          <w:p w14:paraId="4F901990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66318BD7" w14:textId="290B57DF" w:rsidR="00A54432" w:rsidRPr="00C20D54" w:rsidRDefault="00A54432" w:rsidP="002D1977">
            <w:pPr>
              <w:pStyle w:val="104"/>
            </w:pPr>
            <w:r w:rsidRPr="00C20D54">
              <w:t xml:space="preserve">Ведомственная принадлежность </w:t>
            </w:r>
            <w:r w:rsidR="00147753">
              <w:t>ВУЗ</w:t>
            </w:r>
            <w:r w:rsidRPr="00C20D54">
              <w:t>а</w:t>
            </w:r>
          </w:p>
        </w:tc>
        <w:tc>
          <w:tcPr>
            <w:tcW w:w="1321" w:type="pct"/>
          </w:tcPr>
          <w:p w14:paraId="15CEB1D7" w14:textId="2D9AE9CE" w:rsidR="00A54432" w:rsidRPr="00C20D54" w:rsidRDefault="00A54432" w:rsidP="002D1977">
            <w:pPr>
              <w:pStyle w:val="104"/>
            </w:pPr>
            <w:r w:rsidRPr="00C20D54">
              <w:t xml:space="preserve">Ведомственная принадлежность </w:t>
            </w:r>
            <w:r w:rsidR="00061BA6" w:rsidRPr="00C20D54">
              <w:t>образовательной организации</w:t>
            </w:r>
          </w:p>
        </w:tc>
        <w:tc>
          <w:tcPr>
            <w:tcW w:w="2034" w:type="pct"/>
          </w:tcPr>
          <w:p w14:paraId="35894CD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8CA98B4" w14:textId="77777777" w:rsidTr="002D1977">
        <w:trPr>
          <w:trHeight w:val="217"/>
        </w:trPr>
        <w:tc>
          <w:tcPr>
            <w:tcW w:w="245" w:type="pct"/>
          </w:tcPr>
          <w:p w14:paraId="1BC6A958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2F5B5555" w14:textId="3EB998FC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47753">
              <w:t>ВУЗа</w:t>
            </w:r>
          </w:p>
        </w:tc>
        <w:tc>
          <w:tcPr>
            <w:tcW w:w="1321" w:type="pct"/>
          </w:tcPr>
          <w:p w14:paraId="5DE578D7" w14:textId="24DD400A" w:rsidR="00A54432" w:rsidRPr="00C20D54" w:rsidRDefault="00AA01F7" w:rsidP="002D1977">
            <w:pPr>
              <w:pStyle w:val="104"/>
            </w:pPr>
            <w:r w:rsidRPr="00C20D54">
              <w:t xml:space="preserve">Субъект </w:t>
            </w:r>
            <w:r>
              <w:t>Российской Федерации, в котором расположен</w:t>
            </w:r>
            <w:r w:rsidR="00061BA6">
              <w:t xml:space="preserve">а </w:t>
            </w:r>
            <w:r w:rsidR="00061BA6" w:rsidRPr="00C20D54">
              <w:t>образовательн</w:t>
            </w:r>
            <w:r w:rsidR="00061BA6">
              <w:t>ая</w:t>
            </w:r>
            <w:r w:rsidR="00061BA6" w:rsidRPr="00C20D54">
              <w:t xml:space="preserve"> организаци</w:t>
            </w:r>
            <w:r w:rsidR="00061BA6">
              <w:t>я</w:t>
            </w:r>
          </w:p>
        </w:tc>
        <w:tc>
          <w:tcPr>
            <w:tcW w:w="2034" w:type="pct"/>
          </w:tcPr>
          <w:p w14:paraId="4759BD9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42CBD20" w14:textId="77777777" w:rsidTr="002D1977">
        <w:trPr>
          <w:trHeight w:val="217"/>
        </w:trPr>
        <w:tc>
          <w:tcPr>
            <w:tcW w:w="245" w:type="pct"/>
          </w:tcPr>
          <w:p w14:paraId="6F51053C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400" w:type="pct"/>
          </w:tcPr>
          <w:p w14:paraId="1242B274" w14:textId="3FECB568" w:rsidR="00A54432" w:rsidRPr="00C20D54" w:rsidRDefault="00147753" w:rsidP="002D1977">
            <w:pPr>
              <w:pStyle w:val="104"/>
            </w:pPr>
            <w:r>
              <w:t>Образовательная организация</w:t>
            </w:r>
          </w:p>
        </w:tc>
        <w:tc>
          <w:tcPr>
            <w:tcW w:w="1321" w:type="pct"/>
          </w:tcPr>
          <w:p w14:paraId="23C4D619" w14:textId="19E46FBF" w:rsidR="00A54432" w:rsidRPr="00C20D54" w:rsidRDefault="00147753" w:rsidP="002D1977">
            <w:pPr>
              <w:pStyle w:val="104"/>
            </w:pPr>
            <w:r>
              <w:t xml:space="preserve">Наименование </w:t>
            </w:r>
            <w:r w:rsidR="00061BA6" w:rsidRPr="00C20D54">
              <w:t>образовательной организации</w:t>
            </w:r>
          </w:p>
        </w:tc>
        <w:tc>
          <w:tcPr>
            <w:tcW w:w="2034" w:type="pct"/>
          </w:tcPr>
          <w:p w14:paraId="51563B4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1DAB631" w14:textId="77777777" w:rsidTr="002D1977">
        <w:trPr>
          <w:trHeight w:val="217"/>
        </w:trPr>
        <w:tc>
          <w:tcPr>
            <w:tcW w:w="245" w:type="pct"/>
          </w:tcPr>
          <w:p w14:paraId="73606683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400" w:type="pct"/>
          </w:tcPr>
          <w:p w14:paraId="5449B363" w14:textId="77777777" w:rsidR="00A54432" w:rsidRPr="00C20D54" w:rsidRDefault="00A54432" w:rsidP="002D1977">
            <w:pPr>
              <w:pStyle w:val="104"/>
            </w:pPr>
            <w:r w:rsidRPr="00C20D54">
              <w:t>Год окончания</w:t>
            </w:r>
          </w:p>
        </w:tc>
        <w:tc>
          <w:tcPr>
            <w:tcW w:w="1321" w:type="pct"/>
          </w:tcPr>
          <w:p w14:paraId="2A73CA49" w14:textId="77777777" w:rsidR="00A54432" w:rsidRPr="00C20D54" w:rsidRDefault="00A54432" w:rsidP="002D1977">
            <w:pPr>
              <w:pStyle w:val="104"/>
            </w:pPr>
            <w:r w:rsidRPr="00C20D54">
              <w:t>Год окончания целевого профессионального обучения</w:t>
            </w:r>
          </w:p>
        </w:tc>
        <w:tc>
          <w:tcPr>
            <w:tcW w:w="2034" w:type="pct"/>
          </w:tcPr>
          <w:p w14:paraId="37242CE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A345ABE" w14:textId="77777777" w:rsidTr="002D1977">
        <w:trPr>
          <w:trHeight w:val="217"/>
        </w:trPr>
        <w:tc>
          <w:tcPr>
            <w:tcW w:w="245" w:type="pct"/>
          </w:tcPr>
          <w:p w14:paraId="3E8C3258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400" w:type="pct"/>
          </w:tcPr>
          <w:p w14:paraId="23742AD2" w14:textId="77777777" w:rsidR="00A54432" w:rsidRPr="00C20D54" w:rsidRDefault="00A54432" w:rsidP="002D1977">
            <w:pPr>
              <w:pStyle w:val="104"/>
            </w:pPr>
            <w:r w:rsidRPr="00C20D54">
              <w:t>Отображать все записи личного дела</w:t>
            </w:r>
          </w:p>
        </w:tc>
        <w:tc>
          <w:tcPr>
            <w:tcW w:w="1321" w:type="pct"/>
          </w:tcPr>
          <w:p w14:paraId="3A9B8465" w14:textId="77777777" w:rsidR="00A54432" w:rsidRPr="00C20D54" w:rsidRDefault="00A54432" w:rsidP="002D1977">
            <w:pPr>
              <w:pStyle w:val="104"/>
            </w:pPr>
            <w:r w:rsidRPr="00C20D54">
              <w:t>Отображать все записи личного дела</w:t>
            </w:r>
          </w:p>
        </w:tc>
        <w:tc>
          <w:tcPr>
            <w:tcW w:w="2034" w:type="pct"/>
          </w:tcPr>
          <w:p w14:paraId="7B32E2D1" w14:textId="77777777" w:rsidR="00A54432" w:rsidRPr="00C20D54" w:rsidRDefault="00A54432" w:rsidP="002D1977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</w:tbl>
    <w:p w14:paraId="758A1DBC" w14:textId="77777777" w:rsidR="00A54432" w:rsidRPr="00C20D54" w:rsidRDefault="00A54432" w:rsidP="00A54432">
      <w:pPr>
        <w:pStyle w:val="afffffff9"/>
      </w:pPr>
      <w:r w:rsidRPr="00C20D54">
        <w:t xml:space="preserve">В отчете отображаются: </w:t>
      </w:r>
    </w:p>
    <w:p w14:paraId="4EA3B905" w14:textId="73947312" w:rsidR="00A54432" w:rsidRPr="00C20D54" w:rsidRDefault="00A54432" w:rsidP="00A54432">
      <w:pPr>
        <w:pStyle w:val="17"/>
      </w:pPr>
      <w:r w:rsidRPr="00C20D54">
        <w:t xml:space="preserve">медицинские </w:t>
      </w:r>
      <w:r>
        <w:t xml:space="preserve">(фармацевтические) </w:t>
      </w:r>
      <w:r w:rsidRPr="00C20D54">
        <w:t xml:space="preserve">работники, имеющие запись в </w:t>
      </w:r>
      <w:r w:rsidR="000664FD">
        <w:t>блок</w:t>
      </w:r>
      <w:r w:rsidRPr="00C20D54">
        <w:t xml:space="preserve">е «Профессиональное образование» с признаком «Целевое обучение» </w:t>
      </w:r>
      <w:r w:rsidR="00AD3D66">
        <w:t>равно</w:t>
      </w:r>
      <w:r w:rsidRPr="00C20D54">
        <w:t xml:space="preserve"> «Да»</w:t>
      </w:r>
      <w:r>
        <w:t>;</w:t>
      </w:r>
    </w:p>
    <w:p w14:paraId="79FDDB3D" w14:textId="5B4124B3" w:rsidR="00A54432" w:rsidRPr="00C20D54" w:rsidRDefault="00A54432" w:rsidP="00A54432">
      <w:pPr>
        <w:pStyle w:val="17"/>
      </w:pPr>
      <w:r w:rsidRPr="00C20D54">
        <w:t xml:space="preserve">в части </w:t>
      </w:r>
      <w:r w:rsidR="000664FD">
        <w:t>блок</w:t>
      </w:r>
      <w:r w:rsidRPr="00C20D54">
        <w:t xml:space="preserve">а «Сертификат специалиста» </w:t>
      </w:r>
      <w:r>
        <w:t xml:space="preserve">– </w:t>
      </w:r>
      <w:r w:rsidRPr="00C20D54">
        <w:t xml:space="preserve">только те записи, которые актуальны на выбранную при формировании дату (дата попадает в период с «Дата сдачи сертификационного экзамена» по «Дата сдачи сертификационного экзамена» </w:t>
      </w:r>
      <w:r w:rsidR="00AD3D66">
        <w:t>плюс</w:t>
      </w:r>
      <w:r w:rsidRPr="00C20D54">
        <w:t xml:space="preserve"> 5 лет)</w:t>
      </w:r>
      <w:r>
        <w:t>;</w:t>
      </w:r>
    </w:p>
    <w:p w14:paraId="1AD0BEFB" w14:textId="24530A0E" w:rsidR="00A54432" w:rsidRPr="00C20D54" w:rsidRDefault="00A54432" w:rsidP="00A54432">
      <w:pPr>
        <w:pStyle w:val="17"/>
      </w:pPr>
      <w:r w:rsidRPr="00C20D54">
        <w:t xml:space="preserve">в части </w:t>
      </w:r>
      <w:r w:rsidR="000664FD">
        <w:t>блок</w:t>
      </w:r>
      <w:r w:rsidRPr="00C20D54">
        <w:t xml:space="preserve">а «Личное дело» </w:t>
      </w:r>
      <w:r>
        <w:t xml:space="preserve">– </w:t>
      </w:r>
      <w:r w:rsidRPr="00C20D54">
        <w:t>только те записи, для которых «Дата начала» раньше выбранной при формировании даты, также учитываются записи только по основной должности</w:t>
      </w:r>
      <w:r>
        <w:t>.</w:t>
      </w:r>
    </w:p>
    <w:p w14:paraId="553B548F" w14:textId="77777777" w:rsidR="00A54432" w:rsidRPr="00095A23" w:rsidRDefault="00A54432" w:rsidP="00A54432">
      <w:pPr>
        <w:pStyle w:val="af2"/>
      </w:pPr>
      <w:r w:rsidRPr="00095A23">
        <w:t>Если в поле «Отображать все записи личного дела» при формировании отчета указано значение «Да», то в отчете отображаются все записи личного дела с датой начала раньше даты, указанной при формировании отчета; если указано значение «Нет», то отображается запись с датой начала, более приближенной (максимальной) к дате формирования отчета.</w:t>
      </w:r>
    </w:p>
    <w:p w14:paraId="6027E6B0" w14:textId="4E988066" w:rsidR="00A54432" w:rsidRPr="00C20D54" w:rsidRDefault="00A54432" w:rsidP="00A54432">
      <w:pPr>
        <w:pStyle w:val="af2"/>
      </w:pPr>
      <w:r w:rsidRPr="00095A23">
        <w:t>Описание полей</w:t>
      </w:r>
      <w:r w:rsidRPr="00C20D54">
        <w:t xml:space="preserve">, </w:t>
      </w:r>
      <w:r w:rsidRPr="00095A23">
        <w:t>которые</w:t>
      </w:r>
      <w:r w:rsidRPr="00C20D54">
        <w:t xml:space="preserve"> содержатся в отчете, </w:t>
      </w:r>
      <w:r w:rsidR="008A5D81">
        <w:t xml:space="preserve">приведено в таблице ниже </w:t>
      </w:r>
      <w:r>
        <w:t>(см.</w:t>
      </w:r>
      <w:r w:rsidRPr="00C20D54">
        <w:t xml:space="preserve"> </w:t>
      </w:r>
      <w:r w:rsidRPr="00C20D54">
        <w:fldChar w:fldCharType="begin"/>
      </w:r>
      <w:r w:rsidRPr="00C20D54">
        <w:instrText xml:space="preserve"> REF _Ref42592207 \h  \* MERGEFORMAT </w:instrText>
      </w:r>
      <w:r w:rsidRPr="00C20D54">
        <w:fldChar w:fldCharType="separate"/>
      </w:r>
      <w:r w:rsidR="00565CC3" w:rsidRPr="00565CC3">
        <w:t>Таблица 33</w:t>
      </w:r>
      <w:r w:rsidRPr="00C20D54">
        <w:fldChar w:fldCharType="end"/>
      </w:r>
      <w:r w:rsidRPr="00C20D54">
        <w:t>).</w:t>
      </w:r>
    </w:p>
    <w:p w14:paraId="75C9C7A0" w14:textId="4D2C4A28" w:rsidR="00A54432" w:rsidRPr="00C20D54" w:rsidRDefault="00A54432" w:rsidP="00A54432">
      <w:pPr>
        <w:pStyle w:val="afffffffff4"/>
        <w:rPr>
          <w:color w:val="000000" w:themeColor="text1"/>
        </w:rPr>
      </w:pPr>
      <w:bookmarkStart w:id="486" w:name="_Ref42592207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33</w:t>
      </w:r>
      <w:r w:rsidRPr="00C20D54">
        <w:rPr>
          <w:noProof/>
          <w:color w:val="000000" w:themeColor="text1"/>
        </w:rPr>
        <w:fldChar w:fldCharType="end"/>
      </w:r>
      <w:bookmarkEnd w:id="486"/>
      <w:r w:rsidRPr="00C20D54">
        <w:rPr>
          <w:color w:val="000000" w:themeColor="text1"/>
        </w:rPr>
        <w:t xml:space="preserve"> – Описание </w:t>
      </w:r>
      <w:r w:rsidRPr="001C6FA7">
        <w:t>полей</w:t>
      </w:r>
      <w:r w:rsidRPr="00C20D54">
        <w:rPr>
          <w:color w:val="000000" w:themeColor="text1"/>
        </w:rPr>
        <w:t xml:space="preserve"> отчета</w:t>
      </w:r>
    </w:p>
    <w:tbl>
      <w:tblPr>
        <w:tblStyle w:val="af6"/>
        <w:tblW w:w="4864" w:type="pct"/>
        <w:tblLook w:val="04A0" w:firstRow="1" w:lastRow="0" w:firstColumn="1" w:lastColumn="0" w:noHBand="0" w:noVBand="1"/>
      </w:tblPr>
      <w:tblGrid>
        <w:gridCol w:w="458"/>
        <w:gridCol w:w="1842"/>
        <w:gridCol w:w="2696"/>
        <w:gridCol w:w="4094"/>
      </w:tblGrid>
      <w:tr w:rsidR="00A54432" w:rsidRPr="00C20D54" w14:paraId="708FCA6C" w14:textId="77777777" w:rsidTr="002D1977">
        <w:trPr>
          <w:tblHeader/>
        </w:trPr>
        <w:tc>
          <w:tcPr>
            <w:tcW w:w="252" w:type="pct"/>
          </w:tcPr>
          <w:p w14:paraId="58FC2F39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496" w:type="pct"/>
            <w:gridSpan w:val="2"/>
          </w:tcPr>
          <w:p w14:paraId="5DAC7F56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252" w:type="pct"/>
          </w:tcPr>
          <w:p w14:paraId="3D9DFA15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EF684FC" w14:textId="77777777" w:rsidTr="002D1977">
        <w:trPr>
          <w:trHeight w:val="352"/>
        </w:trPr>
        <w:tc>
          <w:tcPr>
            <w:tcW w:w="252" w:type="pct"/>
          </w:tcPr>
          <w:p w14:paraId="5755866C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496" w:type="pct"/>
            <w:gridSpan w:val="2"/>
          </w:tcPr>
          <w:p w14:paraId="0712BA60" w14:textId="77777777" w:rsidR="00A54432" w:rsidRPr="00C20D54" w:rsidRDefault="00A54432" w:rsidP="002D1977">
            <w:pPr>
              <w:pStyle w:val="104"/>
            </w:pPr>
            <w:r w:rsidRPr="00C20D54">
              <w:t>Заказчик (в соответствии со статьей 56 Федерального закона от 29.12.2012 № 273-ФЗ «Об образовании в Российской Федерации»)</w:t>
            </w:r>
          </w:p>
        </w:tc>
        <w:tc>
          <w:tcPr>
            <w:tcW w:w="2252" w:type="pct"/>
          </w:tcPr>
          <w:p w14:paraId="74849FE2" w14:textId="77777777" w:rsidR="00A54432" w:rsidRPr="00C20D54" w:rsidRDefault="00A54432" w:rsidP="002D1977">
            <w:pPr>
              <w:pStyle w:val="104"/>
            </w:pPr>
            <w:r w:rsidRPr="00C20D54">
              <w:t>Заказчик целевого обучения (в соответствии со статьей 56 Федерального закона от 29.12.2012 № 273-ФЗ «Об образовании в Российской Федерации»)</w:t>
            </w:r>
          </w:p>
        </w:tc>
      </w:tr>
      <w:tr w:rsidR="00A54432" w:rsidRPr="00C20D54" w14:paraId="36CA9EF3" w14:textId="77777777" w:rsidTr="002D1977">
        <w:trPr>
          <w:trHeight w:val="404"/>
        </w:trPr>
        <w:tc>
          <w:tcPr>
            <w:tcW w:w="252" w:type="pct"/>
            <w:vMerge w:val="restart"/>
          </w:tcPr>
          <w:p w14:paraId="72586FF7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013" w:type="pct"/>
            <w:vMerge w:val="restart"/>
          </w:tcPr>
          <w:p w14:paraId="45CC4E51" w14:textId="77777777" w:rsidR="00A54432" w:rsidRPr="00C20D54" w:rsidRDefault="00A54432" w:rsidP="002D1977">
            <w:pPr>
              <w:pStyle w:val="104"/>
            </w:pPr>
            <w:r w:rsidRPr="00C20D54">
              <w:t>Данные по образовательной организации</w:t>
            </w:r>
          </w:p>
        </w:tc>
        <w:tc>
          <w:tcPr>
            <w:tcW w:w="1483" w:type="pct"/>
          </w:tcPr>
          <w:p w14:paraId="49E54F5E" w14:textId="77777777" w:rsidR="00A54432" w:rsidRPr="00C20D54" w:rsidRDefault="00A54432" w:rsidP="002D1977">
            <w:pPr>
              <w:pStyle w:val="104"/>
            </w:pPr>
            <w:r w:rsidRPr="00C20D54">
              <w:t>Субъект ВУЗа</w:t>
            </w:r>
          </w:p>
        </w:tc>
        <w:tc>
          <w:tcPr>
            <w:tcW w:w="2252" w:type="pct"/>
          </w:tcPr>
          <w:p w14:paraId="7D22B019" w14:textId="77777777" w:rsidR="00A54432" w:rsidRPr="00C20D54" w:rsidRDefault="00A54432" w:rsidP="002D1977">
            <w:pPr>
              <w:pStyle w:val="104"/>
            </w:pPr>
            <w:r w:rsidRPr="00C20D54">
              <w:t>Субъект образовательной организации</w:t>
            </w:r>
          </w:p>
        </w:tc>
      </w:tr>
      <w:tr w:rsidR="00A54432" w:rsidRPr="00C20D54" w14:paraId="7BE3B559" w14:textId="77777777" w:rsidTr="002D1977">
        <w:trPr>
          <w:trHeight w:val="505"/>
        </w:trPr>
        <w:tc>
          <w:tcPr>
            <w:tcW w:w="252" w:type="pct"/>
            <w:vMerge/>
          </w:tcPr>
          <w:p w14:paraId="1640B17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4AE4C5E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4588CDB7" w14:textId="77777777" w:rsidR="00A54432" w:rsidRPr="00C20D54" w:rsidRDefault="00A54432" w:rsidP="002D1977">
            <w:pPr>
              <w:pStyle w:val="104"/>
            </w:pPr>
            <w:r w:rsidRPr="00C20D54">
              <w:t>ВУЗ</w:t>
            </w:r>
          </w:p>
        </w:tc>
        <w:tc>
          <w:tcPr>
            <w:tcW w:w="2252" w:type="pct"/>
          </w:tcPr>
          <w:p w14:paraId="2C48B20F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</w:tr>
      <w:tr w:rsidR="00A54432" w:rsidRPr="00C20D54" w14:paraId="3EA17BEA" w14:textId="77777777" w:rsidTr="002D1977">
        <w:trPr>
          <w:trHeight w:val="601"/>
        </w:trPr>
        <w:tc>
          <w:tcPr>
            <w:tcW w:w="252" w:type="pct"/>
            <w:vMerge/>
          </w:tcPr>
          <w:p w14:paraId="69B1179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49E3945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ABD9655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ВУЗа</w:t>
            </w:r>
          </w:p>
        </w:tc>
        <w:tc>
          <w:tcPr>
            <w:tcW w:w="2252" w:type="pct"/>
          </w:tcPr>
          <w:p w14:paraId="163D097B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образовательной организации</w:t>
            </w:r>
          </w:p>
        </w:tc>
      </w:tr>
      <w:tr w:rsidR="00A54432" w:rsidRPr="00C20D54" w14:paraId="3E0EF70C" w14:textId="77777777" w:rsidTr="002D1977">
        <w:trPr>
          <w:trHeight w:val="325"/>
        </w:trPr>
        <w:tc>
          <w:tcPr>
            <w:tcW w:w="252" w:type="pct"/>
            <w:vMerge w:val="restart"/>
          </w:tcPr>
          <w:p w14:paraId="541B9DBE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013" w:type="pct"/>
            <w:vMerge w:val="restart"/>
          </w:tcPr>
          <w:p w14:paraId="427F64C7" w14:textId="77777777" w:rsidR="00A54432" w:rsidRPr="00C20D54" w:rsidRDefault="00A54432" w:rsidP="002D1977">
            <w:pPr>
              <w:pStyle w:val="104"/>
            </w:pPr>
            <w:r w:rsidRPr="00C20D54">
              <w:t>Личные данные</w:t>
            </w:r>
          </w:p>
        </w:tc>
        <w:tc>
          <w:tcPr>
            <w:tcW w:w="1483" w:type="pct"/>
          </w:tcPr>
          <w:p w14:paraId="2C4A0F92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  <w:tc>
          <w:tcPr>
            <w:tcW w:w="2252" w:type="pct"/>
          </w:tcPr>
          <w:p w14:paraId="30440F62" w14:textId="77777777" w:rsidR="00A54432" w:rsidRPr="00C20D54" w:rsidRDefault="00A54432" w:rsidP="002D1977">
            <w:pPr>
              <w:pStyle w:val="104"/>
            </w:pPr>
            <w:r w:rsidRPr="00C20D54">
              <w:t>СНИЛС работника</w:t>
            </w:r>
          </w:p>
        </w:tc>
      </w:tr>
      <w:tr w:rsidR="00A54432" w:rsidRPr="00C20D54" w14:paraId="3BA9D45B" w14:textId="77777777" w:rsidTr="002D1977">
        <w:trPr>
          <w:trHeight w:val="325"/>
        </w:trPr>
        <w:tc>
          <w:tcPr>
            <w:tcW w:w="252" w:type="pct"/>
            <w:vMerge/>
          </w:tcPr>
          <w:p w14:paraId="5F28560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2979667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15CE336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</w:p>
        </w:tc>
        <w:tc>
          <w:tcPr>
            <w:tcW w:w="2252" w:type="pct"/>
          </w:tcPr>
          <w:p w14:paraId="53854B62" w14:textId="77777777" w:rsidR="00A54432" w:rsidRPr="00C20D54" w:rsidRDefault="00A54432" w:rsidP="002D1977">
            <w:pPr>
              <w:pStyle w:val="104"/>
            </w:pPr>
            <w:r w:rsidRPr="00C20D54">
              <w:t>Фамилия работника</w:t>
            </w:r>
          </w:p>
        </w:tc>
      </w:tr>
      <w:tr w:rsidR="00A54432" w:rsidRPr="00C20D54" w14:paraId="2E0F0FBE" w14:textId="77777777" w:rsidTr="002D1977">
        <w:trPr>
          <w:trHeight w:val="325"/>
        </w:trPr>
        <w:tc>
          <w:tcPr>
            <w:tcW w:w="252" w:type="pct"/>
            <w:vMerge/>
          </w:tcPr>
          <w:p w14:paraId="7D44742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46291F3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29F3E0C" w14:textId="77777777" w:rsidR="00A54432" w:rsidRPr="00C20D54" w:rsidRDefault="00A54432" w:rsidP="002D1977">
            <w:pPr>
              <w:pStyle w:val="104"/>
            </w:pPr>
            <w:r w:rsidRPr="00C20D54">
              <w:t>Имя</w:t>
            </w:r>
          </w:p>
        </w:tc>
        <w:tc>
          <w:tcPr>
            <w:tcW w:w="2252" w:type="pct"/>
          </w:tcPr>
          <w:p w14:paraId="221C2DA0" w14:textId="77777777" w:rsidR="00A54432" w:rsidRPr="00C20D54" w:rsidRDefault="00A54432" w:rsidP="002D1977">
            <w:pPr>
              <w:pStyle w:val="104"/>
            </w:pPr>
            <w:r w:rsidRPr="00C20D54">
              <w:t>Имя работника</w:t>
            </w:r>
          </w:p>
        </w:tc>
      </w:tr>
      <w:tr w:rsidR="00A54432" w:rsidRPr="00C20D54" w14:paraId="21860C2A" w14:textId="77777777" w:rsidTr="002D1977">
        <w:trPr>
          <w:trHeight w:val="325"/>
        </w:trPr>
        <w:tc>
          <w:tcPr>
            <w:tcW w:w="252" w:type="pct"/>
            <w:vMerge/>
          </w:tcPr>
          <w:p w14:paraId="12DBC3D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13F4E47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4ECE559" w14:textId="77777777" w:rsidR="00A54432" w:rsidRPr="00C20D54" w:rsidRDefault="00A54432" w:rsidP="002D1977">
            <w:pPr>
              <w:pStyle w:val="104"/>
            </w:pPr>
            <w:r w:rsidRPr="00C20D54">
              <w:t>Отчество</w:t>
            </w:r>
          </w:p>
        </w:tc>
        <w:tc>
          <w:tcPr>
            <w:tcW w:w="2252" w:type="pct"/>
          </w:tcPr>
          <w:p w14:paraId="7F274B70" w14:textId="77777777" w:rsidR="00A54432" w:rsidRPr="00C20D54" w:rsidRDefault="00A54432" w:rsidP="002D1977">
            <w:pPr>
              <w:pStyle w:val="104"/>
            </w:pPr>
            <w:r w:rsidRPr="00C20D54">
              <w:t>Отчество работника</w:t>
            </w:r>
          </w:p>
        </w:tc>
      </w:tr>
      <w:tr w:rsidR="00A54432" w:rsidRPr="00C20D54" w14:paraId="33F9A441" w14:textId="77777777" w:rsidTr="002D1977">
        <w:trPr>
          <w:trHeight w:val="210"/>
        </w:trPr>
        <w:tc>
          <w:tcPr>
            <w:tcW w:w="252" w:type="pct"/>
            <w:vMerge w:val="restart"/>
          </w:tcPr>
          <w:p w14:paraId="2E8D6021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013" w:type="pct"/>
            <w:vMerge w:val="restart"/>
          </w:tcPr>
          <w:p w14:paraId="00ADA6A9" w14:textId="77777777" w:rsidR="00A54432" w:rsidRPr="00C20D54" w:rsidRDefault="00A54432" w:rsidP="002D1977">
            <w:pPr>
              <w:pStyle w:val="104"/>
            </w:pPr>
            <w:r w:rsidRPr="00C20D54">
              <w:t>Образование специалиста</w:t>
            </w:r>
          </w:p>
        </w:tc>
        <w:tc>
          <w:tcPr>
            <w:tcW w:w="1483" w:type="pct"/>
          </w:tcPr>
          <w:p w14:paraId="20DF5E9D" w14:textId="77777777" w:rsidR="00A54432" w:rsidRPr="00C20D54" w:rsidRDefault="00A54432" w:rsidP="002D1977">
            <w:pPr>
              <w:pStyle w:val="104"/>
            </w:pPr>
            <w:r w:rsidRPr="00C20D54">
              <w:t xml:space="preserve">Уровень образования </w:t>
            </w:r>
          </w:p>
        </w:tc>
        <w:tc>
          <w:tcPr>
            <w:tcW w:w="2252" w:type="pct"/>
          </w:tcPr>
          <w:p w14:paraId="343D6FE0" w14:textId="77777777" w:rsidR="00A54432" w:rsidRPr="00C20D54" w:rsidRDefault="00A54432" w:rsidP="002D1977">
            <w:pPr>
              <w:pStyle w:val="104"/>
            </w:pPr>
            <w:r w:rsidRPr="00C20D54">
              <w:t>Уровень профессионального образования работника</w:t>
            </w:r>
          </w:p>
        </w:tc>
      </w:tr>
      <w:tr w:rsidR="00A54432" w:rsidRPr="00C20D54" w14:paraId="253872E8" w14:textId="77777777" w:rsidTr="002D1977">
        <w:trPr>
          <w:trHeight w:val="210"/>
        </w:trPr>
        <w:tc>
          <w:tcPr>
            <w:tcW w:w="252" w:type="pct"/>
            <w:vMerge/>
          </w:tcPr>
          <w:p w14:paraId="0B1F127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42142DF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1B335C6B" w14:textId="77777777" w:rsidR="00A54432" w:rsidRPr="00C20D54" w:rsidRDefault="00A54432" w:rsidP="002D1977">
            <w:pPr>
              <w:pStyle w:val="104"/>
            </w:pPr>
            <w:r w:rsidRPr="00C20D54">
              <w:t>Специальность по диплому</w:t>
            </w:r>
          </w:p>
        </w:tc>
        <w:tc>
          <w:tcPr>
            <w:tcW w:w="2252" w:type="pct"/>
          </w:tcPr>
          <w:p w14:paraId="1C6D3935" w14:textId="77777777" w:rsidR="00A54432" w:rsidRPr="00C20D54" w:rsidRDefault="00A54432" w:rsidP="002D1977">
            <w:pPr>
              <w:pStyle w:val="104"/>
            </w:pPr>
            <w:r w:rsidRPr="00C20D54">
              <w:t>Специальность по диплому</w:t>
            </w:r>
          </w:p>
        </w:tc>
      </w:tr>
      <w:tr w:rsidR="00A54432" w:rsidRPr="00C20D54" w14:paraId="3478D7C6" w14:textId="77777777" w:rsidTr="002D1977">
        <w:trPr>
          <w:trHeight w:val="125"/>
        </w:trPr>
        <w:tc>
          <w:tcPr>
            <w:tcW w:w="252" w:type="pct"/>
            <w:vMerge/>
          </w:tcPr>
          <w:p w14:paraId="019D012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7F420AF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23AB5863" w14:textId="77777777" w:rsidR="00A54432" w:rsidRPr="00C20D54" w:rsidRDefault="00A54432" w:rsidP="002D1977">
            <w:pPr>
              <w:pStyle w:val="104"/>
            </w:pPr>
            <w:r w:rsidRPr="00C20D54">
              <w:t>Квалификация по диплому</w:t>
            </w:r>
          </w:p>
        </w:tc>
        <w:tc>
          <w:tcPr>
            <w:tcW w:w="2252" w:type="pct"/>
          </w:tcPr>
          <w:p w14:paraId="7F6A84E2" w14:textId="77777777" w:rsidR="00A54432" w:rsidRPr="00C20D54" w:rsidRDefault="00A54432" w:rsidP="002D1977">
            <w:pPr>
              <w:pStyle w:val="104"/>
            </w:pPr>
            <w:r w:rsidRPr="00C20D54">
              <w:t>Квалификация по диплому</w:t>
            </w:r>
          </w:p>
        </w:tc>
      </w:tr>
      <w:tr w:rsidR="00A54432" w:rsidRPr="00C20D54" w14:paraId="0FD50364" w14:textId="77777777" w:rsidTr="002D1977">
        <w:trPr>
          <w:trHeight w:val="170"/>
        </w:trPr>
        <w:tc>
          <w:tcPr>
            <w:tcW w:w="252" w:type="pct"/>
            <w:vMerge/>
          </w:tcPr>
          <w:p w14:paraId="1AFAA29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1C3B742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2FE325ED" w14:textId="77777777" w:rsidR="00A54432" w:rsidRPr="00C20D54" w:rsidRDefault="00A54432" w:rsidP="002D1977">
            <w:pPr>
              <w:pStyle w:val="104"/>
            </w:pPr>
            <w:r w:rsidRPr="00C20D54">
              <w:t>Код специальности</w:t>
            </w:r>
          </w:p>
        </w:tc>
        <w:tc>
          <w:tcPr>
            <w:tcW w:w="2252" w:type="pct"/>
          </w:tcPr>
          <w:p w14:paraId="3832CC51" w14:textId="77777777" w:rsidR="00A54432" w:rsidRPr="00C20D54" w:rsidRDefault="00A54432" w:rsidP="002D1977">
            <w:pPr>
              <w:pStyle w:val="104"/>
            </w:pPr>
            <w:r w:rsidRPr="00C20D54">
              <w:t>Код специальности</w:t>
            </w:r>
          </w:p>
        </w:tc>
      </w:tr>
      <w:tr w:rsidR="00A54432" w:rsidRPr="00C20D54" w14:paraId="4E0F420A" w14:textId="77777777" w:rsidTr="002D1977">
        <w:trPr>
          <w:trHeight w:val="240"/>
        </w:trPr>
        <w:tc>
          <w:tcPr>
            <w:tcW w:w="252" w:type="pct"/>
            <w:vMerge/>
          </w:tcPr>
          <w:p w14:paraId="79EFBD2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7D37CF3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61145ECB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2252" w:type="pct"/>
          </w:tcPr>
          <w:p w14:paraId="65858369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</w:tr>
      <w:tr w:rsidR="00A54432" w:rsidRPr="00C20D54" w14:paraId="4DF91B03" w14:textId="77777777" w:rsidTr="002D1977">
        <w:trPr>
          <w:trHeight w:val="240"/>
        </w:trPr>
        <w:tc>
          <w:tcPr>
            <w:tcW w:w="252" w:type="pct"/>
            <w:vMerge/>
          </w:tcPr>
          <w:p w14:paraId="3A654CE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5B43260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A160580" w14:textId="77777777" w:rsidR="00A54432" w:rsidRPr="00C20D54" w:rsidRDefault="00A54432" w:rsidP="002D1977">
            <w:pPr>
              <w:pStyle w:val="104"/>
            </w:pPr>
            <w:r w:rsidRPr="00C20D54">
              <w:t>Дата получения диплома</w:t>
            </w:r>
          </w:p>
        </w:tc>
        <w:tc>
          <w:tcPr>
            <w:tcW w:w="2252" w:type="pct"/>
          </w:tcPr>
          <w:p w14:paraId="79DDD31E" w14:textId="77777777" w:rsidR="00A54432" w:rsidRPr="00C20D54" w:rsidRDefault="00A54432" w:rsidP="002D1977">
            <w:pPr>
              <w:pStyle w:val="104"/>
            </w:pPr>
            <w:r w:rsidRPr="00C20D54">
              <w:t>Дата получения диплома</w:t>
            </w:r>
          </w:p>
        </w:tc>
      </w:tr>
      <w:tr w:rsidR="00A54432" w:rsidRPr="00C20D54" w14:paraId="302D7C4B" w14:textId="77777777" w:rsidTr="002D1977">
        <w:trPr>
          <w:trHeight w:val="240"/>
        </w:trPr>
        <w:tc>
          <w:tcPr>
            <w:tcW w:w="252" w:type="pct"/>
            <w:vMerge/>
          </w:tcPr>
          <w:p w14:paraId="688E185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2E48515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276555FE" w14:textId="77777777" w:rsidR="00A54432" w:rsidRPr="00C20D54" w:rsidRDefault="00A54432" w:rsidP="002D1977">
            <w:pPr>
              <w:pStyle w:val="104"/>
            </w:pPr>
            <w:r w:rsidRPr="00C20D54">
              <w:t>Номер сертификата специалиста</w:t>
            </w:r>
          </w:p>
        </w:tc>
        <w:tc>
          <w:tcPr>
            <w:tcW w:w="2252" w:type="pct"/>
          </w:tcPr>
          <w:p w14:paraId="75A0AD83" w14:textId="77777777" w:rsidR="00A54432" w:rsidRPr="00C20D54" w:rsidRDefault="00A54432" w:rsidP="002D1977">
            <w:pPr>
              <w:pStyle w:val="104"/>
            </w:pPr>
            <w:r w:rsidRPr="00C20D54">
              <w:t>Номер сертификата специалиста (при наличии)</w:t>
            </w:r>
          </w:p>
        </w:tc>
      </w:tr>
      <w:tr w:rsidR="00A54432" w:rsidRPr="00C20D54" w14:paraId="0D3EA84F" w14:textId="77777777" w:rsidTr="002D1977">
        <w:trPr>
          <w:trHeight w:val="240"/>
        </w:trPr>
        <w:tc>
          <w:tcPr>
            <w:tcW w:w="252" w:type="pct"/>
            <w:vMerge/>
          </w:tcPr>
          <w:p w14:paraId="5C060CE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6F29FAF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388CE783" w14:textId="77777777" w:rsidR="00A54432" w:rsidRPr="00C20D54" w:rsidRDefault="00A54432" w:rsidP="002D1977">
            <w:pPr>
              <w:pStyle w:val="104"/>
            </w:pPr>
            <w:r w:rsidRPr="00C20D54">
              <w:t>Дата выдачи сертификата</w:t>
            </w:r>
          </w:p>
        </w:tc>
        <w:tc>
          <w:tcPr>
            <w:tcW w:w="2252" w:type="pct"/>
          </w:tcPr>
          <w:p w14:paraId="109A5F17" w14:textId="77777777" w:rsidR="00A54432" w:rsidRPr="00C20D54" w:rsidRDefault="00A54432" w:rsidP="002D1977">
            <w:pPr>
              <w:pStyle w:val="104"/>
            </w:pPr>
            <w:r w:rsidRPr="00C20D54">
              <w:t xml:space="preserve">Дата выдачи сертификата </w:t>
            </w:r>
            <w:r>
              <w:t>специалиста</w:t>
            </w:r>
            <w:r w:rsidRPr="00C20D54">
              <w:t xml:space="preserve"> (при наличии)</w:t>
            </w:r>
          </w:p>
        </w:tc>
      </w:tr>
      <w:tr w:rsidR="00A54432" w:rsidRPr="00C20D54" w14:paraId="7F54D9D9" w14:textId="77777777" w:rsidTr="002D1977">
        <w:trPr>
          <w:trHeight w:val="240"/>
        </w:trPr>
        <w:tc>
          <w:tcPr>
            <w:tcW w:w="252" w:type="pct"/>
            <w:vMerge/>
          </w:tcPr>
          <w:p w14:paraId="37CBA5F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1AAA77E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18C5BE58" w14:textId="77777777" w:rsidR="00A54432" w:rsidRPr="00C20D54" w:rsidRDefault="00A54432" w:rsidP="002D1977">
            <w:pPr>
              <w:pStyle w:val="104"/>
            </w:pPr>
            <w:r w:rsidRPr="00C20D54">
              <w:t>Номер свидетельства об аккредитации</w:t>
            </w:r>
          </w:p>
        </w:tc>
        <w:tc>
          <w:tcPr>
            <w:tcW w:w="2252" w:type="pct"/>
          </w:tcPr>
          <w:p w14:paraId="7523F402" w14:textId="77777777" w:rsidR="00A54432" w:rsidRPr="00C20D54" w:rsidRDefault="00A54432" w:rsidP="002D1977">
            <w:pPr>
              <w:pStyle w:val="104"/>
            </w:pPr>
            <w:r w:rsidRPr="00C20D54">
              <w:t xml:space="preserve">Номер свидетельства об аккредитации </w:t>
            </w:r>
            <w:r>
              <w:t xml:space="preserve">специалиста </w:t>
            </w:r>
            <w:r w:rsidRPr="00C20D54">
              <w:t>(при наличии)</w:t>
            </w:r>
          </w:p>
        </w:tc>
      </w:tr>
      <w:tr w:rsidR="00A54432" w:rsidRPr="00C20D54" w14:paraId="2CDCDB9F" w14:textId="77777777" w:rsidTr="002D1977">
        <w:trPr>
          <w:trHeight w:val="240"/>
        </w:trPr>
        <w:tc>
          <w:tcPr>
            <w:tcW w:w="252" w:type="pct"/>
            <w:vMerge/>
          </w:tcPr>
          <w:p w14:paraId="7536540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4042E75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61B2ABA2" w14:textId="77777777" w:rsidR="00A54432" w:rsidRPr="00C20D54" w:rsidRDefault="00A54432" w:rsidP="002D1977">
            <w:pPr>
              <w:pStyle w:val="104"/>
            </w:pPr>
            <w:r w:rsidRPr="00C20D54">
              <w:t>Дата выдачи свидетельства об аккредитации</w:t>
            </w:r>
          </w:p>
        </w:tc>
        <w:tc>
          <w:tcPr>
            <w:tcW w:w="2252" w:type="pct"/>
          </w:tcPr>
          <w:p w14:paraId="1E6F3F51" w14:textId="77777777" w:rsidR="00A54432" w:rsidRPr="00C20D54" w:rsidRDefault="00A54432" w:rsidP="002D1977">
            <w:pPr>
              <w:pStyle w:val="104"/>
            </w:pPr>
            <w:r w:rsidRPr="00C20D54">
              <w:t>Дата выдачи свидетельства об аккредитации</w:t>
            </w:r>
            <w:r>
              <w:t xml:space="preserve"> специалиста</w:t>
            </w:r>
            <w:r w:rsidRPr="00C20D54">
              <w:t xml:space="preserve"> (при наличии)</w:t>
            </w:r>
          </w:p>
        </w:tc>
      </w:tr>
      <w:tr w:rsidR="00A54432" w:rsidRPr="00C20D54" w14:paraId="43FD4FC2" w14:textId="77777777" w:rsidTr="002D1977">
        <w:trPr>
          <w:trHeight w:val="240"/>
        </w:trPr>
        <w:tc>
          <w:tcPr>
            <w:tcW w:w="252" w:type="pct"/>
            <w:vMerge w:val="restart"/>
          </w:tcPr>
          <w:p w14:paraId="2FE22A65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013" w:type="pct"/>
            <w:vMerge w:val="restart"/>
          </w:tcPr>
          <w:p w14:paraId="1281310C" w14:textId="77777777" w:rsidR="00A54432" w:rsidRPr="00C20D54" w:rsidRDefault="00A54432" w:rsidP="002D1977">
            <w:pPr>
              <w:pStyle w:val="104"/>
            </w:pPr>
            <w:r w:rsidRPr="00C20D54">
              <w:t>Трудоустройство специалиста</w:t>
            </w:r>
          </w:p>
        </w:tc>
        <w:tc>
          <w:tcPr>
            <w:tcW w:w="1483" w:type="pct"/>
          </w:tcPr>
          <w:p w14:paraId="0143505C" w14:textId="77777777" w:rsidR="00A54432" w:rsidRPr="00C20D54" w:rsidRDefault="00A54432" w:rsidP="002D1977">
            <w:pPr>
              <w:pStyle w:val="104"/>
            </w:pPr>
            <w:r w:rsidRPr="00C20D54">
              <w:t>Дата начала трудовой деятельности</w:t>
            </w:r>
          </w:p>
        </w:tc>
        <w:tc>
          <w:tcPr>
            <w:tcW w:w="2252" w:type="pct"/>
          </w:tcPr>
          <w:p w14:paraId="0E6E9957" w14:textId="77777777" w:rsidR="00A54432" w:rsidRPr="00C20D54" w:rsidRDefault="00A54432" w:rsidP="002D1977">
            <w:pPr>
              <w:pStyle w:val="104"/>
            </w:pPr>
            <w:r w:rsidRPr="00C20D54">
              <w:t>Дата начала записи личного дела работника</w:t>
            </w:r>
          </w:p>
        </w:tc>
      </w:tr>
      <w:tr w:rsidR="00A54432" w:rsidRPr="00C20D54" w14:paraId="6D238F96" w14:textId="77777777" w:rsidTr="002D1977">
        <w:trPr>
          <w:trHeight w:val="240"/>
        </w:trPr>
        <w:tc>
          <w:tcPr>
            <w:tcW w:w="252" w:type="pct"/>
            <w:vMerge/>
          </w:tcPr>
          <w:p w14:paraId="67E9B0C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0B30E9F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6E8B75E0" w14:textId="77777777" w:rsidR="00A54432" w:rsidRPr="00C20D54" w:rsidRDefault="00A54432" w:rsidP="002D1977">
            <w:pPr>
              <w:pStyle w:val="104"/>
            </w:pPr>
            <w:r w:rsidRPr="00C20D54">
              <w:t>Дата окончания трудовой деятельности</w:t>
            </w:r>
          </w:p>
        </w:tc>
        <w:tc>
          <w:tcPr>
            <w:tcW w:w="2252" w:type="pct"/>
          </w:tcPr>
          <w:p w14:paraId="7735FC78" w14:textId="77777777" w:rsidR="00A54432" w:rsidRPr="00C20D54" w:rsidRDefault="00A54432" w:rsidP="002D1977">
            <w:pPr>
              <w:pStyle w:val="104"/>
            </w:pPr>
            <w:r w:rsidRPr="00C20D54">
              <w:t>Дата окончания записи личного дела работника (при наличии)</w:t>
            </w:r>
          </w:p>
        </w:tc>
      </w:tr>
      <w:tr w:rsidR="00A54432" w:rsidRPr="00C20D54" w14:paraId="0B1AD2C9" w14:textId="77777777" w:rsidTr="002D1977">
        <w:trPr>
          <w:trHeight w:val="240"/>
        </w:trPr>
        <w:tc>
          <w:tcPr>
            <w:tcW w:w="252" w:type="pct"/>
            <w:vMerge/>
          </w:tcPr>
          <w:p w14:paraId="0848616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5BCDAC9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7C64216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Субъект МО</w:t>
            </w:r>
          </w:p>
        </w:tc>
        <w:tc>
          <w:tcPr>
            <w:tcW w:w="2252" w:type="pct"/>
          </w:tcPr>
          <w:p w14:paraId="286378B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Субъект организации</w:t>
            </w:r>
          </w:p>
        </w:tc>
      </w:tr>
      <w:tr w:rsidR="00A54432" w:rsidRPr="00C20D54" w14:paraId="40B7BF54" w14:textId="77777777" w:rsidTr="002D1977">
        <w:trPr>
          <w:trHeight w:val="240"/>
        </w:trPr>
        <w:tc>
          <w:tcPr>
            <w:tcW w:w="252" w:type="pct"/>
            <w:vMerge/>
          </w:tcPr>
          <w:p w14:paraId="1F15156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06E1F21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251163F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МО</w:t>
            </w:r>
          </w:p>
        </w:tc>
        <w:tc>
          <w:tcPr>
            <w:tcW w:w="2252" w:type="pct"/>
          </w:tcPr>
          <w:p w14:paraId="27353ED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организации</w:t>
            </w:r>
          </w:p>
        </w:tc>
      </w:tr>
      <w:tr w:rsidR="00A54432" w:rsidRPr="00C20D54" w14:paraId="757CC585" w14:textId="77777777" w:rsidTr="002D1977">
        <w:trPr>
          <w:trHeight w:val="240"/>
        </w:trPr>
        <w:tc>
          <w:tcPr>
            <w:tcW w:w="252" w:type="pct"/>
            <w:vMerge/>
          </w:tcPr>
          <w:p w14:paraId="6433C67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3151B1F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2625892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 МО</w:t>
            </w:r>
          </w:p>
        </w:tc>
        <w:tc>
          <w:tcPr>
            <w:tcW w:w="2252" w:type="pct"/>
          </w:tcPr>
          <w:p w14:paraId="090A918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 организации</w:t>
            </w:r>
          </w:p>
        </w:tc>
      </w:tr>
      <w:tr w:rsidR="00A54432" w:rsidRPr="00C20D54" w14:paraId="2BFECEBF" w14:textId="77777777" w:rsidTr="002D1977">
        <w:trPr>
          <w:trHeight w:val="240"/>
        </w:trPr>
        <w:tc>
          <w:tcPr>
            <w:tcW w:w="252" w:type="pct"/>
            <w:vMerge/>
          </w:tcPr>
          <w:p w14:paraId="4EB2805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30F281B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626729D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 (основная)</w:t>
            </w:r>
          </w:p>
        </w:tc>
        <w:tc>
          <w:tcPr>
            <w:tcW w:w="2252" w:type="pct"/>
          </w:tcPr>
          <w:p w14:paraId="2ABCE73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 работника</w:t>
            </w:r>
          </w:p>
        </w:tc>
      </w:tr>
      <w:tr w:rsidR="00A54432" w:rsidRPr="00C20D54" w14:paraId="0DA30551" w14:textId="77777777" w:rsidTr="002D1977">
        <w:trPr>
          <w:trHeight w:val="240"/>
        </w:trPr>
        <w:tc>
          <w:tcPr>
            <w:tcW w:w="252" w:type="pct"/>
            <w:vMerge w:val="restart"/>
          </w:tcPr>
          <w:p w14:paraId="694E3DD7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013" w:type="pct"/>
            <w:vMerge w:val="restart"/>
          </w:tcPr>
          <w:p w14:paraId="79A753BE" w14:textId="07B36219" w:rsidR="00A54432" w:rsidRPr="00C20D54" w:rsidRDefault="00A54432" w:rsidP="002D1977">
            <w:pPr>
              <w:pStyle w:val="104"/>
            </w:pPr>
            <w:r w:rsidRPr="00C20D54">
              <w:t xml:space="preserve">Имеется ли запись о прохождении </w:t>
            </w:r>
            <w:r w:rsidR="00AA01F7">
              <w:t>о</w:t>
            </w:r>
            <w:r w:rsidRPr="00C20D54">
              <w:t>рдинатуры, после прохождения специалитета</w:t>
            </w:r>
          </w:p>
        </w:tc>
        <w:tc>
          <w:tcPr>
            <w:tcW w:w="1483" w:type="pct"/>
          </w:tcPr>
          <w:p w14:paraId="23449CC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ВУЗ</w:t>
            </w:r>
          </w:p>
        </w:tc>
        <w:tc>
          <w:tcPr>
            <w:tcW w:w="2252" w:type="pct"/>
          </w:tcPr>
          <w:p w14:paraId="1A3F68C5" w14:textId="03DF7185" w:rsidR="00A54432" w:rsidRPr="00C20D54" w:rsidRDefault="00A54432" w:rsidP="002D1977">
            <w:pPr>
              <w:pStyle w:val="104"/>
            </w:pPr>
            <w:r w:rsidRPr="00C20D54">
              <w:t xml:space="preserve">Если у работника имеется запись о прохождении ординатуры, в которой год поступления больше или равен году из даты окончания профессионального образования, то указывается </w:t>
            </w:r>
            <w:r w:rsidR="00061BA6" w:rsidRPr="00C20D54">
              <w:t>образовательн</w:t>
            </w:r>
            <w:r w:rsidR="00061BA6">
              <w:t>ая</w:t>
            </w:r>
            <w:r w:rsidR="00061BA6" w:rsidRPr="00C20D54">
              <w:t xml:space="preserve"> организаци</w:t>
            </w:r>
            <w:r w:rsidR="00061BA6">
              <w:t>я</w:t>
            </w:r>
            <w:r w:rsidRPr="00C20D54">
              <w:t xml:space="preserve"> прохождения ординатуры</w:t>
            </w:r>
          </w:p>
        </w:tc>
      </w:tr>
      <w:tr w:rsidR="00A54432" w:rsidRPr="00C20D54" w14:paraId="5149C5BA" w14:textId="77777777" w:rsidTr="002D1977">
        <w:trPr>
          <w:trHeight w:val="240"/>
        </w:trPr>
        <w:tc>
          <w:tcPr>
            <w:tcW w:w="252" w:type="pct"/>
            <w:vMerge/>
          </w:tcPr>
          <w:p w14:paraId="420FAD4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3" w:type="pct"/>
            <w:vMerge/>
          </w:tcPr>
          <w:p w14:paraId="6E78114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83" w:type="pct"/>
          </w:tcPr>
          <w:p w14:paraId="0F3BB460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Специальность</w:t>
            </w:r>
          </w:p>
        </w:tc>
        <w:tc>
          <w:tcPr>
            <w:tcW w:w="2252" w:type="pct"/>
          </w:tcPr>
          <w:p w14:paraId="008389CA" w14:textId="77777777" w:rsidR="00A54432" w:rsidRPr="00C20D54" w:rsidRDefault="00A54432" w:rsidP="002D1977">
            <w:pPr>
              <w:pStyle w:val="104"/>
            </w:pPr>
            <w:r w:rsidRPr="00C20D54">
              <w:t>Если у работника имеется запись о прохождении ординатуры, в которой год поступления больше или равен году из даты окончания профессионального образования, то указывается специальность прохождения ординатуры</w:t>
            </w:r>
          </w:p>
        </w:tc>
      </w:tr>
    </w:tbl>
    <w:p w14:paraId="16334505" w14:textId="263E9713" w:rsidR="00A54432" w:rsidRPr="00C20D54" w:rsidRDefault="00A54432" w:rsidP="00A25157">
      <w:pPr>
        <w:pStyle w:val="54"/>
      </w:pPr>
      <w:bookmarkStart w:id="487" w:name="_Toc89079987"/>
      <w:r>
        <w:t>Отчет «</w:t>
      </w:r>
      <w:r w:rsidRPr="00C20D54">
        <w:t>88. Отчет о специалистах, прошедших обучение в рамках целевой подготовки (послевузовское образование)</w:t>
      </w:r>
      <w:bookmarkEnd w:id="487"/>
      <w:r>
        <w:t>»</w:t>
      </w:r>
    </w:p>
    <w:p w14:paraId="47EB8497" w14:textId="77777777" w:rsidR="00A54432" w:rsidRPr="00C20D54" w:rsidRDefault="00A54432" w:rsidP="00A54432">
      <w:pPr>
        <w:pStyle w:val="af2"/>
      </w:pPr>
      <w:r w:rsidRPr="00C20D54">
        <w:t xml:space="preserve">Данный отчет предоставляет информацию о медицинских </w:t>
      </w:r>
      <w:r>
        <w:t>(фармацевтических) работниках</w:t>
      </w:r>
      <w:r w:rsidRPr="00C20D54">
        <w:t xml:space="preserve">, получивших послевузовское целевое образование. </w:t>
      </w:r>
    </w:p>
    <w:p w14:paraId="314A8267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12797254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5823A9E0" w14:textId="77777777" w:rsidR="00A54432" w:rsidRDefault="00A54432" w:rsidP="00A54432">
      <w:pPr>
        <w:pStyle w:val="17"/>
      </w:pPr>
      <w:r w:rsidRPr="00C20D54">
        <w:t>Работник МЗ (ФРМР)</w:t>
      </w:r>
      <w:r>
        <w:t xml:space="preserve">; </w:t>
      </w:r>
    </w:p>
    <w:p w14:paraId="6B38DA67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7F1F8E0F" w14:textId="515681FB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34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2FF98B75" w14:textId="77777777" w:rsidTr="002D1977">
        <w:trPr>
          <w:tblHeader/>
        </w:trPr>
        <w:tc>
          <w:tcPr>
            <w:tcW w:w="245" w:type="pct"/>
          </w:tcPr>
          <w:p w14:paraId="7899E45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42D9A011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31DE8A83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4174915E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A38EF1E" w14:textId="77777777" w:rsidTr="002D1977">
        <w:trPr>
          <w:trHeight w:val="217"/>
        </w:trPr>
        <w:tc>
          <w:tcPr>
            <w:tcW w:w="245" w:type="pct"/>
          </w:tcPr>
          <w:p w14:paraId="1367C5D9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0F1DCE1B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0578A519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006267E8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676A2D85" w14:textId="77777777" w:rsidTr="002D1977">
        <w:trPr>
          <w:trHeight w:val="217"/>
        </w:trPr>
        <w:tc>
          <w:tcPr>
            <w:tcW w:w="245" w:type="pct"/>
          </w:tcPr>
          <w:p w14:paraId="553A48CF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38081F8A" w14:textId="77777777" w:rsidR="00A54432" w:rsidRPr="00C20D54" w:rsidRDefault="00A54432" w:rsidP="002D1977">
            <w:pPr>
              <w:pStyle w:val="104"/>
            </w:pPr>
            <w:r w:rsidRPr="00C20D54">
              <w:t>Заказчик </w:t>
            </w:r>
          </w:p>
        </w:tc>
        <w:tc>
          <w:tcPr>
            <w:tcW w:w="1321" w:type="pct"/>
          </w:tcPr>
          <w:p w14:paraId="2AAED204" w14:textId="77777777" w:rsidR="00A54432" w:rsidRPr="00C20D54" w:rsidRDefault="00A54432" w:rsidP="002D1977">
            <w:pPr>
              <w:pStyle w:val="104"/>
            </w:pPr>
            <w:r w:rsidRPr="00C20D54">
              <w:t xml:space="preserve">Заказчик целевого обучения </w:t>
            </w:r>
          </w:p>
        </w:tc>
        <w:tc>
          <w:tcPr>
            <w:tcW w:w="2034" w:type="pct"/>
          </w:tcPr>
          <w:p w14:paraId="0FBBB7F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F8DA11A" w14:textId="77777777" w:rsidR="00A54432" w:rsidRPr="00C20D54" w:rsidRDefault="00A54432" w:rsidP="002D1977">
            <w:pPr>
              <w:pStyle w:val="104"/>
            </w:pPr>
            <w:r w:rsidRPr="00C20D54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C20D54" w14:paraId="6AE7FB18" w14:textId="77777777" w:rsidTr="002D1977">
        <w:trPr>
          <w:trHeight w:val="217"/>
        </w:trPr>
        <w:tc>
          <w:tcPr>
            <w:tcW w:w="245" w:type="pct"/>
          </w:tcPr>
          <w:p w14:paraId="6F6147AA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02074ABC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ВУЗа</w:t>
            </w:r>
          </w:p>
        </w:tc>
        <w:tc>
          <w:tcPr>
            <w:tcW w:w="1321" w:type="pct"/>
          </w:tcPr>
          <w:p w14:paraId="6CCAB914" w14:textId="09475537" w:rsidR="00A54432" w:rsidRPr="00C20D54" w:rsidRDefault="00A54432" w:rsidP="002D1977">
            <w:pPr>
              <w:pStyle w:val="104"/>
            </w:pPr>
            <w:r w:rsidRPr="00C20D54">
              <w:t xml:space="preserve">Ведомственная принадлежность </w:t>
            </w:r>
            <w:r w:rsidR="00147753" w:rsidRPr="00147753">
              <w:t>образовательной организации</w:t>
            </w:r>
          </w:p>
        </w:tc>
        <w:tc>
          <w:tcPr>
            <w:tcW w:w="2034" w:type="pct"/>
          </w:tcPr>
          <w:p w14:paraId="382B299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94C50C1" w14:textId="77777777" w:rsidTr="002D1977">
        <w:trPr>
          <w:trHeight w:val="217"/>
        </w:trPr>
        <w:tc>
          <w:tcPr>
            <w:tcW w:w="245" w:type="pct"/>
          </w:tcPr>
          <w:p w14:paraId="6098B51D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5D68FADE" w14:textId="77777777" w:rsidR="00A54432" w:rsidRPr="00C20D54" w:rsidRDefault="00A54432" w:rsidP="002D1977">
            <w:pPr>
              <w:pStyle w:val="104"/>
            </w:pPr>
            <w:r w:rsidRPr="00C20D54">
              <w:t>Субъект ВУЗа</w:t>
            </w:r>
          </w:p>
        </w:tc>
        <w:tc>
          <w:tcPr>
            <w:tcW w:w="1321" w:type="pct"/>
          </w:tcPr>
          <w:p w14:paraId="1F6CEE9E" w14:textId="13E33757" w:rsidR="00A54432" w:rsidRPr="00C20D54" w:rsidRDefault="00AA01F7" w:rsidP="002D1977">
            <w:pPr>
              <w:pStyle w:val="104"/>
            </w:pPr>
            <w:r w:rsidRPr="00C20D54">
              <w:t xml:space="preserve">Субъект </w:t>
            </w:r>
            <w:r>
              <w:t>Российской Федерации, в котором расположен</w:t>
            </w:r>
            <w:r w:rsidR="00147753">
              <w:t xml:space="preserve">а </w:t>
            </w:r>
            <w:r w:rsidR="00147753" w:rsidRPr="00147753">
              <w:t>образовательн</w:t>
            </w:r>
            <w:r w:rsidR="00147753">
              <w:t xml:space="preserve">ая </w:t>
            </w:r>
            <w:r w:rsidR="00147753" w:rsidRPr="00147753">
              <w:t>организаци</w:t>
            </w:r>
            <w:r w:rsidR="00147753">
              <w:t>я</w:t>
            </w:r>
          </w:p>
        </w:tc>
        <w:tc>
          <w:tcPr>
            <w:tcW w:w="2034" w:type="pct"/>
          </w:tcPr>
          <w:p w14:paraId="310AE051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B117773" w14:textId="77777777" w:rsidTr="002D1977">
        <w:trPr>
          <w:trHeight w:val="217"/>
        </w:trPr>
        <w:tc>
          <w:tcPr>
            <w:tcW w:w="245" w:type="pct"/>
          </w:tcPr>
          <w:p w14:paraId="4FC2C0F9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400" w:type="pct"/>
          </w:tcPr>
          <w:p w14:paraId="7D71E785" w14:textId="77777777" w:rsidR="00A54432" w:rsidRPr="00C20D54" w:rsidRDefault="00A54432" w:rsidP="002D1977">
            <w:pPr>
              <w:pStyle w:val="104"/>
            </w:pPr>
            <w:r w:rsidRPr="00C20D54">
              <w:t>ВУЗ</w:t>
            </w:r>
          </w:p>
        </w:tc>
        <w:tc>
          <w:tcPr>
            <w:tcW w:w="1321" w:type="pct"/>
          </w:tcPr>
          <w:p w14:paraId="15CBDC12" w14:textId="5FC1ADE2" w:rsidR="00A54432" w:rsidRPr="00C20D54" w:rsidRDefault="00AA01F7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  <w:tc>
          <w:tcPr>
            <w:tcW w:w="2034" w:type="pct"/>
          </w:tcPr>
          <w:p w14:paraId="48C650A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1BF1810" w14:textId="77777777" w:rsidTr="002D1977">
        <w:trPr>
          <w:trHeight w:val="217"/>
        </w:trPr>
        <w:tc>
          <w:tcPr>
            <w:tcW w:w="245" w:type="pct"/>
          </w:tcPr>
          <w:p w14:paraId="682073FB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400" w:type="pct"/>
          </w:tcPr>
          <w:p w14:paraId="400E521B" w14:textId="77777777" w:rsidR="00A54432" w:rsidRPr="00C20D54" w:rsidRDefault="00A54432" w:rsidP="002D1977">
            <w:pPr>
              <w:pStyle w:val="104"/>
            </w:pPr>
            <w:r w:rsidRPr="00C20D54">
              <w:t>Учится по настоящее время</w:t>
            </w:r>
          </w:p>
        </w:tc>
        <w:tc>
          <w:tcPr>
            <w:tcW w:w="1321" w:type="pct"/>
          </w:tcPr>
          <w:p w14:paraId="00709B32" w14:textId="77777777" w:rsidR="00A54432" w:rsidRPr="00C20D54" w:rsidRDefault="00A54432" w:rsidP="002D1977">
            <w:pPr>
              <w:pStyle w:val="104"/>
            </w:pPr>
            <w:r w:rsidRPr="00C20D54">
              <w:t>Признак обучения по настоящее время</w:t>
            </w:r>
          </w:p>
        </w:tc>
        <w:tc>
          <w:tcPr>
            <w:tcW w:w="2034" w:type="pct"/>
          </w:tcPr>
          <w:p w14:paraId="7AFE884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36CF6D8" w14:textId="77777777" w:rsidTr="002D1977">
        <w:trPr>
          <w:trHeight w:val="217"/>
        </w:trPr>
        <w:tc>
          <w:tcPr>
            <w:tcW w:w="245" w:type="pct"/>
          </w:tcPr>
          <w:p w14:paraId="6B0ADE06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400" w:type="pct"/>
          </w:tcPr>
          <w:p w14:paraId="1AF47F92" w14:textId="77777777" w:rsidR="00A54432" w:rsidRPr="00C20D54" w:rsidRDefault="00A54432" w:rsidP="002D1977">
            <w:pPr>
              <w:pStyle w:val="104"/>
            </w:pPr>
            <w:r w:rsidRPr="00C20D54">
              <w:t>Год окончания</w:t>
            </w:r>
          </w:p>
        </w:tc>
        <w:tc>
          <w:tcPr>
            <w:tcW w:w="1321" w:type="pct"/>
          </w:tcPr>
          <w:p w14:paraId="30CED364" w14:textId="77777777" w:rsidR="00A54432" w:rsidRPr="00C20D54" w:rsidRDefault="00A54432" w:rsidP="002D1977">
            <w:pPr>
              <w:pStyle w:val="104"/>
            </w:pPr>
            <w:r w:rsidRPr="00C20D54">
              <w:t>Год окончания целевого послевузовского образования</w:t>
            </w:r>
          </w:p>
        </w:tc>
        <w:tc>
          <w:tcPr>
            <w:tcW w:w="2034" w:type="pct"/>
          </w:tcPr>
          <w:p w14:paraId="09906485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E4E3EA1" w14:textId="77777777" w:rsidTr="002D1977">
        <w:trPr>
          <w:trHeight w:val="217"/>
        </w:trPr>
        <w:tc>
          <w:tcPr>
            <w:tcW w:w="245" w:type="pct"/>
          </w:tcPr>
          <w:p w14:paraId="06467C9C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400" w:type="pct"/>
          </w:tcPr>
          <w:p w14:paraId="592732BB" w14:textId="77777777" w:rsidR="00A54432" w:rsidRPr="00C20D54" w:rsidRDefault="00A54432" w:rsidP="002D1977">
            <w:pPr>
              <w:pStyle w:val="104"/>
            </w:pPr>
            <w:r w:rsidRPr="00C20D54">
              <w:t>Отображать все записи личного дела</w:t>
            </w:r>
          </w:p>
        </w:tc>
        <w:tc>
          <w:tcPr>
            <w:tcW w:w="1321" w:type="pct"/>
          </w:tcPr>
          <w:p w14:paraId="4FD20367" w14:textId="77777777" w:rsidR="00A54432" w:rsidRPr="00C20D54" w:rsidRDefault="00A54432" w:rsidP="002D1977">
            <w:pPr>
              <w:pStyle w:val="104"/>
            </w:pPr>
            <w:r w:rsidRPr="00C20D54">
              <w:t>Отображать все записи личного дела</w:t>
            </w:r>
          </w:p>
        </w:tc>
        <w:tc>
          <w:tcPr>
            <w:tcW w:w="2034" w:type="pct"/>
          </w:tcPr>
          <w:p w14:paraId="46D96D98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3AC57B3C" w14:textId="77777777" w:rsidR="00A54432" w:rsidRPr="00C20D54" w:rsidRDefault="00A54432" w:rsidP="00A54432">
      <w:pPr>
        <w:pStyle w:val="afffffff9"/>
      </w:pPr>
      <w:r w:rsidRPr="00C20D54">
        <w:t xml:space="preserve">В отчете отображаются: </w:t>
      </w:r>
    </w:p>
    <w:p w14:paraId="451570FB" w14:textId="683A3127" w:rsidR="00A54432" w:rsidRPr="00C20D54" w:rsidRDefault="00A54432" w:rsidP="00A54432">
      <w:pPr>
        <w:pStyle w:val="17"/>
      </w:pPr>
      <w:r w:rsidRPr="00C20D54">
        <w:t>Медицинские</w:t>
      </w:r>
      <w:r>
        <w:t xml:space="preserve"> (фармацевтические)</w:t>
      </w:r>
      <w:r w:rsidRPr="00C20D54">
        <w:t xml:space="preserve"> работники, имеющие запись в </w:t>
      </w:r>
      <w:r w:rsidR="000664FD">
        <w:t>блок</w:t>
      </w:r>
      <w:r w:rsidRPr="00C20D54">
        <w:t xml:space="preserve">е «Послевузовское образование» с признаком «Целевое обучение» </w:t>
      </w:r>
      <w:r w:rsidR="00AD3D66">
        <w:t>равно</w:t>
      </w:r>
      <w:r w:rsidRPr="00C20D54">
        <w:t xml:space="preserve"> «Да»</w:t>
      </w:r>
      <w:r>
        <w:t>;</w:t>
      </w:r>
    </w:p>
    <w:p w14:paraId="629C3243" w14:textId="00C0D4EB" w:rsidR="00A54432" w:rsidRPr="00C20D54" w:rsidRDefault="00A54432" w:rsidP="00A54432">
      <w:pPr>
        <w:pStyle w:val="17"/>
      </w:pPr>
      <w:r w:rsidRPr="00C20D54">
        <w:t xml:space="preserve">в части </w:t>
      </w:r>
      <w:r w:rsidR="000664FD">
        <w:t>блок</w:t>
      </w:r>
      <w:r w:rsidRPr="00C20D54">
        <w:t xml:space="preserve">а «Сертификат специалиста» </w:t>
      </w:r>
      <w:r>
        <w:t xml:space="preserve">– </w:t>
      </w:r>
      <w:r w:rsidRPr="00C20D54">
        <w:t xml:space="preserve">только те записи, которые актуальны на выбранную при формировании дату (дата попадает в период с «Дата сдачи сертификационного экзамена» по «Дата сдачи сертификационного экзамена» </w:t>
      </w:r>
      <w:r w:rsidR="00AD3D66">
        <w:t xml:space="preserve">плюс </w:t>
      </w:r>
      <w:r w:rsidRPr="00C20D54">
        <w:t>5 лет)</w:t>
      </w:r>
      <w:r>
        <w:t>;</w:t>
      </w:r>
    </w:p>
    <w:p w14:paraId="1D410F75" w14:textId="62860AF2" w:rsidR="00A54432" w:rsidRPr="00C20D54" w:rsidRDefault="00A54432" w:rsidP="00A54432">
      <w:pPr>
        <w:pStyle w:val="17"/>
      </w:pPr>
      <w:r w:rsidRPr="00C20D54">
        <w:t xml:space="preserve">в части </w:t>
      </w:r>
      <w:r w:rsidR="000664FD">
        <w:t>блок</w:t>
      </w:r>
      <w:r w:rsidRPr="00C20D54">
        <w:t xml:space="preserve">а «Личное дело» </w:t>
      </w:r>
      <w:r>
        <w:t xml:space="preserve">– </w:t>
      </w:r>
      <w:r w:rsidRPr="00C20D54">
        <w:t>только те записи, для которых «Дата начала» раньше выбранной при формировании даты, также учитываются записи только по основной должности</w:t>
      </w:r>
      <w:r>
        <w:t>.</w:t>
      </w:r>
    </w:p>
    <w:p w14:paraId="63FAAA2F" w14:textId="77777777" w:rsidR="00A54432" w:rsidRPr="00095A23" w:rsidRDefault="00A54432" w:rsidP="00A54432">
      <w:pPr>
        <w:pStyle w:val="af2"/>
      </w:pPr>
      <w:r w:rsidRPr="00095A23">
        <w:t>Если в поле «Отображать все записи личного дела» при формировании отчета указано значение «Да», то в отчете отображаются все записи личного дела с датой начала раньше даты, указанной при формировании отчета; если указано значение «Нет», то отображается запись с датой начала, более приближенной (максимальной) к дате формирования отчета.</w:t>
      </w:r>
    </w:p>
    <w:p w14:paraId="225FAD22" w14:textId="6C695CBB" w:rsidR="00A54432" w:rsidRPr="00C20D54" w:rsidRDefault="00A54432" w:rsidP="00A54432">
      <w:pPr>
        <w:pStyle w:val="af2"/>
        <w:rPr>
          <w:color w:val="000000" w:themeColor="text1"/>
        </w:rPr>
      </w:pPr>
      <w:r w:rsidRPr="00095A23">
        <w:t>Описание полей, которые</w:t>
      </w:r>
      <w:r w:rsidRPr="00C20D54">
        <w:rPr>
          <w:color w:val="000000" w:themeColor="text1"/>
        </w:rPr>
        <w:t xml:space="preserve"> содержатся в отчете, </w:t>
      </w:r>
      <w:r w:rsidR="008A5D81">
        <w:rPr>
          <w:color w:val="000000" w:themeColor="text1"/>
        </w:rPr>
        <w:t xml:space="preserve">приведено в таблице ниже </w:t>
      </w:r>
      <w:r>
        <w:rPr>
          <w:color w:val="000000" w:themeColor="text1"/>
        </w:rPr>
        <w:t xml:space="preserve">(см.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_Ref42600472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C20D54">
        <w:rPr>
          <w:color w:val="000000" w:themeColor="text1"/>
        </w:rPr>
        <w:t xml:space="preserve">Таблица </w:t>
      </w:r>
      <w:r w:rsidR="00565CC3">
        <w:rPr>
          <w:color w:val="000000" w:themeColor="text1"/>
        </w:rPr>
        <w:t>35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).</w:t>
      </w:r>
    </w:p>
    <w:p w14:paraId="4B81C5F2" w14:textId="69F45D19" w:rsidR="00A54432" w:rsidRPr="00C20D54" w:rsidRDefault="00A54432" w:rsidP="00A54432">
      <w:pPr>
        <w:pStyle w:val="afffffffff4"/>
        <w:rPr>
          <w:color w:val="000000" w:themeColor="text1"/>
        </w:rPr>
      </w:pPr>
      <w:bookmarkStart w:id="488" w:name="_Ref42600472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35</w:t>
      </w:r>
      <w:r w:rsidRPr="00C20D54">
        <w:rPr>
          <w:noProof/>
          <w:color w:val="000000" w:themeColor="text1"/>
        </w:rPr>
        <w:fldChar w:fldCharType="end"/>
      </w:r>
      <w:bookmarkEnd w:id="488"/>
      <w:r w:rsidRPr="00C20D54">
        <w:rPr>
          <w:color w:val="000000" w:themeColor="text1"/>
        </w:rPr>
        <w:t xml:space="preserve"> – Описание полей отчета</w:t>
      </w:r>
    </w:p>
    <w:tbl>
      <w:tblPr>
        <w:tblStyle w:val="af6"/>
        <w:tblW w:w="4864" w:type="pct"/>
        <w:tblLook w:val="04A0" w:firstRow="1" w:lastRow="0" w:firstColumn="1" w:lastColumn="0" w:noHBand="0" w:noVBand="1"/>
      </w:tblPr>
      <w:tblGrid>
        <w:gridCol w:w="457"/>
        <w:gridCol w:w="1991"/>
        <w:gridCol w:w="2622"/>
        <w:gridCol w:w="4020"/>
      </w:tblGrid>
      <w:tr w:rsidR="00A54432" w:rsidRPr="00C20D54" w14:paraId="44B104DF" w14:textId="77777777" w:rsidTr="002D1977">
        <w:trPr>
          <w:tblHeader/>
        </w:trPr>
        <w:tc>
          <w:tcPr>
            <w:tcW w:w="252" w:type="pct"/>
          </w:tcPr>
          <w:p w14:paraId="4C93B18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537" w:type="pct"/>
            <w:gridSpan w:val="2"/>
          </w:tcPr>
          <w:p w14:paraId="590E4F00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211" w:type="pct"/>
          </w:tcPr>
          <w:p w14:paraId="14F98D5E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57BF108B" w14:textId="77777777" w:rsidTr="002D1977">
        <w:trPr>
          <w:trHeight w:val="352"/>
        </w:trPr>
        <w:tc>
          <w:tcPr>
            <w:tcW w:w="252" w:type="pct"/>
          </w:tcPr>
          <w:p w14:paraId="5614C1EB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537" w:type="pct"/>
            <w:gridSpan w:val="2"/>
          </w:tcPr>
          <w:p w14:paraId="75602537" w14:textId="77777777" w:rsidR="00A54432" w:rsidRPr="00C20D54" w:rsidRDefault="00A54432" w:rsidP="002D1977">
            <w:pPr>
              <w:pStyle w:val="104"/>
            </w:pPr>
            <w:r w:rsidRPr="00C20D54">
              <w:t>Заказчик</w:t>
            </w:r>
          </w:p>
        </w:tc>
        <w:tc>
          <w:tcPr>
            <w:tcW w:w="2211" w:type="pct"/>
          </w:tcPr>
          <w:p w14:paraId="0480AED0" w14:textId="77777777" w:rsidR="00A54432" w:rsidRPr="00C20D54" w:rsidRDefault="00A54432" w:rsidP="002D1977">
            <w:pPr>
              <w:pStyle w:val="104"/>
            </w:pPr>
            <w:r w:rsidRPr="00C20D54">
              <w:t>Заказчик целевого обучения (в соответствии со статьей 56 Федерального закона от 29.12.2012 № 273-ФЗ «Об образовании в Российской Федерации»)</w:t>
            </w:r>
          </w:p>
        </w:tc>
      </w:tr>
      <w:tr w:rsidR="00A54432" w:rsidRPr="00C20D54" w14:paraId="4B8A18E0" w14:textId="77777777" w:rsidTr="002D1977">
        <w:trPr>
          <w:trHeight w:val="404"/>
        </w:trPr>
        <w:tc>
          <w:tcPr>
            <w:tcW w:w="252" w:type="pct"/>
            <w:vMerge w:val="restart"/>
          </w:tcPr>
          <w:p w14:paraId="57EA7A10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095" w:type="pct"/>
            <w:vMerge w:val="restart"/>
          </w:tcPr>
          <w:p w14:paraId="5959A249" w14:textId="77777777" w:rsidR="00A54432" w:rsidRPr="00C20D54" w:rsidRDefault="00A54432" w:rsidP="002D1977">
            <w:pPr>
              <w:pStyle w:val="104"/>
            </w:pPr>
            <w:r w:rsidRPr="00C20D54">
              <w:t>Данные по образовательной организации</w:t>
            </w:r>
          </w:p>
        </w:tc>
        <w:tc>
          <w:tcPr>
            <w:tcW w:w="1442" w:type="pct"/>
          </w:tcPr>
          <w:p w14:paraId="5EB3A8A1" w14:textId="77777777" w:rsidR="00A54432" w:rsidRPr="00C20D54" w:rsidRDefault="00A54432" w:rsidP="002D1977">
            <w:pPr>
              <w:pStyle w:val="104"/>
            </w:pPr>
            <w:r w:rsidRPr="00C20D54">
              <w:t>Субъект ВУЗа</w:t>
            </w:r>
          </w:p>
        </w:tc>
        <w:tc>
          <w:tcPr>
            <w:tcW w:w="2211" w:type="pct"/>
          </w:tcPr>
          <w:p w14:paraId="2D5907B9" w14:textId="4EC4AB19" w:rsidR="00A54432" w:rsidRPr="00C20D54" w:rsidRDefault="00AA01F7" w:rsidP="002D1977">
            <w:pPr>
              <w:pStyle w:val="104"/>
            </w:pPr>
            <w:r w:rsidRPr="00C20D54">
              <w:t xml:space="preserve">Субъект </w:t>
            </w:r>
            <w:r>
              <w:t>Российской Федерации, в котором расположен</w:t>
            </w:r>
            <w:r w:rsidR="00147753">
              <w:t xml:space="preserve">а </w:t>
            </w:r>
            <w:r w:rsidR="00147753" w:rsidRPr="00C20D54">
              <w:t>образовательн</w:t>
            </w:r>
            <w:r w:rsidR="00147753">
              <w:t>ая</w:t>
            </w:r>
            <w:r w:rsidR="00147753" w:rsidRPr="00C20D54">
              <w:t xml:space="preserve"> организаци</w:t>
            </w:r>
            <w:r w:rsidR="00147753">
              <w:t>я</w:t>
            </w:r>
          </w:p>
        </w:tc>
      </w:tr>
      <w:tr w:rsidR="00A54432" w:rsidRPr="00C20D54" w14:paraId="2EE28D92" w14:textId="77777777" w:rsidTr="002D1977">
        <w:trPr>
          <w:trHeight w:val="505"/>
        </w:trPr>
        <w:tc>
          <w:tcPr>
            <w:tcW w:w="252" w:type="pct"/>
            <w:vMerge/>
          </w:tcPr>
          <w:p w14:paraId="0BE92CF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0B6E75D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27AB93D8" w14:textId="77777777" w:rsidR="00A54432" w:rsidRPr="00C20D54" w:rsidRDefault="00A54432" w:rsidP="002D1977">
            <w:pPr>
              <w:pStyle w:val="104"/>
            </w:pPr>
            <w:r w:rsidRPr="00C20D54">
              <w:t>ВУЗ</w:t>
            </w:r>
          </w:p>
        </w:tc>
        <w:tc>
          <w:tcPr>
            <w:tcW w:w="2211" w:type="pct"/>
          </w:tcPr>
          <w:p w14:paraId="7C539E08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</w:tr>
      <w:tr w:rsidR="00A54432" w:rsidRPr="00C20D54" w14:paraId="53B8DBB4" w14:textId="77777777" w:rsidTr="002D1977">
        <w:trPr>
          <w:trHeight w:val="601"/>
        </w:trPr>
        <w:tc>
          <w:tcPr>
            <w:tcW w:w="252" w:type="pct"/>
            <w:vMerge/>
          </w:tcPr>
          <w:p w14:paraId="445DECD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62539C9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3CAA43D0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ВУЗа</w:t>
            </w:r>
          </w:p>
        </w:tc>
        <w:tc>
          <w:tcPr>
            <w:tcW w:w="2211" w:type="pct"/>
          </w:tcPr>
          <w:p w14:paraId="6AF853E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образовательной организации</w:t>
            </w:r>
          </w:p>
        </w:tc>
      </w:tr>
      <w:tr w:rsidR="00A54432" w:rsidRPr="00C20D54" w14:paraId="3125A417" w14:textId="77777777" w:rsidTr="002D1977">
        <w:trPr>
          <w:trHeight w:val="325"/>
        </w:trPr>
        <w:tc>
          <w:tcPr>
            <w:tcW w:w="252" w:type="pct"/>
            <w:vMerge w:val="restart"/>
          </w:tcPr>
          <w:p w14:paraId="75D1672C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095" w:type="pct"/>
            <w:vMerge w:val="restart"/>
          </w:tcPr>
          <w:p w14:paraId="7D6FFA91" w14:textId="77777777" w:rsidR="00A54432" w:rsidRPr="00C20D54" w:rsidRDefault="00A54432" w:rsidP="002D1977">
            <w:pPr>
              <w:pStyle w:val="104"/>
            </w:pPr>
            <w:r w:rsidRPr="00C20D54">
              <w:t>Личные данные</w:t>
            </w:r>
          </w:p>
        </w:tc>
        <w:tc>
          <w:tcPr>
            <w:tcW w:w="1442" w:type="pct"/>
          </w:tcPr>
          <w:p w14:paraId="4BEC88FB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  <w:tc>
          <w:tcPr>
            <w:tcW w:w="2211" w:type="pct"/>
          </w:tcPr>
          <w:p w14:paraId="4C4FEC36" w14:textId="77777777" w:rsidR="00A54432" w:rsidRPr="00C20D54" w:rsidRDefault="00A54432" w:rsidP="002D1977">
            <w:pPr>
              <w:pStyle w:val="104"/>
            </w:pPr>
            <w:r w:rsidRPr="00C20D54">
              <w:t>СНИЛС работника</w:t>
            </w:r>
          </w:p>
        </w:tc>
      </w:tr>
      <w:tr w:rsidR="00A54432" w:rsidRPr="00C20D54" w14:paraId="4936CB04" w14:textId="77777777" w:rsidTr="002D1977">
        <w:trPr>
          <w:trHeight w:val="325"/>
        </w:trPr>
        <w:tc>
          <w:tcPr>
            <w:tcW w:w="252" w:type="pct"/>
            <w:vMerge/>
          </w:tcPr>
          <w:p w14:paraId="0C14E35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18626A6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1298DD8B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</w:p>
        </w:tc>
        <w:tc>
          <w:tcPr>
            <w:tcW w:w="2211" w:type="pct"/>
          </w:tcPr>
          <w:p w14:paraId="0D77D519" w14:textId="77777777" w:rsidR="00A54432" w:rsidRPr="00C20D54" w:rsidRDefault="00A54432" w:rsidP="002D1977">
            <w:pPr>
              <w:pStyle w:val="104"/>
            </w:pPr>
            <w:r w:rsidRPr="00C20D54">
              <w:t>Фамилия работника</w:t>
            </w:r>
          </w:p>
        </w:tc>
      </w:tr>
      <w:tr w:rsidR="00A54432" w:rsidRPr="00C20D54" w14:paraId="4523090F" w14:textId="77777777" w:rsidTr="002D1977">
        <w:trPr>
          <w:trHeight w:val="325"/>
        </w:trPr>
        <w:tc>
          <w:tcPr>
            <w:tcW w:w="252" w:type="pct"/>
            <w:vMerge/>
          </w:tcPr>
          <w:p w14:paraId="5617355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5367139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34685E47" w14:textId="77777777" w:rsidR="00A54432" w:rsidRPr="00C20D54" w:rsidRDefault="00A54432" w:rsidP="002D1977">
            <w:pPr>
              <w:pStyle w:val="104"/>
            </w:pPr>
            <w:r w:rsidRPr="00C20D54">
              <w:t>Имя</w:t>
            </w:r>
          </w:p>
        </w:tc>
        <w:tc>
          <w:tcPr>
            <w:tcW w:w="2211" w:type="pct"/>
          </w:tcPr>
          <w:p w14:paraId="22F5A761" w14:textId="77777777" w:rsidR="00A54432" w:rsidRPr="00C20D54" w:rsidRDefault="00A54432" w:rsidP="002D1977">
            <w:pPr>
              <w:pStyle w:val="104"/>
            </w:pPr>
            <w:r w:rsidRPr="00C20D54">
              <w:t>Имя работника</w:t>
            </w:r>
          </w:p>
        </w:tc>
      </w:tr>
      <w:tr w:rsidR="00A54432" w:rsidRPr="00C20D54" w14:paraId="2C87FE92" w14:textId="77777777" w:rsidTr="002D1977">
        <w:trPr>
          <w:trHeight w:val="325"/>
        </w:trPr>
        <w:tc>
          <w:tcPr>
            <w:tcW w:w="252" w:type="pct"/>
            <w:vMerge/>
          </w:tcPr>
          <w:p w14:paraId="6C1F4F9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083DA7E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405F248E" w14:textId="77777777" w:rsidR="00A54432" w:rsidRPr="00C20D54" w:rsidRDefault="00A54432" w:rsidP="002D1977">
            <w:pPr>
              <w:pStyle w:val="104"/>
            </w:pPr>
            <w:r w:rsidRPr="00C20D54">
              <w:t>Отчество</w:t>
            </w:r>
          </w:p>
        </w:tc>
        <w:tc>
          <w:tcPr>
            <w:tcW w:w="2211" w:type="pct"/>
          </w:tcPr>
          <w:p w14:paraId="1D0A3B0C" w14:textId="77777777" w:rsidR="00A54432" w:rsidRPr="00C20D54" w:rsidRDefault="00A54432" w:rsidP="002D1977">
            <w:pPr>
              <w:pStyle w:val="104"/>
            </w:pPr>
            <w:r w:rsidRPr="00C20D54">
              <w:t>Отчество работника</w:t>
            </w:r>
          </w:p>
        </w:tc>
      </w:tr>
      <w:tr w:rsidR="00A54432" w:rsidRPr="00C20D54" w14:paraId="6839654F" w14:textId="77777777" w:rsidTr="002D1977">
        <w:trPr>
          <w:trHeight w:val="210"/>
        </w:trPr>
        <w:tc>
          <w:tcPr>
            <w:tcW w:w="252" w:type="pct"/>
            <w:vMerge w:val="restart"/>
          </w:tcPr>
          <w:p w14:paraId="783DFE41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095" w:type="pct"/>
            <w:vMerge w:val="restart"/>
          </w:tcPr>
          <w:p w14:paraId="7D4FEDEF" w14:textId="77777777" w:rsidR="00A54432" w:rsidRPr="00C20D54" w:rsidRDefault="00A54432" w:rsidP="002D1977">
            <w:pPr>
              <w:pStyle w:val="104"/>
            </w:pPr>
            <w:r w:rsidRPr="00C20D54">
              <w:t>Образование специалиста</w:t>
            </w:r>
          </w:p>
        </w:tc>
        <w:tc>
          <w:tcPr>
            <w:tcW w:w="1442" w:type="pct"/>
          </w:tcPr>
          <w:p w14:paraId="7E67E06F" w14:textId="77777777" w:rsidR="00A54432" w:rsidRPr="00C20D54" w:rsidRDefault="00A54432" w:rsidP="002D1977">
            <w:pPr>
              <w:pStyle w:val="104"/>
            </w:pPr>
            <w:r w:rsidRPr="00C20D54">
              <w:t xml:space="preserve">Уровень образования </w:t>
            </w:r>
          </w:p>
        </w:tc>
        <w:tc>
          <w:tcPr>
            <w:tcW w:w="2211" w:type="pct"/>
          </w:tcPr>
          <w:p w14:paraId="7219F0D7" w14:textId="77777777" w:rsidR="00A54432" w:rsidRPr="00C20D54" w:rsidRDefault="00A54432" w:rsidP="002D1977">
            <w:pPr>
              <w:pStyle w:val="104"/>
            </w:pPr>
            <w:r w:rsidRPr="00C20D54">
              <w:t>Уровень послевузовского образования работника</w:t>
            </w:r>
          </w:p>
        </w:tc>
      </w:tr>
      <w:tr w:rsidR="00A54432" w:rsidRPr="00C20D54" w14:paraId="0B00C10A" w14:textId="77777777" w:rsidTr="002D1977">
        <w:trPr>
          <w:trHeight w:val="210"/>
        </w:trPr>
        <w:tc>
          <w:tcPr>
            <w:tcW w:w="252" w:type="pct"/>
            <w:vMerge/>
          </w:tcPr>
          <w:p w14:paraId="7CF0759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2FDD1A2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5040DF13" w14:textId="77777777" w:rsidR="00A54432" w:rsidRPr="00C20D54" w:rsidRDefault="00A54432" w:rsidP="002D1977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2211" w:type="pct"/>
          </w:tcPr>
          <w:p w14:paraId="63BAA960" w14:textId="77777777" w:rsidR="00A54432" w:rsidRPr="00C20D54" w:rsidRDefault="00A54432" w:rsidP="002D1977">
            <w:pPr>
              <w:pStyle w:val="104"/>
            </w:pPr>
            <w:r w:rsidRPr="00C20D54">
              <w:t>Специальность послевузовского образования</w:t>
            </w:r>
          </w:p>
        </w:tc>
      </w:tr>
      <w:tr w:rsidR="00A54432" w:rsidRPr="00C20D54" w14:paraId="1C0F4E51" w14:textId="77777777" w:rsidTr="002D1977">
        <w:trPr>
          <w:trHeight w:val="170"/>
        </w:trPr>
        <w:tc>
          <w:tcPr>
            <w:tcW w:w="252" w:type="pct"/>
            <w:vMerge/>
          </w:tcPr>
          <w:p w14:paraId="36FA451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3A3986D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4BF750EE" w14:textId="77777777" w:rsidR="00A54432" w:rsidRPr="00C20D54" w:rsidRDefault="00A54432" w:rsidP="002D1977">
            <w:pPr>
              <w:pStyle w:val="104"/>
            </w:pPr>
            <w:r w:rsidRPr="00C20D54">
              <w:t>Код специальности</w:t>
            </w:r>
          </w:p>
        </w:tc>
        <w:tc>
          <w:tcPr>
            <w:tcW w:w="2211" w:type="pct"/>
          </w:tcPr>
          <w:p w14:paraId="69E89E57" w14:textId="77777777" w:rsidR="00A54432" w:rsidRPr="00C20D54" w:rsidRDefault="00A54432" w:rsidP="002D1977">
            <w:pPr>
              <w:pStyle w:val="104"/>
            </w:pPr>
            <w:r w:rsidRPr="00C20D54">
              <w:t>Код специальности</w:t>
            </w:r>
          </w:p>
        </w:tc>
      </w:tr>
      <w:tr w:rsidR="00A54432" w:rsidRPr="00C20D54" w14:paraId="50E5A876" w14:textId="77777777" w:rsidTr="002D1977">
        <w:trPr>
          <w:trHeight w:val="240"/>
        </w:trPr>
        <w:tc>
          <w:tcPr>
            <w:tcW w:w="252" w:type="pct"/>
            <w:vMerge/>
          </w:tcPr>
          <w:p w14:paraId="123C43A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2CFD444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0B311803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2211" w:type="pct"/>
          </w:tcPr>
          <w:p w14:paraId="7572D1C0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</w:tr>
      <w:tr w:rsidR="00A54432" w:rsidRPr="00C20D54" w14:paraId="75FA115C" w14:textId="77777777" w:rsidTr="002D1977">
        <w:trPr>
          <w:trHeight w:val="240"/>
        </w:trPr>
        <w:tc>
          <w:tcPr>
            <w:tcW w:w="252" w:type="pct"/>
            <w:vMerge/>
          </w:tcPr>
          <w:p w14:paraId="157C9E7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68D929A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6E1EE7DE" w14:textId="77777777" w:rsidR="00A54432" w:rsidRPr="00C20D54" w:rsidRDefault="00A54432" w:rsidP="002D1977">
            <w:pPr>
              <w:pStyle w:val="104"/>
            </w:pPr>
            <w:r w:rsidRPr="00C20D54">
              <w:t>Учится по настоящее время</w:t>
            </w:r>
          </w:p>
        </w:tc>
        <w:tc>
          <w:tcPr>
            <w:tcW w:w="2211" w:type="pct"/>
          </w:tcPr>
          <w:p w14:paraId="32B21C72" w14:textId="77777777" w:rsidR="00A54432" w:rsidRPr="00C20D54" w:rsidRDefault="00A54432" w:rsidP="002D1977">
            <w:pPr>
              <w:pStyle w:val="104"/>
            </w:pPr>
            <w:r w:rsidRPr="00C20D54">
              <w:t>Значение «Да», если учится по настоящее время, «Нет» - в противном случае</w:t>
            </w:r>
          </w:p>
        </w:tc>
      </w:tr>
      <w:tr w:rsidR="00A54432" w:rsidRPr="00C20D54" w14:paraId="7AF70CEF" w14:textId="77777777" w:rsidTr="002D1977">
        <w:trPr>
          <w:trHeight w:val="240"/>
        </w:trPr>
        <w:tc>
          <w:tcPr>
            <w:tcW w:w="252" w:type="pct"/>
            <w:vMerge/>
          </w:tcPr>
          <w:p w14:paraId="1578EF5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5B83567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5899F0D8" w14:textId="77777777" w:rsidR="00A54432" w:rsidRPr="00C20D54" w:rsidRDefault="00A54432" w:rsidP="002D1977">
            <w:pPr>
              <w:pStyle w:val="104"/>
            </w:pPr>
            <w:r w:rsidRPr="00C20D54">
              <w:t>Дата получения диплома</w:t>
            </w:r>
          </w:p>
        </w:tc>
        <w:tc>
          <w:tcPr>
            <w:tcW w:w="2211" w:type="pct"/>
          </w:tcPr>
          <w:p w14:paraId="24B97CD7" w14:textId="77777777" w:rsidR="00A54432" w:rsidRPr="00C20D54" w:rsidRDefault="00A54432" w:rsidP="002D1977">
            <w:pPr>
              <w:pStyle w:val="104"/>
            </w:pPr>
            <w:r w:rsidRPr="00C20D54">
              <w:t>Дата получения диплома</w:t>
            </w:r>
          </w:p>
        </w:tc>
      </w:tr>
      <w:tr w:rsidR="00A54432" w:rsidRPr="00C20D54" w14:paraId="3981CC60" w14:textId="77777777" w:rsidTr="002D1977">
        <w:trPr>
          <w:trHeight w:val="240"/>
        </w:trPr>
        <w:tc>
          <w:tcPr>
            <w:tcW w:w="252" w:type="pct"/>
            <w:vMerge/>
          </w:tcPr>
          <w:p w14:paraId="72B81BF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1C14D4C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6633A33E" w14:textId="77777777" w:rsidR="00A54432" w:rsidRPr="00C20D54" w:rsidRDefault="00A54432" w:rsidP="002D1977">
            <w:pPr>
              <w:pStyle w:val="104"/>
            </w:pPr>
            <w:r w:rsidRPr="00C20D54">
              <w:t>Номер сертификата специалиста</w:t>
            </w:r>
          </w:p>
        </w:tc>
        <w:tc>
          <w:tcPr>
            <w:tcW w:w="2211" w:type="pct"/>
          </w:tcPr>
          <w:p w14:paraId="660A7044" w14:textId="77777777" w:rsidR="00A54432" w:rsidRPr="00C20D54" w:rsidRDefault="00A54432" w:rsidP="002D1977">
            <w:pPr>
              <w:pStyle w:val="104"/>
            </w:pPr>
            <w:r w:rsidRPr="00C20D54">
              <w:t>Номер сертификата специалиста (при наличии)</w:t>
            </w:r>
          </w:p>
        </w:tc>
      </w:tr>
      <w:tr w:rsidR="00A54432" w:rsidRPr="00C20D54" w14:paraId="43FFEF6C" w14:textId="77777777" w:rsidTr="002D1977">
        <w:trPr>
          <w:trHeight w:val="240"/>
        </w:trPr>
        <w:tc>
          <w:tcPr>
            <w:tcW w:w="252" w:type="pct"/>
            <w:vMerge/>
          </w:tcPr>
          <w:p w14:paraId="438A596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2D9414F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24F60893" w14:textId="77777777" w:rsidR="00A54432" w:rsidRPr="00C20D54" w:rsidRDefault="00A54432" w:rsidP="002D1977">
            <w:pPr>
              <w:pStyle w:val="104"/>
            </w:pPr>
            <w:r w:rsidRPr="00C20D54">
              <w:t>Дата выдачи сертификата</w:t>
            </w:r>
          </w:p>
        </w:tc>
        <w:tc>
          <w:tcPr>
            <w:tcW w:w="2211" w:type="pct"/>
          </w:tcPr>
          <w:p w14:paraId="0DB3C101" w14:textId="77777777" w:rsidR="00A54432" w:rsidRPr="00C20D54" w:rsidRDefault="00A54432" w:rsidP="002D1977">
            <w:pPr>
              <w:pStyle w:val="104"/>
            </w:pPr>
            <w:r w:rsidRPr="00C20D54">
              <w:t>Дата выдачи сертификата</w:t>
            </w:r>
            <w:r>
              <w:t xml:space="preserve"> специалиста</w:t>
            </w:r>
            <w:r w:rsidRPr="00C20D54">
              <w:t xml:space="preserve"> (при наличии)</w:t>
            </w:r>
          </w:p>
        </w:tc>
      </w:tr>
      <w:tr w:rsidR="00A54432" w:rsidRPr="00C20D54" w14:paraId="28325E2F" w14:textId="77777777" w:rsidTr="002D1977">
        <w:trPr>
          <w:trHeight w:val="240"/>
        </w:trPr>
        <w:tc>
          <w:tcPr>
            <w:tcW w:w="252" w:type="pct"/>
            <w:vMerge/>
          </w:tcPr>
          <w:p w14:paraId="4C90D49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6B38238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63B701B9" w14:textId="77777777" w:rsidR="00A54432" w:rsidRPr="00C20D54" w:rsidRDefault="00A54432" w:rsidP="002D1977">
            <w:pPr>
              <w:pStyle w:val="104"/>
            </w:pPr>
            <w:r w:rsidRPr="00C20D54">
              <w:t>Номер свидетельства об аккредитации</w:t>
            </w:r>
          </w:p>
        </w:tc>
        <w:tc>
          <w:tcPr>
            <w:tcW w:w="2211" w:type="pct"/>
          </w:tcPr>
          <w:p w14:paraId="7ECA0BC4" w14:textId="77777777" w:rsidR="00A54432" w:rsidRPr="00C20D54" w:rsidRDefault="00A54432" w:rsidP="002D1977">
            <w:pPr>
              <w:pStyle w:val="104"/>
            </w:pPr>
            <w:r w:rsidRPr="00C20D54">
              <w:t xml:space="preserve">Номер свидетельства об аккредитации </w:t>
            </w:r>
            <w:r>
              <w:t>специалиста</w:t>
            </w:r>
            <w:r w:rsidRPr="00C20D54">
              <w:t xml:space="preserve"> (при наличии)</w:t>
            </w:r>
          </w:p>
        </w:tc>
      </w:tr>
      <w:tr w:rsidR="00A54432" w:rsidRPr="00C20D54" w14:paraId="4ACEF291" w14:textId="77777777" w:rsidTr="002D1977">
        <w:trPr>
          <w:trHeight w:val="240"/>
        </w:trPr>
        <w:tc>
          <w:tcPr>
            <w:tcW w:w="252" w:type="pct"/>
            <w:vMerge/>
          </w:tcPr>
          <w:p w14:paraId="2F53EDD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41D836D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1EBD6307" w14:textId="77777777" w:rsidR="00A54432" w:rsidRPr="00C20D54" w:rsidRDefault="00A54432" w:rsidP="002D1977">
            <w:pPr>
              <w:pStyle w:val="104"/>
            </w:pPr>
            <w:r w:rsidRPr="00C20D54">
              <w:t>Дата выдачи свидетельства об аккредитации</w:t>
            </w:r>
          </w:p>
        </w:tc>
        <w:tc>
          <w:tcPr>
            <w:tcW w:w="2211" w:type="pct"/>
          </w:tcPr>
          <w:p w14:paraId="628CB37F" w14:textId="77777777" w:rsidR="00A54432" w:rsidRPr="00C20D54" w:rsidRDefault="00A54432" w:rsidP="002D1977">
            <w:pPr>
              <w:pStyle w:val="104"/>
            </w:pPr>
            <w:r w:rsidRPr="00C20D54">
              <w:t>Дата выдачи свидетельства об аккредитации</w:t>
            </w:r>
            <w:r>
              <w:t xml:space="preserve"> специалиста</w:t>
            </w:r>
            <w:r w:rsidRPr="00C20D54">
              <w:t xml:space="preserve"> (при наличии)</w:t>
            </w:r>
          </w:p>
        </w:tc>
      </w:tr>
      <w:tr w:rsidR="00A54432" w:rsidRPr="00C20D54" w14:paraId="1B3697A5" w14:textId="77777777" w:rsidTr="002D1977">
        <w:trPr>
          <w:trHeight w:val="240"/>
        </w:trPr>
        <w:tc>
          <w:tcPr>
            <w:tcW w:w="252" w:type="pct"/>
            <w:vMerge w:val="restart"/>
          </w:tcPr>
          <w:p w14:paraId="003C7FF1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095" w:type="pct"/>
            <w:vMerge w:val="restart"/>
          </w:tcPr>
          <w:p w14:paraId="2C04FD2B" w14:textId="77777777" w:rsidR="00A54432" w:rsidRPr="00C20D54" w:rsidRDefault="00A54432" w:rsidP="002D1977">
            <w:pPr>
              <w:pStyle w:val="104"/>
            </w:pPr>
            <w:r w:rsidRPr="00C20D54">
              <w:t>Трудоустройство специалиста</w:t>
            </w:r>
          </w:p>
        </w:tc>
        <w:tc>
          <w:tcPr>
            <w:tcW w:w="1442" w:type="pct"/>
          </w:tcPr>
          <w:p w14:paraId="56713270" w14:textId="77777777" w:rsidR="00A54432" w:rsidRPr="00C20D54" w:rsidRDefault="00A54432" w:rsidP="002D1977">
            <w:pPr>
              <w:pStyle w:val="104"/>
            </w:pPr>
            <w:r w:rsidRPr="00C20D54">
              <w:t>Дата начала трудовой деятельности</w:t>
            </w:r>
          </w:p>
        </w:tc>
        <w:tc>
          <w:tcPr>
            <w:tcW w:w="2211" w:type="pct"/>
          </w:tcPr>
          <w:p w14:paraId="4FA8D66B" w14:textId="77777777" w:rsidR="00A54432" w:rsidRPr="00C20D54" w:rsidRDefault="00A54432" w:rsidP="002D1977">
            <w:pPr>
              <w:pStyle w:val="104"/>
            </w:pPr>
            <w:r w:rsidRPr="00C20D54">
              <w:t>Дата начала записи личного дела</w:t>
            </w:r>
            <w:r>
              <w:t xml:space="preserve"> </w:t>
            </w:r>
            <w:r w:rsidRPr="00C20D54">
              <w:t>работника</w:t>
            </w:r>
          </w:p>
        </w:tc>
      </w:tr>
      <w:tr w:rsidR="00A54432" w:rsidRPr="00C20D54" w14:paraId="6652C5F7" w14:textId="77777777" w:rsidTr="002D1977">
        <w:trPr>
          <w:trHeight w:val="240"/>
        </w:trPr>
        <w:tc>
          <w:tcPr>
            <w:tcW w:w="252" w:type="pct"/>
            <w:vMerge/>
          </w:tcPr>
          <w:p w14:paraId="1864677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5EE10D0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7ABCA69E" w14:textId="77777777" w:rsidR="00A54432" w:rsidRPr="00C20D54" w:rsidRDefault="00A54432" w:rsidP="002D1977">
            <w:pPr>
              <w:pStyle w:val="104"/>
            </w:pPr>
            <w:r w:rsidRPr="00C20D54">
              <w:t>Дата окончания трудовой деятельности</w:t>
            </w:r>
          </w:p>
        </w:tc>
        <w:tc>
          <w:tcPr>
            <w:tcW w:w="2211" w:type="pct"/>
          </w:tcPr>
          <w:p w14:paraId="3250F1A3" w14:textId="77777777" w:rsidR="00A54432" w:rsidRPr="00C20D54" w:rsidRDefault="00A54432" w:rsidP="002D1977">
            <w:pPr>
              <w:pStyle w:val="104"/>
            </w:pPr>
            <w:r w:rsidRPr="00C20D54">
              <w:t>Дата окончания записи личного дела работника (при наличии)</w:t>
            </w:r>
          </w:p>
        </w:tc>
      </w:tr>
      <w:tr w:rsidR="00A54432" w:rsidRPr="00C20D54" w14:paraId="702F6B8D" w14:textId="77777777" w:rsidTr="002D1977">
        <w:trPr>
          <w:trHeight w:val="240"/>
        </w:trPr>
        <w:tc>
          <w:tcPr>
            <w:tcW w:w="252" w:type="pct"/>
            <w:vMerge/>
          </w:tcPr>
          <w:p w14:paraId="1081871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54279E6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0EF569C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Субъект МО</w:t>
            </w:r>
          </w:p>
        </w:tc>
        <w:tc>
          <w:tcPr>
            <w:tcW w:w="2211" w:type="pct"/>
          </w:tcPr>
          <w:p w14:paraId="77E6E6C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Субъект</w:t>
            </w:r>
            <w:r>
              <w:rPr>
                <w:rFonts w:eastAsia="Times New Roman"/>
                <w:lang w:eastAsia="ru-RU"/>
              </w:rPr>
              <w:t xml:space="preserve"> </w:t>
            </w:r>
            <w:r w:rsidRPr="00C20D54">
              <w:rPr>
                <w:rFonts w:eastAsia="Times New Roman"/>
                <w:lang w:eastAsia="ru-RU"/>
              </w:rPr>
              <w:t>организации</w:t>
            </w:r>
          </w:p>
        </w:tc>
      </w:tr>
      <w:tr w:rsidR="00A54432" w:rsidRPr="00C20D54" w14:paraId="2513F01C" w14:textId="77777777" w:rsidTr="002D1977">
        <w:trPr>
          <w:trHeight w:val="240"/>
        </w:trPr>
        <w:tc>
          <w:tcPr>
            <w:tcW w:w="252" w:type="pct"/>
            <w:vMerge/>
          </w:tcPr>
          <w:p w14:paraId="663E00B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73AEA6D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0E42E2E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МО</w:t>
            </w:r>
          </w:p>
        </w:tc>
        <w:tc>
          <w:tcPr>
            <w:tcW w:w="2211" w:type="pct"/>
          </w:tcPr>
          <w:p w14:paraId="3707109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организации</w:t>
            </w:r>
          </w:p>
        </w:tc>
      </w:tr>
      <w:tr w:rsidR="00A54432" w:rsidRPr="00C20D54" w14:paraId="2409D9E9" w14:textId="77777777" w:rsidTr="002D1977">
        <w:trPr>
          <w:trHeight w:val="240"/>
        </w:trPr>
        <w:tc>
          <w:tcPr>
            <w:tcW w:w="252" w:type="pct"/>
            <w:vMerge/>
          </w:tcPr>
          <w:p w14:paraId="08EF1CB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582C86D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3F3CFBEF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 МО</w:t>
            </w:r>
          </w:p>
        </w:tc>
        <w:tc>
          <w:tcPr>
            <w:tcW w:w="2211" w:type="pct"/>
          </w:tcPr>
          <w:p w14:paraId="2199CAE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 организации</w:t>
            </w:r>
          </w:p>
        </w:tc>
      </w:tr>
      <w:tr w:rsidR="00A54432" w:rsidRPr="00C20D54" w14:paraId="4B0D8B6B" w14:textId="77777777" w:rsidTr="002D1977">
        <w:trPr>
          <w:trHeight w:val="240"/>
        </w:trPr>
        <w:tc>
          <w:tcPr>
            <w:tcW w:w="252" w:type="pct"/>
            <w:vMerge/>
          </w:tcPr>
          <w:p w14:paraId="28F978E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95" w:type="pct"/>
            <w:vMerge/>
          </w:tcPr>
          <w:p w14:paraId="059F93F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442" w:type="pct"/>
          </w:tcPr>
          <w:p w14:paraId="55FCACC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 (основная)</w:t>
            </w:r>
          </w:p>
        </w:tc>
        <w:tc>
          <w:tcPr>
            <w:tcW w:w="2211" w:type="pct"/>
          </w:tcPr>
          <w:p w14:paraId="597DD2D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 работника</w:t>
            </w:r>
          </w:p>
        </w:tc>
      </w:tr>
    </w:tbl>
    <w:p w14:paraId="61AA6C80" w14:textId="36E75B6E" w:rsidR="00A54432" w:rsidRDefault="00A54432" w:rsidP="00A25157">
      <w:pPr>
        <w:pStyle w:val="54"/>
      </w:pPr>
      <w:bookmarkStart w:id="489" w:name="_Toc89079988"/>
      <w:r>
        <w:t>Отчет «</w:t>
      </w:r>
      <w:r w:rsidRPr="00C20D54">
        <w:t>102. Отчет по трудоустройству выпускников в разрезе уровней образования</w:t>
      </w:r>
      <w:r>
        <w:t>»</w:t>
      </w:r>
      <w:r w:rsidRPr="00C20D54">
        <w:t xml:space="preserve"> </w:t>
      </w:r>
    </w:p>
    <w:p w14:paraId="6211422A" w14:textId="77777777" w:rsidR="00A54432" w:rsidRPr="00C20D54" w:rsidRDefault="00A54432" w:rsidP="00A54432">
      <w:pPr>
        <w:pStyle w:val="af2"/>
      </w:pPr>
      <w:r w:rsidRPr="00C20D54">
        <w:t xml:space="preserve">Данный отчет предоставляет сведения о медицинских </w:t>
      </w:r>
      <w:r>
        <w:t xml:space="preserve">(фармацевтических) </w:t>
      </w:r>
      <w:r w:rsidRPr="00C20D54">
        <w:t>работниках с иностранным образованием для контроля за наполнением трудоустройства.</w:t>
      </w:r>
    </w:p>
    <w:p w14:paraId="4B243307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46C6715A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45F7736B" w14:textId="77777777" w:rsidR="00A54432" w:rsidRDefault="00A54432" w:rsidP="00A54432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(ФРМР);</w:t>
      </w:r>
    </w:p>
    <w:p w14:paraId="4113B506" w14:textId="69E4B226" w:rsidR="00A54432" w:rsidRDefault="00121CB7" w:rsidP="00A54432">
      <w:pPr>
        <w:pStyle w:val="17"/>
      </w:pPr>
      <w:r>
        <w:t>Работник РЗН</w:t>
      </w:r>
      <w:r w:rsidR="00147753">
        <w:t xml:space="preserve"> </w:t>
      </w:r>
      <w:r w:rsidR="00A54432" w:rsidRPr="00C20D54">
        <w:t>(ФРМР)</w:t>
      </w:r>
      <w:r w:rsidR="00A54432">
        <w:t>;</w:t>
      </w:r>
    </w:p>
    <w:p w14:paraId="2C148943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2AE2A044" w14:textId="10971DF5" w:rsidR="00A54432" w:rsidRPr="00C20D54" w:rsidRDefault="00A54432" w:rsidP="00A54432">
      <w:pPr>
        <w:pStyle w:val="afffffffff4"/>
      </w:pPr>
      <w:r w:rsidRPr="00C20D54">
        <w:t xml:space="preserve">Таблица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Таблица \* ARABIC \s 1 </w:instrText>
      </w:r>
      <w:r w:rsidRPr="00C20D54">
        <w:rPr>
          <w:noProof/>
        </w:rPr>
        <w:fldChar w:fldCharType="separate"/>
      </w:r>
      <w:r w:rsidR="00565CC3">
        <w:rPr>
          <w:noProof/>
        </w:rPr>
        <w:t>36</w:t>
      </w:r>
      <w:r w:rsidRPr="00C20D54">
        <w:rPr>
          <w:noProof/>
        </w:rPr>
        <w:fldChar w:fldCharType="end"/>
      </w:r>
      <w:r w:rsidRPr="00C20D54"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092B42BA" w14:textId="77777777" w:rsidTr="002D1977">
        <w:trPr>
          <w:tblHeader/>
        </w:trPr>
        <w:tc>
          <w:tcPr>
            <w:tcW w:w="245" w:type="pct"/>
          </w:tcPr>
          <w:p w14:paraId="532B0AC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35491F01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5137315E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4D6DD257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36A2F8F9" w14:textId="77777777" w:rsidTr="002D1977">
        <w:trPr>
          <w:trHeight w:val="217"/>
        </w:trPr>
        <w:tc>
          <w:tcPr>
            <w:tcW w:w="245" w:type="pct"/>
          </w:tcPr>
          <w:p w14:paraId="5BAB9B5B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85" w:type="pct"/>
          </w:tcPr>
          <w:p w14:paraId="6173DE54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585" w:type="pct"/>
          </w:tcPr>
          <w:p w14:paraId="3525286A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1585" w:type="pct"/>
          </w:tcPr>
          <w:p w14:paraId="6D8C338F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</w:tbl>
    <w:p w14:paraId="25364465" w14:textId="17D6172A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 w:rsidRPr="00C20D54">
        <w:t>(</w:t>
      </w:r>
      <w:r w:rsidR="008A5D81">
        <w:t xml:space="preserve">см. </w:t>
      </w:r>
      <w:r>
        <w:fldChar w:fldCharType="begin"/>
      </w:r>
      <w:r>
        <w:instrText xml:space="preserve"> REF _Ref155959960 \h  \* MERGEFORMAT </w:instrText>
      </w:r>
      <w:r>
        <w:fldChar w:fldCharType="separate"/>
      </w:r>
      <w:r w:rsidR="00565CC3" w:rsidRPr="00C20D54">
        <w:t xml:space="preserve">Таблица </w:t>
      </w:r>
      <w:r w:rsidR="00565CC3">
        <w:rPr>
          <w:noProof/>
        </w:rPr>
        <w:t>37</w:t>
      </w:r>
      <w:r>
        <w:fldChar w:fldCharType="end"/>
      </w:r>
      <w:r w:rsidRPr="00C20D54">
        <w:t>).</w:t>
      </w:r>
    </w:p>
    <w:p w14:paraId="2DEAABA9" w14:textId="15023E5A" w:rsidR="00A54432" w:rsidRPr="00C20D54" w:rsidRDefault="00A54432" w:rsidP="00A54432">
      <w:pPr>
        <w:pStyle w:val="afffffffff4"/>
      </w:pPr>
      <w:bookmarkStart w:id="490" w:name="_Ref155959960"/>
      <w:r w:rsidRPr="00C20D54">
        <w:t xml:space="preserve">Таблица </w:t>
      </w:r>
      <w:r w:rsidRPr="00C20D54">
        <w:rPr>
          <w:noProof/>
        </w:rPr>
        <w:fldChar w:fldCharType="begin"/>
      </w:r>
      <w:r w:rsidRPr="00C20D54">
        <w:rPr>
          <w:noProof/>
        </w:rPr>
        <w:instrText xml:space="preserve"> SEQ Таблица \* ARABIC \s 1 </w:instrText>
      </w:r>
      <w:r w:rsidRPr="00C20D54">
        <w:rPr>
          <w:noProof/>
        </w:rPr>
        <w:fldChar w:fldCharType="separate"/>
      </w:r>
      <w:r w:rsidR="00565CC3">
        <w:rPr>
          <w:noProof/>
        </w:rPr>
        <w:t>37</w:t>
      </w:r>
      <w:r w:rsidRPr="00C20D54">
        <w:rPr>
          <w:noProof/>
        </w:rPr>
        <w:fldChar w:fldCharType="end"/>
      </w:r>
      <w:bookmarkEnd w:id="490"/>
      <w:r w:rsidRPr="00C20D54">
        <w:t xml:space="preserve"> – </w:t>
      </w:r>
      <w:r w:rsidRPr="001C6FA7">
        <w:t>Описание</w:t>
      </w:r>
      <w:r w:rsidRPr="00C20D54"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0"/>
        <w:gridCol w:w="1990"/>
        <w:gridCol w:w="1592"/>
        <w:gridCol w:w="2020"/>
        <w:gridCol w:w="3282"/>
      </w:tblGrid>
      <w:tr w:rsidR="00A54432" w:rsidRPr="00C20D54" w14:paraId="701E76BE" w14:textId="77777777" w:rsidTr="002D1977">
        <w:trPr>
          <w:tblHeader/>
        </w:trPr>
        <w:tc>
          <w:tcPr>
            <w:tcW w:w="246" w:type="pct"/>
          </w:tcPr>
          <w:p w14:paraId="1EC84B7D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998" w:type="pct"/>
            <w:gridSpan w:val="3"/>
          </w:tcPr>
          <w:p w14:paraId="0504ACC4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756" w:type="pct"/>
          </w:tcPr>
          <w:p w14:paraId="1F649114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2CE0897" w14:textId="77777777" w:rsidTr="002D1977">
        <w:trPr>
          <w:trHeight w:val="655"/>
        </w:trPr>
        <w:tc>
          <w:tcPr>
            <w:tcW w:w="246" w:type="pct"/>
            <w:vMerge w:val="restart"/>
          </w:tcPr>
          <w:p w14:paraId="5BBE45FE" w14:textId="77777777" w:rsidR="00A54432" w:rsidRPr="00C20D54" w:rsidRDefault="00A54432" w:rsidP="002D1977">
            <w:pPr>
              <w:pStyle w:val="104"/>
            </w:pPr>
            <w:r>
              <w:t>1.</w:t>
            </w:r>
          </w:p>
        </w:tc>
        <w:tc>
          <w:tcPr>
            <w:tcW w:w="1065" w:type="pct"/>
            <w:vMerge w:val="restart"/>
          </w:tcPr>
          <w:p w14:paraId="2D8FFB90" w14:textId="77777777" w:rsidR="00A54432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Закончившие обучение</w:t>
            </w:r>
          </w:p>
        </w:tc>
        <w:tc>
          <w:tcPr>
            <w:tcW w:w="852" w:type="pct"/>
            <w:vMerge w:val="restart"/>
          </w:tcPr>
          <w:p w14:paraId="07B2986F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>Специалитет</w:t>
            </w:r>
          </w:p>
        </w:tc>
        <w:tc>
          <w:tcPr>
            <w:tcW w:w="1081" w:type="pct"/>
          </w:tcPr>
          <w:p w14:paraId="698E9AFC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1EDCAC63" w14:textId="77777777" w:rsidR="00A54432" w:rsidRPr="00C20D54" w:rsidRDefault="00A54432" w:rsidP="002D1977">
            <w:pPr>
              <w:pStyle w:val="104"/>
            </w:pPr>
            <w:r>
              <w:t>Общее количество работников, получивших профессиональное образование с уровнем «специалитет»</w:t>
            </w:r>
          </w:p>
        </w:tc>
      </w:tr>
      <w:tr w:rsidR="00A54432" w:rsidRPr="00C20D54" w14:paraId="777CC6B6" w14:textId="77777777" w:rsidTr="002D1977">
        <w:trPr>
          <w:trHeight w:val="655"/>
        </w:trPr>
        <w:tc>
          <w:tcPr>
            <w:tcW w:w="246" w:type="pct"/>
            <w:vMerge/>
          </w:tcPr>
          <w:p w14:paraId="052C4C4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0F779F0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7B1BC75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3BA8C72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5555DD">
              <w:rPr>
                <w:rFonts w:eastAsia="Times New Roman"/>
                <w:lang w:eastAsia="ru-RU"/>
              </w:rPr>
              <w:t>в том числе обучавшихся в рамках целевой подготовк</w:t>
            </w:r>
            <w:r>
              <w:rPr>
                <w:rFonts w:eastAsia="Times New Roman"/>
                <w:lang w:eastAsia="ru-RU"/>
              </w:rPr>
              <w:t>и</w:t>
            </w:r>
          </w:p>
        </w:tc>
        <w:tc>
          <w:tcPr>
            <w:tcW w:w="1756" w:type="pct"/>
          </w:tcPr>
          <w:p w14:paraId="56AAF4C3" w14:textId="77777777" w:rsidR="00A54432" w:rsidRPr="00C20D54" w:rsidRDefault="00A54432" w:rsidP="002D1977">
            <w:pPr>
              <w:pStyle w:val="104"/>
            </w:pPr>
            <w:r>
              <w:t>Количество работников, получивших профессиональное образование с уровнем «специалитет» в рамках целевой подготовки</w:t>
            </w:r>
          </w:p>
        </w:tc>
      </w:tr>
      <w:tr w:rsidR="00A54432" w:rsidRPr="00C20D54" w14:paraId="1F2CE04B" w14:textId="77777777" w:rsidTr="002D1977">
        <w:trPr>
          <w:trHeight w:val="655"/>
        </w:trPr>
        <w:tc>
          <w:tcPr>
            <w:tcW w:w="246" w:type="pct"/>
            <w:vMerge/>
          </w:tcPr>
          <w:p w14:paraId="08E0273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1A4CF618" w14:textId="77777777" w:rsidR="00A54432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1589C865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>Ординатура</w:t>
            </w:r>
          </w:p>
        </w:tc>
        <w:tc>
          <w:tcPr>
            <w:tcW w:w="1081" w:type="pct"/>
          </w:tcPr>
          <w:p w14:paraId="61D97DB7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6FB8CA11" w14:textId="77777777" w:rsidR="00A54432" w:rsidRPr="00C20D54" w:rsidRDefault="00A54432" w:rsidP="002D1977">
            <w:pPr>
              <w:pStyle w:val="104"/>
            </w:pPr>
            <w:r>
              <w:t>Общее количество работников, получивших образование с уровнем «ординатура»</w:t>
            </w:r>
          </w:p>
        </w:tc>
      </w:tr>
      <w:tr w:rsidR="00A54432" w:rsidRPr="00C20D54" w14:paraId="42734596" w14:textId="77777777" w:rsidTr="002D1977">
        <w:trPr>
          <w:trHeight w:val="655"/>
        </w:trPr>
        <w:tc>
          <w:tcPr>
            <w:tcW w:w="246" w:type="pct"/>
            <w:vMerge/>
          </w:tcPr>
          <w:p w14:paraId="17A5694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FC5707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4782F4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1BA19B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5555DD">
              <w:rPr>
                <w:rFonts w:eastAsia="Times New Roman"/>
                <w:lang w:eastAsia="ru-RU"/>
              </w:rPr>
              <w:t>в том числе обучавшихся в рамках целевой подготовк</w:t>
            </w:r>
            <w:r>
              <w:rPr>
                <w:rFonts w:eastAsia="Times New Roman"/>
                <w:lang w:eastAsia="ru-RU"/>
              </w:rPr>
              <w:t>и</w:t>
            </w:r>
          </w:p>
        </w:tc>
        <w:tc>
          <w:tcPr>
            <w:tcW w:w="1756" w:type="pct"/>
          </w:tcPr>
          <w:p w14:paraId="3B7995C4" w14:textId="77777777" w:rsidR="00A54432" w:rsidRPr="00C20D54" w:rsidRDefault="00A54432" w:rsidP="002D1977">
            <w:pPr>
              <w:pStyle w:val="104"/>
            </w:pPr>
            <w:r>
              <w:t xml:space="preserve">Количество работников, получивших </w:t>
            </w:r>
            <w:r w:rsidRPr="007879B9">
              <w:t>образование с уровнем «ординатура»</w:t>
            </w:r>
            <w:r>
              <w:t xml:space="preserve"> в рамках целевой подготовки</w:t>
            </w:r>
          </w:p>
        </w:tc>
      </w:tr>
      <w:tr w:rsidR="00A54432" w:rsidRPr="00C20D54" w14:paraId="1B1F22EB" w14:textId="77777777" w:rsidTr="002D1977">
        <w:trPr>
          <w:trHeight w:val="655"/>
        </w:trPr>
        <w:tc>
          <w:tcPr>
            <w:tcW w:w="246" w:type="pct"/>
            <w:vMerge/>
          </w:tcPr>
          <w:p w14:paraId="5B416CF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77FE725B" w14:textId="77777777" w:rsidR="00A54432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77760E75" w14:textId="5F5F3685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 xml:space="preserve">Специалитет + </w:t>
            </w:r>
            <w:r w:rsidR="00AA01F7">
              <w:rPr>
                <w:rFonts w:eastAsia="Times New Roman"/>
                <w:lang w:eastAsia="ru-RU"/>
              </w:rPr>
              <w:t>о</w:t>
            </w:r>
            <w:r>
              <w:rPr>
                <w:rFonts w:eastAsia="Times New Roman"/>
                <w:lang w:eastAsia="ru-RU"/>
              </w:rPr>
              <w:t>рдинатура</w:t>
            </w:r>
          </w:p>
        </w:tc>
        <w:tc>
          <w:tcPr>
            <w:tcW w:w="1081" w:type="pct"/>
          </w:tcPr>
          <w:p w14:paraId="07159305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61B5EBAC" w14:textId="77777777" w:rsidR="00A54432" w:rsidRPr="00C20D54" w:rsidRDefault="00A54432" w:rsidP="002D1977">
            <w:pPr>
              <w:pStyle w:val="104"/>
            </w:pPr>
            <w:r>
              <w:t>Общее количество работников, получивших образование с уровнем «специалитет» и «ординатура»</w:t>
            </w:r>
          </w:p>
        </w:tc>
      </w:tr>
      <w:tr w:rsidR="00A54432" w:rsidRPr="00C20D54" w14:paraId="2AECF0B8" w14:textId="77777777" w:rsidTr="002D1977">
        <w:trPr>
          <w:trHeight w:val="655"/>
        </w:trPr>
        <w:tc>
          <w:tcPr>
            <w:tcW w:w="246" w:type="pct"/>
            <w:vMerge/>
          </w:tcPr>
          <w:p w14:paraId="148B476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E3EC61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942E08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5ACC2B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5555DD">
              <w:rPr>
                <w:rFonts w:eastAsia="Times New Roman"/>
                <w:lang w:eastAsia="ru-RU"/>
              </w:rPr>
              <w:t>в том числе обучавшихся в рамках целевой подготовк</w:t>
            </w:r>
            <w:r>
              <w:rPr>
                <w:rFonts w:eastAsia="Times New Roman"/>
                <w:lang w:eastAsia="ru-RU"/>
              </w:rPr>
              <w:t>и</w:t>
            </w:r>
          </w:p>
        </w:tc>
        <w:tc>
          <w:tcPr>
            <w:tcW w:w="1756" w:type="pct"/>
          </w:tcPr>
          <w:p w14:paraId="2FB76D68" w14:textId="77777777" w:rsidR="00A54432" w:rsidRPr="00C20D54" w:rsidRDefault="00A54432" w:rsidP="002D1977">
            <w:pPr>
              <w:pStyle w:val="104"/>
            </w:pPr>
            <w:r>
              <w:t>Количество работников, получивших образование с уровнем «специалитет» и «ординатура» в рамках целевой подготовки</w:t>
            </w:r>
          </w:p>
        </w:tc>
      </w:tr>
      <w:tr w:rsidR="00A54432" w:rsidRPr="00C20D54" w14:paraId="43B99E80" w14:textId="77777777" w:rsidTr="002D1977">
        <w:trPr>
          <w:trHeight w:val="655"/>
        </w:trPr>
        <w:tc>
          <w:tcPr>
            <w:tcW w:w="246" w:type="pct"/>
            <w:vMerge w:val="restart"/>
          </w:tcPr>
          <w:p w14:paraId="5EDB96B0" w14:textId="77777777" w:rsidR="00A54432" w:rsidRPr="00C20D54" w:rsidRDefault="00A54432" w:rsidP="002D1977">
            <w:pPr>
              <w:pStyle w:val="104"/>
            </w:pPr>
            <w:r>
              <w:t>2.</w:t>
            </w:r>
          </w:p>
        </w:tc>
        <w:tc>
          <w:tcPr>
            <w:tcW w:w="1065" w:type="pct"/>
            <w:vMerge w:val="restart"/>
          </w:tcPr>
          <w:p w14:paraId="2930C19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Трудоустройство</w:t>
            </w:r>
          </w:p>
        </w:tc>
        <w:tc>
          <w:tcPr>
            <w:tcW w:w="852" w:type="pct"/>
            <w:vMerge w:val="restart"/>
          </w:tcPr>
          <w:p w14:paraId="4E7FAE0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После специалитета</w:t>
            </w:r>
          </w:p>
        </w:tc>
        <w:tc>
          <w:tcPr>
            <w:tcW w:w="1081" w:type="pct"/>
          </w:tcPr>
          <w:p w14:paraId="1343F2CD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30C6550D" w14:textId="77777777" w:rsidR="00A54432" w:rsidRDefault="00A54432" w:rsidP="002D1977">
            <w:pPr>
              <w:pStyle w:val="104"/>
            </w:pPr>
            <w:r>
              <w:t>Количество трудоустроенных лиц, имеющих образование с уровнем «специалитет»</w:t>
            </w:r>
          </w:p>
        </w:tc>
      </w:tr>
      <w:tr w:rsidR="00A54432" w:rsidRPr="00C20D54" w14:paraId="6E84DC00" w14:textId="77777777" w:rsidTr="002D1977">
        <w:trPr>
          <w:trHeight w:val="655"/>
        </w:trPr>
        <w:tc>
          <w:tcPr>
            <w:tcW w:w="246" w:type="pct"/>
            <w:vMerge/>
          </w:tcPr>
          <w:p w14:paraId="430278F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50E7FEE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6F2B26A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576D817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1B4CDB46" w14:textId="77777777" w:rsidR="00A54432" w:rsidRDefault="00A54432" w:rsidP="002D1977">
            <w:pPr>
              <w:pStyle w:val="104"/>
            </w:pPr>
            <w:r>
              <w:t xml:space="preserve">Количество трудоустроенных лиц, получивших образование с уровнем «специалитет» </w:t>
            </w:r>
            <w:r w:rsidRPr="00471AB0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C20D54" w14:paraId="3B90E765" w14:textId="77777777" w:rsidTr="002D1977">
        <w:trPr>
          <w:trHeight w:val="655"/>
        </w:trPr>
        <w:tc>
          <w:tcPr>
            <w:tcW w:w="246" w:type="pct"/>
            <w:vMerge/>
          </w:tcPr>
          <w:p w14:paraId="79F8E87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5CFA9F1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5B6971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18D0183E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</w:t>
            </w:r>
          </w:p>
        </w:tc>
        <w:tc>
          <w:tcPr>
            <w:tcW w:w="1756" w:type="pct"/>
          </w:tcPr>
          <w:p w14:paraId="023EBACC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>Процент</w:t>
            </w:r>
            <w:r w:rsidRPr="00471AB0">
              <w:rPr>
                <w:rFonts w:eastAsia="Times New Roman"/>
                <w:lang w:eastAsia="ru-RU"/>
              </w:rPr>
              <w:t xml:space="preserve"> трудоустроенных специалистов, прошедших образовательную программу по специалитету</w:t>
            </w:r>
          </w:p>
        </w:tc>
      </w:tr>
      <w:tr w:rsidR="00A54432" w:rsidRPr="00C20D54" w14:paraId="1A0C9CC5" w14:textId="77777777" w:rsidTr="002D1977">
        <w:trPr>
          <w:trHeight w:val="655"/>
        </w:trPr>
        <w:tc>
          <w:tcPr>
            <w:tcW w:w="246" w:type="pct"/>
            <w:vMerge/>
          </w:tcPr>
          <w:p w14:paraId="4109EBE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4AAED9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C69349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0B142974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 в рамках целевой подготовки</w:t>
            </w:r>
          </w:p>
        </w:tc>
        <w:tc>
          <w:tcPr>
            <w:tcW w:w="1756" w:type="pct"/>
          </w:tcPr>
          <w:p w14:paraId="1F870662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>Процент</w:t>
            </w:r>
            <w:r w:rsidRPr="00471AB0">
              <w:rPr>
                <w:rFonts w:eastAsia="Times New Roman"/>
                <w:lang w:eastAsia="ru-RU"/>
              </w:rPr>
              <w:t xml:space="preserve"> трудоустроенных специалистов, прошедших образовательную программу по специалитету в рамках целевой подготовки</w:t>
            </w:r>
          </w:p>
        </w:tc>
      </w:tr>
      <w:tr w:rsidR="00A54432" w:rsidRPr="00C20D54" w14:paraId="4042DB7F" w14:textId="77777777" w:rsidTr="002D1977">
        <w:trPr>
          <w:trHeight w:val="655"/>
        </w:trPr>
        <w:tc>
          <w:tcPr>
            <w:tcW w:w="246" w:type="pct"/>
            <w:vMerge/>
          </w:tcPr>
          <w:p w14:paraId="70E6E9C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65A2C08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2FC090B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391F81">
              <w:rPr>
                <w:rFonts w:eastAsia="Times New Roman"/>
                <w:lang w:eastAsia="ru-RU"/>
              </w:rPr>
              <w:t>После ординатуры</w:t>
            </w:r>
          </w:p>
        </w:tc>
        <w:tc>
          <w:tcPr>
            <w:tcW w:w="1081" w:type="pct"/>
          </w:tcPr>
          <w:p w14:paraId="097BE977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71B823D0" w14:textId="77777777" w:rsidR="00A54432" w:rsidRDefault="00A54432" w:rsidP="002D1977">
            <w:pPr>
              <w:pStyle w:val="104"/>
            </w:pPr>
            <w:r>
              <w:t>Всего трудоустроенных лиц, имеющих образование с уровнем «ординатура»</w:t>
            </w:r>
          </w:p>
        </w:tc>
      </w:tr>
      <w:tr w:rsidR="00A54432" w:rsidRPr="00C20D54" w14:paraId="385E2438" w14:textId="77777777" w:rsidTr="002D1977">
        <w:trPr>
          <w:trHeight w:val="655"/>
        </w:trPr>
        <w:tc>
          <w:tcPr>
            <w:tcW w:w="246" w:type="pct"/>
            <w:vMerge/>
          </w:tcPr>
          <w:p w14:paraId="5FEB779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6756ED1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CD3398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1E535254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7D8A2944" w14:textId="77777777" w:rsidR="00A54432" w:rsidRDefault="00A54432" w:rsidP="002D1977">
            <w:pPr>
              <w:pStyle w:val="104"/>
            </w:pPr>
            <w:r>
              <w:t xml:space="preserve">Количество трудоустроенных лиц, получивших образование с уровнем «ординатура» </w:t>
            </w:r>
            <w:r w:rsidRPr="00471AB0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C20D54" w14:paraId="459F8F37" w14:textId="77777777" w:rsidTr="002D1977">
        <w:trPr>
          <w:trHeight w:val="655"/>
        </w:trPr>
        <w:tc>
          <w:tcPr>
            <w:tcW w:w="246" w:type="pct"/>
            <w:vMerge/>
          </w:tcPr>
          <w:p w14:paraId="0EA03E6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486C8E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31D593A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98DD8FC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 xml:space="preserve">% трудоустроенных специалистов, прошедших образовательную программу по </w:t>
            </w:r>
            <w:r>
              <w:rPr>
                <w:rFonts w:eastAsia="Times New Roman"/>
                <w:lang w:eastAsia="ru-RU"/>
              </w:rPr>
              <w:t>ординатуре</w:t>
            </w:r>
          </w:p>
        </w:tc>
        <w:tc>
          <w:tcPr>
            <w:tcW w:w="1756" w:type="pct"/>
          </w:tcPr>
          <w:p w14:paraId="01CA36A8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>Процент</w:t>
            </w:r>
            <w:r w:rsidRPr="00471AB0">
              <w:rPr>
                <w:rFonts w:eastAsia="Times New Roman"/>
                <w:lang w:eastAsia="ru-RU"/>
              </w:rPr>
              <w:t xml:space="preserve"> трудоустроенных специалистов, прошедших образовательную программу по </w:t>
            </w:r>
            <w:r>
              <w:rPr>
                <w:rFonts w:eastAsia="Times New Roman"/>
                <w:lang w:eastAsia="ru-RU"/>
              </w:rPr>
              <w:t>ординатуре</w:t>
            </w:r>
          </w:p>
        </w:tc>
      </w:tr>
      <w:tr w:rsidR="00A54432" w:rsidRPr="00C20D54" w14:paraId="0AAFABAC" w14:textId="77777777" w:rsidTr="002D1977">
        <w:trPr>
          <w:trHeight w:val="655"/>
        </w:trPr>
        <w:tc>
          <w:tcPr>
            <w:tcW w:w="246" w:type="pct"/>
            <w:vMerge/>
          </w:tcPr>
          <w:p w14:paraId="1546161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CC92F9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0D3299A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693D7C8C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 xml:space="preserve">% трудоустроенных специалистов, прошедших образовательную программу по </w:t>
            </w:r>
            <w:r>
              <w:rPr>
                <w:rFonts w:eastAsia="Times New Roman"/>
                <w:lang w:eastAsia="ru-RU"/>
              </w:rPr>
              <w:t>ординатуре</w:t>
            </w:r>
            <w:r w:rsidRPr="00471AB0">
              <w:rPr>
                <w:rFonts w:eastAsia="Times New Roman"/>
                <w:lang w:eastAsia="ru-RU"/>
              </w:rPr>
              <w:t xml:space="preserve"> в рамках целевой подготовки</w:t>
            </w:r>
          </w:p>
        </w:tc>
        <w:tc>
          <w:tcPr>
            <w:tcW w:w="1756" w:type="pct"/>
          </w:tcPr>
          <w:p w14:paraId="76E001BD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>Процент</w:t>
            </w:r>
            <w:r w:rsidRPr="00471AB0">
              <w:rPr>
                <w:rFonts w:eastAsia="Times New Roman"/>
                <w:lang w:eastAsia="ru-RU"/>
              </w:rPr>
              <w:t xml:space="preserve"> трудоустроенных специалистов, прошедших образовательную программу по </w:t>
            </w:r>
            <w:r>
              <w:rPr>
                <w:rFonts w:eastAsia="Times New Roman"/>
                <w:lang w:eastAsia="ru-RU"/>
              </w:rPr>
              <w:t>ординатуре</w:t>
            </w:r>
            <w:r w:rsidRPr="00471AB0">
              <w:rPr>
                <w:rFonts w:eastAsia="Times New Roman"/>
                <w:lang w:eastAsia="ru-RU"/>
              </w:rPr>
              <w:t xml:space="preserve"> в рамках целевой подготовки</w:t>
            </w:r>
          </w:p>
        </w:tc>
      </w:tr>
      <w:tr w:rsidR="00A54432" w:rsidRPr="00C20D54" w14:paraId="4B8BFF16" w14:textId="77777777" w:rsidTr="002D1977">
        <w:trPr>
          <w:trHeight w:val="655"/>
        </w:trPr>
        <w:tc>
          <w:tcPr>
            <w:tcW w:w="246" w:type="pct"/>
            <w:vMerge/>
          </w:tcPr>
          <w:p w14:paraId="10598A4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561A806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 w:val="restart"/>
          </w:tcPr>
          <w:p w14:paraId="51BC3174" w14:textId="49E082FD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391F81">
              <w:rPr>
                <w:rFonts w:eastAsia="Times New Roman"/>
                <w:lang w:eastAsia="ru-RU"/>
              </w:rPr>
              <w:t xml:space="preserve">Специалитет + </w:t>
            </w:r>
            <w:r w:rsidR="00AA01F7">
              <w:rPr>
                <w:rFonts w:eastAsia="Times New Roman"/>
                <w:lang w:eastAsia="ru-RU"/>
              </w:rPr>
              <w:t>о</w:t>
            </w:r>
            <w:r w:rsidRPr="00391F81">
              <w:rPr>
                <w:rFonts w:eastAsia="Times New Roman"/>
                <w:lang w:eastAsia="ru-RU"/>
              </w:rPr>
              <w:t>рдинатура</w:t>
            </w:r>
          </w:p>
        </w:tc>
        <w:tc>
          <w:tcPr>
            <w:tcW w:w="1081" w:type="pct"/>
          </w:tcPr>
          <w:p w14:paraId="3BC200AA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Всего</w:t>
            </w:r>
          </w:p>
        </w:tc>
        <w:tc>
          <w:tcPr>
            <w:tcW w:w="1756" w:type="pct"/>
          </w:tcPr>
          <w:p w14:paraId="1CA04537" w14:textId="77777777" w:rsidR="00A54432" w:rsidRDefault="00A54432" w:rsidP="002D1977">
            <w:pPr>
              <w:pStyle w:val="104"/>
            </w:pPr>
            <w:r>
              <w:t>Количество трудоустроенных лиц, имеющих образование с уровнем «специалитет» и «ординатура»</w:t>
            </w:r>
          </w:p>
        </w:tc>
      </w:tr>
      <w:tr w:rsidR="00A54432" w:rsidRPr="00C20D54" w14:paraId="2EA18ECC" w14:textId="77777777" w:rsidTr="002D1977">
        <w:trPr>
          <w:trHeight w:val="655"/>
        </w:trPr>
        <w:tc>
          <w:tcPr>
            <w:tcW w:w="246" w:type="pct"/>
            <w:vMerge/>
          </w:tcPr>
          <w:p w14:paraId="54C5B9F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407D3EA8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1FD996C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979879C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в том числе обучавшихся в рамках целевой подготовки</w:t>
            </w:r>
          </w:p>
        </w:tc>
        <w:tc>
          <w:tcPr>
            <w:tcW w:w="1756" w:type="pct"/>
          </w:tcPr>
          <w:p w14:paraId="46546488" w14:textId="77777777" w:rsidR="00A54432" w:rsidRDefault="00A54432" w:rsidP="002D1977">
            <w:pPr>
              <w:pStyle w:val="104"/>
            </w:pPr>
            <w:r>
              <w:t xml:space="preserve">Количество трудоустроенных лиц, получивших образование с уровнем «специалитет» и «ординатура» </w:t>
            </w:r>
            <w:r w:rsidRPr="00471AB0">
              <w:rPr>
                <w:rFonts w:eastAsia="Times New Roman"/>
                <w:lang w:eastAsia="ru-RU"/>
              </w:rPr>
              <w:t>в рамках целевой подготовки</w:t>
            </w:r>
          </w:p>
        </w:tc>
      </w:tr>
      <w:tr w:rsidR="00A54432" w:rsidRPr="00C20D54" w14:paraId="3B3BB479" w14:textId="77777777" w:rsidTr="002D1977">
        <w:trPr>
          <w:trHeight w:val="655"/>
        </w:trPr>
        <w:tc>
          <w:tcPr>
            <w:tcW w:w="246" w:type="pct"/>
            <w:vMerge/>
          </w:tcPr>
          <w:p w14:paraId="06EFF65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3ECA0CFF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68615E9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7A778DEA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</w:t>
            </w:r>
          </w:p>
        </w:tc>
        <w:tc>
          <w:tcPr>
            <w:tcW w:w="1756" w:type="pct"/>
          </w:tcPr>
          <w:p w14:paraId="578C44E4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 xml:space="preserve">Процент </w:t>
            </w:r>
            <w:r w:rsidRPr="00471AB0">
              <w:rPr>
                <w:rFonts w:eastAsia="Times New Roman"/>
                <w:lang w:eastAsia="ru-RU"/>
              </w:rPr>
              <w:t>трудоустроенных специалистов, прошедших образовательную программу по специалитету</w:t>
            </w:r>
          </w:p>
        </w:tc>
      </w:tr>
      <w:tr w:rsidR="00A54432" w:rsidRPr="00C20D54" w14:paraId="3492B264" w14:textId="77777777" w:rsidTr="002D1977">
        <w:trPr>
          <w:trHeight w:val="655"/>
        </w:trPr>
        <w:tc>
          <w:tcPr>
            <w:tcW w:w="246" w:type="pct"/>
            <w:vMerge/>
          </w:tcPr>
          <w:p w14:paraId="7C87510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65" w:type="pct"/>
            <w:vMerge/>
          </w:tcPr>
          <w:p w14:paraId="6E3CA04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852" w:type="pct"/>
            <w:vMerge/>
          </w:tcPr>
          <w:p w14:paraId="26DCE3A9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81" w:type="pct"/>
          </w:tcPr>
          <w:p w14:paraId="0316A297" w14:textId="77777777" w:rsidR="00A54432" w:rsidRPr="005555DD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471AB0">
              <w:rPr>
                <w:rFonts w:eastAsia="Times New Roman"/>
                <w:lang w:eastAsia="ru-RU"/>
              </w:rPr>
              <w:t>% трудоустроенных специалистов, прошедших образовательную программу по специалитету в рамках целевой подготовки</w:t>
            </w:r>
          </w:p>
        </w:tc>
        <w:tc>
          <w:tcPr>
            <w:tcW w:w="1756" w:type="pct"/>
          </w:tcPr>
          <w:p w14:paraId="16682651" w14:textId="77777777" w:rsidR="00A54432" w:rsidRDefault="00A54432" w:rsidP="002D1977">
            <w:pPr>
              <w:pStyle w:val="104"/>
            </w:pPr>
            <w:r>
              <w:rPr>
                <w:rFonts w:eastAsia="Times New Roman"/>
                <w:lang w:eastAsia="ru-RU"/>
              </w:rPr>
              <w:t xml:space="preserve">Процент </w:t>
            </w:r>
            <w:r w:rsidRPr="00471AB0">
              <w:rPr>
                <w:rFonts w:eastAsia="Times New Roman"/>
                <w:lang w:eastAsia="ru-RU"/>
              </w:rPr>
              <w:t>трудоустроенных специалистов, прошедших образовательную программу по специалитету в рамках целевой подготовки</w:t>
            </w:r>
          </w:p>
        </w:tc>
      </w:tr>
    </w:tbl>
    <w:p w14:paraId="7AD28350" w14:textId="1A644AE5" w:rsidR="00A54432" w:rsidRPr="00C20D54" w:rsidRDefault="00A54432" w:rsidP="00A25157">
      <w:pPr>
        <w:pStyle w:val="54"/>
      </w:pPr>
      <w:r>
        <w:t>Отчет «</w:t>
      </w:r>
      <w:r w:rsidRPr="00C20D54">
        <w:t>111. Отчет по трудоустроенным сотрудникам с иностранным образованием</w:t>
      </w:r>
      <w:bookmarkEnd w:id="489"/>
      <w:r>
        <w:t>»</w:t>
      </w:r>
    </w:p>
    <w:p w14:paraId="79047DDC" w14:textId="77777777" w:rsidR="00A54432" w:rsidRPr="00C20D54" w:rsidRDefault="00A54432" w:rsidP="00A54432">
      <w:pPr>
        <w:pStyle w:val="af2"/>
      </w:pPr>
      <w:r w:rsidRPr="00C20D54">
        <w:t>Данный отчет предоставляет сведения о работниках с иностранным образованием для контроля за наполнением трудоустройства.</w:t>
      </w:r>
    </w:p>
    <w:p w14:paraId="3C5D4D0B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62617D08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5106742C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7FA394C5" w14:textId="77777777" w:rsidR="00A54432" w:rsidRPr="00C20D54" w:rsidRDefault="00A54432" w:rsidP="00A54432">
      <w:pPr>
        <w:pStyle w:val="17"/>
      </w:pPr>
      <w:r w:rsidRPr="00C20D54">
        <w:t>Работник ФОИВ (ФРМР);</w:t>
      </w:r>
    </w:p>
    <w:p w14:paraId="418F5323" w14:textId="77777777" w:rsidR="00A54432" w:rsidRPr="007606A9" w:rsidRDefault="00A54432" w:rsidP="00A54432">
      <w:pPr>
        <w:pStyle w:val="17"/>
      </w:pPr>
      <w:r w:rsidRPr="00C20D54">
        <w:t>Работник МЗ (ФРМР)</w:t>
      </w:r>
      <w:r>
        <w:t>;</w:t>
      </w:r>
      <w:r w:rsidRPr="007606A9">
        <w:rPr>
          <w:shd w:val="clear" w:color="auto" w:fill="FFFFFF"/>
        </w:rPr>
        <w:t xml:space="preserve"> </w:t>
      </w:r>
    </w:p>
    <w:p w14:paraId="32752C13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54289DE2" w14:textId="5CB71AAB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38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089C74F5" w14:textId="77777777" w:rsidTr="002D1977">
        <w:trPr>
          <w:tblHeader/>
        </w:trPr>
        <w:tc>
          <w:tcPr>
            <w:tcW w:w="245" w:type="pct"/>
          </w:tcPr>
          <w:p w14:paraId="353DBDCB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1CA6F4A8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4C0497B0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673C1FCA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C268047" w14:textId="77777777" w:rsidTr="002D1977">
        <w:trPr>
          <w:trHeight w:val="217"/>
        </w:trPr>
        <w:tc>
          <w:tcPr>
            <w:tcW w:w="245" w:type="pct"/>
          </w:tcPr>
          <w:p w14:paraId="753F960B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236C294C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0779017C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483AA05A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5D9D5F93" w14:textId="77777777" w:rsidTr="002D1977">
        <w:trPr>
          <w:trHeight w:val="790"/>
        </w:trPr>
        <w:tc>
          <w:tcPr>
            <w:tcW w:w="245" w:type="pct"/>
          </w:tcPr>
          <w:p w14:paraId="3C13E6A1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6283893A" w14:textId="666BB033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BB5BDF">
              <w:t xml:space="preserve"> РФ</w:t>
            </w:r>
          </w:p>
        </w:tc>
        <w:tc>
          <w:tcPr>
            <w:tcW w:w="1321" w:type="pct"/>
          </w:tcPr>
          <w:p w14:paraId="6B344EA2" w14:textId="7C86598F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50B9918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A1047BF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35D4EF55" w14:textId="77777777" w:rsidTr="002D1977">
        <w:trPr>
          <w:trHeight w:val="655"/>
        </w:trPr>
        <w:tc>
          <w:tcPr>
            <w:tcW w:w="245" w:type="pct"/>
          </w:tcPr>
          <w:p w14:paraId="79686789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3558EA82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2F293AE5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5BC52979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3F85A23" w14:textId="77777777" w:rsidTr="002D1977">
        <w:trPr>
          <w:trHeight w:val="524"/>
        </w:trPr>
        <w:tc>
          <w:tcPr>
            <w:tcW w:w="245" w:type="pct"/>
          </w:tcPr>
          <w:p w14:paraId="44EE6AB1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097FE7D7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1321" w:type="pct"/>
          </w:tcPr>
          <w:p w14:paraId="0AEDC6ED" w14:textId="77777777" w:rsidR="00A54432" w:rsidRPr="00C20D54" w:rsidRDefault="00A54432" w:rsidP="002D1977">
            <w:pPr>
              <w:pStyle w:val="104"/>
            </w:pPr>
            <w:r w:rsidRPr="00C20D54">
              <w:t>Наименование организации</w:t>
            </w:r>
          </w:p>
        </w:tc>
        <w:tc>
          <w:tcPr>
            <w:tcW w:w="2034" w:type="pct"/>
          </w:tcPr>
          <w:p w14:paraId="5EF51ED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CAC95B6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для ввода наименования организации необходимо ввести наименование или ОГРН/ИНН </w:t>
            </w:r>
            <w:r>
              <w:t>о</w:t>
            </w:r>
            <w:r w:rsidRPr="00C20D54">
              <w:t xml:space="preserve">рганизации </w:t>
            </w:r>
          </w:p>
        </w:tc>
      </w:tr>
    </w:tbl>
    <w:p w14:paraId="69A69D4C" w14:textId="1E81C8EA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_Ref42527507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39</w:t>
      </w:r>
      <w:r w:rsidRPr="00C20D54">
        <w:fldChar w:fldCharType="end"/>
      </w:r>
      <w:r w:rsidRPr="00C20D54">
        <w:t>).</w:t>
      </w:r>
    </w:p>
    <w:p w14:paraId="37ED495F" w14:textId="5A83633D" w:rsidR="00A54432" w:rsidRPr="00C20D54" w:rsidRDefault="00A54432" w:rsidP="00A54432">
      <w:pPr>
        <w:pStyle w:val="afffffffff4"/>
        <w:rPr>
          <w:color w:val="000000" w:themeColor="text1"/>
        </w:rPr>
      </w:pPr>
      <w:bookmarkStart w:id="491" w:name="_Ref42527507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39</w:t>
      </w:r>
      <w:r w:rsidRPr="00C20D54">
        <w:rPr>
          <w:noProof/>
          <w:color w:val="000000" w:themeColor="text1"/>
        </w:rPr>
        <w:fldChar w:fldCharType="end"/>
      </w:r>
      <w:bookmarkEnd w:id="491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17"/>
        <w:gridCol w:w="2152"/>
        <w:gridCol w:w="1955"/>
        <w:gridCol w:w="4820"/>
      </w:tblGrid>
      <w:tr w:rsidR="00A54432" w:rsidRPr="00C20D54" w14:paraId="12C3E6FA" w14:textId="77777777" w:rsidTr="002F1E12">
        <w:trPr>
          <w:tblHeader/>
        </w:trPr>
        <w:tc>
          <w:tcPr>
            <w:tcW w:w="223" w:type="pct"/>
          </w:tcPr>
          <w:p w14:paraId="25249668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198" w:type="pct"/>
            <w:gridSpan w:val="2"/>
          </w:tcPr>
          <w:p w14:paraId="07AAE5E8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579" w:type="pct"/>
          </w:tcPr>
          <w:p w14:paraId="4242ABC1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6ED72853" w14:textId="77777777" w:rsidTr="002F1E12">
        <w:trPr>
          <w:trHeight w:val="352"/>
        </w:trPr>
        <w:tc>
          <w:tcPr>
            <w:tcW w:w="223" w:type="pct"/>
          </w:tcPr>
          <w:p w14:paraId="0080D2D3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69249F7F" w14:textId="3947AC1A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BB5BDF">
              <w:t>РФ</w:t>
            </w:r>
          </w:p>
        </w:tc>
        <w:tc>
          <w:tcPr>
            <w:tcW w:w="2579" w:type="pct"/>
          </w:tcPr>
          <w:p w14:paraId="3D07C9D8" w14:textId="4C2E4A0F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организации</w:t>
            </w:r>
          </w:p>
        </w:tc>
      </w:tr>
      <w:tr w:rsidR="00A54432" w:rsidRPr="00C20D54" w14:paraId="0DB969CF" w14:textId="77777777" w:rsidTr="002F1E12">
        <w:trPr>
          <w:trHeight w:val="404"/>
        </w:trPr>
        <w:tc>
          <w:tcPr>
            <w:tcW w:w="223" w:type="pct"/>
          </w:tcPr>
          <w:p w14:paraId="4F32F595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710431AA" w14:textId="77777777" w:rsidR="00A54432" w:rsidRPr="00C20D54" w:rsidRDefault="00A54432" w:rsidP="002D1977">
            <w:pPr>
              <w:pStyle w:val="104"/>
            </w:pPr>
            <w:r w:rsidRPr="00C20D54">
              <w:t>МО</w:t>
            </w:r>
          </w:p>
        </w:tc>
        <w:tc>
          <w:tcPr>
            <w:tcW w:w="2579" w:type="pct"/>
          </w:tcPr>
          <w:p w14:paraId="48F22D1C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организации</w:t>
            </w:r>
          </w:p>
        </w:tc>
      </w:tr>
      <w:tr w:rsidR="00A54432" w:rsidRPr="00C20D54" w14:paraId="7E69D2C2" w14:textId="77777777" w:rsidTr="002F1E12">
        <w:trPr>
          <w:trHeight w:val="505"/>
        </w:trPr>
        <w:tc>
          <w:tcPr>
            <w:tcW w:w="223" w:type="pct"/>
          </w:tcPr>
          <w:p w14:paraId="1D1CED7D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79CF8C3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2579" w:type="pct"/>
          </w:tcPr>
          <w:p w14:paraId="2A4399A3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организации</w:t>
            </w:r>
          </w:p>
        </w:tc>
      </w:tr>
      <w:tr w:rsidR="00A54432" w:rsidRPr="00C20D54" w14:paraId="6BAF1A27" w14:textId="77777777" w:rsidTr="002F1E12">
        <w:trPr>
          <w:trHeight w:val="325"/>
        </w:trPr>
        <w:tc>
          <w:tcPr>
            <w:tcW w:w="223" w:type="pct"/>
          </w:tcPr>
          <w:p w14:paraId="3CC766CB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48BF5F93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ID</w:t>
            </w:r>
          </w:p>
        </w:tc>
        <w:tc>
          <w:tcPr>
            <w:tcW w:w="2579" w:type="pct"/>
          </w:tcPr>
          <w:p w14:paraId="70C25E78" w14:textId="463DA48F" w:rsidR="00A54432" w:rsidRPr="00C20D54" w:rsidRDefault="00A54432" w:rsidP="002D1977">
            <w:pPr>
              <w:pStyle w:val="104"/>
            </w:pPr>
            <w:r w:rsidRPr="00C20D54">
              <w:t>Идентификатор</w:t>
            </w:r>
            <w:r>
              <w:t xml:space="preserve"> работника</w:t>
            </w:r>
            <w:r w:rsidRPr="00C20D54">
              <w:t xml:space="preserve"> </w:t>
            </w:r>
            <w:r>
              <w:t>в</w:t>
            </w:r>
            <w:r w:rsidRPr="00C20D54">
              <w:t xml:space="preserve"> </w:t>
            </w:r>
            <w:r w:rsidR="00AA01F7">
              <w:t>базе данных</w:t>
            </w:r>
            <w:r>
              <w:t xml:space="preserve"> П</w:t>
            </w:r>
            <w:r w:rsidRPr="00C20D54">
              <w:t>одсистемы</w:t>
            </w:r>
          </w:p>
        </w:tc>
      </w:tr>
      <w:tr w:rsidR="00A54432" w:rsidRPr="00C20D54" w14:paraId="21268DFB" w14:textId="77777777" w:rsidTr="002F1E12">
        <w:trPr>
          <w:trHeight w:val="655"/>
        </w:trPr>
        <w:tc>
          <w:tcPr>
            <w:tcW w:w="223" w:type="pct"/>
            <w:vMerge w:val="restart"/>
          </w:tcPr>
          <w:p w14:paraId="378B2E0C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152" w:type="pct"/>
            <w:vMerge w:val="restart"/>
          </w:tcPr>
          <w:p w14:paraId="71726124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Профессиональное образование</w:t>
            </w:r>
          </w:p>
        </w:tc>
        <w:tc>
          <w:tcPr>
            <w:tcW w:w="1045" w:type="pct"/>
          </w:tcPr>
          <w:p w14:paraId="4C0599AA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Уровень образования</w:t>
            </w:r>
          </w:p>
        </w:tc>
        <w:tc>
          <w:tcPr>
            <w:tcW w:w="2579" w:type="pct"/>
          </w:tcPr>
          <w:p w14:paraId="0DE4E4B4" w14:textId="3A18F70A" w:rsidR="00A54432" w:rsidRPr="00C20D54" w:rsidRDefault="00A54432" w:rsidP="002D1977">
            <w:pPr>
              <w:pStyle w:val="104"/>
            </w:pPr>
            <w:r w:rsidRPr="00C20D54">
              <w:t xml:space="preserve">Значение поля «Уровень образования» из записи о профессиональном иностранном образовании работника (запись со значением «Место получения образования» </w:t>
            </w:r>
            <w:r w:rsidR="00AD3D66">
              <w:t>равно</w:t>
            </w:r>
            <w:r w:rsidRPr="00C20D54">
              <w:t xml:space="preserve"> «Иностранное государство»)</w:t>
            </w:r>
          </w:p>
        </w:tc>
      </w:tr>
      <w:tr w:rsidR="00A54432" w:rsidRPr="00C20D54" w14:paraId="4770074E" w14:textId="77777777" w:rsidTr="002F1E12">
        <w:trPr>
          <w:trHeight w:val="655"/>
        </w:trPr>
        <w:tc>
          <w:tcPr>
            <w:tcW w:w="223" w:type="pct"/>
            <w:vMerge/>
          </w:tcPr>
          <w:p w14:paraId="5F219FB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52" w:type="pct"/>
            <w:vMerge/>
          </w:tcPr>
          <w:p w14:paraId="27F8040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70C0036B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Специальность, признанная в РФ</w:t>
            </w:r>
          </w:p>
        </w:tc>
        <w:tc>
          <w:tcPr>
            <w:tcW w:w="2579" w:type="pct"/>
          </w:tcPr>
          <w:p w14:paraId="11500F84" w14:textId="2BD90439" w:rsidR="00A54432" w:rsidRPr="00C20D54" w:rsidRDefault="00A54432" w:rsidP="002D1977">
            <w:pPr>
              <w:pStyle w:val="104"/>
            </w:pPr>
            <w:r w:rsidRPr="00C20D54">
              <w:t>Значение поля </w:t>
            </w:r>
            <w:r w:rsidR="001179C1">
              <w:t>«</w:t>
            </w:r>
            <w:r w:rsidRPr="00C20D54">
              <w:t>Специальность, признанная в РФ</w:t>
            </w:r>
            <w:r w:rsidR="001179C1">
              <w:t>»</w:t>
            </w:r>
            <w:r w:rsidRPr="00C20D54">
              <w:t> из записи о профессиональном иностранном образовании</w:t>
            </w:r>
          </w:p>
        </w:tc>
      </w:tr>
      <w:tr w:rsidR="00A54432" w:rsidRPr="00C20D54" w14:paraId="14773DC8" w14:textId="77777777" w:rsidTr="002F1E12">
        <w:trPr>
          <w:trHeight w:val="655"/>
        </w:trPr>
        <w:tc>
          <w:tcPr>
            <w:tcW w:w="223" w:type="pct"/>
            <w:vMerge/>
          </w:tcPr>
          <w:p w14:paraId="2FD518B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52" w:type="pct"/>
            <w:vMerge/>
          </w:tcPr>
          <w:p w14:paraId="1D214AF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2144D712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Страна получения образования</w:t>
            </w:r>
          </w:p>
        </w:tc>
        <w:tc>
          <w:tcPr>
            <w:tcW w:w="2579" w:type="pct"/>
          </w:tcPr>
          <w:p w14:paraId="68FB8702" w14:textId="0997547F" w:rsidR="00A54432" w:rsidRPr="00C20D54" w:rsidRDefault="00A54432" w:rsidP="002D1977">
            <w:pPr>
              <w:pStyle w:val="104"/>
            </w:pPr>
            <w:r w:rsidRPr="00C20D54">
              <w:t xml:space="preserve">Значение поля </w:t>
            </w:r>
            <w:r w:rsidR="00AD3D66">
              <w:t>«С</w:t>
            </w:r>
            <w:r w:rsidRPr="00C20D54">
              <w:t>трана</w:t>
            </w:r>
            <w:r w:rsidR="00AD3D66">
              <w:t>»</w:t>
            </w:r>
            <w:r w:rsidRPr="00C20D54">
              <w:t xml:space="preserve"> из записи о профессиональном иностранном образовании</w:t>
            </w:r>
          </w:p>
        </w:tc>
      </w:tr>
      <w:tr w:rsidR="00A54432" w:rsidRPr="00C20D54" w14:paraId="72C8CDDC" w14:textId="77777777" w:rsidTr="002F1E12">
        <w:trPr>
          <w:trHeight w:val="655"/>
        </w:trPr>
        <w:tc>
          <w:tcPr>
            <w:tcW w:w="223" w:type="pct"/>
            <w:vMerge w:val="restart"/>
          </w:tcPr>
          <w:p w14:paraId="3D89E445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152" w:type="pct"/>
            <w:vMerge w:val="restart"/>
          </w:tcPr>
          <w:p w14:paraId="6E06F0E6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Послевузовское образование</w:t>
            </w:r>
          </w:p>
        </w:tc>
        <w:tc>
          <w:tcPr>
            <w:tcW w:w="1045" w:type="pct"/>
          </w:tcPr>
          <w:p w14:paraId="1B548C7C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Тип образования</w:t>
            </w:r>
          </w:p>
        </w:tc>
        <w:tc>
          <w:tcPr>
            <w:tcW w:w="2579" w:type="pct"/>
          </w:tcPr>
          <w:p w14:paraId="159E3E4D" w14:textId="625F94AE" w:rsidR="00A54432" w:rsidRPr="00C20D54" w:rsidRDefault="00A54432" w:rsidP="002D1977">
            <w:pPr>
              <w:pStyle w:val="104"/>
            </w:pPr>
            <w:r w:rsidRPr="00C20D54">
              <w:t xml:space="preserve">Значение поля «Тип образования» из записи о послевузовском иностранном образовании работника (запись со значением «Место получения образования» </w:t>
            </w:r>
            <w:r w:rsidR="00AD3D66">
              <w:t>равно</w:t>
            </w:r>
            <w:r w:rsidRPr="00C20D54">
              <w:t xml:space="preserve"> «Иностранное государство»)</w:t>
            </w:r>
          </w:p>
        </w:tc>
      </w:tr>
      <w:tr w:rsidR="00A54432" w:rsidRPr="00C20D54" w14:paraId="09DFBB51" w14:textId="77777777" w:rsidTr="002F1E12">
        <w:trPr>
          <w:trHeight w:val="655"/>
        </w:trPr>
        <w:tc>
          <w:tcPr>
            <w:tcW w:w="223" w:type="pct"/>
            <w:vMerge/>
          </w:tcPr>
          <w:p w14:paraId="1C8E727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52" w:type="pct"/>
            <w:vMerge/>
          </w:tcPr>
          <w:p w14:paraId="1FCA680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330650E7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Специальность, признанная в РФ</w:t>
            </w:r>
          </w:p>
          <w:p w14:paraId="145A7EC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2579" w:type="pct"/>
          </w:tcPr>
          <w:p w14:paraId="6EBDFEAA" w14:textId="48C76BE3" w:rsidR="00A54432" w:rsidRPr="00C20D54" w:rsidRDefault="00A54432" w:rsidP="002D1977">
            <w:pPr>
              <w:pStyle w:val="104"/>
            </w:pPr>
            <w:r w:rsidRPr="00C20D54">
              <w:t>Значение поля </w:t>
            </w:r>
            <w:r w:rsidR="001179C1">
              <w:t>«</w:t>
            </w:r>
            <w:r w:rsidRPr="00C20D54">
              <w:t>Специальность, признанная в РФ</w:t>
            </w:r>
            <w:r w:rsidR="001179C1">
              <w:t>»</w:t>
            </w:r>
            <w:r w:rsidRPr="00C20D54">
              <w:t> из записи о послевузовском иностранном образовании</w:t>
            </w:r>
          </w:p>
        </w:tc>
      </w:tr>
      <w:tr w:rsidR="00A54432" w:rsidRPr="00C20D54" w14:paraId="3F89F6EB" w14:textId="77777777" w:rsidTr="002F1E12">
        <w:trPr>
          <w:trHeight w:val="630"/>
        </w:trPr>
        <w:tc>
          <w:tcPr>
            <w:tcW w:w="223" w:type="pct"/>
            <w:vMerge/>
          </w:tcPr>
          <w:p w14:paraId="6721DA2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52" w:type="pct"/>
            <w:vMerge/>
          </w:tcPr>
          <w:p w14:paraId="18BA1DA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1045" w:type="pct"/>
          </w:tcPr>
          <w:p w14:paraId="371128BA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Страна получения образования</w:t>
            </w:r>
          </w:p>
        </w:tc>
        <w:tc>
          <w:tcPr>
            <w:tcW w:w="2579" w:type="pct"/>
          </w:tcPr>
          <w:p w14:paraId="285427DC" w14:textId="2FB20632" w:rsidR="00A54432" w:rsidRPr="00C20D54" w:rsidRDefault="00A54432" w:rsidP="002D1977">
            <w:pPr>
              <w:pStyle w:val="104"/>
            </w:pPr>
            <w:r w:rsidRPr="00C20D54">
              <w:t xml:space="preserve">Значение поля </w:t>
            </w:r>
            <w:r w:rsidR="001179C1">
              <w:t>«</w:t>
            </w:r>
            <w:r w:rsidRPr="00C20D54">
              <w:t>Страна</w:t>
            </w:r>
            <w:r w:rsidR="001179C1">
              <w:t>»</w:t>
            </w:r>
            <w:r w:rsidRPr="00C20D54">
              <w:t xml:space="preserve"> из записи о послевузовском иностранном образовании</w:t>
            </w:r>
          </w:p>
        </w:tc>
      </w:tr>
      <w:tr w:rsidR="00A54432" w:rsidRPr="00C20D54" w14:paraId="418C801E" w14:textId="77777777" w:rsidTr="002F1E12">
        <w:trPr>
          <w:trHeight w:val="655"/>
        </w:trPr>
        <w:tc>
          <w:tcPr>
            <w:tcW w:w="223" w:type="pct"/>
          </w:tcPr>
          <w:p w14:paraId="2AD2609A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2198" w:type="pct"/>
            <w:gridSpan w:val="2"/>
          </w:tcPr>
          <w:p w14:paraId="63D0B581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</w:t>
            </w:r>
          </w:p>
        </w:tc>
        <w:tc>
          <w:tcPr>
            <w:tcW w:w="2579" w:type="pct"/>
          </w:tcPr>
          <w:p w14:paraId="58D01397" w14:textId="77777777" w:rsidR="00A54432" w:rsidRPr="00C20D54" w:rsidRDefault="00A54432" w:rsidP="002D1977">
            <w:pPr>
              <w:pStyle w:val="104"/>
            </w:pPr>
            <w:r w:rsidRPr="00C20D54">
              <w:t xml:space="preserve">Должность работника по основной </w:t>
            </w:r>
            <w:r>
              <w:t>ставке</w:t>
            </w:r>
            <w:r w:rsidRPr="00C20D54">
              <w:t xml:space="preserve"> (определяется по открытой записи личного дела с типом занятия должности «Основная» в указанной организации на дату формирования отчета)</w:t>
            </w:r>
          </w:p>
        </w:tc>
      </w:tr>
    </w:tbl>
    <w:p w14:paraId="461BC6D4" w14:textId="22EE9AB2" w:rsidR="00A54432" w:rsidRPr="00A25157" w:rsidRDefault="00A54432" w:rsidP="00A25157">
      <w:pPr>
        <w:pStyle w:val="54"/>
      </w:pPr>
      <w:bookmarkStart w:id="492" w:name="_Toc89079989"/>
      <w:r w:rsidRPr="00A25157">
        <w:rPr>
          <w:rStyle w:val="58"/>
          <w:b/>
          <w:bCs/>
        </w:rPr>
        <w:t>Отчет «119. Отчет по сведениям о трудоустройстве в разрезе структурных подразделений ФРМО</w:t>
      </w:r>
      <w:bookmarkEnd w:id="492"/>
      <w:r w:rsidRPr="00A25157">
        <w:t>»</w:t>
      </w:r>
    </w:p>
    <w:p w14:paraId="32A79B3E" w14:textId="4013BC7E" w:rsidR="00A54432" w:rsidRPr="00C20D54" w:rsidRDefault="00A54432" w:rsidP="00A54432">
      <w:pPr>
        <w:pStyle w:val="af2"/>
      </w:pPr>
      <w:r w:rsidRPr="00C20D54">
        <w:t xml:space="preserve">Данный отчет предоставляет сведения о трудоустройстве медицинских </w:t>
      </w:r>
      <w:r>
        <w:t>(фар</w:t>
      </w:r>
      <w:r w:rsidR="00A25157">
        <w:t>м</w:t>
      </w:r>
      <w:r>
        <w:t xml:space="preserve">ацевтических) </w:t>
      </w:r>
      <w:r w:rsidRPr="00C20D54">
        <w:t>работников в разрезе структурных подразделений.</w:t>
      </w:r>
    </w:p>
    <w:p w14:paraId="62FB6666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61943ED4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0F3B3AD0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6E4BF156" w14:textId="77777777" w:rsidR="00A54432" w:rsidRPr="00C20D54" w:rsidRDefault="00A54432" w:rsidP="00A54432">
      <w:pPr>
        <w:pStyle w:val="17"/>
      </w:pPr>
      <w:r w:rsidRPr="00C20D54">
        <w:t>Работник ФОИВ (ФРМР);</w:t>
      </w:r>
    </w:p>
    <w:p w14:paraId="72765DC9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41F8D770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026DC16D" w14:textId="7E888FF4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40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Описание </w:t>
      </w:r>
      <w:r w:rsidRPr="001C6FA7">
        <w:t>полей</w:t>
      </w:r>
      <w:r w:rsidRPr="00C20D54">
        <w:rPr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2613"/>
        <w:gridCol w:w="2466"/>
        <w:gridCol w:w="3799"/>
      </w:tblGrid>
      <w:tr w:rsidR="00A54432" w:rsidRPr="00C20D54" w14:paraId="401C228E" w14:textId="77777777" w:rsidTr="002D1977">
        <w:trPr>
          <w:tblHeader/>
        </w:trPr>
        <w:tc>
          <w:tcPr>
            <w:tcW w:w="245" w:type="pct"/>
          </w:tcPr>
          <w:p w14:paraId="47A22EFD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33F18930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5428C8C8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3BAB9266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9F55FAA" w14:textId="77777777" w:rsidTr="002D1977">
        <w:trPr>
          <w:trHeight w:val="217"/>
        </w:trPr>
        <w:tc>
          <w:tcPr>
            <w:tcW w:w="245" w:type="pct"/>
          </w:tcPr>
          <w:p w14:paraId="126670B7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7EFEC8C2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0F68C818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41D0FFE2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02436D68" w14:textId="77777777" w:rsidTr="002D1977">
        <w:trPr>
          <w:trHeight w:val="217"/>
        </w:trPr>
        <w:tc>
          <w:tcPr>
            <w:tcW w:w="245" w:type="pct"/>
          </w:tcPr>
          <w:p w14:paraId="2563B914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7DBFF034" w14:textId="2558BF38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BB5BDF">
              <w:t>РФ</w:t>
            </w:r>
          </w:p>
        </w:tc>
        <w:tc>
          <w:tcPr>
            <w:tcW w:w="1321" w:type="pct"/>
          </w:tcPr>
          <w:p w14:paraId="476F0715" w14:textId="1297D1E9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096F84C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16457919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759B3786" w14:textId="77777777" w:rsidTr="002D1977">
        <w:trPr>
          <w:trHeight w:val="217"/>
        </w:trPr>
        <w:tc>
          <w:tcPr>
            <w:tcW w:w="245" w:type="pct"/>
          </w:tcPr>
          <w:p w14:paraId="6FC8E088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085AB2A1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1A838037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41DA7A8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7879FC3" w14:textId="77777777" w:rsidTr="002D1977">
        <w:trPr>
          <w:trHeight w:val="217"/>
        </w:trPr>
        <w:tc>
          <w:tcPr>
            <w:tcW w:w="245" w:type="pct"/>
          </w:tcPr>
          <w:p w14:paraId="5EAE0F81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5695C392" w14:textId="77777777" w:rsidR="00A54432" w:rsidRPr="00C20D54" w:rsidRDefault="00A54432" w:rsidP="002D1977">
            <w:pPr>
              <w:pStyle w:val="104"/>
            </w:pPr>
            <w:r w:rsidRPr="00C20D54">
              <w:t>Вид деятельности</w:t>
            </w:r>
          </w:p>
        </w:tc>
        <w:tc>
          <w:tcPr>
            <w:tcW w:w="1321" w:type="pct"/>
          </w:tcPr>
          <w:p w14:paraId="4A7C8D9B" w14:textId="77777777" w:rsidR="00A54432" w:rsidRPr="00C20D54" w:rsidRDefault="00A54432" w:rsidP="002D1977">
            <w:pPr>
              <w:pStyle w:val="104"/>
            </w:pPr>
            <w:r w:rsidRPr="00C20D54">
              <w:t>Вид деятельности</w:t>
            </w:r>
            <w:r>
              <w:t xml:space="preserve"> организации</w:t>
            </w:r>
          </w:p>
        </w:tc>
        <w:tc>
          <w:tcPr>
            <w:tcW w:w="2034" w:type="pct"/>
          </w:tcPr>
          <w:p w14:paraId="27515DC9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D7B6386" w14:textId="77777777" w:rsidTr="002D1977">
        <w:trPr>
          <w:trHeight w:val="217"/>
        </w:trPr>
        <w:tc>
          <w:tcPr>
            <w:tcW w:w="245" w:type="pct"/>
          </w:tcPr>
          <w:p w14:paraId="29090170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400" w:type="pct"/>
          </w:tcPr>
          <w:p w14:paraId="5988FA6E" w14:textId="77777777" w:rsidR="00A54432" w:rsidRPr="00C20D54" w:rsidRDefault="00A54432" w:rsidP="002D1977">
            <w:pPr>
              <w:pStyle w:val="104"/>
            </w:pPr>
            <w:r w:rsidRPr="00C20D54">
              <w:t>Территориальный признак</w:t>
            </w:r>
          </w:p>
        </w:tc>
        <w:tc>
          <w:tcPr>
            <w:tcW w:w="1321" w:type="pct"/>
          </w:tcPr>
          <w:p w14:paraId="76FC3882" w14:textId="77777777" w:rsidR="00A54432" w:rsidRPr="00C20D54" w:rsidRDefault="00A54432" w:rsidP="002D1977">
            <w:pPr>
              <w:pStyle w:val="104"/>
            </w:pPr>
            <w:r w:rsidRPr="00C20D54">
              <w:t xml:space="preserve">Территориальный признак </w:t>
            </w:r>
            <w:r>
              <w:t>организации</w:t>
            </w:r>
          </w:p>
        </w:tc>
        <w:tc>
          <w:tcPr>
            <w:tcW w:w="2034" w:type="pct"/>
          </w:tcPr>
          <w:p w14:paraId="4510B84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4C701B2" w14:textId="77777777" w:rsidTr="002D1977">
        <w:trPr>
          <w:trHeight w:val="217"/>
        </w:trPr>
        <w:tc>
          <w:tcPr>
            <w:tcW w:w="245" w:type="pct"/>
          </w:tcPr>
          <w:p w14:paraId="71A5E7B0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400" w:type="pct"/>
          </w:tcPr>
          <w:p w14:paraId="04B64D3E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1321" w:type="pct"/>
          </w:tcPr>
          <w:p w14:paraId="60BDF234" w14:textId="77777777" w:rsidR="00A54432" w:rsidRPr="00C20D54" w:rsidRDefault="00A54432" w:rsidP="002D1977">
            <w:pPr>
              <w:pStyle w:val="104"/>
            </w:pPr>
            <w:r w:rsidRPr="00C20D54">
              <w:t>Наименование организации</w:t>
            </w:r>
          </w:p>
        </w:tc>
        <w:tc>
          <w:tcPr>
            <w:tcW w:w="2034" w:type="pct"/>
          </w:tcPr>
          <w:p w14:paraId="720194F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1BC02DF" w14:textId="77777777" w:rsidR="00A54432" w:rsidRPr="00C20D54" w:rsidRDefault="00A54432" w:rsidP="002D1977">
            <w:pPr>
              <w:pStyle w:val="104"/>
            </w:pPr>
            <w:r w:rsidRPr="00C20D54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  <w:tr w:rsidR="00A54432" w:rsidRPr="00C20D54" w14:paraId="1E17EB46" w14:textId="77777777" w:rsidTr="002D1977">
        <w:trPr>
          <w:trHeight w:val="217"/>
        </w:trPr>
        <w:tc>
          <w:tcPr>
            <w:tcW w:w="245" w:type="pct"/>
          </w:tcPr>
          <w:p w14:paraId="4198FDF4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400" w:type="pct"/>
          </w:tcPr>
          <w:p w14:paraId="25534FE3" w14:textId="77777777" w:rsidR="00A54432" w:rsidRPr="00C20D54" w:rsidRDefault="00A54432" w:rsidP="002D1977">
            <w:pPr>
              <w:pStyle w:val="104"/>
            </w:pPr>
            <w:r w:rsidRPr="00C20D54">
              <w:t>Вид подразделения</w:t>
            </w:r>
          </w:p>
        </w:tc>
        <w:tc>
          <w:tcPr>
            <w:tcW w:w="1321" w:type="pct"/>
          </w:tcPr>
          <w:p w14:paraId="082C6D91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  <w:tc>
          <w:tcPr>
            <w:tcW w:w="2034" w:type="pct"/>
          </w:tcPr>
          <w:p w14:paraId="2B740CB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F3A0D7E" w14:textId="77777777" w:rsidTr="002D1977">
        <w:trPr>
          <w:trHeight w:val="217"/>
        </w:trPr>
        <w:tc>
          <w:tcPr>
            <w:tcW w:w="245" w:type="pct"/>
          </w:tcPr>
          <w:p w14:paraId="16A99168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400" w:type="pct"/>
          </w:tcPr>
          <w:p w14:paraId="023C065F" w14:textId="77777777" w:rsidR="00A54432" w:rsidRPr="00C20D54" w:rsidRDefault="00A54432" w:rsidP="002D1977">
            <w:pPr>
              <w:pStyle w:val="104"/>
            </w:pPr>
            <w:r w:rsidRPr="00C20D54">
              <w:t>Тип подразделения</w:t>
            </w:r>
          </w:p>
        </w:tc>
        <w:tc>
          <w:tcPr>
            <w:tcW w:w="1321" w:type="pct"/>
          </w:tcPr>
          <w:p w14:paraId="53CD17D8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  <w:tc>
          <w:tcPr>
            <w:tcW w:w="2034" w:type="pct"/>
          </w:tcPr>
          <w:p w14:paraId="7E188F3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03A7259" w14:textId="77777777" w:rsidTr="002D1977">
        <w:trPr>
          <w:trHeight w:val="217"/>
        </w:trPr>
        <w:tc>
          <w:tcPr>
            <w:tcW w:w="245" w:type="pct"/>
          </w:tcPr>
          <w:p w14:paraId="4124415D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1400" w:type="pct"/>
          </w:tcPr>
          <w:p w14:paraId="26EC552B" w14:textId="77777777" w:rsidR="00A54432" w:rsidRPr="00C20D54" w:rsidRDefault="00A54432" w:rsidP="002D1977">
            <w:pPr>
              <w:pStyle w:val="104"/>
            </w:pPr>
            <w:r w:rsidRPr="00C20D54">
              <w:t>Гражданство</w:t>
            </w:r>
          </w:p>
        </w:tc>
        <w:tc>
          <w:tcPr>
            <w:tcW w:w="1321" w:type="pct"/>
          </w:tcPr>
          <w:p w14:paraId="538C17EE" w14:textId="77777777" w:rsidR="00A54432" w:rsidRPr="00C20D54" w:rsidRDefault="00A54432" w:rsidP="002D1977">
            <w:pPr>
              <w:pStyle w:val="104"/>
            </w:pPr>
            <w:r w:rsidRPr="00C20D54">
              <w:t>Гражданство работника</w:t>
            </w:r>
          </w:p>
        </w:tc>
        <w:tc>
          <w:tcPr>
            <w:tcW w:w="2034" w:type="pct"/>
          </w:tcPr>
          <w:p w14:paraId="407EDFF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  <w:p w14:paraId="5E633D7B" w14:textId="77777777" w:rsidR="00A54432" w:rsidRPr="00C20D54" w:rsidRDefault="00A54432" w:rsidP="002D1977">
            <w:pPr>
              <w:pStyle w:val="104"/>
            </w:pPr>
            <w:r w:rsidRPr="00C20D54">
              <w:t>Если при формировании отчета данный параметр не указан (оставлен пустым), по умолчанию в отчете учитываются все значения</w:t>
            </w:r>
          </w:p>
        </w:tc>
      </w:tr>
      <w:tr w:rsidR="00A54432" w:rsidRPr="00C20D54" w14:paraId="7A70458D" w14:textId="77777777" w:rsidTr="002D1977">
        <w:trPr>
          <w:trHeight w:val="790"/>
        </w:trPr>
        <w:tc>
          <w:tcPr>
            <w:tcW w:w="245" w:type="pct"/>
          </w:tcPr>
          <w:p w14:paraId="7D4191ED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1400" w:type="pct"/>
          </w:tcPr>
          <w:p w14:paraId="578829E2" w14:textId="77777777" w:rsidR="00A54432" w:rsidRPr="00C20D54" w:rsidRDefault="00A54432" w:rsidP="002D1977">
            <w:pPr>
              <w:pStyle w:val="104"/>
            </w:pPr>
            <w:r w:rsidRPr="00C20D54">
              <w:t>Страна медицинского работника с иностранным или двойным гражданством</w:t>
            </w:r>
          </w:p>
        </w:tc>
        <w:tc>
          <w:tcPr>
            <w:tcW w:w="1321" w:type="pct"/>
          </w:tcPr>
          <w:p w14:paraId="1DBB9573" w14:textId="77777777" w:rsidR="00A54432" w:rsidRPr="00C20D54" w:rsidRDefault="00A54432" w:rsidP="002D1977">
            <w:pPr>
              <w:pStyle w:val="104"/>
            </w:pPr>
            <w:r w:rsidRPr="00C20D54">
              <w:t>Страна работника с иностранным или двойным гражданством</w:t>
            </w:r>
          </w:p>
        </w:tc>
        <w:tc>
          <w:tcPr>
            <w:tcW w:w="2034" w:type="pct"/>
          </w:tcPr>
          <w:p w14:paraId="40612828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6A4E5607" w14:textId="77777777" w:rsidR="00A54432" w:rsidRPr="00C20D54" w:rsidRDefault="00A54432" w:rsidP="00A54432">
            <w:pPr>
              <w:pStyle w:val="1010"/>
            </w:pPr>
            <w:r w:rsidRPr="00C20D54">
              <w:t>Если при формировании отчета данный параметр не указан (оставлен пустым), по умолчанию в отчете учитываются все значения</w:t>
            </w:r>
            <w:r>
              <w:t>;</w:t>
            </w:r>
          </w:p>
          <w:p w14:paraId="5A474007" w14:textId="3A5B4D26" w:rsidR="00A54432" w:rsidRPr="00C20D54" w:rsidRDefault="00A54432" w:rsidP="00A54432">
            <w:pPr>
              <w:pStyle w:val="1010"/>
            </w:pPr>
            <w:r w:rsidRPr="00C20D54">
              <w:t xml:space="preserve">Если в параметре </w:t>
            </w:r>
            <w:r w:rsidR="002F1E12">
              <w:t>«</w:t>
            </w:r>
            <w:r w:rsidRPr="00C20D54">
              <w:t>Гражданство</w:t>
            </w:r>
            <w:r w:rsidR="002F1E12">
              <w:t>»</w:t>
            </w:r>
            <w:r w:rsidRPr="00C20D54">
              <w:t xml:space="preserve"> указаны значения </w:t>
            </w:r>
            <w:r w:rsidR="002F1E12">
              <w:t>«</w:t>
            </w:r>
            <w:r w:rsidRPr="00C20D54">
              <w:t>Гражданин Российской Федерации</w:t>
            </w:r>
            <w:r w:rsidR="002F1E12">
              <w:t>»</w:t>
            </w:r>
            <w:r w:rsidRPr="00C20D54">
              <w:t xml:space="preserve"> или </w:t>
            </w:r>
            <w:r w:rsidR="002F1E12">
              <w:t>«</w:t>
            </w:r>
            <w:r w:rsidRPr="00C20D54">
              <w:t>Лицо без гражданства</w:t>
            </w:r>
            <w:r w:rsidR="002F1E12">
              <w:t>»</w:t>
            </w:r>
            <w:r w:rsidRPr="00C20D54">
              <w:t xml:space="preserve"> и при этом выбрано значение в поле </w:t>
            </w:r>
            <w:r w:rsidR="002F1E12">
              <w:t>«</w:t>
            </w:r>
            <w:r w:rsidRPr="00C20D54">
              <w:t>Страна</w:t>
            </w:r>
            <w:r w:rsidR="002F1E12">
              <w:t>»</w:t>
            </w:r>
            <w:r>
              <w:t>,</w:t>
            </w:r>
            <w:r w:rsidRPr="00C20D54">
              <w:t xml:space="preserve"> то отчет будет содержать нулевые значения, </w:t>
            </w:r>
            <w:r w:rsidR="00275E88">
              <w:t>так как</w:t>
            </w:r>
            <w:r w:rsidRPr="00C20D54">
              <w:t xml:space="preserve"> для граждан РФ и лиц без гражданства в карточке медицинского работника поле </w:t>
            </w:r>
            <w:r w:rsidR="002F1E12">
              <w:t>«</w:t>
            </w:r>
            <w:r w:rsidRPr="00C20D54">
              <w:t>Страна</w:t>
            </w:r>
            <w:r w:rsidR="002F1E12">
              <w:t>»</w:t>
            </w:r>
            <w:r w:rsidRPr="00C20D54">
              <w:t xml:space="preserve"> не заполняется</w:t>
            </w:r>
          </w:p>
        </w:tc>
      </w:tr>
    </w:tbl>
    <w:p w14:paraId="40291979" w14:textId="2929241E" w:rsidR="00A54432" w:rsidRPr="00C20D54" w:rsidRDefault="00A54432" w:rsidP="00A54432">
      <w:pPr>
        <w:pStyle w:val="afffffff9"/>
      </w:pPr>
      <w:r w:rsidRPr="00C20D54">
        <w:rPr>
          <w:b/>
        </w:rPr>
        <w:t xml:space="preserve">Примечание – </w:t>
      </w:r>
      <w:r w:rsidRPr="00C20D54">
        <w:t xml:space="preserve">В отчете учитываются медицинские </w:t>
      </w:r>
      <w:r>
        <w:t xml:space="preserve">(фармацевтические) </w:t>
      </w:r>
      <w:r w:rsidRPr="00C20D54">
        <w:t xml:space="preserve">работники, имеющие в личном деле открытую запись с типом занятия должности </w:t>
      </w:r>
      <w:r>
        <w:t>«</w:t>
      </w:r>
      <w:r w:rsidRPr="00C20D54">
        <w:t>Основная</w:t>
      </w:r>
      <w:r>
        <w:t>»</w:t>
      </w:r>
      <w:r w:rsidRPr="00C20D54">
        <w:t xml:space="preserve"> на дату, указанную при формировании отчета. В отчете будут отображаться только те структурные подразделения, которые указаны в личном деле </w:t>
      </w:r>
      <w:r>
        <w:t>работ</w:t>
      </w:r>
      <w:r w:rsidR="00365428">
        <w:t>ника</w:t>
      </w:r>
      <w:r w:rsidRPr="00C20D54">
        <w:t xml:space="preserve"> в ФРМР.</w:t>
      </w:r>
    </w:p>
    <w:p w14:paraId="03C31C7D" w14:textId="7BD56408" w:rsidR="00A54432" w:rsidRPr="00C20D54" w:rsidRDefault="00A54432" w:rsidP="00A54432">
      <w:pPr>
        <w:pStyle w:val="af2"/>
        <w:rPr>
          <w:color w:val="000000" w:themeColor="text1"/>
        </w:rPr>
      </w:pPr>
      <w:r w:rsidRPr="00AA76D9">
        <w:rPr>
          <w:rStyle w:val="afffffff1"/>
        </w:rPr>
        <w:t xml:space="preserve">Описание полей, которые содержатся в отчете, </w:t>
      </w:r>
      <w:r w:rsidR="008A5D81">
        <w:rPr>
          <w:rStyle w:val="afffffff1"/>
        </w:rPr>
        <w:t xml:space="preserve">приведено в таблице ниже </w:t>
      </w:r>
      <w:r w:rsidRPr="00AA76D9">
        <w:rPr>
          <w:rStyle w:val="afffffff1"/>
        </w:rPr>
        <w:t>(</w:t>
      </w:r>
      <w:r>
        <w:rPr>
          <w:rStyle w:val="afffffff1"/>
        </w:rPr>
        <w:t xml:space="preserve">см. </w:t>
      </w:r>
      <w:r w:rsidRPr="00AA76D9">
        <w:rPr>
          <w:rStyle w:val="afffffff1"/>
        </w:rPr>
        <w:fldChar w:fldCharType="begin"/>
      </w:r>
      <w:r w:rsidRPr="00AA76D9">
        <w:rPr>
          <w:rStyle w:val="afffffff1"/>
        </w:rPr>
        <w:instrText xml:space="preserve"> REF _Ref89964152 \h  \* MERGEFORMAT </w:instrText>
      </w:r>
      <w:r w:rsidRPr="00AA76D9">
        <w:rPr>
          <w:rStyle w:val="afffffff1"/>
        </w:rPr>
      </w:r>
      <w:r w:rsidRPr="00AA76D9">
        <w:rPr>
          <w:rStyle w:val="afffffff1"/>
        </w:rPr>
        <w:fldChar w:fldCharType="separate"/>
      </w:r>
      <w:r w:rsidR="00565CC3" w:rsidRPr="00565CC3">
        <w:rPr>
          <w:rStyle w:val="afffffff1"/>
        </w:rPr>
        <w:t>Таблица 41</w:t>
      </w:r>
      <w:r w:rsidRPr="00AA76D9">
        <w:rPr>
          <w:rStyle w:val="afffffff1"/>
        </w:rPr>
        <w:fldChar w:fldCharType="end"/>
      </w:r>
      <w:r w:rsidRPr="00C20D54">
        <w:rPr>
          <w:color w:val="000000" w:themeColor="text1"/>
        </w:rPr>
        <w:t>).</w:t>
      </w:r>
    </w:p>
    <w:p w14:paraId="6F289F9B" w14:textId="116C6F04" w:rsidR="00A54432" w:rsidRPr="00C20D54" w:rsidRDefault="00A54432" w:rsidP="00A54432">
      <w:pPr>
        <w:pStyle w:val="afffffffff4"/>
        <w:rPr>
          <w:color w:val="000000" w:themeColor="text1"/>
        </w:rPr>
      </w:pPr>
      <w:bookmarkStart w:id="493" w:name="_Ref89964152"/>
      <w:bookmarkStart w:id="494" w:name="_Ref42586365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41</w:t>
      </w:r>
      <w:r w:rsidRPr="00C20D54">
        <w:rPr>
          <w:noProof/>
          <w:color w:val="000000" w:themeColor="text1"/>
        </w:rPr>
        <w:fldChar w:fldCharType="end"/>
      </w:r>
      <w:bookmarkEnd w:id="493"/>
      <w:r w:rsidRPr="00C20D54">
        <w:rPr>
          <w:color w:val="000000" w:themeColor="text1"/>
        </w:rPr>
        <w:t xml:space="preserve"> – Описание </w:t>
      </w:r>
      <w:r w:rsidRPr="001C6FA7">
        <w:t>полей</w:t>
      </w:r>
      <w:r w:rsidRPr="00C20D54">
        <w:rPr>
          <w:color w:val="000000" w:themeColor="text1"/>
        </w:rPr>
        <w:t xml:space="preserve"> отчета</w:t>
      </w:r>
      <w:bookmarkEnd w:id="494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1300"/>
        <w:gridCol w:w="1835"/>
        <w:gridCol w:w="5743"/>
      </w:tblGrid>
      <w:tr w:rsidR="00A54432" w:rsidRPr="00C20D54" w14:paraId="5C878128" w14:textId="77777777" w:rsidTr="002F1E12">
        <w:trPr>
          <w:tblHeader/>
        </w:trPr>
        <w:tc>
          <w:tcPr>
            <w:tcW w:w="249" w:type="pct"/>
          </w:tcPr>
          <w:p w14:paraId="047FDFFE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678" w:type="pct"/>
            <w:gridSpan w:val="2"/>
          </w:tcPr>
          <w:p w14:paraId="38C0CF4B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3073" w:type="pct"/>
          </w:tcPr>
          <w:p w14:paraId="57DD36A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6920029A" w14:textId="77777777" w:rsidTr="002F1E12">
        <w:trPr>
          <w:trHeight w:val="352"/>
        </w:trPr>
        <w:tc>
          <w:tcPr>
            <w:tcW w:w="249" w:type="pct"/>
          </w:tcPr>
          <w:p w14:paraId="5572D477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314DB984" w14:textId="77777777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№ п/п</w:t>
            </w:r>
          </w:p>
        </w:tc>
        <w:tc>
          <w:tcPr>
            <w:tcW w:w="3073" w:type="pct"/>
          </w:tcPr>
          <w:p w14:paraId="0DD2C018" w14:textId="77777777" w:rsidR="00A54432" w:rsidRPr="00C20D54" w:rsidRDefault="00A54432" w:rsidP="002D1977">
            <w:pPr>
              <w:pStyle w:val="104"/>
            </w:pPr>
            <w:r w:rsidRPr="00C20D54">
              <w:t>Порядковый номер записи в отчете</w:t>
            </w:r>
          </w:p>
        </w:tc>
      </w:tr>
      <w:tr w:rsidR="00A54432" w:rsidRPr="00C20D54" w14:paraId="573AB249" w14:textId="77777777" w:rsidTr="002F1E12">
        <w:trPr>
          <w:trHeight w:val="404"/>
        </w:trPr>
        <w:tc>
          <w:tcPr>
            <w:tcW w:w="249" w:type="pct"/>
          </w:tcPr>
          <w:p w14:paraId="0C10BC65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79181820" w14:textId="443AC7BB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BB5BDF">
              <w:t>РФ</w:t>
            </w:r>
          </w:p>
        </w:tc>
        <w:tc>
          <w:tcPr>
            <w:tcW w:w="3073" w:type="pct"/>
          </w:tcPr>
          <w:p w14:paraId="2C626EA0" w14:textId="1B178841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организации</w:t>
            </w:r>
          </w:p>
        </w:tc>
      </w:tr>
      <w:tr w:rsidR="00A54432" w:rsidRPr="00C20D54" w14:paraId="326BD0C0" w14:textId="77777777" w:rsidTr="002F1E12">
        <w:trPr>
          <w:trHeight w:val="505"/>
        </w:trPr>
        <w:tc>
          <w:tcPr>
            <w:tcW w:w="249" w:type="pct"/>
          </w:tcPr>
          <w:p w14:paraId="01D68346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1D76C55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</w:t>
            </w:r>
          </w:p>
        </w:tc>
        <w:tc>
          <w:tcPr>
            <w:tcW w:w="3073" w:type="pct"/>
          </w:tcPr>
          <w:p w14:paraId="707E255A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организации</w:t>
            </w:r>
          </w:p>
        </w:tc>
      </w:tr>
      <w:tr w:rsidR="00A54432" w:rsidRPr="00C20D54" w14:paraId="6B202F14" w14:textId="77777777" w:rsidTr="002F1E12">
        <w:trPr>
          <w:trHeight w:val="571"/>
        </w:trPr>
        <w:tc>
          <w:tcPr>
            <w:tcW w:w="249" w:type="pct"/>
          </w:tcPr>
          <w:p w14:paraId="6D3434AF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06D5FCB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медицинской организации</w:t>
            </w:r>
          </w:p>
        </w:tc>
        <w:tc>
          <w:tcPr>
            <w:tcW w:w="3073" w:type="pct"/>
          </w:tcPr>
          <w:p w14:paraId="5A4D8625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организации</w:t>
            </w:r>
          </w:p>
        </w:tc>
      </w:tr>
      <w:tr w:rsidR="00A54432" w:rsidRPr="00C20D54" w14:paraId="53A48C44" w14:textId="77777777" w:rsidTr="002F1E12">
        <w:trPr>
          <w:trHeight w:val="325"/>
        </w:trPr>
        <w:tc>
          <w:tcPr>
            <w:tcW w:w="249" w:type="pct"/>
          </w:tcPr>
          <w:p w14:paraId="4CBAF2D9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3B034DE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Ведомственная принадлежность</w:t>
            </w:r>
          </w:p>
        </w:tc>
        <w:tc>
          <w:tcPr>
            <w:tcW w:w="3073" w:type="pct"/>
          </w:tcPr>
          <w:p w14:paraId="08D0F71B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</w:tr>
      <w:tr w:rsidR="00A54432" w:rsidRPr="00C20D54" w14:paraId="13396BDC" w14:textId="77777777" w:rsidTr="002F1E12">
        <w:trPr>
          <w:trHeight w:val="325"/>
        </w:trPr>
        <w:tc>
          <w:tcPr>
            <w:tcW w:w="249" w:type="pct"/>
          </w:tcPr>
          <w:p w14:paraId="6AA5F527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7BBABAF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Вид деятельности медицинской организации</w:t>
            </w:r>
          </w:p>
        </w:tc>
        <w:tc>
          <w:tcPr>
            <w:tcW w:w="3073" w:type="pct"/>
          </w:tcPr>
          <w:p w14:paraId="45A2D7B1" w14:textId="77777777" w:rsidR="00A54432" w:rsidRPr="00C20D54" w:rsidRDefault="00A54432" w:rsidP="002D1977">
            <w:pPr>
              <w:pStyle w:val="104"/>
            </w:pPr>
            <w:r w:rsidRPr="00C20D54">
              <w:t>Вид деятельности</w:t>
            </w:r>
            <w:r>
              <w:t xml:space="preserve"> </w:t>
            </w:r>
            <w:r w:rsidRPr="00C20D54">
              <w:t>организации</w:t>
            </w:r>
          </w:p>
        </w:tc>
      </w:tr>
      <w:tr w:rsidR="00A54432" w:rsidRPr="00C20D54" w14:paraId="0121B3D1" w14:textId="77777777" w:rsidTr="002F1E12">
        <w:trPr>
          <w:trHeight w:val="325"/>
        </w:trPr>
        <w:tc>
          <w:tcPr>
            <w:tcW w:w="249" w:type="pct"/>
          </w:tcPr>
          <w:p w14:paraId="1CEB8023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119F6E7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Территориальный признак медицинской организации</w:t>
            </w:r>
          </w:p>
        </w:tc>
        <w:tc>
          <w:tcPr>
            <w:tcW w:w="3073" w:type="pct"/>
          </w:tcPr>
          <w:p w14:paraId="2C5CD9F1" w14:textId="77777777" w:rsidR="00A54432" w:rsidRPr="00C20D54" w:rsidRDefault="00A54432" w:rsidP="002D1977">
            <w:pPr>
              <w:pStyle w:val="104"/>
            </w:pPr>
            <w:r w:rsidRPr="00C20D54">
              <w:t xml:space="preserve">Территориальный признак </w:t>
            </w:r>
            <w:r>
              <w:t>о</w:t>
            </w:r>
            <w:r w:rsidRPr="00C20D54">
              <w:t>рганизации</w:t>
            </w:r>
          </w:p>
        </w:tc>
      </w:tr>
      <w:tr w:rsidR="00A54432" w:rsidRPr="00C20D54" w14:paraId="484D857D" w14:textId="77777777" w:rsidTr="002F1E12">
        <w:trPr>
          <w:trHeight w:val="325"/>
        </w:trPr>
        <w:tc>
          <w:tcPr>
            <w:tcW w:w="249" w:type="pct"/>
          </w:tcPr>
          <w:p w14:paraId="04FC146C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55A82F4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 структурного подразделения</w:t>
            </w:r>
          </w:p>
        </w:tc>
        <w:tc>
          <w:tcPr>
            <w:tcW w:w="3073" w:type="pct"/>
          </w:tcPr>
          <w:p w14:paraId="3029A28B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структурного подразделения</w:t>
            </w:r>
          </w:p>
        </w:tc>
      </w:tr>
      <w:tr w:rsidR="00A54432" w:rsidRPr="00C20D54" w14:paraId="235B3EE4" w14:textId="77777777" w:rsidTr="002F1E12">
        <w:trPr>
          <w:trHeight w:val="325"/>
        </w:trPr>
        <w:tc>
          <w:tcPr>
            <w:tcW w:w="249" w:type="pct"/>
          </w:tcPr>
          <w:p w14:paraId="6106E1D4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60125E8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Наименование структурного подразделения</w:t>
            </w:r>
          </w:p>
        </w:tc>
        <w:tc>
          <w:tcPr>
            <w:tcW w:w="3073" w:type="pct"/>
          </w:tcPr>
          <w:p w14:paraId="3BC22D93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</w:tr>
      <w:tr w:rsidR="00A54432" w:rsidRPr="00C20D54" w14:paraId="03F4D611" w14:textId="77777777" w:rsidTr="002F1E12">
        <w:trPr>
          <w:trHeight w:val="325"/>
        </w:trPr>
        <w:tc>
          <w:tcPr>
            <w:tcW w:w="249" w:type="pct"/>
          </w:tcPr>
          <w:p w14:paraId="7E88662C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51C4B2C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Тип структурного подразделения</w:t>
            </w:r>
          </w:p>
        </w:tc>
        <w:tc>
          <w:tcPr>
            <w:tcW w:w="3073" w:type="pct"/>
          </w:tcPr>
          <w:p w14:paraId="020B3B76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</w:tr>
      <w:tr w:rsidR="00A54432" w:rsidRPr="00C20D54" w14:paraId="44A9BB09" w14:textId="77777777" w:rsidTr="002F1E12">
        <w:trPr>
          <w:trHeight w:val="325"/>
        </w:trPr>
        <w:tc>
          <w:tcPr>
            <w:tcW w:w="249" w:type="pct"/>
          </w:tcPr>
          <w:p w14:paraId="62C5067E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3B97091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Вид структурного подразделения</w:t>
            </w:r>
          </w:p>
        </w:tc>
        <w:tc>
          <w:tcPr>
            <w:tcW w:w="3073" w:type="pct"/>
          </w:tcPr>
          <w:p w14:paraId="2C43EB61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</w:tr>
      <w:tr w:rsidR="00A54432" w:rsidRPr="00C20D54" w14:paraId="3972B857" w14:textId="77777777" w:rsidTr="002F1E12">
        <w:trPr>
          <w:trHeight w:val="325"/>
        </w:trPr>
        <w:tc>
          <w:tcPr>
            <w:tcW w:w="249" w:type="pct"/>
          </w:tcPr>
          <w:p w14:paraId="3E791718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  <w:r>
              <w:t>.</w:t>
            </w:r>
          </w:p>
        </w:tc>
        <w:tc>
          <w:tcPr>
            <w:tcW w:w="1678" w:type="pct"/>
            <w:gridSpan w:val="2"/>
          </w:tcPr>
          <w:p w14:paraId="4677D0DB" w14:textId="77777777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Обособленное структурное подразделение</w:t>
            </w:r>
          </w:p>
        </w:tc>
        <w:tc>
          <w:tcPr>
            <w:tcW w:w="3073" w:type="pct"/>
          </w:tcPr>
          <w:p w14:paraId="7D9432ED" w14:textId="77777777" w:rsidR="00A54432" w:rsidRPr="00C20D54" w:rsidRDefault="00A54432" w:rsidP="002D1977">
            <w:pPr>
              <w:pStyle w:val="104"/>
            </w:pPr>
            <w:r w:rsidRPr="00C20D54">
              <w:t>Указывается значение «Да», если структурное подразделение является обособленным, иначе - «Нет»</w:t>
            </w:r>
          </w:p>
        </w:tc>
      </w:tr>
      <w:tr w:rsidR="002F1E12" w:rsidRPr="00C20D54" w14:paraId="3FA7C725" w14:textId="77777777" w:rsidTr="002F1E12">
        <w:trPr>
          <w:trHeight w:val="210"/>
        </w:trPr>
        <w:tc>
          <w:tcPr>
            <w:tcW w:w="249" w:type="pct"/>
            <w:vMerge w:val="restart"/>
          </w:tcPr>
          <w:p w14:paraId="0116C065" w14:textId="77777777" w:rsidR="002F1E12" w:rsidRPr="00C20D54" w:rsidRDefault="002F1E12" w:rsidP="002F1E12">
            <w:pPr>
              <w:pStyle w:val="104"/>
            </w:pPr>
            <w:r w:rsidRPr="00C20D54">
              <w:t>13</w:t>
            </w:r>
            <w:r>
              <w:t>.</w:t>
            </w:r>
          </w:p>
        </w:tc>
        <w:tc>
          <w:tcPr>
            <w:tcW w:w="696" w:type="pct"/>
            <w:vMerge w:val="restart"/>
          </w:tcPr>
          <w:p w14:paraId="60DF8D8C" w14:textId="77777777" w:rsidR="002F1E12" w:rsidRPr="00C20D54" w:rsidRDefault="002F1E12" w:rsidP="002F1E12">
            <w:pPr>
              <w:pStyle w:val="104"/>
            </w:pPr>
            <w:r w:rsidRPr="00C20D54">
              <w:t>Количество сотрудников</w:t>
            </w:r>
          </w:p>
        </w:tc>
        <w:tc>
          <w:tcPr>
            <w:tcW w:w="982" w:type="pct"/>
          </w:tcPr>
          <w:p w14:paraId="7B46302A" w14:textId="77777777" w:rsidR="002F1E12" w:rsidRPr="00C20D54" w:rsidRDefault="002F1E12" w:rsidP="002F1E12">
            <w:pPr>
              <w:pStyle w:val="104"/>
            </w:pPr>
            <w:r w:rsidRPr="00C20D54">
              <w:t>Всего</w:t>
            </w:r>
          </w:p>
        </w:tc>
        <w:tc>
          <w:tcPr>
            <w:tcW w:w="3073" w:type="pct"/>
          </w:tcPr>
          <w:p w14:paraId="1DBB9613" w14:textId="77777777" w:rsidR="002F1E12" w:rsidRPr="00601D75" w:rsidRDefault="002F1E12" w:rsidP="002F1E12">
            <w:pPr>
              <w:pStyle w:val="104"/>
            </w:pPr>
            <w:r w:rsidRPr="00601D75">
              <w:t>Сумма значений по столбцам:</w:t>
            </w:r>
          </w:p>
          <w:p w14:paraId="40790AE7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Врачи и руководители</w:t>
            </w:r>
            <w:r>
              <w:t>»,</w:t>
            </w:r>
          </w:p>
          <w:p w14:paraId="7EA41C00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Средний мед. персонал</w:t>
            </w:r>
            <w:r>
              <w:t>»,</w:t>
            </w:r>
          </w:p>
          <w:p w14:paraId="78D33544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Младший мед персонал</w:t>
            </w:r>
            <w:r>
              <w:t>»,</w:t>
            </w:r>
          </w:p>
          <w:p w14:paraId="59AF68EA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Провизоры</w:t>
            </w:r>
            <w:r>
              <w:t>»,</w:t>
            </w:r>
          </w:p>
          <w:p w14:paraId="57D5C9B3" w14:textId="3958B28C" w:rsidR="002F1E12" w:rsidRPr="00C20D54" w:rsidRDefault="002F1E12" w:rsidP="002F1E12">
            <w:pPr>
              <w:pStyle w:val="1010"/>
            </w:pPr>
            <w:r>
              <w:t>«</w:t>
            </w:r>
            <w:r w:rsidRPr="00601D75">
              <w:t>Фармацевты</w:t>
            </w:r>
            <w:r>
              <w:t>»</w:t>
            </w:r>
          </w:p>
        </w:tc>
      </w:tr>
      <w:tr w:rsidR="002F1E12" w:rsidRPr="00C20D54" w14:paraId="7107B6A2" w14:textId="77777777" w:rsidTr="002F1E12">
        <w:trPr>
          <w:trHeight w:val="185"/>
        </w:trPr>
        <w:tc>
          <w:tcPr>
            <w:tcW w:w="249" w:type="pct"/>
            <w:vMerge/>
          </w:tcPr>
          <w:p w14:paraId="228FBE98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7F8F9320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420C1E86" w14:textId="77777777" w:rsidR="002F1E12" w:rsidRPr="00C20D54" w:rsidRDefault="002F1E12" w:rsidP="002F1E12">
            <w:pPr>
              <w:pStyle w:val="104"/>
            </w:pPr>
            <w:r w:rsidRPr="00C20D54">
              <w:t>Врачи и руководители</w:t>
            </w:r>
          </w:p>
        </w:tc>
        <w:tc>
          <w:tcPr>
            <w:tcW w:w="3073" w:type="pct"/>
          </w:tcPr>
          <w:p w14:paraId="65FBC3BC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0690E0F6" w14:textId="77777777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записей:</w:t>
            </w:r>
          </w:p>
          <w:p w14:paraId="7F12F2CA" w14:textId="1906FB8B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>олжности руководителей медицинских организаций (</w:t>
            </w:r>
            <w:r w:rsidR="002F1E12" w:rsidRPr="00C20D54">
              <w:rPr>
                <w:lang w:val="en-US"/>
              </w:rPr>
              <w:t>id</w:t>
            </w:r>
            <w:r w:rsidR="002F1E12" w:rsidRPr="00C20D54">
              <w:t xml:space="preserve"> </w:t>
            </w:r>
            <w:r w:rsidR="002F1E12">
              <w:t>равно</w:t>
            </w:r>
            <w:r w:rsidR="002F1E12" w:rsidRPr="00C20D54">
              <w:t xml:space="preserve"> 3)</w:t>
            </w:r>
            <w:r>
              <w:t>;</w:t>
            </w:r>
          </w:p>
          <w:p w14:paraId="14F91CC8" w14:textId="074A910F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>олжности специалистов с высшим профессиональным</w:t>
            </w:r>
            <w:r w:rsidR="002F1E12">
              <w:t xml:space="preserve"> </w:t>
            </w:r>
            <w:r w:rsidR="002F1E12" w:rsidRPr="00C20D54">
              <w:t>(медицинским) образованием</w:t>
            </w:r>
            <w:r w:rsidR="002F1E12">
              <w:t xml:space="preserve"> </w:t>
            </w:r>
            <w:r w:rsidR="002F1E12" w:rsidRPr="00C20D54">
              <w:t>(врачи) (</w:t>
            </w:r>
            <w:r w:rsidR="002F1E12" w:rsidRPr="00C20D54">
              <w:rPr>
                <w:lang w:val="en-US"/>
              </w:rPr>
              <w:t>id</w:t>
            </w:r>
            <w:r w:rsidR="002F1E12" w:rsidRPr="00C20D54">
              <w:t xml:space="preserve"> </w:t>
            </w:r>
            <w:r w:rsidR="002F1E12">
              <w:t>равно</w:t>
            </w:r>
            <w:r w:rsidR="002F1E12" w:rsidRPr="00C20D54">
              <w:t xml:space="preserve"> 10)</w:t>
            </w:r>
            <w:r w:rsidR="002F1E12">
              <w:t>,</w:t>
            </w:r>
          </w:p>
          <w:p w14:paraId="33D1DFA0" w14:textId="081C30B5" w:rsidR="002F1E12" w:rsidRPr="00C20D54" w:rsidRDefault="002F1E12" w:rsidP="002F1E12">
            <w:pPr>
              <w:pStyle w:val="1010"/>
              <w:rPr>
                <w:rFonts w:ascii="Arial" w:hAnsi="Arial"/>
                <w:sz w:val="21"/>
                <w:szCs w:val="21"/>
              </w:rPr>
            </w:pPr>
            <w:r w:rsidRPr="00C20D54">
              <w:t>врачи-специалисты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12)</w:t>
            </w:r>
          </w:p>
          <w:p w14:paraId="157CD518" w14:textId="406E996B" w:rsidR="002F1E12" w:rsidRPr="00C20D54" w:rsidRDefault="002F1E12" w:rsidP="002F1E12">
            <w:pPr>
              <w:pStyle w:val="104"/>
              <w:rPr>
                <w:rFonts w:eastAsia="Times New Roman" w:cs="Arial"/>
                <w:szCs w:val="20"/>
                <w:lang w:eastAsia="ru-RU"/>
              </w:rPr>
            </w:pP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7A649A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AA76D9">
              <w:t>)</w:t>
            </w:r>
          </w:p>
        </w:tc>
      </w:tr>
      <w:tr w:rsidR="002F1E12" w:rsidRPr="00C20D54" w14:paraId="597C2597" w14:textId="77777777" w:rsidTr="002F1E12">
        <w:trPr>
          <w:trHeight w:val="210"/>
        </w:trPr>
        <w:tc>
          <w:tcPr>
            <w:tcW w:w="249" w:type="pct"/>
            <w:vMerge/>
          </w:tcPr>
          <w:p w14:paraId="4FF6588A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38AF915B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42682720" w14:textId="77777777" w:rsidR="002F1E12" w:rsidRPr="00C20D54" w:rsidRDefault="002F1E12" w:rsidP="002F1E12">
            <w:pPr>
              <w:pStyle w:val="104"/>
            </w:pPr>
            <w:r w:rsidRPr="00C20D54">
              <w:t>В том числе руководители</w:t>
            </w:r>
          </w:p>
        </w:tc>
        <w:tc>
          <w:tcPr>
            <w:tcW w:w="3073" w:type="pct"/>
          </w:tcPr>
          <w:p w14:paraId="30B1D303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30F8F282" w14:textId="5FBE9C9D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записи «Должности руководителей медицинских организаций»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3)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597E14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3478CC64" w14:textId="77777777" w:rsidTr="002F1E12">
        <w:trPr>
          <w:trHeight w:val="125"/>
        </w:trPr>
        <w:tc>
          <w:tcPr>
            <w:tcW w:w="249" w:type="pct"/>
            <w:vMerge/>
          </w:tcPr>
          <w:p w14:paraId="0ABAECD2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401BFB65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0C8839FF" w14:textId="16E3F5DE" w:rsidR="002F1E12" w:rsidRPr="00C20D54" w:rsidRDefault="002F1E12" w:rsidP="002F1E12">
            <w:pPr>
              <w:pStyle w:val="104"/>
            </w:pPr>
            <w:r w:rsidRPr="00C20D54">
              <w:t xml:space="preserve">Средний </w:t>
            </w:r>
            <w:r>
              <w:t>медперсонал</w:t>
            </w:r>
          </w:p>
        </w:tc>
        <w:tc>
          <w:tcPr>
            <w:tcW w:w="3073" w:type="pct"/>
          </w:tcPr>
          <w:p w14:paraId="6125991E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7A6FF78D" w14:textId="27FB193B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143) в справочнике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597E14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3E11A5F5" w14:textId="77777777" w:rsidTr="002F1E12">
        <w:trPr>
          <w:trHeight w:val="170"/>
        </w:trPr>
        <w:tc>
          <w:tcPr>
            <w:tcW w:w="249" w:type="pct"/>
            <w:vMerge/>
          </w:tcPr>
          <w:p w14:paraId="1945EF06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2AEF72BA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3F11103A" w14:textId="610BC8C8" w:rsidR="002F1E12" w:rsidRPr="00C20D54" w:rsidRDefault="002F1E12" w:rsidP="002F1E12">
            <w:pPr>
              <w:pStyle w:val="104"/>
            </w:pPr>
            <w:r w:rsidRPr="00C20D54">
              <w:t xml:space="preserve">Младший </w:t>
            </w:r>
            <w:r>
              <w:t>медперсонал</w:t>
            </w:r>
          </w:p>
        </w:tc>
        <w:tc>
          <w:tcPr>
            <w:tcW w:w="3073" w:type="pct"/>
          </w:tcPr>
          <w:p w14:paraId="0CA865ED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335AFB4E" w14:textId="77777777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записей:</w:t>
            </w:r>
          </w:p>
          <w:p w14:paraId="4467C0BE" w14:textId="11FD951A" w:rsidR="002F1E12" w:rsidRPr="00C20D54" w:rsidRDefault="002F1E12" w:rsidP="002F1E12">
            <w:pPr>
              <w:pStyle w:val="1010"/>
            </w:pPr>
            <w:r w:rsidRPr="00C20D54">
              <w:t xml:space="preserve">Должности иных медицинских работников (младший медицинский персонал) (id </w:t>
            </w:r>
            <w:r>
              <w:t>равно</w:t>
            </w:r>
            <w:r w:rsidRPr="00C20D54">
              <w:t xml:space="preserve"> 200)</w:t>
            </w:r>
          </w:p>
          <w:p w14:paraId="5B5A17F5" w14:textId="6BC5232B" w:rsidR="002F1E12" w:rsidRPr="00C20D54" w:rsidRDefault="002F1E12" w:rsidP="002F1E12">
            <w:pPr>
              <w:pStyle w:val="1010"/>
            </w:pPr>
            <w:r w:rsidRPr="00C20D54">
              <w:t xml:space="preserve">Должности иных фармацевтических работников (младший фармацевтический персонал) (id </w:t>
            </w:r>
            <w:r>
              <w:t>равно</w:t>
            </w:r>
            <w:r w:rsidRPr="00C20D54">
              <w:t xml:space="preserve"> 233)</w:t>
            </w:r>
          </w:p>
          <w:p w14:paraId="2A55F12A" w14:textId="27A53404" w:rsidR="002F1E12" w:rsidRPr="007A649A" w:rsidRDefault="002F1E12" w:rsidP="002F1E12">
            <w:pPr>
              <w:pStyle w:val="104"/>
            </w:pP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AA76D9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7A649A">
              <w:rPr>
                <w:rStyle w:val="afe"/>
                <w:color w:val="000000" w:themeColor="text1"/>
              </w:rPr>
              <w:t>)</w:t>
            </w:r>
          </w:p>
        </w:tc>
      </w:tr>
      <w:tr w:rsidR="002F1E12" w:rsidRPr="00C20D54" w14:paraId="2C1D23AB" w14:textId="77777777" w:rsidTr="002F1E12">
        <w:trPr>
          <w:trHeight w:val="240"/>
        </w:trPr>
        <w:tc>
          <w:tcPr>
            <w:tcW w:w="249" w:type="pct"/>
            <w:vMerge/>
          </w:tcPr>
          <w:p w14:paraId="46188FB4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374DD537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3FF97D3E" w14:textId="77777777" w:rsidR="002F1E12" w:rsidRPr="00C20D54" w:rsidRDefault="002F1E12" w:rsidP="002F1E12">
            <w:pPr>
              <w:pStyle w:val="104"/>
            </w:pPr>
            <w:r w:rsidRPr="00C20D54">
              <w:t>Провизоры</w:t>
            </w:r>
          </w:p>
        </w:tc>
        <w:tc>
          <w:tcPr>
            <w:tcW w:w="3073" w:type="pct"/>
          </w:tcPr>
          <w:p w14:paraId="61467A54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67CFDB4E" w14:textId="1612C179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223)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597E14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C20D54">
              <w:rPr>
                <w:szCs w:val="20"/>
              </w:rPr>
              <w:t>)</w:t>
            </w:r>
          </w:p>
        </w:tc>
      </w:tr>
      <w:tr w:rsidR="002F1E12" w:rsidRPr="00C20D54" w14:paraId="506BDD5B" w14:textId="77777777" w:rsidTr="002F1E12">
        <w:trPr>
          <w:trHeight w:val="315"/>
        </w:trPr>
        <w:tc>
          <w:tcPr>
            <w:tcW w:w="249" w:type="pct"/>
            <w:vMerge/>
          </w:tcPr>
          <w:p w14:paraId="74EE12E9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696" w:type="pct"/>
            <w:vMerge/>
          </w:tcPr>
          <w:p w14:paraId="6C5872E5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982" w:type="pct"/>
          </w:tcPr>
          <w:p w14:paraId="183CBDF2" w14:textId="77777777" w:rsidR="002F1E12" w:rsidRPr="00C20D54" w:rsidRDefault="002F1E12" w:rsidP="002F1E12">
            <w:pPr>
              <w:pStyle w:val="104"/>
            </w:pPr>
            <w:r w:rsidRPr="00C20D54">
              <w:t>Фармацевты</w:t>
            </w:r>
          </w:p>
        </w:tc>
        <w:tc>
          <w:tcPr>
            <w:tcW w:w="3073" w:type="pct"/>
          </w:tcPr>
          <w:p w14:paraId="6D4F9F0A" w14:textId="77777777" w:rsidR="002F1E12" w:rsidRPr="00AA76D9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</w:t>
            </w:r>
            <w:r>
              <w:t>.</w:t>
            </w:r>
          </w:p>
          <w:p w14:paraId="22953054" w14:textId="3778633A" w:rsidR="002F1E12" w:rsidRPr="00C20D54" w:rsidRDefault="002F1E12" w:rsidP="002F1E12">
            <w:pPr>
              <w:pStyle w:val="104"/>
            </w:pPr>
            <w:r w:rsidRPr="00C20D54">
              <w:t xml:space="preserve"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(id </w:t>
            </w:r>
            <w:r>
              <w:t>равно</w:t>
            </w:r>
            <w:r w:rsidRPr="00C20D54">
              <w:t xml:space="preserve"> 229)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>«ФРМР. Должности медицинского персонала»</w:t>
            </w:r>
            <w:r w:rsidRPr="00AA76D9">
              <w:rPr>
                <w:rFonts w:eastAsia="Times New Roman" w:cs="Arial"/>
                <w:szCs w:val="20"/>
                <w:lang w:eastAsia="ru-RU"/>
              </w:rPr>
              <w:t xml:space="preserve"> 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AA76D9">
              <w:rPr>
                <w:rStyle w:val="afe"/>
                <w:color w:val="000000" w:themeColor="text1"/>
              </w:rPr>
              <w:t>1.2.643.5.1.13.13.99.2.181</w:t>
            </w:r>
            <w:r w:rsidRPr="00C20D54">
              <w:rPr>
                <w:szCs w:val="20"/>
              </w:rPr>
              <w:t>)</w:t>
            </w:r>
          </w:p>
        </w:tc>
      </w:tr>
    </w:tbl>
    <w:p w14:paraId="5517D9E7" w14:textId="4A97245C" w:rsidR="00A54432" w:rsidRPr="00C20D54" w:rsidRDefault="00A54432" w:rsidP="00A25157">
      <w:pPr>
        <w:pStyle w:val="54"/>
      </w:pPr>
      <w:bookmarkStart w:id="495" w:name="_Toc89079990"/>
      <w:r>
        <w:t>Отчет «</w:t>
      </w:r>
      <w:r w:rsidRPr="00C20D54">
        <w:t>128. Отчет по сотрудникам с сертификатами и/или свидетельствами по аккредитации с истекшим сроком действия и со сроком действия, близким к завершению</w:t>
      </w:r>
      <w:bookmarkEnd w:id="495"/>
      <w:r>
        <w:t>»</w:t>
      </w:r>
    </w:p>
    <w:p w14:paraId="0F0F57B3" w14:textId="7A68B9F5" w:rsidR="00A54432" w:rsidRPr="00C20D54" w:rsidRDefault="00A54432" w:rsidP="00A54432">
      <w:pPr>
        <w:pStyle w:val="af2"/>
      </w:pPr>
      <w:r w:rsidRPr="00C20D54">
        <w:t xml:space="preserve">Данный отчет предоставляет информацию по </w:t>
      </w:r>
      <w:r w:rsidR="00F02857">
        <w:t>работникам</w:t>
      </w:r>
      <w:r w:rsidRPr="00C20D54">
        <w:t xml:space="preserve"> с сертификатом и/или свидетельством</w:t>
      </w:r>
      <w:r w:rsidR="00F02857">
        <w:t xml:space="preserve"> об</w:t>
      </w:r>
      <w:r w:rsidRPr="00C20D54">
        <w:t xml:space="preserve"> аккредитации </w:t>
      </w:r>
      <w:r w:rsidR="00F02857">
        <w:t xml:space="preserve">специалиста </w:t>
      </w:r>
      <w:r w:rsidRPr="00C20D54">
        <w:t>с истекшим сроком действия и со сроком действия, близким к завершению.</w:t>
      </w:r>
      <w:r w:rsidR="0085136C">
        <w:t xml:space="preserve"> </w:t>
      </w:r>
    </w:p>
    <w:p w14:paraId="5AA42D44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67696F3B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52DD08FE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04AEDAF5" w14:textId="77777777" w:rsidR="00A54432" w:rsidRPr="00C20D54" w:rsidRDefault="00A54432" w:rsidP="00A54432">
      <w:pPr>
        <w:pStyle w:val="17"/>
      </w:pPr>
      <w:r w:rsidRPr="00C20D54">
        <w:t>Работник ФОИВ (ФРМР);</w:t>
      </w:r>
    </w:p>
    <w:p w14:paraId="4312A4F2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3D4EBDBE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0D1F619" w14:textId="77777777" w:rsidR="00A54432" w:rsidRPr="00AA76D9" w:rsidRDefault="00A54432" w:rsidP="00A54432">
      <w:pPr>
        <w:rPr>
          <w:rStyle w:val="afffffff1"/>
        </w:rPr>
      </w:pPr>
      <w:r w:rsidRPr="00C20D54">
        <w:rPr>
          <w:color w:val="000000" w:themeColor="text1"/>
        </w:rPr>
        <w:t xml:space="preserve">Отчет содержит записи, которые удовлетворяют следующим </w:t>
      </w:r>
      <w:r w:rsidRPr="00AA76D9">
        <w:rPr>
          <w:rStyle w:val="afffffff1"/>
        </w:rPr>
        <w:t>условиям:</w:t>
      </w:r>
    </w:p>
    <w:p w14:paraId="61DAC8EA" w14:textId="77777777" w:rsidR="00A54432" w:rsidRPr="00C20D54" w:rsidRDefault="00A54432" w:rsidP="00B77B53">
      <w:pPr>
        <w:pStyle w:val="1d"/>
        <w:numPr>
          <w:ilvl w:val="0"/>
          <w:numId w:val="180"/>
        </w:numPr>
      </w:pPr>
      <w:r w:rsidRPr="00C20D54">
        <w:t>Год из поля «Срок действия»/«Действительно до» в записи сертификата/свидетельства об аккредитации специалиста совпадает со значением входного параметра отчета «Год»</w:t>
      </w:r>
      <w:r>
        <w:t>;</w:t>
      </w:r>
    </w:p>
    <w:p w14:paraId="215A9CD1" w14:textId="77777777" w:rsidR="00A54432" w:rsidRPr="00C20D54" w:rsidRDefault="00A54432" w:rsidP="00B77B53">
      <w:pPr>
        <w:pStyle w:val="1d"/>
        <w:numPr>
          <w:ilvl w:val="0"/>
          <w:numId w:val="167"/>
        </w:numPr>
      </w:pPr>
      <w:r w:rsidRPr="00C20D54">
        <w:t xml:space="preserve">При наличии у одного </w:t>
      </w:r>
      <w:r>
        <w:t>работника</w:t>
      </w:r>
      <w:r w:rsidRPr="00C20D54">
        <w:t xml:space="preserve"> двух и более записей сертификата </w:t>
      </w:r>
      <w:r>
        <w:t xml:space="preserve">специалиста </w:t>
      </w:r>
      <w:r w:rsidRPr="00C20D54">
        <w:t xml:space="preserve">с одинаковой специальностью, выводится </w:t>
      </w:r>
      <w:r>
        <w:t xml:space="preserve">только </w:t>
      </w:r>
      <w:r w:rsidRPr="00C20D54">
        <w:t>запись с максимальной датой</w:t>
      </w:r>
      <w:r>
        <w:t>;</w:t>
      </w:r>
    </w:p>
    <w:p w14:paraId="2C3EAF4E" w14:textId="77777777" w:rsidR="00A54432" w:rsidRPr="00C20D54" w:rsidRDefault="00A54432" w:rsidP="00B77B53">
      <w:pPr>
        <w:pStyle w:val="1d"/>
        <w:numPr>
          <w:ilvl w:val="0"/>
          <w:numId w:val="167"/>
        </w:numPr>
      </w:pPr>
      <w:r w:rsidRPr="00C20D54">
        <w:t xml:space="preserve">Учитываются только </w:t>
      </w:r>
      <w:r>
        <w:t>работники</w:t>
      </w:r>
      <w:r w:rsidRPr="00C20D54">
        <w:t>, занимающие на текущий момент основную должность, которая удовлетворяет одному из условий:</w:t>
      </w:r>
    </w:p>
    <w:p w14:paraId="7BD811B5" w14:textId="446B81F0" w:rsidR="00A54432" w:rsidRPr="00C20D54" w:rsidRDefault="00A54432" w:rsidP="00A25157">
      <w:pPr>
        <w:pStyle w:val="25"/>
      </w:pPr>
      <w:r w:rsidRPr="00C20D54">
        <w:t>должность является медицинской («</w:t>
      </w:r>
      <w:hyperlink r:id="rId132" w:anchor="refbookList?refbookList:filter:excludeGroupId[0]=14&amp;refbookList:filter:excludeGroupId[1]=15&amp;refbookList:filter:showDrafts=false&amp;refbookList:filter:$filter=set&amp;refbookList:filter:name=%D0%B4%D0%BE%D0%BB%D0%B6%D0%BD%D0%BE&amp;refbookList:$active=1&amp;refbookList:$" w:tooltip="med" w:history="1">
        <w:r w:rsidRPr="00C20D54">
          <w:t>Признак медицинской должности</w:t>
        </w:r>
      </w:hyperlink>
      <w:r w:rsidRPr="00C20D54">
        <w:t xml:space="preserve">» по справочнику </w:t>
      </w:r>
      <w:r w:rsidR="00D23473">
        <w:rPr>
          <w:rFonts w:eastAsia="Times New Roman" w:cs="Arial"/>
          <w:szCs w:val="20"/>
          <w:lang w:eastAsia="ru-RU"/>
        </w:rPr>
        <w:t>НСИ</w:t>
      </w:r>
      <w:r>
        <w:rPr>
          <w:rFonts w:eastAsia="Times New Roman" w:cs="Arial"/>
          <w:szCs w:val="20"/>
          <w:lang w:eastAsia="ru-RU"/>
        </w:rPr>
        <w:t xml:space="preserve"> </w:t>
      </w:r>
      <w:r w:rsidRPr="00C20D54">
        <w:rPr>
          <w:rFonts w:eastAsia="Times New Roman" w:cs="Arial"/>
          <w:szCs w:val="20"/>
          <w:lang w:eastAsia="ru-RU"/>
        </w:rPr>
        <w:t>«ФРМР. Должности медицинского персонала»</w:t>
      </w:r>
      <w:r w:rsidRPr="00597E14">
        <w:rPr>
          <w:rFonts w:eastAsia="Times New Roman" w:cs="Arial"/>
          <w:szCs w:val="20"/>
          <w:lang w:eastAsia="ru-RU"/>
        </w:rPr>
        <w:t xml:space="preserve"> (</w:t>
      </w:r>
      <w:r>
        <w:rPr>
          <w:rFonts w:eastAsia="Times New Roman" w:cs="Arial"/>
          <w:szCs w:val="20"/>
          <w:lang w:val="en-US" w:eastAsia="ru-RU"/>
        </w:rPr>
        <w:t>OID</w:t>
      </w:r>
      <w:r w:rsidRPr="00C20D54">
        <w:rPr>
          <w:rFonts w:eastAsia="Times New Roman" w:cs="Arial"/>
          <w:szCs w:val="20"/>
          <w:lang w:eastAsia="ru-RU"/>
        </w:rPr>
        <w:t xml:space="preserve"> </w:t>
      </w:r>
      <w:r w:rsidRPr="00AA76D9">
        <w:rPr>
          <w:rStyle w:val="afe"/>
          <w:color w:val="000000" w:themeColor="text1"/>
        </w:rPr>
        <w:t>1.2.643.5.1.13.13.99.2.181</w:t>
      </w:r>
      <w:r w:rsidRPr="00C20D54">
        <w:t>)</w:t>
      </w:r>
      <w:r>
        <w:t>,</w:t>
      </w:r>
    </w:p>
    <w:p w14:paraId="2B2C4CCF" w14:textId="6B64B7EA" w:rsidR="00A54432" w:rsidRPr="00C20D54" w:rsidRDefault="00A54432" w:rsidP="00A25157">
      <w:pPr>
        <w:pStyle w:val="25"/>
      </w:pPr>
      <w:r w:rsidRPr="00C20D54">
        <w:t>должность с признаком «</w:t>
      </w:r>
      <w:hyperlink r:id="rId133" w:anchor="refbookList?refbookList:filter:excludeGroupId[0]=14&amp;refbookList:filter:excludeGroupId[1]=15&amp;refbookList:filter:showDrafts=false&amp;refbookList:filter:$filter=set&amp;refbookList:filter:name=%D0%B4%D0%BE%D0%BB%D0%B6%D0%BD%D0%BE&amp;refbookList:$active=1&amp;refbookList:$" w:tooltip="need_cert" w:history="1">
        <w:r w:rsidRPr="00C20D54">
          <w:t>Признак требуется наличие сертификата</w:t>
        </w:r>
      </w:hyperlink>
      <w:r w:rsidRPr="00C20D54">
        <w:t xml:space="preserve">» (согласно справочнику </w:t>
      </w:r>
      <w:r w:rsidR="00D23473">
        <w:rPr>
          <w:rFonts w:eastAsia="Times New Roman" w:cs="Arial"/>
          <w:szCs w:val="20"/>
          <w:lang w:eastAsia="ru-RU"/>
        </w:rPr>
        <w:t>НСИ</w:t>
      </w:r>
      <w:r>
        <w:rPr>
          <w:rFonts w:eastAsia="Times New Roman" w:cs="Arial"/>
          <w:szCs w:val="20"/>
          <w:lang w:eastAsia="ru-RU"/>
        </w:rPr>
        <w:t xml:space="preserve"> </w:t>
      </w:r>
      <w:r w:rsidRPr="00C20D54">
        <w:rPr>
          <w:rFonts w:eastAsia="Times New Roman" w:cs="Arial"/>
          <w:szCs w:val="20"/>
          <w:lang w:eastAsia="ru-RU"/>
        </w:rPr>
        <w:t>«ФРМР. Должности медицинского персонала»</w:t>
      </w:r>
      <w:r w:rsidRPr="00597E14">
        <w:rPr>
          <w:rFonts w:eastAsia="Times New Roman" w:cs="Arial"/>
          <w:szCs w:val="20"/>
          <w:lang w:eastAsia="ru-RU"/>
        </w:rPr>
        <w:t xml:space="preserve"> (</w:t>
      </w:r>
      <w:r>
        <w:rPr>
          <w:rFonts w:eastAsia="Times New Roman" w:cs="Arial"/>
          <w:szCs w:val="20"/>
          <w:lang w:val="en-US" w:eastAsia="ru-RU"/>
        </w:rPr>
        <w:t>OID</w:t>
      </w:r>
      <w:r w:rsidRPr="00C20D54">
        <w:rPr>
          <w:rFonts w:eastAsia="Times New Roman" w:cs="Arial"/>
          <w:szCs w:val="20"/>
          <w:lang w:eastAsia="ru-RU"/>
        </w:rPr>
        <w:t xml:space="preserve"> </w:t>
      </w:r>
      <w:r w:rsidRPr="00AA76D9">
        <w:rPr>
          <w:rStyle w:val="afe"/>
          <w:color w:val="000000" w:themeColor="text1"/>
        </w:rPr>
        <w:t>1.2.643.5.1.13.13.99.2.181</w:t>
      </w:r>
      <w:r w:rsidRPr="00C20D54">
        <w:rPr>
          <w:szCs w:val="20"/>
        </w:rPr>
        <w:t>)</w:t>
      </w:r>
      <w:r>
        <w:t>,</w:t>
      </w:r>
    </w:p>
    <w:p w14:paraId="5D8B6502" w14:textId="51C61772" w:rsidR="00A54432" w:rsidRPr="005E1363" w:rsidRDefault="00A54432" w:rsidP="00A25157">
      <w:pPr>
        <w:pStyle w:val="25"/>
      </w:pPr>
      <w:r w:rsidRPr="005E1363">
        <w:t xml:space="preserve">должность доступна при наличии записи об аккредитации специалиста (согласно справочнику </w:t>
      </w:r>
      <w:r w:rsidR="00D23473">
        <w:t>НСИ</w:t>
      </w:r>
      <w:r w:rsidRPr="005E1363">
        <w:t xml:space="preserve"> «ФРМР.</w:t>
      </w:r>
      <w:r w:rsidR="00276C67">
        <w:t xml:space="preserve"> </w:t>
      </w:r>
      <w:r w:rsidRPr="005E1363">
        <w:t>Соответствие должностей и профессиональных стандартов медработников» (</w:t>
      </w:r>
      <w:r>
        <w:rPr>
          <w:rFonts w:eastAsia="Times New Roman" w:cs="Arial"/>
          <w:szCs w:val="20"/>
          <w:lang w:val="en-US" w:eastAsia="ru-RU"/>
        </w:rPr>
        <w:t>OID</w:t>
      </w:r>
      <w:r w:rsidR="0085136C">
        <w:rPr>
          <w:rFonts w:eastAsia="Times New Roman" w:cs="Arial"/>
          <w:szCs w:val="20"/>
          <w:lang w:eastAsia="ru-RU"/>
        </w:rPr>
        <w:t xml:space="preserve"> </w:t>
      </w:r>
      <w:r w:rsidRPr="005E1363">
        <w:t>1.2.643.5.1.13.13.99.2.222</w:t>
      </w:r>
      <w:r>
        <w:t>)</w:t>
      </w:r>
      <w:r w:rsidRPr="005E1363">
        <w:t>.</w:t>
      </w:r>
    </w:p>
    <w:p w14:paraId="47AEE654" w14:textId="036713E8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42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2CC77ED0" w14:textId="77777777" w:rsidTr="002D1977">
        <w:trPr>
          <w:tblHeader/>
        </w:trPr>
        <w:tc>
          <w:tcPr>
            <w:tcW w:w="245" w:type="pct"/>
          </w:tcPr>
          <w:p w14:paraId="1BC6EDDF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39A0572F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573D7160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6B335EC4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6CC4618A" w14:textId="77777777" w:rsidTr="002D1977">
        <w:trPr>
          <w:trHeight w:val="217"/>
        </w:trPr>
        <w:tc>
          <w:tcPr>
            <w:tcW w:w="245" w:type="pct"/>
          </w:tcPr>
          <w:p w14:paraId="7C58C3E8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</w:p>
        </w:tc>
        <w:tc>
          <w:tcPr>
            <w:tcW w:w="1400" w:type="pct"/>
          </w:tcPr>
          <w:p w14:paraId="74608D05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321" w:type="pct"/>
          </w:tcPr>
          <w:p w14:paraId="370EEED4" w14:textId="77777777" w:rsidR="00A54432" w:rsidRPr="00C20D54" w:rsidRDefault="00A54432" w:rsidP="002D1977">
            <w:pPr>
              <w:pStyle w:val="104"/>
            </w:pPr>
            <w:r w:rsidRPr="00C20D54">
              <w:t>Год окончания действия сертификата и/или свидетельства об аккредитации</w:t>
            </w:r>
            <w:r>
              <w:t xml:space="preserve"> специалиста</w:t>
            </w:r>
          </w:p>
        </w:tc>
        <w:tc>
          <w:tcPr>
            <w:tcW w:w="2034" w:type="pct"/>
          </w:tcPr>
          <w:p w14:paraId="52ED182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3EA7E83A" w14:textId="77777777" w:rsidTr="002D1977">
        <w:trPr>
          <w:trHeight w:val="790"/>
        </w:trPr>
        <w:tc>
          <w:tcPr>
            <w:tcW w:w="245" w:type="pct"/>
          </w:tcPr>
          <w:p w14:paraId="44DECF03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</w:p>
        </w:tc>
        <w:tc>
          <w:tcPr>
            <w:tcW w:w="1400" w:type="pct"/>
          </w:tcPr>
          <w:p w14:paraId="32B884E0" w14:textId="7B2FD450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6BCE5698" w14:textId="7C286721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65DD018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6A9058B4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пользователя.</w:t>
            </w:r>
          </w:p>
        </w:tc>
      </w:tr>
      <w:tr w:rsidR="00A54432" w:rsidRPr="00C20D54" w14:paraId="27A3936C" w14:textId="77777777" w:rsidTr="002D1977">
        <w:trPr>
          <w:trHeight w:val="655"/>
        </w:trPr>
        <w:tc>
          <w:tcPr>
            <w:tcW w:w="245" w:type="pct"/>
          </w:tcPr>
          <w:p w14:paraId="4A84D60E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</w:p>
        </w:tc>
        <w:tc>
          <w:tcPr>
            <w:tcW w:w="1400" w:type="pct"/>
          </w:tcPr>
          <w:p w14:paraId="6514C0E2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68388A39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5C1B8AA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391591A9" w14:textId="77777777" w:rsidTr="002D1977">
        <w:trPr>
          <w:trHeight w:val="655"/>
        </w:trPr>
        <w:tc>
          <w:tcPr>
            <w:tcW w:w="245" w:type="pct"/>
          </w:tcPr>
          <w:p w14:paraId="495B4CC8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</w:p>
        </w:tc>
        <w:tc>
          <w:tcPr>
            <w:tcW w:w="1400" w:type="pct"/>
          </w:tcPr>
          <w:p w14:paraId="4E9D777C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1321" w:type="pct"/>
          </w:tcPr>
          <w:p w14:paraId="09FDC04B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2034" w:type="pct"/>
          </w:tcPr>
          <w:p w14:paraId="66C6B477" w14:textId="77777777" w:rsidR="00A54432" w:rsidRPr="00C20D54" w:rsidRDefault="00A54432" w:rsidP="002D1977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  <w:p w14:paraId="70063469" w14:textId="77777777" w:rsidR="00A54432" w:rsidRPr="00C20D54" w:rsidRDefault="00A54432" w:rsidP="002D1977">
            <w:pPr>
              <w:pStyle w:val="104"/>
            </w:pPr>
            <w:r w:rsidRPr="00C20D54">
              <w:t>В окне для ввода наименования организации необходимо ввести наименование или ОГРН/ИНН организации</w:t>
            </w:r>
          </w:p>
        </w:tc>
      </w:tr>
    </w:tbl>
    <w:p w14:paraId="0B81E16E" w14:textId="0C1B0B3D" w:rsidR="00A54432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_Ref42502001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43</w:t>
      </w:r>
      <w:r w:rsidRPr="00C20D54">
        <w:fldChar w:fldCharType="end"/>
      </w:r>
      <w:r w:rsidRPr="00C20D54">
        <w:t>).</w:t>
      </w:r>
    </w:p>
    <w:p w14:paraId="10B1F50F" w14:textId="4AB11C99" w:rsidR="00A54432" w:rsidRPr="00C20D54" w:rsidRDefault="00A54432" w:rsidP="00A54432">
      <w:pPr>
        <w:pStyle w:val="afffffffff4"/>
        <w:rPr>
          <w:color w:val="000000" w:themeColor="text1"/>
        </w:rPr>
      </w:pPr>
      <w:bookmarkStart w:id="496" w:name="_Ref42502001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43</w:t>
      </w:r>
      <w:r w:rsidRPr="00C20D54">
        <w:rPr>
          <w:noProof/>
          <w:color w:val="000000" w:themeColor="text1"/>
        </w:rPr>
        <w:fldChar w:fldCharType="end"/>
      </w:r>
      <w:bookmarkEnd w:id="496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1820"/>
        <w:gridCol w:w="2200"/>
        <w:gridCol w:w="4866"/>
      </w:tblGrid>
      <w:tr w:rsidR="00A54432" w:rsidRPr="00C20D54" w14:paraId="17F825A6" w14:textId="77777777" w:rsidTr="002D1977">
        <w:trPr>
          <w:tblHeader/>
        </w:trPr>
        <w:tc>
          <w:tcPr>
            <w:tcW w:w="245" w:type="pct"/>
          </w:tcPr>
          <w:p w14:paraId="1612E77D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151" w:type="pct"/>
            <w:gridSpan w:val="2"/>
          </w:tcPr>
          <w:p w14:paraId="6E47723C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604" w:type="pct"/>
          </w:tcPr>
          <w:p w14:paraId="45F6611B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48BB08FB" w14:textId="77777777" w:rsidTr="002D1977">
        <w:trPr>
          <w:trHeight w:val="352"/>
        </w:trPr>
        <w:tc>
          <w:tcPr>
            <w:tcW w:w="245" w:type="pct"/>
          </w:tcPr>
          <w:p w14:paraId="25C906CE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151" w:type="pct"/>
            <w:gridSpan w:val="2"/>
          </w:tcPr>
          <w:p w14:paraId="2C16DAD6" w14:textId="023BCDC6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2604" w:type="pct"/>
          </w:tcPr>
          <w:p w14:paraId="03D620F5" w14:textId="0B10C092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 xml:space="preserve">Российской Федерации </w:t>
            </w:r>
            <w:r w:rsidRPr="00C20D54">
              <w:t xml:space="preserve">организации, в которой </w:t>
            </w:r>
            <w:r w:rsidR="00F02857">
              <w:t>работник трудится</w:t>
            </w:r>
            <w:r w:rsidRPr="00C20D54">
              <w:t xml:space="preserve"> по основной должности</w:t>
            </w:r>
          </w:p>
        </w:tc>
      </w:tr>
      <w:tr w:rsidR="00A54432" w:rsidRPr="00C20D54" w14:paraId="528E86BC" w14:textId="77777777" w:rsidTr="002D1977">
        <w:trPr>
          <w:trHeight w:val="404"/>
        </w:trPr>
        <w:tc>
          <w:tcPr>
            <w:tcW w:w="245" w:type="pct"/>
          </w:tcPr>
          <w:p w14:paraId="4A5464F1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151" w:type="pct"/>
            <w:gridSpan w:val="2"/>
          </w:tcPr>
          <w:p w14:paraId="22B150A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2604" w:type="pct"/>
          </w:tcPr>
          <w:p w14:paraId="076F43F3" w14:textId="22221732" w:rsidR="00A54432" w:rsidRPr="00C20D54" w:rsidRDefault="00A54432" w:rsidP="002D1977">
            <w:pPr>
              <w:pStyle w:val="104"/>
            </w:pPr>
            <w:r w:rsidRPr="00C20D54">
              <w:t xml:space="preserve">Ведомственная принадлежность организации, в которой </w:t>
            </w:r>
            <w:r w:rsidR="00F02857" w:rsidRPr="00F02857">
              <w:t xml:space="preserve">работник трудится </w:t>
            </w:r>
            <w:r w:rsidRPr="00C20D54">
              <w:t>по основной должности</w:t>
            </w:r>
          </w:p>
        </w:tc>
      </w:tr>
      <w:tr w:rsidR="00A54432" w:rsidRPr="00C20D54" w14:paraId="1F052FD3" w14:textId="77777777" w:rsidTr="002D1977">
        <w:trPr>
          <w:trHeight w:val="505"/>
        </w:trPr>
        <w:tc>
          <w:tcPr>
            <w:tcW w:w="245" w:type="pct"/>
          </w:tcPr>
          <w:p w14:paraId="40D3C2BF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151" w:type="pct"/>
            <w:gridSpan w:val="2"/>
          </w:tcPr>
          <w:p w14:paraId="16E2FB2C" w14:textId="77777777" w:rsidR="00A54432" w:rsidRPr="00C20D54" w:rsidRDefault="00A54432" w:rsidP="002D1977">
            <w:pPr>
              <w:pStyle w:val="104"/>
            </w:pPr>
            <w:r w:rsidRPr="00C20D54">
              <w:t>Медицинская организация</w:t>
            </w:r>
          </w:p>
        </w:tc>
        <w:tc>
          <w:tcPr>
            <w:tcW w:w="2604" w:type="pct"/>
          </w:tcPr>
          <w:p w14:paraId="1CCA7C09" w14:textId="51DE674D" w:rsidR="00A54432" w:rsidRPr="00C20D54" w:rsidRDefault="00A54432" w:rsidP="002D1977">
            <w:pPr>
              <w:pStyle w:val="104"/>
            </w:pPr>
            <w:r>
              <w:t>О</w:t>
            </w:r>
            <w:r w:rsidRPr="00C20D54">
              <w:t xml:space="preserve">рганизация, в которой </w:t>
            </w:r>
            <w:r w:rsidR="00F02857" w:rsidRPr="00F02857">
              <w:t xml:space="preserve">работник трудится </w:t>
            </w:r>
            <w:r w:rsidRPr="00C20D54">
              <w:t>по основной должности</w:t>
            </w:r>
          </w:p>
        </w:tc>
      </w:tr>
      <w:tr w:rsidR="00A54432" w:rsidRPr="00C20D54" w14:paraId="59557948" w14:textId="77777777" w:rsidTr="002D1977">
        <w:trPr>
          <w:trHeight w:val="571"/>
        </w:trPr>
        <w:tc>
          <w:tcPr>
            <w:tcW w:w="245" w:type="pct"/>
          </w:tcPr>
          <w:p w14:paraId="2508813A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151" w:type="pct"/>
            <w:gridSpan w:val="2"/>
          </w:tcPr>
          <w:p w14:paraId="5252642A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  <w:tc>
          <w:tcPr>
            <w:tcW w:w="2604" w:type="pct"/>
          </w:tcPr>
          <w:p w14:paraId="3DD96DC8" w14:textId="258CB35B" w:rsidR="00A54432" w:rsidRPr="00C20D54" w:rsidRDefault="00A54432" w:rsidP="002D1977">
            <w:pPr>
              <w:pStyle w:val="104"/>
            </w:pPr>
            <w:r w:rsidRPr="00C20D54">
              <w:t xml:space="preserve">СНИЛС </w:t>
            </w:r>
            <w:r w:rsidR="00F02857">
              <w:t>работника</w:t>
            </w:r>
          </w:p>
        </w:tc>
      </w:tr>
      <w:tr w:rsidR="00A54432" w:rsidRPr="00C20D54" w14:paraId="484BF647" w14:textId="77777777" w:rsidTr="002D1977">
        <w:trPr>
          <w:trHeight w:val="325"/>
        </w:trPr>
        <w:tc>
          <w:tcPr>
            <w:tcW w:w="245" w:type="pct"/>
          </w:tcPr>
          <w:p w14:paraId="3F1AA103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2151" w:type="pct"/>
            <w:gridSpan w:val="2"/>
          </w:tcPr>
          <w:p w14:paraId="7B9FD278" w14:textId="77777777" w:rsidR="00A54432" w:rsidRPr="00C20D54" w:rsidRDefault="00A54432" w:rsidP="002D1977">
            <w:pPr>
              <w:pStyle w:val="104"/>
            </w:pPr>
            <w:r w:rsidRPr="00C20D54">
              <w:t>ФИО</w:t>
            </w:r>
          </w:p>
        </w:tc>
        <w:tc>
          <w:tcPr>
            <w:tcW w:w="2604" w:type="pct"/>
          </w:tcPr>
          <w:p w14:paraId="3D5A3264" w14:textId="76D8F11C" w:rsidR="00A54432" w:rsidRPr="00C20D54" w:rsidRDefault="00A54432" w:rsidP="002D1977">
            <w:pPr>
              <w:pStyle w:val="104"/>
            </w:pPr>
            <w:r w:rsidRPr="00C20D54">
              <w:t xml:space="preserve">ФИО </w:t>
            </w:r>
            <w:r w:rsidR="00F02857">
              <w:t>работника</w:t>
            </w:r>
          </w:p>
        </w:tc>
      </w:tr>
      <w:tr w:rsidR="00A54432" w:rsidRPr="00C20D54" w14:paraId="4F57312A" w14:textId="77777777" w:rsidTr="002D1977">
        <w:trPr>
          <w:trHeight w:val="655"/>
        </w:trPr>
        <w:tc>
          <w:tcPr>
            <w:tcW w:w="245" w:type="pct"/>
            <w:vMerge w:val="restart"/>
          </w:tcPr>
          <w:p w14:paraId="2533D45E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974" w:type="pct"/>
            <w:vMerge w:val="restart"/>
          </w:tcPr>
          <w:p w14:paraId="5066D411" w14:textId="77777777" w:rsidR="00A54432" w:rsidRPr="00C20D54" w:rsidRDefault="00A54432" w:rsidP="002D1977">
            <w:pPr>
              <w:pStyle w:val="104"/>
            </w:pPr>
            <w:r w:rsidRPr="00C20D54">
              <w:t>Сотрудники, имеющие просроченный или близкий к завершению сертификат специалиста</w:t>
            </w:r>
          </w:p>
        </w:tc>
        <w:tc>
          <w:tcPr>
            <w:tcW w:w="1177" w:type="pct"/>
          </w:tcPr>
          <w:p w14:paraId="13E279AE" w14:textId="77777777" w:rsidR="00A54432" w:rsidRPr="00C20D54" w:rsidRDefault="00A54432" w:rsidP="002D1977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2604" w:type="pct"/>
          </w:tcPr>
          <w:p w14:paraId="7262B218" w14:textId="77777777" w:rsidR="00A54432" w:rsidRPr="00C20D54" w:rsidRDefault="00A54432" w:rsidP="002D1977">
            <w:pPr>
              <w:pStyle w:val="104"/>
            </w:pPr>
            <w:r w:rsidRPr="00C20D54">
              <w:t>Специальность сертификата</w:t>
            </w:r>
          </w:p>
        </w:tc>
      </w:tr>
      <w:tr w:rsidR="00A54432" w:rsidRPr="00C20D54" w14:paraId="554802E7" w14:textId="77777777" w:rsidTr="002D1977">
        <w:trPr>
          <w:trHeight w:val="655"/>
        </w:trPr>
        <w:tc>
          <w:tcPr>
            <w:tcW w:w="245" w:type="pct"/>
            <w:vMerge/>
          </w:tcPr>
          <w:p w14:paraId="5F05E83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74" w:type="pct"/>
            <w:vMerge/>
          </w:tcPr>
          <w:p w14:paraId="00AA0BD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77" w:type="pct"/>
          </w:tcPr>
          <w:p w14:paraId="16947DF0" w14:textId="77777777" w:rsidR="00A54432" w:rsidRPr="00C20D54" w:rsidRDefault="00A54432" w:rsidP="002D1977">
            <w:pPr>
              <w:pStyle w:val="104"/>
            </w:pPr>
            <w:r w:rsidRPr="00C20D54">
              <w:t>Дата получения</w:t>
            </w:r>
          </w:p>
        </w:tc>
        <w:tc>
          <w:tcPr>
            <w:tcW w:w="2604" w:type="pct"/>
          </w:tcPr>
          <w:p w14:paraId="59B02353" w14:textId="77777777" w:rsidR="00A54432" w:rsidRPr="00C20D54" w:rsidRDefault="00A54432" w:rsidP="002D1977">
            <w:pPr>
              <w:pStyle w:val="104"/>
            </w:pPr>
            <w:r w:rsidRPr="00C20D54">
              <w:t>Дата сдачи сертификационного экзамена</w:t>
            </w:r>
          </w:p>
        </w:tc>
      </w:tr>
      <w:tr w:rsidR="00A54432" w:rsidRPr="00C20D54" w14:paraId="15E37DF4" w14:textId="77777777" w:rsidTr="002D1977">
        <w:trPr>
          <w:trHeight w:val="655"/>
        </w:trPr>
        <w:tc>
          <w:tcPr>
            <w:tcW w:w="245" w:type="pct"/>
            <w:vMerge/>
          </w:tcPr>
          <w:p w14:paraId="46A42EAF" w14:textId="77777777" w:rsidR="00A54432" w:rsidRPr="00C20D54" w:rsidRDefault="00A54432" w:rsidP="002D1977">
            <w:pPr>
              <w:pStyle w:val="104"/>
              <w:rPr>
                <w:lang w:val="en-US"/>
              </w:rPr>
            </w:pPr>
          </w:p>
        </w:tc>
        <w:tc>
          <w:tcPr>
            <w:tcW w:w="974" w:type="pct"/>
            <w:vMerge/>
          </w:tcPr>
          <w:p w14:paraId="239FD67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77" w:type="pct"/>
          </w:tcPr>
          <w:p w14:paraId="45F2E2AD" w14:textId="77777777" w:rsidR="00A54432" w:rsidRPr="00C20D54" w:rsidRDefault="00A54432" w:rsidP="002D1977">
            <w:pPr>
              <w:pStyle w:val="104"/>
            </w:pPr>
            <w:r w:rsidRPr="00C20D54">
              <w:t>Срок действия до</w:t>
            </w:r>
          </w:p>
        </w:tc>
        <w:tc>
          <w:tcPr>
            <w:tcW w:w="2604" w:type="pct"/>
          </w:tcPr>
          <w:p w14:paraId="11EEEC14" w14:textId="77777777" w:rsidR="00A54432" w:rsidRPr="00C20D54" w:rsidRDefault="00A54432" w:rsidP="002D1977">
            <w:pPr>
              <w:pStyle w:val="104"/>
            </w:pPr>
            <w:r w:rsidRPr="00C20D54">
              <w:t>Срок действия сертификата</w:t>
            </w:r>
            <w:r>
              <w:t xml:space="preserve"> специалиста</w:t>
            </w:r>
          </w:p>
        </w:tc>
      </w:tr>
      <w:tr w:rsidR="00A54432" w:rsidRPr="00C20D54" w14:paraId="27330462" w14:textId="77777777" w:rsidTr="002D1977">
        <w:trPr>
          <w:trHeight w:val="655"/>
        </w:trPr>
        <w:tc>
          <w:tcPr>
            <w:tcW w:w="245" w:type="pct"/>
            <w:vMerge w:val="restart"/>
          </w:tcPr>
          <w:p w14:paraId="5363C671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  <w:p w14:paraId="35C0BDDC" w14:textId="77777777" w:rsidR="00A54432" w:rsidRPr="00C20D54" w:rsidRDefault="00A54432" w:rsidP="002D1977">
            <w:pPr>
              <w:pStyle w:val="104"/>
            </w:pPr>
          </w:p>
          <w:p w14:paraId="3E406E7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74" w:type="pct"/>
            <w:vMerge w:val="restart"/>
          </w:tcPr>
          <w:p w14:paraId="48DAF1B9" w14:textId="77777777" w:rsidR="00A54432" w:rsidRPr="00C20D54" w:rsidRDefault="00A54432" w:rsidP="002D1977">
            <w:pPr>
              <w:pStyle w:val="104"/>
            </w:pPr>
            <w:r w:rsidRPr="00C20D54">
              <w:t>Сотрудники с просроченным или близким к окончанию свидетельством об аккредитации</w:t>
            </w:r>
          </w:p>
        </w:tc>
        <w:tc>
          <w:tcPr>
            <w:tcW w:w="1177" w:type="pct"/>
          </w:tcPr>
          <w:p w14:paraId="127810EA" w14:textId="77777777" w:rsidR="00A54432" w:rsidRPr="00C20D54" w:rsidRDefault="00A54432" w:rsidP="002D1977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2604" w:type="pct"/>
          </w:tcPr>
          <w:p w14:paraId="232D9828" w14:textId="77777777" w:rsidR="00A54432" w:rsidRPr="00C20D54" w:rsidRDefault="00A54432" w:rsidP="002D1977">
            <w:pPr>
              <w:pStyle w:val="104"/>
            </w:pPr>
            <w:r w:rsidRPr="00C20D54">
              <w:t>Специальность аккредитации</w:t>
            </w:r>
            <w:r>
              <w:t xml:space="preserve"> специалиста</w:t>
            </w:r>
          </w:p>
        </w:tc>
      </w:tr>
      <w:tr w:rsidR="00A54432" w:rsidRPr="00C20D54" w14:paraId="371272E7" w14:textId="77777777" w:rsidTr="002D1977">
        <w:trPr>
          <w:trHeight w:val="655"/>
        </w:trPr>
        <w:tc>
          <w:tcPr>
            <w:tcW w:w="245" w:type="pct"/>
            <w:vMerge/>
          </w:tcPr>
          <w:p w14:paraId="6B3BF2E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74" w:type="pct"/>
            <w:vMerge/>
          </w:tcPr>
          <w:p w14:paraId="75E15BF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77" w:type="pct"/>
          </w:tcPr>
          <w:p w14:paraId="6191A516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Профессиональный стандарт</w:t>
            </w:r>
          </w:p>
          <w:p w14:paraId="2B772A2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2604" w:type="pct"/>
          </w:tcPr>
          <w:p w14:paraId="159959B0" w14:textId="77777777" w:rsidR="00A54432" w:rsidRPr="00C20D54" w:rsidRDefault="00A54432" w:rsidP="002D1977">
            <w:pPr>
              <w:pStyle w:val="104"/>
            </w:pPr>
            <w:r w:rsidRPr="00C20D54">
              <w:t>Профессиональный стандарт аккредитации</w:t>
            </w:r>
            <w:r>
              <w:t xml:space="preserve"> специалиста</w:t>
            </w:r>
          </w:p>
        </w:tc>
      </w:tr>
      <w:tr w:rsidR="00A54432" w:rsidRPr="00C20D54" w14:paraId="580D0E0A" w14:textId="77777777" w:rsidTr="002D1977">
        <w:trPr>
          <w:trHeight w:val="655"/>
        </w:trPr>
        <w:tc>
          <w:tcPr>
            <w:tcW w:w="245" w:type="pct"/>
            <w:vMerge/>
          </w:tcPr>
          <w:p w14:paraId="59CEEA1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74" w:type="pct"/>
            <w:vMerge/>
          </w:tcPr>
          <w:p w14:paraId="71F6B2C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77" w:type="pct"/>
          </w:tcPr>
          <w:p w14:paraId="2035F20F" w14:textId="77777777" w:rsidR="00A54432" w:rsidRPr="00C20D54" w:rsidRDefault="00A54432" w:rsidP="002D1977">
            <w:pPr>
              <w:pStyle w:val="104"/>
            </w:pPr>
            <w:r w:rsidRPr="00C20D54">
              <w:t>Дата проведения</w:t>
            </w:r>
          </w:p>
        </w:tc>
        <w:tc>
          <w:tcPr>
            <w:tcW w:w="2604" w:type="pct"/>
          </w:tcPr>
          <w:p w14:paraId="5093FAE5" w14:textId="77777777" w:rsidR="00A54432" w:rsidRPr="00C20D54" w:rsidRDefault="00A54432" w:rsidP="002D1977">
            <w:pPr>
              <w:pStyle w:val="104"/>
            </w:pPr>
            <w:r w:rsidRPr="00C20D54">
              <w:t>Дата проведения аккредитации</w:t>
            </w:r>
            <w:r>
              <w:t xml:space="preserve"> специалиста</w:t>
            </w:r>
          </w:p>
        </w:tc>
      </w:tr>
      <w:tr w:rsidR="00A54432" w:rsidRPr="00C20D54" w14:paraId="2151692D" w14:textId="77777777" w:rsidTr="002D1977">
        <w:trPr>
          <w:trHeight w:val="655"/>
        </w:trPr>
        <w:tc>
          <w:tcPr>
            <w:tcW w:w="245" w:type="pct"/>
            <w:vMerge/>
          </w:tcPr>
          <w:p w14:paraId="07E0703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74" w:type="pct"/>
            <w:vMerge/>
          </w:tcPr>
          <w:p w14:paraId="483E055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177" w:type="pct"/>
          </w:tcPr>
          <w:p w14:paraId="0E5F8ACA" w14:textId="77777777" w:rsidR="00A54432" w:rsidRPr="00C20D54" w:rsidRDefault="00A54432" w:rsidP="002D1977">
            <w:pPr>
              <w:pStyle w:val="104"/>
            </w:pPr>
            <w:r w:rsidRPr="00C20D54">
              <w:t>Срок действия до</w:t>
            </w:r>
          </w:p>
        </w:tc>
        <w:tc>
          <w:tcPr>
            <w:tcW w:w="2604" w:type="pct"/>
          </w:tcPr>
          <w:p w14:paraId="025C12FF" w14:textId="77777777" w:rsidR="00A54432" w:rsidRPr="00C20D54" w:rsidRDefault="00A54432" w:rsidP="002D1977">
            <w:pPr>
              <w:pStyle w:val="104"/>
            </w:pPr>
            <w:r w:rsidRPr="00C20D54">
              <w:t>Срок действия аккредитации</w:t>
            </w:r>
            <w:r>
              <w:t xml:space="preserve"> специалиста</w:t>
            </w:r>
          </w:p>
        </w:tc>
      </w:tr>
      <w:tr w:rsidR="00A54432" w:rsidRPr="00C20D54" w14:paraId="5A61EE02" w14:textId="77777777" w:rsidTr="002D1977">
        <w:trPr>
          <w:trHeight w:val="273"/>
        </w:trPr>
        <w:tc>
          <w:tcPr>
            <w:tcW w:w="245" w:type="pct"/>
          </w:tcPr>
          <w:p w14:paraId="4B3CA117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2151" w:type="pct"/>
            <w:gridSpan w:val="2"/>
            <w:shd w:val="clear" w:color="auto" w:fill="auto"/>
          </w:tcPr>
          <w:p w14:paraId="6FFCD39B" w14:textId="77777777" w:rsidR="00A54432" w:rsidRPr="00C20D54" w:rsidRDefault="00A54432" w:rsidP="002D1977">
            <w:pPr>
              <w:pStyle w:val="104"/>
            </w:pPr>
            <w:r w:rsidRPr="00C20D54">
              <w:t>Занимаемая основная должность (на ДД.ММ.ГГГГ)</w:t>
            </w:r>
            <w:r>
              <w:t xml:space="preserve">, где </w:t>
            </w:r>
            <w:r w:rsidRPr="00C20D54">
              <w:t xml:space="preserve">ДД.ММ.ГГГГ </w:t>
            </w:r>
            <w:r>
              <w:t xml:space="preserve">– </w:t>
            </w:r>
            <w:r w:rsidRPr="00C20D54">
              <w:t>дата формирования отчета</w:t>
            </w:r>
          </w:p>
        </w:tc>
        <w:tc>
          <w:tcPr>
            <w:tcW w:w="2604" w:type="pct"/>
          </w:tcPr>
          <w:p w14:paraId="514EE2DC" w14:textId="77777777" w:rsidR="00A54432" w:rsidRPr="00C20D54" w:rsidRDefault="00A54432" w:rsidP="002D1977">
            <w:pPr>
              <w:pStyle w:val="104"/>
            </w:pPr>
            <w:r w:rsidRPr="00C20D54">
              <w:t>Основная должность (активная на дату формирования отчета)</w:t>
            </w:r>
          </w:p>
        </w:tc>
      </w:tr>
    </w:tbl>
    <w:p w14:paraId="3F31FD05" w14:textId="294AD92D" w:rsidR="00A54432" w:rsidRPr="00C20D54" w:rsidRDefault="00A54432" w:rsidP="00A25157">
      <w:pPr>
        <w:pStyle w:val="54"/>
      </w:pPr>
      <w:bookmarkStart w:id="497" w:name="_Toc89079991"/>
      <w:r>
        <w:t>Отчет «</w:t>
      </w:r>
      <w:r w:rsidRPr="00C20D54">
        <w:t>139. Отчет по целевым сотрудникам, которые трудоустроены в МО с регионом заказчика</w:t>
      </w:r>
      <w:bookmarkEnd w:id="497"/>
      <w:r>
        <w:t>»</w:t>
      </w:r>
    </w:p>
    <w:p w14:paraId="7BC47B76" w14:textId="77777777" w:rsidR="00A54432" w:rsidRPr="00C20D54" w:rsidRDefault="00A54432" w:rsidP="00A54432">
      <w:pPr>
        <w:pStyle w:val="af2"/>
      </w:pPr>
      <w:r w:rsidRPr="00C20D54">
        <w:t>Данный отчет предоставляет информацию о количестве медицинских</w:t>
      </w:r>
      <w:r>
        <w:t xml:space="preserve"> (фармацевтических)</w:t>
      </w:r>
      <w:r w:rsidRPr="00C20D54">
        <w:t xml:space="preserve"> работников, получивших целевое образование и трудоустроенных в регионе, совпадающим с регионом заказчика целевого обучения. </w:t>
      </w:r>
    </w:p>
    <w:p w14:paraId="3BC1451E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0085756E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1AF6B529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0590A238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8ABDF6D" w14:textId="565E0A7F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44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3AD032B2" w14:textId="77777777" w:rsidTr="002D1977">
        <w:trPr>
          <w:tblHeader/>
        </w:trPr>
        <w:tc>
          <w:tcPr>
            <w:tcW w:w="245" w:type="pct"/>
          </w:tcPr>
          <w:p w14:paraId="14A726B7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6B84E899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64DC1AEC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6B01B02A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1286C3EF" w14:textId="77777777" w:rsidTr="002D1977">
        <w:trPr>
          <w:trHeight w:val="217"/>
        </w:trPr>
        <w:tc>
          <w:tcPr>
            <w:tcW w:w="245" w:type="pct"/>
          </w:tcPr>
          <w:p w14:paraId="60359ED2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</w:p>
        </w:tc>
        <w:tc>
          <w:tcPr>
            <w:tcW w:w="1400" w:type="pct"/>
          </w:tcPr>
          <w:p w14:paraId="041AB50F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0FA0C0F7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25178645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2975154D" w14:textId="77777777" w:rsidTr="002D1977">
        <w:trPr>
          <w:trHeight w:val="217"/>
        </w:trPr>
        <w:tc>
          <w:tcPr>
            <w:tcW w:w="245" w:type="pct"/>
          </w:tcPr>
          <w:p w14:paraId="57176A82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</w:p>
        </w:tc>
        <w:tc>
          <w:tcPr>
            <w:tcW w:w="1400" w:type="pct"/>
          </w:tcPr>
          <w:p w14:paraId="385DF064" w14:textId="4F95A125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06DC0D24" w14:textId="46661129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</w:p>
        </w:tc>
        <w:tc>
          <w:tcPr>
            <w:tcW w:w="2034" w:type="pct"/>
          </w:tcPr>
          <w:p w14:paraId="42F0C54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9CC9B78" w14:textId="77777777" w:rsidR="00A54432" w:rsidRPr="00C20D54" w:rsidRDefault="00A54432" w:rsidP="002D1977">
            <w:pPr>
              <w:pStyle w:val="104"/>
            </w:pPr>
            <w:r w:rsidRPr="00C20D54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C20D54" w14:paraId="175168AB" w14:textId="77777777" w:rsidTr="002D1977">
        <w:trPr>
          <w:trHeight w:val="217"/>
        </w:trPr>
        <w:tc>
          <w:tcPr>
            <w:tcW w:w="245" w:type="pct"/>
          </w:tcPr>
          <w:p w14:paraId="0BBEE220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</w:p>
        </w:tc>
        <w:tc>
          <w:tcPr>
            <w:tcW w:w="1400" w:type="pct"/>
          </w:tcPr>
          <w:p w14:paraId="34F58D1D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4B3360C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0D15C5C9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BA85E20" w14:textId="77777777" w:rsidTr="002D1977">
        <w:trPr>
          <w:trHeight w:val="217"/>
        </w:trPr>
        <w:tc>
          <w:tcPr>
            <w:tcW w:w="245" w:type="pct"/>
          </w:tcPr>
          <w:p w14:paraId="292927E3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</w:p>
        </w:tc>
        <w:tc>
          <w:tcPr>
            <w:tcW w:w="1400" w:type="pct"/>
          </w:tcPr>
          <w:p w14:paraId="2AEBF90C" w14:textId="5ED8A6F6" w:rsidR="00A54432" w:rsidRPr="00C20D54" w:rsidRDefault="00A54432" w:rsidP="002D1977">
            <w:pPr>
              <w:pStyle w:val="104"/>
            </w:pPr>
            <w:r w:rsidRPr="00C20D54">
              <w:t>Начало периода окончания прохождения целевого об</w:t>
            </w:r>
            <w:r w:rsidR="00214684">
              <w:t>учения</w:t>
            </w:r>
          </w:p>
        </w:tc>
        <w:tc>
          <w:tcPr>
            <w:tcW w:w="1321" w:type="pct"/>
          </w:tcPr>
          <w:p w14:paraId="39BE0312" w14:textId="77777777" w:rsidR="00A54432" w:rsidRPr="00C20D54" w:rsidRDefault="00A54432" w:rsidP="002D1977">
            <w:pPr>
              <w:pStyle w:val="104"/>
            </w:pPr>
            <w:r w:rsidRPr="00C20D54">
              <w:t>Данный период определяет работников по дате окончания целевого обучения</w:t>
            </w:r>
            <w:r>
              <w:t xml:space="preserve">. </w:t>
            </w:r>
            <w:r w:rsidRPr="00C20D54">
              <w:t>Если поле не заполнено</w:t>
            </w:r>
            <w:r>
              <w:t>,</w:t>
            </w:r>
            <w:r w:rsidRPr="00C20D54">
              <w:t xml:space="preserve"> учитываются записи за весь период</w:t>
            </w:r>
          </w:p>
        </w:tc>
        <w:tc>
          <w:tcPr>
            <w:tcW w:w="2034" w:type="pct"/>
          </w:tcPr>
          <w:p w14:paraId="4988AED8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1BB5A45A" w14:textId="77777777" w:rsidTr="002D1977">
        <w:trPr>
          <w:trHeight w:val="217"/>
        </w:trPr>
        <w:tc>
          <w:tcPr>
            <w:tcW w:w="245" w:type="pct"/>
          </w:tcPr>
          <w:p w14:paraId="252FBA4F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</w:p>
        </w:tc>
        <w:tc>
          <w:tcPr>
            <w:tcW w:w="1400" w:type="pct"/>
          </w:tcPr>
          <w:p w14:paraId="330B2385" w14:textId="12AA7BD0" w:rsidR="00A54432" w:rsidRPr="00C20D54" w:rsidRDefault="00A54432" w:rsidP="002D1977">
            <w:pPr>
              <w:pStyle w:val="104"/>
            </w:pPr>
            <w:r w:rsidRPr="00C20D54">
              <w:t>Конец периода окончания прохождения целевого об</w:t>
            </w:r>
            <w:r w:rsidR="00214684">
              <w:t>учения</w:t>
            </w:r>
          </w:p>
        </w:tc>
        <w:tc>
          <w:tcPr>
            <w:tcW w:w="1321" w:type="pct"/>
          </w:tcPr>
          <w:p w14:paraId="4D5E6F58" w14:textId="77777777" w:rsidR="00A54432" w:rsidRPr="00C20D54" w:rsidRDefault="00A54432" w:rsidP="002D1977">
            <w:pPr>
              <w:pStyle w:val="104"/>
            </w:pPr>
            <w:r w:rsidRPr="00C20D54">
              <w:t>Данный период определяет работников по дате окончания целевого обучения</w:t>
            </w:r>
            <w:r>
              <w:t xml:space="preserve">. </w:t>
            </w:r>
            <w:r w:rsidRPr="00C20D54">
              <w:t>Если поле не заполнено</w:t>
            </w:r>
            <w:r>
              <w:t>,</w:t>
            </w:r>
            <w:r w:rsidRPr="00C20D54">
              <w:t xml:space="preserve"> учитыва</w:t>
            </w:r>
            <w:r>
              <w:t>ются записи</w:t>
            </w:r>
            <w:r w:rsidRPr="00C20D54">
              <w:t xml:space="preserve"> за весь период</w:t>
            </w:r>
          </w:p>
        </w:tc>
        <w:tc>
          <w:tcPr>
            <w:tcW w:w="2034" w:type="pct"/>
          </w:tcPr>
          <w:p w14:paraId="3AE26E7E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7A026CE9" w14:textId="77777777" w:rsidTr="002D1977">
        <w:trPr>
          <w:trHeight w:val="217"/>
        </w:trPr>
        <w:tc>
          <w:tcPr>
            <w:tcW w:w="245" w:type="pct"/>
          </w:tcPr>
          <w:p w14:paraId="226EDC9A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</w:p>
        </w:tc>
        <w:tc>
          <w:tcPr>
            <w:tcW w:w="1400" w:type="pct"/>
          </w:tcPr>
          <w:p w14:paraId="1211B380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21" w:type="pct"/>
          </w:tcPr>
          <w:p w14:paraId="4C1FE7C7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</w:t>
            </w:r>
            <w:r>
              <w:t>а</w:t>
            </w:r>
          </w:p>
        </w:tc>
        <w:tc>
          <w:tcPr>
            <w:tcW w:w="2034" w:type="pct"/>
          </w:tcPr>
          <w:p w14:paraId="7F0B928F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4A191550" w14:textId="65BE6587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 w:rsidRPr="00C20D54">
        <w:t>(</w:t>
      </w:r>
      <w:r w:rsidRPr="00C20D54">
        <w:fldChar w:fldCharType="begin"/>
      </w:r>
      <w:r w:rsidRPr="00C20D54">
        <w:instrText xml:space="preserve"> REF _Ref42607962 \h  \* MERGEFORMAT </w:instrText>
      </w:r>
      <w:r w:rsidRPr="00C20D54">
        <w:fldChar w:fldCharType="separate"/>
      </w:r>
      <w:r w:rsidR="00565CC3" w:rsidRPr="00565CC3">
        <w:t>Таблица 45</w:t>
      </w:r>
      <w:r w:rsidRPr="00C20D54">
        <w:fldChar w:fldCharType="end"/>
      </w:r>
      <w:r w:rsidRPr="00C20D54">
        <w:t>).</w:t>
      </w:r>
    </w:p>
    <w:p w14:paraId="3F5382D7" w14:textId="0773B97A" w:rsidR="00A54432" w:rsidRPr="00C20D54" w:rsidRDefault="00A54432" w:rsidP="00A54432">
      <w:pPr>
        <w:pStyle w:val="afffffffff4"/>
        <w:rPr>
          <w:color w:val="000000" w:themeColor="text1"/>
        </w:rPr>
      </w:pPr>
      <w:bookmarkStart w:id="498" w:name="_Ref42607962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45</w:t>
      </w:r>
      <w:r w:rsidRPr="00C20D54">
        <w:rPr>
          <w:noProof/>
          <w:color w:val="000000" w:themeColor="text1"/>
        </w:rPr>
        <w:fldChar w:fldCharType="end"/>
      </w:r>
      <w:bookmarkEnd w:id="498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9"/>
        <w:gridCol w:w="1575"/>
        <w:gridCol w:w="2827"/>
        <w:gridCol w:w="4483"/>
      </w:tblGrid>
      <w:tr w:rsidR="00A54432" w:rsidRPr="00C20D54" w14:paraId="48D20E28" w14:textId="77777777" w:rsidTr="002D1977">
        <w:trPr>
          <w:tblHeader/>
        </w:trPr>
        <w:tc>
          <w:tcPr>
            <w:tcW w:w="245" w:type="pct"/>
          </w:tcPr>
          <w:p w14:paraId="01CF57B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355" w:type="pct"/>
            <w:gridSpan w:val="2"/>
          </w:tcPr>
          <w:p w14:paraId="0A64A049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400" w:type="pct"/>
          </w:tcPr>
          <w:p w14:paraId="5165C8B8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5CCFB08B" w14:textId="77777777" w:rsidTr="002D1977">
        <w:trPr>
          <w:trHeight w:val="352"/>
        </w:trPr>
        <w:tc>
          <w:tcPr>
            <w:tcW w:w="245" w:type="pct"/>
          </w:tcPr>
          <w:p w14:paraId="3D75DE7C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</w:p>
        </w:tc>
        <w:tc>
          <w:tcPr>
            <w:tcW w:w="2355" w:type="pct"/>
            <w:gridSpan w:val="2"/>
          </w:tcPr>
          <w:p w14:paraId="6DE51F99" w14:textId="77777777" w:rsidR="00A54432" w:rsidRPr="00C20D54" w:rsidRDefault="00A54432" w:rsidP="002D1977">
            <w:pPr>
              <w:pStyle w:val="104"/>
            </w:pPr>
            <w:r w:rsidRPr="00C20D54">
              <w:t>Заказчик целевого обучения</w:t>
            </w:r>
          </w:p>
        </w:tc>
        <w:tc>
          <w:tcPr>
            <w:tcW w:w="2400" w:type="pct"/>
          </w:tcPr>
          <w:p w14:paraId="09FA27A6" w14:textId="77777777" w:rsidR="00A54432" w:rsidRPr="00C20D54" w:rsidRDefault="00A54432" w:rsidP="002D1977">
            <w:pPr>
              <w:pStyle w:val="104"/>
            </w:pPr>
            <w:r w:rsidRPr="00C20D54">
              <w:t>Заказчик целевого обучения</w:t>
            </w:r>
          </w:p>
        </w:tc>
      </w:tr>
      <w:tr w:rsidR="00A54432" w:rsidRPr="00C20D54" w14:paraId="0D51B006" w14:textId="77777777" w:rsidTr="002D1977">
        <w:trPr>
          <w:trHeight w:val="352"/>
        </w:trPr>
        <w:tc>
          <w:tcPr>
            <w:tcW w:w="245" w:type="pct"/>
          </w:tcPr>
          <w:p w14:paraId="26B4A8E7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</w:p>
        </w:tc>
        <w:tc>
          <w:tcPr>
            <w:tcW w:w="2355" w:type="pct"/>
            <w:gridSpan w:val="2"/>
          </w:tcPr>
          <w:p w14:paraId="7BC068AD" w14:textId="77777777" w:rsidR="00A54432" w:rsidRPr="00C20D54" w:rsidRDefault="00A54432" w:rsidP="002D1977">
            <w:pPr>
              <w:pStyle w:val="104"/>
            </w:pPr>
            <w:r w:rsidRPr="00C20D54">
              <w:t xml:space="preserve">Всего МР, закончивших целевое образование по уровню </w:t>
            </w:r>
            <w:r>
              <w:t>«</w:t>
            </w:r>
            <w:r w:rsidRPr="00C20D54">
              <w:t>Специалитет</w:t>
            </w:r>
            <w:r>
              <w:t>»</w:t>
            </w:r>
          </w:p>
        </w:tc>
        <w:tc>
          <w:tcPr>
            <w:tcW w:w="2400" w:type="pct"/>
          </w:tcPr>
          <w:p w14:paraId="1F7CAEFC" w14:textId="690D867D" w:rsidR="00A54432" w:rsidRPr="00C20D54" w:rsidRDefault="00A54432" w:rsidP="002D1977">
            <w:pPr>
              <w:pStyle w:val="104"/>
            </w:pPr>
            <w:r w:rsidRPr="00C20D54">
              <w:t xml:space="preserve">Учитываются </w:t>
            </w:r>
            <w:r w:rsidR="00F02857">
              <w:t>работники</w:t>
            </w:r>
            <w:r w:rsidRPr="00C20D54">
              <w:t>, у которых имеется запись о целевом профессиональном образовании (уровень образования «Высшее-специалитет»), при этом дата окончания обучения попадает в период, указанный при формировании отчета и отсутствует запись о целевой ординатуре</w:t>
            </w:r>
          </w:p>
        </w:tc>
      </w:tr>
      <w:tr w:rsidR="00A54432" w:rsidRPr="00C20D54" w14:paraId="1981A15C" w14:textId="77777777" w:rsidTr="002D1977">
        <w:trPr>
          <w:trHeight w:val="352"/>
        </w:trPr>
        <w:tc>
          <w:tcPr>
            <w:tcW w:w="245" w:type="pct"/>
          </w:tcPr>
          <w:p w14:paraId="11DA8BAE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</w:p>
        </w:tc>
        <w:tc>
          <w:tcPr>
            <w:tcW w:w="2355" w:type="pct"/>
            <w:gridSpan w:val="2"/>
          </w:tcPr>
          <w:p w14:paraId="082D6037" w14:textId="77777777" w:rsidR="00A54432" w:rsidRPr="00C20D54" w:rsidRDefault="00A54432" w:rsidP="002D1977">
            <w:pPr>
              <w:pStyle w:val="104"/>
            </w:pPr>
            <w:r w:rsidRPr="00C20D54">
              <w:t xml:space="preserve">Всего МР, закончивших целевое образование по уровню </w:t>
            </w:r>
            <w:r>
              <w:t>«</w:t>
            </w:r>
            <w:r w:rsidRPr="00C20D54">
              <w:t>Ординатура</w:t>
            </w:r>
            <w:r>
              <w:t>»</w:t>
            </w:r>
          </w:p>
        </w:tc>
        <w:tc>
          <w:tcPr>
            <w:tcW w:w="2400" w:type="pct"/>
          </w:tcPr>
          <w:p w14:paraId="4FD0D4D4" w14:textId="00608E57" w:rsidR="00A54432" w:rsidRPr="00C20D54" w:rsidRDefault="00A54432" w:rsidP="002D1977">
            <w:pPr>
              <w:pStyle w:val="104"/>
            </w:pPr>
            <w:r w:rsidRPr="00C20D54">
              <w:t xml:space="preserve">Учитываются </w:t>
            </w:r>
            <w:r w:rsidR="00F02857">
              <w:t>работники</w:t>
            </w:r>
            <w:r w:rsidRPr="00C20D54">
              <w:t>, у которых имеется запись о целевом послевузовском образовании (тип образования «Ординатура»), при этом дата окончания обучения попадает в период, указанный при формировании отчета</w:t>
            </w:r>
          </w:p>
        </w:tc>
      </w:tr>
      <w:tr w:rsidR="00A54432" w:rsidRPr="00C20D54" w14:paraId="67FF8D1C" w14:textId="77777777" w:rsidTr="002D1977">
        <w:trPr>
          <w:trHeight w:val="352"/>
        </w:trPr>
        <w:tc>
          <w:tcPr>
            <w:tcW w:w="245" w:type="pct"/>
          </w:tcPr>
          <w:p w14:paraId="1D17FFD2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</w:p>
        </w:tc>
        <w:tc>
          <w:tcPr>
            <w:tcW w:w="2355" w:type="pct"/>
            <w:gridSpan w:val="2"/>
          </w:tcPr>
          <w:p w14:paraId="3CBDD403" w14:textId="79316FFF" w:rsidR="00A54432" w:rsidRPr="00C20D54" w:rsidRDefault="00A54432" w:rsidP="002D1977">
            <w:pPr>
              <w:pStyle w:val="104"/>
            </w:pPr>
            <w:r w:rsidRPr="00C20D54">
              <w:t>Всего/сумма</w:t>
            </w:r>
            <w:r w:rsidRPr="00C20D54">
              <w:br/>
              <w:t>(</w:t>
            </w:r>
            <w:r w:rsidR="00275E88">
              <w:t>с</w:t>
            </w:r>
            <w:r w:rsidRPr="00C20D54">
              <w:t xml:space="preserve">пециалитет + </w:t>
            </w:r>
            <w:r w:rsidR="00275E88">
              <w:t>о</w:t>
            </w:r>
            <w:r w:rsidRPr="00C20D54">
              <w:t>рдинатура)</w:t>
            </w:r>
          </w:p>
        </w:tc>
        <w:tc>
          <w:tcPr>
            <w:tcW w:w="2400" w:type="pct"/>
          </w:tcPr>
          <w:p w14:paraId="597B3DD2" w14:textId="77777777" w:rsidR="00A54432" w:rsidRPr="00C20D54" w:rsidRDefault="00A54432" w:rsidP="002D1977">
            <w:pPr>
              <w:pStyle w:val="104"/>
            </w:pPr>
            <w:r w:rsidRPr="00C20D54">
              <w:t>Сумма значений столбцов 2 и 3</w:t>
            </w:r>
          </w:p>
        </w:tc>
      </w:tr>
      <w:tr w:rsidR="00A54432" w:rsidRPr="00C20D54" w14:paraId="790B6FB7" w14:textId="77777777" w:rsidTr="002D1977">
        <w:trPr>
          <w:trHeight w:val="404"/>
        </w:trPr>
        <w:tc>
          <w:tcPr>
            <w:tcW w:w="245" w:type="pct"/>
          </w:tcPr>
          <w:p w14:paraId="51D5539F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</w:p>
        </w:tc>
        <w:tc>
          <w:tcPr>
            <w:tcW w:w="843" w:type="pct"/>
            <w:vMerge w:val="restart"/>
          </w:tcPr>
          <w:p w14:paraId="7FF5DC8A" w14:textId="77777777" w:rsidR="00A54432" w:rsidRPr="00C20D54" w:rsidRDefault="00A54432" w:rsidP="002D1977">
            <w:pPr>
              <w:pStyle w:val="104"/>
            </w:pPr>
            <w:r w:rsidRPr="00C20D54">
              <w:t>Специалитет</w:t>
            </w:r>
          </w:p>
        </w:tc>
        <w:tc>
          <w:tcPr>
            <w:tcW w:w="1513" w:type="pct"/>
          </w:tcPr>
          <w:p w14:paraId="161A9BE9" w14:textId="04A42688" w:rsidR="00A54432" w:rsidRPr="00C20D54" w:rsidRDefault="00A54432" w:rsidP="002D1977">
            <w:pPr>
              <w:pStyle w:val="104"/>
            </w:pPr>
            <w:r w:rsidRPr="00C20D54">
              <w:t xml:space="preserve">Всего трудоустроенных после целевой </w:t>
            </w:r>
            <w:r w:rsidR="00F02857">
              <w:t xml:space="preserve">подготовки </w:t>
            </w:r>
            <w:r w:rsidRPr="00C20D54">
              <w:t>(</w:t>
            </w:r>
            <w:r w:rsidR="00F02857">
              <w:t>с</w:t>
            </w:r>
            <w:r w:rsidRPr="00C20D54">
              <w:t>пециалитет)</w:t>
            </w:r>
          </w:p>
        </w:tc>
        <w:tc>
          <w:tcPr>
            <w:tcW w:w="2400" w:type="pct"/>
          </w:tcPr>
          <w:p w14:paraId="15DC0433" w14:textId="54DC2A2F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F02857">
              <w:t>работнико</w:t>
            </w:r>
            <w:r w:rsidRPr="00C20D54">
              <w:t>в, удовлетворяющим следующим условиям:</w:t>
            </w:r>
          </w:p>
          <w:p w14:paraId="3499E81A" w14:textId="77777777" w:rsidR="00A54432" w:rsidRPr="00C20D54" w:rsidRDefault="00A54432" w:rsidP="00A54432">
            <w:pPr>
              <w:pStyle w:val="1010"/>
            </w:pPr>
            <w:r w:rsidRPr="00C20D54">
              <w:t>имеется запись о целевом профессиональном образовании (уровень образования «Высшее-специалитет»)</w:t>
            </w:r>
            <w:r>
              <w:t>,</w:t>
            </w:r>
          </w:p>
          <w:p w14:paraId="0F6A038B" w14:textId="77777777" w:rsidR="00A54432" w:rsidRPr="00C20D54" w:rsidRDefault="00A54432" w:rsidP="00A54432">
            <w:pPr>
              <w:pStyle w:val="1010"/>
            </w:pPr>
            <w:r w:rsidRPr="00C20D54">
              <w:t>дата окончания обучения попадает в период, указанный при формировании отчета</w:t>
            </w:r>
            <w:r>
              <w:t>,</w:t>
            </w:r>
            <w:r w:rsidRPr="00C20D54">
              <w:t xml:space="preserve"> </w:t>
            </w:r>
          </w:p>
          <w:p w14:paraId="711693A8" w14:textId="77777777" w:rsidR="00A54432" w:rsidRPr="00C20D54" w:rsidRDefault="00A54432" w:rsidP="00A54432">
            <w:pPr>
              <w:pStyle w:val="1010"/>
            </w:pPr>
            <w:r w:rsidRPr="00C20D54">
              <w:t>отсутствует запись о целевой ординатуре</w:t>
            </w:r>
          </w:p>
          <w:p w14:paraId="0A2B7BA9" w14:textId="77777777" w:rsidR="00A54432" w:rsidRPr="00C20D54" w:rsidRDefault="00A54432" w:rsidP="00A54432">
            <w:pPr>
              <w:pStyle w:val="1010"/>
            </w:pPr>
            <w:r w:rsidRPr="00C20D54">
              <w:t>имеется запись в личном деле по основной должности (ставка 1.0000) на дату, указанную при формировании отчета</w:t>
            </w:r>
            <w:r>
              <w:t>,</w:t>
            </w:r>
          </w:p>
          <w:p w14:paraId="4133BDF6" w14:textId="77777777" w:rsidR="00A54432" w:rsidRPr="00C20D54" w:rsidRDefault="00A54432" w:rsidP="00A54432">
            <w:pPr>
              <w:pStyle w:val="1010"/>
            </w:pPr>
            <w:r w:rsidRPr="00C20D54">
              <w:t>учитываются только должности из разделов «Должности руководителей медицинских организаций», «Должности руководителей фармацевтических организаций», «Должности специалистов с высшим профессиональным (медицинским) образованием (врачи)» или «Должности специалистов с высшим профессиональным (фармацевтическим) образованием (провизоры)»</w:t>
            </w:r>
          </w:p>
        </w:tc>
      </w:tr>
      <w:tr w:rsidR="00A54432" w:rsidRPr="00C20D54" w14:paraId="2E8D5BE9" w14:textId="77777777" w:rsidTr="002D1977">
        <w:trPr>
          <w:trHeight w:val="505"/>
        </w:trPr>
        <w:tc>
          <w:tcPr>
            <w:tcW w:w="245" w:type="pct"/>
          </w:tcPr>
          <w:p w14:paraId="46C9A828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</w:p>
        </w:tc>
        <w:tc>
          <w:tcPr>
            <w:tcW w:w="843" w:type="pct"/>
            <w:vMerge/>
          </w:tcPr>
          <w:p w14:paraId="4144D6E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08F63E7B" w14:textId="6A3DFCE1" w:rsidR="00A54432" w:rsidRPr="00C20D54" w:rsidRDefault="00A54432" w:rsidP="002D1977">
            <w:pPr>
              <w:pStyle w:val="104"/>
            </w:pPr>
            <w:r w:rsidRPr="00C20D54">
              <w:t>Всего трудоустроенных после целевой</w:t>
            </w:r>
            <w:r w:rsidR="00F02857">
              <w:t xml:space="preserve"> подготовки </w:t>
            </w:r>
            <w:r w:rsidRPr="00C20D54">
              <w:t>(</w:t>
            </w:r>
            <w:r w:rsidR="00F02857">
              <w:t>с</w:t>
            </w:r>
            <w:r w:rsidRPr="00C20D54">
              <w:t>пециалитет)</w:t>
            </w:r>
            <w:r w:rsidR="00F02857">
              <w:t>,</w:t>
            </w:r>
            <w:r w:rsidRPr="00C20D54">
              <w:t xml:space="preserve"> где </w:t>
            </w:r>
            <w:r w:rsidR="00F02857">
              <w:t>«</w:t>
            </w:r>
            <w:r w:rsidRPr="00C20D54">
              <w:t>Субъект МО</w:t>
            </w:r>
            <w:r w:rsidR="00F02857">
              <w:t>»</w:t>
            </w:r>
            <w:r w:rsidRPr="00C20D54">
              <w:t xml:space="preserve"> равен заказчику целевого об</w:t>
            </w:r>
            <w:r w:rsidR="00214684">
              <w:t>учения</w:t>
            </w:r>
          </w:p>
        </w:tc>
        <w:tc>
          <w:tcPr>
            <w:tcW w:w="2400" w:type="pct"/>
          </w:tcPr>
          <w:p w14:paraId="69C7BC3D" w14:textId="33CA2245" w:rsidR="00A54432" w:rsidRPr="00C20D54" w:rsidRDefault="00A54432" w:rsidP="002D1977">
            <w:pPr>
              <w:pStyle w:val="104"/>
            </w:pPr>
            <w:r w:rsidRPr="00C20D54">
              <w:t xml:space="preserve">из них трудоустроенных в организации, у которой </w:t>
            </w:r>
            <w:r>
              <w:t>значение в поле «</w:t>
            </w:r>
            <w:r w:rsidRPr="00C20D54">
              <w:t xml:space="preserve">Субъект </w:t>
            </w:r>
            <w:r w:rsidR="001179C1" w:rsidRPr="00C20D54">
              <w:t>Р</w:t>
            </w:r>
            <w:r w:rsidR="00572317">
              <w:t>Ф</w:t>
            </w:r>
            <w:r>
              <w:t>»</w:t>
            </w:r>
            <w:r w:rsidRPr="00C20D54">
              <w:t xml:space="preserve"> равн</w:t>
            </w:r>
            <w:r>
              <w:t>о значению в поле «З</w:t>
            </w:r>
            <w:r w:rsidRPr="00C20D54">
              <w:t>аказчик целевого об</w:t>
            </w:r>
            <w:r w:rsidR="00214684">
              <w:t>учения</w:t>
            </w:r>
            <w:r>
              <w:t>»</w:t>
            </w:r>
          </w:p>
        </w:tc>
      </w:tr>
      <w:tr w:rsidR="00A54432" w:rsidRPr="00C20D54" w14:paraId="1E05161C" w14:textId="77777777" w:rsidTr="002D1977">
        <w:trPr>
          <w:trHeight w:val="505"/>
        </w:trPr>
        <w:tc>
          <w:tcPr>
            <w:tcW w:w="245" w:type="pct"/>
          </w:tcPr>
          <w:p w14:paraId="000BB4C4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</w:p>
        </w:tc>
        <w:tc>
          <w:tcPr>
            <w:tcW w:w="843" w:type="pct"/>
            <w:vMerge/>
          </w:tcPr>
          <w:p w14:paraId="5C2282B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32FE8E10" w14:textId="0C78605C" w:rsidR="00A54432" w:rsidRPr="00C20D54" w:rsidRDefault="00A54432" w:rsidP="002D1977">
            <w:pPr>
              <w:pStyle w:val="104"/>
            </w:pPr>
            <w:r w:rsidRPr="00C20D54">
              <w:t>% МР, прошедших целевую подготовку по специалитету и трудоустроенных от общего числа МР</w:t>
            </w:r>
            <w:r w:rsidR="00F02857">
              <w:t>,</w:t>
            </w:r>
            <w:r w:rsidRPr="00C20D54">
              <w:t xml:space="preserve"> прошедших целевую подготовку</w:t>
            </w:r>
          </w:p>
        </w:tc>
        <w:tc>
          <w:tcPr>
            <w:tcW w:w="2400" w:type="pct"/>
          </w:tcPr>
          <w:p w14:paraId="6A9CD786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5/столбец 2) *100</w:t>
            </w:r>
          </w:p>
        </w:tc>
      </w:tr>
      <w:tr w:rsidR="00A54432" w:rsidRPr="00C20D54" w14:paraId="1B85596B" w14:textId="77777777" w:rsidTr="002D1977">
        <w:trPr>
          <w:trHeight w:val="601"/>
        </w:trPr>
        <w:tc>
          <w:tcPr>
            <w:tcW w:w="245" w:type="pct"/>
          </w:tcPr>
          <w:p w14:paraId="442DEF43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</w:p>
        </w:tc>
        <w:tc>
          <w:tcPr>
            <w:tcW w:w="843" w:type="pct"/>
            <w:vMerge/>
          </w:tcPr>
          <w:p w14:paraId="3140B4E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1A69F544" w14:textId="3AB91E4F" w:rsidR="00A54432" w:rsidRPr="00C20D54" w:rsidRDefault="00A54432" w:rsidP="002D1977">
            <w:pPr>
              <w:pStyle w:val="104"/>
            </w:pPr>
            <w:r w:rsidRPr="00C20D54">
              <w:t xml:space="preserve">% МР, прошедших целевую подготовку по специалитету и которые трудоустроены в МО, субъект которой равен </w:t>
            </w:r>
            <w:r w:rsidR="00F02857">
              <w:t>з</w:t>
            </w:r>
            <w:r w:rsidRPr="00C20D54">
              <w:t xml:space="preserve">аказчику целевого обучения, от </w:t>
            </w:r>
            <w:r w:rsidR="00F02857">
              <w:t>«В</w:t>
            </w:r>
            <w:r w:rsidRPr="00C20D54">
              <w:t>сего закончивших целевой специалитет</w:t>
            </w:r>
            <w:r w:rsidR="00F02857">
              <w:t>»</w:t>
            </w:r>
          </w:p>
        </w:tc>
        <w:tc>
          <w:tcPr>
            <w:tcW w:w="2400" w:type="pct"/>
          </w:tcPr>
          <w:p w14:paraId="6DF2ED45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6/столбец 2) * 100</w:t>
            </w:r>
          </w:p>
        </w:tc>
      </w:tr>
      <w:tr w:rsidR="00A54432" w:rsidRPr="00C20D54" w14:paraId="110E20C0" w14:textId="77777777" w:rsidTr="002D1977">
        <w:trPr>
          <w:trHeight w:val="325"/>
        </w:trPr>
        <w:tc>
          <w:tcPr>
            <w:tcW w:w="245" w:type="pct"/>
          </w:tcPr>
          <w:p w14:paraId="65C42055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</w:p>
        </w:tc>
        <w:tc>
          <w:tcPr>
            <w:tcW w:w="843" w:type="pct"/>
            <w:vMerge w:val="restart"/>
          </w:tcPr>
          <w:p w14:paraId="30193B24" w14:textId="77777777" w:rsidR="00A54432" w:rsidRPr="00C20D54" w:rsidRDefault="00A54432" w:rsidP="002D1977">
            <w:pPr>
              <w:pStyle w:val="104"/>
            </w:pPr>
            <w:r w:rsidRPr="00C20D54">
              <w:t>Ординатура</w:t>
            </w:r>
          </w:p>
        </w:tc>
        <w:tc>
          <w:tcPr>
            <w:tcW w:w="1513" w:type="pct"/>
          </w:tcPr>
          <w:p w14:paraId="52FE9AE2" w14:textId="4E19E7F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 xml:space="preserve">Всего трудоустроенных после целевой </w:t>
            </w:r>
            <w:r w:rsidR="00F02857">
              <w:rPr>
                <w:rFonts w:eastAsia="Times New Roman"/>
                <w:lang w:eastAsia="ru-RU"/>
              </w:rPr>
              <w:t xml:space="preserve">подготовки </w:t>
            </w:r>
            <w:r w:rsidRPr="00C20D54">
              <w:rPr>
                <w:rFonts w:eastAsia="Times New Roman"/>
                <w:lang w:eastAsia="ru-RU"/>
              </w:rPr>
              <w:t>(</w:t>
            </w:r>
            <w:r w:rsidR="00F02857">
              <w:rPr>
                <w:rFonts w:eastAsia="Times New Roman"/>
                <w:lang w:eastAsia="ru-RU"/>
              </w:rPr>
              <w:t>о</w:t>
            </w:r>
            <w:r w:rsidRPr="00C20D54">
              <w:rPr>
                <w:rFonts w:eastAsia="Times New Roman"/>
                <w:lang w:eastAsia="ru-RU"/>
              </w:rPr>
              <w:t>рдинатура)</w:t>
            </w:r>
          </w:p>
        </w:tc>
        <w:tc>
          <w:tcPr>
            <w:tcW w:w="2400" w:type="pct"/>
          </w:tcPr>
          <w:p w14:paraId="0C88C2E5" w14:textId="4437780F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F02857">
              <w:t>работник</w:t>
            </w:r>
            <w:r w:rsidRPr="00C20D54">
              <w:t>ов, удовлетворяющим следующим условиям:</w:t>
            </w:r>
          </w:p>
          <w:p w14:paraId="75A98927" w14:textId="77777777" w:rsidR="00A54432" w:rsidRPr="00C20D54" w:rsidRDefault="00A54432" w:rsidP="00A54432">
            <w:pPr>
              <w:pStyle w:val="1010"/>
            </w:pPr>
            <w:r w:rsidRPr="00C20D54">
              <w:t>имеется запись о целевом послевузовском образовании (тип образования «Ординатура»)</w:t>
            </w:r>
            <w:r>
              <w:t>,</w:t>
            </w:r>
          </w:p>
          <w:p w14:paraId="03FFA5B1" w14:textId="77777777" w:rsidR="00A54432" w:rsidRPr="00C20D54" w:rsidRDefault="00A54432" w:rsidP="00A54432">
            <w:pPr>
              <w:pStyle w:val="1010"/>
            </w:pPr>
            <w:r w:rsidRPr="00C20D54">
              <w:t>дата окончания обучения попадает в период, указанный при формировании отчета</w:t>
            </w:r>
            <w:r>
              <w:t>,</w:t>
            </w:r>
            <w:r w:rsidRPr="00C20D54">
              <w:t xml:space="preserve"> </w:t>
            </w:r>
          </w:p>
          <w:p w14:paraId="018428FB" w14:textId="77777777" w:rsidR="00A54432" w:rsidRPr="00C20D54" w:rsidRDefault="00A54432" w:rsidP="00A54432">
            <w:pPr>
              <w:pStyle w:val="1010"/>
            </w:pPr>
            <w:r w:rsidRPr="00C20D54">
              <w:t>имеется запись в личном деле по основной должности (ставка 1.0000) на дату, указанную при формировании отчета</w:t>
            </w:r>
            <w:r>
              <w:t>,</w:t>
            </w:r>
          </w:p>
          <w:p w14:paraId="4624E912" w14:textId="77777777" w:rsidR="00A54432" w:rsidRPr="00C20D54" w:rsidRDefault="00A54432" w:rsidP="00A54432">
            <w:pPr>
              <w:pStyle w:val="1010"/>
            </w:pPr>
            <w:r w:rsidRPr="00C20D54">
              <w:t>учитываются только должности из разделов «Должности руководителей медицинских организаций», «Должности руководителей фармацевтических организаций», «Должности специалистов с высшим профессиональным (медицинским) образованием (врачи)» или «Должности специалистов с высшим профессиональным (фармацевтическим) образованием (провизоры)»</w:t>
            </w:r>
          </w:p>
        </w:tc>
      </w:tr>
      <w:tr w:rsidR="00A54432" w:rsidRPr="00C20D54" w14:paraId="72239A07" w14:textId="77777777" w:rsidTr="002D1977">
        <w:trPr>
          <w:trHeight w:val="325"/>
        </w:trPr>
        <w:tc>
          <w:tcPr>
            <w:tcW w:w="245" w:type="pct"/>
          </w:tcPr>
          <w:p w14:paraId="660B1015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</w:p>
        </w:tc>
        <w:tc>
          <w:tcPr>
            <w:tcW w:w="843" w:type="pct"/>
            <w:vMerge/>
          </w:tcPr>
          <w:p w14:paraId="5174E78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0CE2B6C1" w14:textId="69E7BB84" w:rsidR="00A54432" w:rsidRPr="00C20D54" w:rsidRDefault="00A54432" w:rsidP="002D1977">
            <w:pPr>
              <w:pStyle w:val="104"/>
            </w:pPr>
            <w:r w:rsidRPr="00C20D54">
              <w:t xml:space="preserve">Всего трудоустроенных после целевой </w:t>
            </w:r>
            <w:r w:rsidR="00F02857">
              <w:t xml:space="preserve">подготовки </w:t>
            </w:r>
            <w:r w:rsidRPr="00C20D54">
              <w:t>(</w:t>
            </w:r>
            <w:r w:rsidR="00F02857">
              <w:t>о</w:t>
            </w:r>
            <w:r w:rsidRPr="00C20D54">
              <w:t xml:space="preserve">рдинатура) где </w:t>
            </w:r>
            <w:r w:rsidR="00F02857">
              <w:t>«</w:t>
            </w:r>
            <w:r w:rsidRPr="00C20D54">
              <w:t>Субъект М</w:t>
            </w:r>
            <w:r w:rsidR="00F02857">
              <w:t xml:space="preserve">О» </w:t>
            </w:r>
            <w:r w:rsidRPr="00C20D54">
              <w:t>равен заказчику целевого об</w:t>
            </w:r>
            <w:r w:rsidR="00214684">
              <w:t>учения</w:t>
            </w:r>
          </w:p>
        </w:tc>
        <w:tc>
          <w:tcPr>
            <w:tcW w:w="2400" w:type="pct"/>
          </w:tcPr>
          <w:p w14:paraId="7089D0FE" w14:textId="2F2AED5E" w:rsidR="00A54432" w:rsidRPr="00C20D54" w:rsidRDefault="00A54432" w:rsidP="002D1977">
            <w:pPr>
              <w:pStyle w:val="104"/>
            </w:pPr>
            <w:r w:rsidRPr="00C20D54">
              <w:t xml:space="preserve">из них трудоустроенных в организации, у которой </w:t>
            </w:r>
            <w:r>
              <w:t>значение в поле «</w:t>
            </w:r>
            <w:r w:rsidRPr="00C20D54">
              <w:t xml:space="preserve">Субъект </w:t>
            </w:r>
            <w:r w:rsidR="001179C1" w:rsidRPr="00C20D54">
              <w:t>Р</w:t>
            </w:r>
            <w:r w:rsidR="00572317">
              <w:t>Ф</w:t>
            </w:r>
            <w:r>
              <w:t>»</w:t>
            </w:r>
            <w:r w:rsidRPr="00C20D54">
              <w:t xml:space="preserve"> равн</w:t>
            </w:r>
            <w:r>
              <w:t>о значению в поле «З</w:t>
            </w:r>
            <w:r w:rsidRPr="00C20D54">
              <w:t>аказчик целевого об</w:t>
            </w:r>
            <w:r w:rsidR="00214684">
              <w:t>учения</w:t>
            </w:r>
            <w:r>
              <w:t>»</w:t>
            </w:r>
          </w:p>
        </w:tc>
      </w:tr>
      <w:tr w:rsidR="00A54432" w:rsidRPr="00C20D54" w14:paraId="76AFCB91" w14:textId="77777777" w:rsidTr="002D1977">
        <w:trPr>
          <w:trHeight w:val="325"/>
        </w:trPr>
        <w:tc>
          <w:tcPr>
            <w:tcW w:w="245" w:type="pct"/>
          </w:tcPr>
          <w:p w14:paraId="5AD90530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</w:p>
        </w:tc>
        <w:tc>
          <w:tcPr>
            <w:tcW w:w="843" w:type="pct"/>
            <w:vMerge/>
          </w:tcPr>
          <w:p w14:paraId="52A8EC0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3573064F" w14:textId="6CE864FB" w:rsidR="00A54432" w:rsidRPr="00C20D54" w:rsidRDefault="00A54432" w:rsidP="002D1977">
            <w:pPr>
              <w:pStyle w:val="104"/>
            </w:pPr>
            <w:r w:rsidRPr="00C20D54">
              <w:t>% МР, прошедших целевую подготовку по ординатуре и трудоустроенных от общего числа МР</w:t>
            </w:r>
            <w:r w:rsidR="00F02857">
              <w:t>,</w:t>
            </w:r>
            <w:r w:rsidRPr="00C20D54">
              <w:t xml:space="preserve"> прошедших целевую подготовку</w:t>
            </w:r>
          </w:p>
        </w:tc>
        <w:tc>
          <w:tcPr>
            <w:tcW w:w="2400" w:type="pct"/>
          </w:tcPr>
          <w:p w14:paraId="18C5C8A9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9/столбец 3) * 100</w:t>
            </w:r>
          </w:p>
        </w:tc>
      </w:tr>
      <w:tr w:rsidR="00A54432" w:rsidRPr="00C20D54" w14:paraId="114906E7" w14:textId="77777777" w:rsidTr="002D1977">
        <w:trPr>
          <w:trHeight w:val="325"/>
        </w:trPr>
        <w:tc>
          <w:tcPr>
            <w:tcW w:w="245" w:type="pct"/>
          </w:tcPr>
          <w:p w14:paraId="51216127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</w:p>
        </w:tc>
        <w:tc>
          <w:tcPr>
            <w:tcW w:w="843" w:type="pct"/>
            <w:vMerge/>
          </w:tcPr>
          <w:p w14:paraId="0898E92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6D35BB7C" w14:textId="5D0D4AED" w:rsidR="00A54432" w:rsidRPr="00C20D54" w:rsidRDefault="00A54432" w:rsidP="002D1977">
            <w:pPr>
              <w:pStyle w:val="104"/>
            </w:pPr>
            <w:r w:rsidRPr="00C20D54">
              <w:t xml:space="preserve">% МР, прошедших целевую подготовку по ординатуре и которые трудоустроены в МО, субъект которой равен </w:t>
            </w:r>
            <w:r w:rsidR="00F02857">
              <w:t>з</w:t>
            </w:r>
            <w:r w:rsidRPr="00C20D54">
              <w:t xml:space="preserve">аказчику целевого обучения, от </w:t>
            </w:r>
            <w:r w:rsidR="00F02857">
              <w:t>«В</w:t>
            </w:r>
            <w:r w:rsidRPr="00C20D54">
              <w:t>сего закончивших целевую ординатуру</w:t>
            </w:r>
            <w:r w:rsidR="00F02857">
              <w:t>»</w:t>
            </w:r>
          </w:p>
        </w:tc>
        <w:tc>
          <w:tcPr>
            <w:tcW w:w="2400" w:type="pct"/>
          </w:tcPr>
          <w:p w14:paraId="41666BF9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10/столбец 3) * 100</w:t>
            </w:r>
          </w:p>
        </w:tc>
      </w:tr>
      <w:tr w:rsidR="00A54432" w:rsidRPr="00C20D54" w14:paraId="3566ABBA" w14:textId="77777777" w:rsidTr="002D1977">
        <w:trPr>
          <w:trHeight w:val="210"/>
        </w:trPr>
        <w:tc>
          <w:tcPr>
            <w:tcW w:w="245" w:type="pct"/>
          </w:tcPr>
          <w:p w14:paraId="399A7E6C" w14:textId="77777777" w:rsidR="00A54432" w:rsidRPr="00C20D54" w:rsidRDefault="00A54432" w:rsidP="002D1977">
            <w:pPr>
              <w:pStyle w:val="104"/>
            </w:pPr>
            <w:r w:rsidRPr="00C20D54">
              <w:t>13</w:t>
            </w:r>
          </w:p>
        </w:tc>
        <w:tc>
          <w:tcPr>
            <w:tcW w:w="843" w:type="pct"/>
            <w:vMerge w:val="restart"/>
          </w:tcPr>
          <w:p w14:paraId="76F0B90B" w14:textId="77777777" w:rsidR="00A54432" w:rsidRPr="00C20D54" w:rsidRDefault="00A54432" w:rsidP="002D1977">
            <w:pPr>
              <w:pStyle w:val="104"/>
            </w:pPr>
            <w:r w:rsidRPr="00C20D54">
              <w:t>Всего/Сумма (специалитет + ординатура)</w:t>
            </w:r>
          </w:p>
        </w:tc>
        <w:tc>
          <w:tcPr>
            <w:tcW w:w="1513" w:type="pct"/>
          </w:tcPr>
          <w:p w14:paraId="0BF7C399" w14:textId="77777777" w:rsidR="00A54432" w:rsidRPr="00C20D54" w:rsidRDefault="00A54432" w:rsidP="002D1977">
            <w:pPr>
              <w:pStyle w:val="104"/>
            </w:pPr>
            <w:r w:rsidRPr="00C20D54">
              <w:t>Всего/Сумма</w:t>
            </w:r>
          </w:p>
          <w:p w14:paraId="3B178DF0" w14:textId="42112984" w:rsidR="00A54432" w:rsidRPr="00C20D54" w:rsidRDefault="00A54432" w:rsidP="002D1977">
            <w:pPr>
              <w:pStyle w:val="104"/>
            </w:pPr>
            <w:r w:rsidRPr="00C20D54">
              <w:t xml:space="preserve">трудоустроенных после целевой </w:t>
            </w:r>
            <w:r w:rsidR="00587003">
              <w:t xml:space="preserve">подготовки </w:t>
            </w:r>
            <w:r w:rsidRPr="00C20D54">
              <w:t>(</w:t>
            </w:r>
            <w:r w:rsidR="00587003">
              <w:t>с</w:t>
            </w:r>
            <w:r w:rsidRPr="00C20D54">
              <w:t xml:space="preserve">пециалитет + </w:t>
            </w:r>
            <w:r w:rsidR="00587003">
              <w:t>о</w:t>
            </w:r>
            <w:r w:rsidRPr="00C20D54">
              <w:t>рдинатура)</w:t>
            </w:r>
          </w:p>
        </w:tc>
        <w:tc>
          <w:tcPr>
            <w:tcW w:w="2400" w:type="pct"/>
          </w:tcPr>
          <w:p w14:paraId="11AD035C" w14:textId="77777777" w:rsidR="00A54432" w:rsidRPr="00C20D54" w:rsidRDefault="00A54432" w:rsidP="002D1977">
            <w:pPr>
              <w:pStyle w:val="104"/>
            </w:pPr>
            <w:r w:rsidRPr="00C20D54">
              <w:t>Значение Столбец 5 + Столбец 9</w:t>
            </w:r>
          </w:p>
        </w:tc>
      </w:tr>
      <w:tr w:rsidR="00A54432" w:rsidRPr="00C20D54" w14:paraId="3D470AD3" w14:textId="77777777" w:rsidTr="002D1977">
        <w:trPr>
          <w:trHeight w:val="210"/>
        </w:trPr>
        <w:tc>
          <w:tcPr>
            <w:tcW w:w="245" w:type="pct"/>
          </w:tcPr>
          <w:p w14:paraId="3ED6C71A" w14:textId="77777777" w:rsidR="00A54432" w:rsidRPr="00C20D54" w:rsidRDefault="00A54432" w:rsidP="002D1977">
            <w:pPr>
              <w:pStyle w:val="104"/>
            </w:pPr>
            <w:r w:rsidRPr="00C20D54">
              <w:t>14</w:t>
            </w:r>
          </w:p>
        </w:tc>
        <w:tc>
          <w:tcPr>
            <w:tcW w:w="843" w:type="pct"/>
            <w:vMerge/>
          </w:tcPr>
          <w:p w14:paraId="50A103B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4C176F92" w14:textId="77777777" w:rsidR="00A54432" w:rsidRPr="00C20D54" w:rsidRDefault="00A54432" w:rsidP="002D1977">
            <w:pPr>
              <w:pStyle w:val="104"/>
            </w:pPr>
            <w:r w:rsidRPr="00C20D54">
              <w:t>Всего/Сумма</w:t>
            </w:r>
          </w:p>
          <w:p w14:paraId="3A201ED0" w14:textId="024E2857" w:rsidR="00A54432" w:rsidRPr="00C20D54" w:rsidRDefault="00A54432" w:rsidP="002D1977">
            <w:pPr>
              <w:pStyle w:val="104"/>
            </w:pPr>
            <w:r w:rsidRPr="00C20D54">
              <w:t>трудоустроенных после целевой (</w:t>
            </w:r>
            <w:r w:rsidR="00587003">
              <w:t>с</w:t>
            </w:r>
            <w:r w:rsidRPr="00C20D54">
              <w:t xml:space="preserve">пециалитет + </w:t>
            </w:r>
            <w:r w:rsidR="00587003">
              <w:t>о</w:t>
            </w:r>
            <w:r w:rsidRPr="00C20D54">
              <w:t xml:space="preserve">рдинатура) где </w:t>
            </w:r>
            <w:r w:rsidR="00587003">
              <w:t>«</w:t>
            </w:r>
            <w:r w:rsidRPr="00C20D54">
              <w:t>Субъект М</w:t>
            </w:r>
            <w:r w:rsidR="00587003">
              <w:t>О»</w:t>
            </w:r>
            <w:r w:rsidRPr="00C20D54">
              <w:t xml:space="preserve"> равен заказчику целевого об</w:t>
            </w:r>
            <w:r w:rsidR="00587003">
              <w:t>учения</w:t>
            </w:r>
          </w:p>
        </w:tc>
        <w:tc>
          <w:tcPr>
            <w:tcW w:w="2400" w:type="pct"/>
          </w:tcPr>
          <w:p w14:paraId="7D4AE52E" w14:textId="77777777" w:rsidR="00A54432" w:rsidRPr="00C20D54" w:rsidRDefault="00A54432" w:rsidP="002D1977">
            <w:pPr>
              <w:pStyle w:val="104"/>
            </w:pPr>
            <w:r w:rsidRPr="00C20D54">
              <w:t>Значение Столбец 6 + Столбец 10</w:t>
            </w:r>
          </w:p>
        </w:tc>
      </w:tr>
      <w:tr w:rsidR="00A54432" w:rsidRPr="00C20D54" w14:paraId="46D13FDA" w14:textId="77777777" w:rsidTr="002D1977">
        <w:trPr>
          <w:trHeight w:val="170"/>
        </w:trPr>
        <w:tc>
          <w:tcPr>
            <w:tcW w:w="245" w:type="pct"/>
          </w:tcPr>
          <w:p w14:paraId="697716E5" w14:textId="77777777" w:rsidR="00A54432" w:rsidRPr="00C20D54" w:rsidRDefault="00A54432" w:rsidP="002D1977">
            <w:pPr>
              <w:pStyle w:val="104"/>
            </w:pPr>
            <w:r w:rsidRPr="00C20D54">
              <w:t>15</w:t>
            </w:r>
          </w:p>
        </w:tc>
        <w:tc>
          <w:tcPr>
            <w:tcW w:w="843" w:type="pct"/>
            <w:vMerge/>
          </w:tcPr>
          <w:p w14:paraId="18B62BA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1FB5850E" w14:textId="77777777" w:rsidR="00A54432" w:rsidRPr="00C20D54" w:rsidRDefault="00A54432" w:rsidP="002D1977">
            <w:pPr>
              <w:pStyle w:val="104"/>
            </w:pPr>
            <w:r w:rsidRPr="00C20D54">
              <w:t>% МР, прошедших целевую подготовку по специалитету и ординатуре и трудоустроенных от общего числа МР, прошедших целевую подготовку</w:t>
            </w:r>
          </w:p>
        </w:tc>
        <w:tc>
          <w:tcPr>
            <w:tcW w:w="2400" w:type="pct"/>
          </w:tcPr>
          <w:p w14:paraId="11BE2655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13/столбец 4) *100</w:t>
            </w:r>
          </w:p>
        </w:tc>
      </w:tr>
      <w:tr w:rsidR="00A54432" w:rsidRPr="00C20D54" w14:paraId="3BB4BD61" w14:textId="77777777" w:rsidTr="002D1977">
        <w:trPr>
          <w:trHeight w:val="240"/>
        </w:trPr>
        <w:tc>
          <w:tcPr>
            <w:tcW w:w="245" w:type="pct"/>
          </w:tcPr>
          <w:p w14:paraId="648B7824" w14:textId="77777777" w:rsidR="00A54432" w:rsidRPr="00C20D54" w:rsidRDefault="00A54432" w:rsidP="002D1977">
            <w:pPr>
              <w:pStyle w:val="104"/>
            </w:pPr>
            <w:r w:rsidRPr="00C20D54">
              <w:t>16</w:t>
            </w:r>
          </w:p>
        </w:tc>
        <w:tc>
          <w:tcPr>
            <w:tcW w:w="843" w:type="pct"/>
            <w:vMerge/>
          </w:tcPr>
          <w:p w14:paraId="558CF72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513" w:type="pct"/>
          </w:tcPr>
          <w:p w14:paraId="1BF1CF6F" w14:textId="258640AF" w:rsidR="00A54432" w:rsidRPr="00C20D54" w:rsidRDefault="00A54432" w:rsidP="002D1977">
            <w:pPr>
              <w:pStyle w:val="104"/>
            </w:pPr>
            <w:r w:rsidRPr="00C20D54">
              <w:t xml:space="preserve">% МР, прошедших целевую подготовку по специалитету и ординатуре и которые трудоустроены в МО, субъект которой равен </w:t>
            </w:r>
            <w:r w:rsidR="00587003">
              <w:t>з</w:t>
            </w:r>
            <w:r w:rsidRPr="00C20D54">
              <w:t xml:space="preserve">аказчику целевого обучения, от </w:t>
            </w:r>
            <w:r w:rsidR="00587003">
              <w:t>«В</w:t>
            </w:r>
            <w:r w:rsidRPr="00C20D54">
              <w:t>сего трудоустроенных после целевой</w:t>
            </w:r>
            <w:r w:rsidR="00587003">
              <w:t xml:space="preserve"> подготовки»</w:t>
            </w:r>
          </w:p>
        </w:tc>
        <w:tc>
          <w:tcPr>
            <w:tcW w:w="2400" w:type="pct"/>
          </w:tcPr>
          <w:p w14:paraId="26AFA75F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14/столбец 4) *100</w:t>
            </w:r>
          </w:p>
        </w:tc>
      </w:tr>
    </w:tbl>
    <w:p w14:paraId="1FD21239" w14:textId="0E720845" w:rsidR="00A54432" w:rsidRPr="00C20D54" w:rsidRDefault="00A54432" w:rsidP="00A25157">
      <w:pPr>
        <w:pStyle w:val="54"/>
      </w:pPr>
      <w:bookmarkStart w:id="499" w:name="_Toc89079992"/>
      <w:r>
        <w:t>Отчет «</w:t>
      </w:r>
      <w:r w:rsidRPr="00C20D54">
        <w:t>140. Отчет по возрастам МР в разрезе субъектов</w:t>
      </w:r>
      <w:bookmarkEnd w:id="499"/>
      <w:r w:rsidR="00587003" w:rsidRPr="00587003">
        <w:t xml:space="preserve"> Российской Федерации</w:t>
      </w:r>
      <w:r>
        <w:t>»</w:t>
      </w:r>
    </w:p>
    <w:p w14:paraId="5911E255" w14:textId="42375C0F" w:rsidR="00A54432" w:rsidRPr="00C20D54" w:rsidRDefault="00A54432" w:rsidP="00A54432">
      <w:pPr>
        <w:pStyle w:val="af2"/>
      </w:pPr>
      <w:r w:rsidRPr="00C20D54">
        <w:t>Данный отчет предоставляет информацию о количестве медицинских работников по возрастам в разрезе субъектов</w:t>
      </w:r>
      <w:r w:rsidR="00587003">
        <w:t xml:space="preserve"> Российской Федерации</w:t>
      </w:r>
      <w:r w:rsidRPr="00C20D54">
        <w:t xml:space="preserve">. </w:t>
      </w:r>
    </w:p>
    <w:p w14:paraId="1E24B79D" w14:textId="77777777" w:rsidR="00A54432" w:rsidRPr="00C20D54" w:rsidRDefault="00A54432" w:rsidP="00A54432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>Доступ к данному отчету имеют пользователи со следующими ролями:</w:t>
      </w:r>
    </w:p>
    <w:p w14:paraId="01A4C89F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29B13349" w14:textId="77777777" w:rsidR="00A54432" w:rsidRPr="00C20D54" w:rsidRDefault="00A54432" w:rsidP="00A54432">
      <w:pPr>
        <w:pStyle w:val="17"/>
      </w:pPr>
      <w:r w:rsidRPr="00C20D54">
        <w:t>Работник ФОИВ (ФРМР);</w:t>
      </w:r>
    </w:p>
    <w:p w14:paraId="0E0941DA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14300E5E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2A3F6E4" w14:textId="6B9499B2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46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Описание </w:t>
      </w:r>
      <w:r w:rsidRPr="001C6FA7">
        <w:t>полей</w:t>
      </w:r>
      <w:r w:rsidRPr="00C20D54">
        <w:rPr>
          <w:color w:val="000000" w:themeColor="text1"/>
        </w:rPr>
        <w:t xml:space="preserve">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2EF06DA3" w14:textId="77777777" w:rsidTr="002D1977">
        <w:trPr>
          <w:tblHeader/>
        </w:trPr>
        <w:tc>
          <w:tcPr>
            <w:tcW w:w="245" w:type="pct"/>
          </w:tcPr>
          <w:p w14:paraId="374356A4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2D5FB08D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4B04E0A5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152B0877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C5E818E" w14:textId="77777777" w:rsidTr="002D1977">
        <w:trPr>
          <w:trHeight w:val="217"/>
        </w:trPr>
        <w:tc>
          <w:tcPr>
            <w:tcW w:w="245" w:type="pct"/>
          </w:tcPr>
          <w:p w14:paraId="58AAC6BA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2A96B679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72E2FED2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0956A758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2C1476D0" w14:textId="77777777" w:rsidTr="002D1977">
        <w:trPr>
          <w:trHeight w:val="217"/>
        </w:trPr>
        <w:tc>
          <w:tcPr>
            <w:tcW w:w="245" w:type="pct"/>
          </w:tcPr>
          <w:p w14:paraId="309D1355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14FB6931" w14:textId="0434AFA7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0BFF30F4" w14:textId="6A47670E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</w:p>
        </w:tc>
        <w:tc>
          <w:tcPr>
            <w:tcW w:w="2034" w:type="pct"/>
          </w:tcPr>
          <w:p w14:paraId="5805C44D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04898A2" w14:textId="77777777" w:rsidR="00A54432" w:rsidRPr="00C20D54" w:rsidRDefault="00A54432" w:rsidP="002D1977">
            <w:pPr>
              <w:pStyle w:val="104"/>
            </w:pPr>
            <w:r w:rsidRPr="00C20D54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C20D54" w14:paraId="0DD7F4A1" w14:textId="77777777" w:rsidTr="002D1977">
        <w:trPr>
          <w:trHeight w:val="217"/>
        </w:trPr>
        <w:tc>
          <w:tcPr>
            <w:tcW w:w="245" w:type="pct"/>
          </w:tcPr>
          <w:p w14:paraId="281EDC0F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42ED04C4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19DC9A76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3F1E70B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3C13F61" w14:textId="77777777" w:rsidTr="002D1977">
        <w:trPr>
          <w:trHeight w:val="217"/>
        </w:trPr>
        <w:tc>
          <w:tcPr>
            <w:tcW w:w="245" w:type="pct"/>
          </w:tcPr>
          <w:p w14:paraId="30D08288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4A2C5E2B" w14:textId="77777777" w:rsidR="00A54432" w:rsidRPr="00C20D54" w:rsidRDefault="00A54432" w:rsidP="002D1977">
            <w:pPr>
              <w:pStyle w:val="104"/>
            </w:pPr>
            <w:r w:rsidRPr="00C20D54">
              <w:t>Тип медицинской организации</w:t>
            </w:r>
          </w:p>
        </w:tc>
        <w:tc>
          <w:tcPr>
            <w:tcW w:w="1321" w:type="pct"/>
          </w:tcPr>
          <w:p w14:paraId="23256B65" w14:textId="77777777" w:rsidR="00A54432" w:rsidRPr="00C20D54" w:rsidRDefault="00A54432" w:rsidP="002D1977">
            <w:pPr>
              <w:pStyle w:val="104"/>
            </w:pPr>
            <w:r w:rsidRPr="00C20D54">
              <w:t>Тип организации</w:t>
            </w:r>
          </w:p>
        </w:tc>
        <w:tc>
          <w:tcPr>
            <w:tcW w:w="2034" w:type="pct"/>
          </w:tcPr>
          <w:p w14:paraId="6D95B80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B102F51" w14:textId="77777777" w:rsidTr="002D1977">
        <w:trPr>
          <w:trHeight w:val="217"/>
        </w:trPr>
        <w:tc>
          <w:tcPr>
            <w:tcW w:w="245" w:type="pct"/>
          </w:tcPr>
          <w:p w14:paraId="47A9427B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400" w:type="pct"/>
          </w:tcPr>
          <w:p w14:paraId="43684525" w14:textId="77777777" w:rsidR="00A54432" w:rsidRPr="00C20D54" w:rsidRDefault="00A54432" w:rsidP="002D1977">
            <w:pPr>
              <w:pStyle w:val="104"/>
            </w:pPr>
            <w:r w:rsidRPr="00C20D54">
              <w:t>Медицинская организация</w:t>
            </w:r>
          </w:p>
        </w:tc>
        <w:tc>
          <w:tcPr>
            <w:tcW w:w="1321" w:type="pct"/>
          </w:tcPr>
          <w:p w14:paraId="12317BD4" w14:textId="77777777" w:rsidR="00A54432" w:rsidRPr="00C20D54" w:rsidRDefault="00A54432" w:rsidP="002D1977">
            <w:pPr>
              <w:pStyle w:val="104"/>
            </w:pPr>
            <w:r>
              <w:t>Наименование</w:t>
            </w:r>
            <w:r w:rsidRPr="00C20D54">
              <w:t xml:space="preserve"> организаци</w:t>
            </w:r>
            <w:r>
              <w:t>и</w:t>
            </w:r>
          </w:p>
        </w:tc>
        <w:tc>
          <w:tcPr>
            <w:tcW w:w="2034" w:type="pct"/>
          </w:tcPr>
          <w:p w14:paraId="0F68304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CD554BE" w14:textId="77777777" w:rsidTr="002D1977">
        <w:trPr>
          <w:trHeight w:val="217"/>
        </w:trPr>
        <w:tc>
          <w:tcPr>
            <w:tcW w:w="245" w:type="pct"/>
          </w:tcPr>
          <w:p w14:paraId="26F3FA03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400" w:type="pct"/>
          </w:tcPr>
          <w:p w14:paraId="78CB18C8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21" w:type="pct"/>
          </w:tcPr>
          <w:p w14:paraId="2282ACBD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работников</w:t>
            </w:r>
          </w:p>
        </w:tc>
        <w:tc>
          <w:tcPr>
            <w:tcW w:w="2034" w:type="pct"/>
          </w:tcPr>
          <w:p w14:paraId="0A29A0B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A07159E" w14:textId="77777777" w:rsidR="00A54432" w:rsidRPr="00C20D54" w:rsidRDefault="00A54432" w:rsidP="002D1977">
            <w:pPr>
              <w:pStyle w:val="104"/>
            </w:pPr>
            <w:r w:rsidRPr="00C20D54">
              <w:t>При выборе должности отчет формируется только по работникам, у которых на дату формирования отчета в личном деле имеется</w:t>
            </w:r>
            <w:r>
              <w:t xml:space="preserve"> </w:t>
            </w:r>
            <w:r w:rsidRPr="00C20D54">
              <w:t>запись по основной должности со ставкой 1.0000 и выбранной должностью или перечнем должностей</w:t>
            </w:r>
          </w:p>
        </w:tc>
      </w:tr>
    </w:tbl>
    <w:p w14:paraId="1F20F117" w14:textId="1DA9060A" w:rsidR="00A54432" w:rsidRPr="00C20D54" w:rsidRDefault="00A54432" w:rsidP="00A54432">
      <w:pPr>
        <w:pStyle w:val="afffffff9"/>
      </w:pPr>
      <w:r w:rsidRPr="00960384">
        <w:t>Описание</w:t>
      </w:r>
      <w:r w:rsidRPr="00C20D54">
        <w:t xml:space="preserve">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_Ref42612512 \h  \* MERGEFORMAT </w:instrText>
      </w:r>
      <w:r w:rsidRPr="00C20D54">
        <w:fldChar w:fldCharType="separate"/>
      </w:r>
      <w:r w:rsidR="00565CC3" w:rsidRPr="00565CC3">
        <w:t>Таблица 47</w:t>
      </w:r>
      <w:r w:rsidRPr="00C20D54">
        <w:fldChar w:fldCharType="end"/>
      </w:r>
      <w:r w:rsidRPr="00C20D54">
        <w:t>).</w:t>
      </w:r>
    </w:p>
    <w:p w14:paraId="4DCDC0C4" w14:textId="25295B83" w:rsidR="00A54432" w:rsidRPr="00C20D54" w:rsidRDefault="00A54432" w:rsidP="00A54432">
      <w:pPr>
        <w:pStyle w:val="afffffffff4"/>
        <w:rPr>
          <w:color w:val="000000" w:themeColor="text1"/>
        </w:rPr>
      </w:pPr>
      <w:bookmarkStart w:id="500" w:name="_Ref42612512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47</w:t>
      </w:r>
      <w:r w:rsidRPr="00C20D54">
        <w:rPr>
          <w:noProof/>
          <w:color w:val="000000" w:themeColor="text1"/>
        </w:rPr>
        <w:fldChar w:fldCharType="end"/>
      </w:r>
      <w:bookmarkEnd w:id="500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1388"/>
        <w:gridCol w:w="1110"/>
        <w:gridCol w:w="1284"/>
        <w:gridCol w:w="5096"/>
      </w:tblGrid>
      <w:tr w:rsidR="00A54432" w:rsidRPr="00C20D54" w14:paraId="76337C5F" w14:textId="77777777" w:rsidTr="002D1977">
        <w:trPr>
          <w:tblHeader/>
        </w:trPr>
        <w:tc>
          <w:tcPr>
            <w:tcW w:w="249" w:type="pct"/>
          </w:tcPr>
          <w:p w14:paraId="69690EFE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023" w:type="pct"/>
            <w:gridSpan w:val="3"/>
          </w:tcPr>
          <w:p w14:paraId="7E7126C6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728" w:type="pct"/>
          </w:tcPr>
          <w:p w14:paraId="55E96779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7FA66D4B" w14:textId="77777777" w:rsidTr="002D1977">
        <w:trPr>
          <w:trHeight w:val="352"/>
        </w:trPr>
        <w:tc>
          <w:tcPr>
            <w:tcW w:w="249" w:type="pct"/>
          </w:tcPr>
          <w:p w14:paraId="30374C89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023" w:type="pct"/>
            <w:gridSpan w:val="3"/>
          </w:tcPr>
          <w:p w14:paraId="547FFFB5" w14:textId="539F5431" w:rsidR="00A54432" w:rsidRPr="00C20D54" w:rsidRDefault="00A54432" w:rsidP="002D1977">
            <w:pPr>
              <w:pStyle w:val="104"/>
            </w:pPr>
            <w:r w:rsidRPr="00C20D54">
              <w:t>Субъек</w:t>
            </w:r>
            <w:r w:rsidR="001179C1">
              <w:t>т</w:t>
            </w:r>
            <w:r w:rsidR="00392399">
              <w:t xml:space="preserve"> РФ</w:t>
            </w:r>
          </w:p>
        </w:tc>
        <w:tc>
          <w:tcPr>
            <w:tcW w:w="2728" w:type="pct"/>
          </w:tcPr>
          <w:p w14:paraId="4D8197B9" w14:textId="57C54764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</w:p>
        </w:tc>
      </w:tr>
      <w:tr w:rsidR="00A54432" w:rsidRPr="00C20D54" w14:paraId="72B290F4" w14:textId="77777777" w:rsidTr="002D1977">
        <w:trPr>
          <w:trHeight w:val="352"/>
        </w:trPr>
        <w:tc>
          <w:tcPr>
            <w:tcW w:w="249" w:type="pct"/>
          </w:tcPr>
          <w:p w14:paraId="2EBBD553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023" w:type="pct"/>
            <w:gridSpan w:val="3"/>
          </w:tcPr>
          <w:p w14:paraId="76F3AD63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7D4F9FCE" w14:textId="2763AB7E" w:rsidR="00A54432" w:rsidRPr="00C20D54" w:rsidRDefault="00A54432" w:rsidP="002D1977">
            <w:pPr>
              <w:pStyle w:val="104"/>
            </w:pPr>
            <w:r w:rsidRPr="00C20D54">
              <w:t xml:space="preserve">Количество всех </w:t>
            </w:r>
            <w:r w:rsidR="00587003">
              <w:t>работников</w:t>
            </w:r>
            <w:r w:rsidRPr="00C20D54">
              <w:t>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63EF88D3" w14:textId="77777777" w:rsidTr="002D1977">
        <w:trPr>
          <w:trHeight w:val="352"/>
        </w:trPr>
        <w:tc>
          <w:tcPr>
            <w:tcW w:w="249" w:type="pct"/>
          </w:tcPr>
          <w:p w14:paraId="476FC8DE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023" w:type="pct"/>
            <w:gridSpan w:val="3"/>
          </w:tcPr>
          <w:p w14:paraId="2679B99A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26D21154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67FFBFC1" w14:textId="77777777" w:rsidTr="002D1977">
        <w:trPr>
          <w:trHeight w:val="70"/>
        </w:trPr>
        <w:tc>
          <w:tcPr>
            <w:tcW w:w="249" w:type="pct"/>
          </w:tcPr>
          <w:p w14:paraId="7760E12A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023" w:type="pct"/>
            <w:gridSpan w:val="3"/>
          </w:tcPr>
          <w:p w14:paraId="5AAAF248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6B1D8EE4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2E372537" w14:textId="77777777" w:rsidTr="002D1977">
        <w:trPr>
          <w:trHeight w:val="404"/>
        </w:trPr>
        <w:tc>
          <w:tcPr>
            <w:tcW w:w="249" w:type="pct"/>
          </w:tcPr>
          <w:p w14:paraId="596C43ED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743" w:type="pct"/>
            <w:vMerge w:val="restart"/>
          </w:tcPr>
          <w:p w14:paraId="2976BBC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Абсолютное значение</w:t>
            </w:r>
          </w:p>
        </w:tc>
        <w:tc>
          <w:tcPr>
            <w:tcW w:w="594" w:type="pct"/>
            <w:vMerge w:val="restart"/>
          </w:tcPr>
          <w:p w14:paraId="4B0DC11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687" w:type="pct"/>
          </w:tcPr>
          <w:p w14:paraId="69B5715C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70CAC6BD" w14:textId="695419EB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 xml:space="preserve">работников </w:t>
            </w:r>
            <w:r w:rsidRPr="00C20D54">
              <w:t>в возрасте до 25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0AA07AA6" w14:textId="77777777" w:rsidTr="002D1977">
        <w:trPr>
          <w:trHeight w:val="505"/>
        </w:trPr>
        <w:tc>
          <w:tcPr>
            <w:tcW w:w="249" w:type="pct"/>
          </w:tcPr>
          <w:p w14:paraId="149B7FD5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743" w:type="pct"/>
            <w:vMerge/>
          </w:tcPr>
          <w:p w14:paraId="2C83C17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55A260E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516B5F5E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1F368BDE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12B7F1A2" w14:textId="77777777" w:rsidTr="002D1977">
        <w:trPr>
          <w:trHeight w:val="505"/>
        </w:trPr>
        <w:tc>
          <w:tcPr>
            <w:tcW w:w="249" w:type="pct"/>
          </w:tcPr>
          <w:p w14:paraId="498DF238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743" w:type="pct"/>
            <w:vMerge/>
          </w:tcPr>
          <w:p w14:paraId="659225D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32C348C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08CAFA2B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6DEC063B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776A9BEC" w14:textId="77777777" w:rsidTr="002D1977">
        <w:trPr>
          <w:trHeight w:val="505"/>
        </w:trPr>
        <w:tc>
          <w:tcPr>
            <w:tcW w:w="249" w:type="pct"/>
          </w:tcPr>
          <w:p w14:paraId="35BD926B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743" w:type="pct"/>
            <w:vMerge/>
          </w:tcPr>
          <w:p w14:paraId="44A6E00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 w:val="restart"/>
          </w:tcPr>
          <w:p w14:paraId="50EE09A5" w14:textId="77777777" w:rsidR="00A54432" w:rsidRPr="00C20D54" w:rsidRDefault="00A54432" w:rsidP="002D1977">
            <w:pPr>
              <w:pStyle w:val="104"/>
            </w:pPr>
            <w:r w:rsidRPr="00C20D54">
              <w:t>25-29 лет</w:t>
            </w:r>
          </w:p>
        </w:tc>
        <w:tc>
          <w:tcPr>
            <w:tcW w:w="687" w:type="pct"/>
          </w:tcPr>
          <w:p w14:paraId="56F4DE40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0AFF18E4" w14:textId="65C576DB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>работников</w:t>
            </w:r>
            <w:r w:rsidRPr="00C20D54">
              <w:t xml:space="preserve"> в возрасте 25-29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439918B0" w14:textId="77777777" w:rsidTr="002D1977">
        <w:trPr>
          <w:trHeight w:val="505"/>
        </w:trPr>
        <w:tc>
          <w:tcPr>
            <w:tcW w:w="249" w:type="pct"/>
          </w:tcPr>
          <w:p w14:paraId="4FEC964F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743" w:type="pct"/>
            <w:vMerge/>
          </w:tcPr>
          <w:p w14:paraId="424F2BF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72577A3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20F7E8F2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61B04D79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16783A28" w14:textId="77777777" w:rsidTr="002D1977">
        <w:trPr>
          <w:trHeight w:val="505"/>
        </w:trPr>
        <w:tc>
          <w:tcPr>
            <w:tcW w:w="249" w:type="pct"/>
          </w:tcPr>
          <w:p w14:paraId="6354E9D5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743" w:type="pct"/>
            <w:vMerge/>
          </w:tcPr>
          <w:p w14:paraId="4B9B7EA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275774B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612536FE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6BBB960C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4CF0E073" w14:textId="77777777" w:rsidTr="002D1977">
        <w:trPr>
          <w:trHeight w:val="505"/>
        </w:trPr>
        <w:tc>
          <w:tcPr>
            <w:tcW w:w="249" w:type="pct"/>
          </w:tcPr>
          <w:p w14:paraId="1D5BC44F" w14:textId="77777777" w:rsidR="00A54432" w:rsidRPr="00C20D54" w:rsidRDefault="00A54432" w:rsidP="002D1977">
            <w:pPr>
              <w:pStyle w:val="104"/>
            </w:pPr>
            <w:r>
              <w:t>…</w:t>
            </w:r>
          </w:p>
        </w:tc>
        <w:tc>
          <w:tcPr>
            <w:tcW w:w="743" w:type="pct"/>
            <w:vMerge/>
          </w:tcPr>
          <w:p w14:paraId="6486D1E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4008" w:type="pct"/>
            <w:gridSpan w:val="3"/>
          </w:tcPr>
          <w:p w14:paraId="232E9402" w14:textId="77777777" w:rsidR="00A54432" w:rsidRPr="00C20D54" w:rsidRDefault="00A54432" w:rsidP="002D1977">
            <w:pPr>
              <w:pStyle w:val="104"/>
              <w:rPr>
                <w:rFonts w:ascii="Arial" w:hAnsi="Arial"/>
                <w:b/>
                <w:sz w:val="14"/>
                <w:szCs w:val="14"/>
              </w:rPr>
            </w:pPr>
            <w:r w:rsidRPr="00C20D54">
              <w:t>(аналогично выводятся абсолютные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C20D54" w14:paraId="6F536B8D" w14:textId="77777777" w:rsidTr="002D1977">
        <w:trPr>
          <w:trHeight w:val="505"/>
        </w:trPr>
        <w:tc>
          <w:tcPr>
            <w:tcW w:w="249" w:type="pct"/>
          </w:tcPr>
          <w:p w14:paraId="4FDF7FCE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  <w:r>
              <w:t>.</w:t>
            </w:r>
          </w:p>
        </w:tc>
        <w:tc>
          <w:tcPr>
            <w:tcW w:w="743" w:type="pct"/>
            <w:vMerge/>
          </w:tcPr>
          <w:p w14:paraId="4C36EE7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 w:val="restart"/>
          </w:tcPr>
          <w:p w14:paraId="7267CD0E" w14:textId="77777777" w:rsidR="00A54432" w:rsidRPr="00C20D54" w:rsidRDefault="00A54432" w:rsidP="002D1977">
            <w:pPr>
              <w:pStyle w:val="104"/>
            </w:pPr>
            <w:r w:rsidRPr="00C20D54">
              <w:t>90 лет и старше</w:t>
            </w:r>
          </w:p>
        </w:tc>
        <w:tc>
          <w:tcPr>
            <w:tcW w:w="687" w:type="pct"/>
          </w:tcPr>
          <w:p w14:paraId="13329344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164850E0" w14:textId="7FCEF699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>работников</w:t>
            </w:r>
            <w:r w:rsidRPr="00C20D54">
              <w:t xml:space="preserve"> старше 90 лет,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44A607E8" w14:textId="77777777" w:rsidTr="002D1977">
        <w:trPr>
          <w:trHeight w:val="505"/>
        </w:trPr>
        <w:tc>
          <w:tcPr>
            <w:tcW w:w="249" w:type="pct"/>
          </w:tcPr>
          <w:p w14:paraId="6E51F9AE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  <w:r>
              <w:t>.</w:t>
            </w:r>
          </w:p>
        </w:tc>
        <w:tc>
          <w:tcPr>
            <w:tcW w:w="743" w:type="pct"/>
            <w:vMerge/>
          </w:tcPr>
          <w:p w14:paraId="59E472F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2C1C013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49687D3E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48998592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464A3908" w14:textId="77777777" w:rsidTr="002D1977">
        <w:trPr>
          <w:trHeight w:val="505"/>
        </w:trPr>
        <w:tc>
          <w:tcPr>
            <w:tcW w:w="249" w:type="pct"/>
          </w:tcPr>
          <w:p w14:paraId="308A2F44" w14:textId="77777777" w:rsidR="00A54432" w:rsidRPr="00C20D54" w:rsidRDefault="00A54432" w:rsidP="002D1977">
            <w:pPr>
              <w:pStyle w:val="104"/>
            </w:pPr>
            <w:r w:rsidRPr="00C20D54">
              <w:t>13</w:t>
            </w:r>
            <w:r>
              <w:t>.</w:t>
            </w:r>
          </w:p>
        </w:tc>
        <w:tc>
          <w:tcPr>
            <w:tcW w:w="743" w:type="pct"/>
            <w:vMerge/>
          </w:tcPr>
          <w:p w14:paraId="4044115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0E59A44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1FFEF1D6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12905644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613E32B9" w14:textId="77777777" w:rsidTr="002D1977">
        <w:trPr>
          <w:trHeight w:val="505"/>
        </w:trPr>
        <w:tc>
          <w:tcPr>
            <w:tcW w:w="249" w:type="pct"/>
          </w:tcPr>
          <w:p w14:paraId="287AC8F1" w14:textId="77777777" w:rsidR="00A54432" w:rsidRPr="00C20D54" w:rsidRDefault="00A54432" w:rsidP="002D1977">
            <w:pPr>
              <w:pStyle w:val="104"/>
            </w:pPr>
            <w:r w:rsidRPr="00C20D54">
              <w:t>14</w:t>
            </w:r>
            <w:r>
              <w:t>.</w:t>
            </w:r>
          </w:p>
        </w:tc>
        <w:tc>
          <w:tcPr>
            <w:tcW w:w="743" w:type="pct"/>
            <w:vMerge w:val="restart"/>
          </w:tcPr>
          <w:p w14:paraId="097B81A6" w14:textId="77777777" w:rsidR="00A54432" w:rsidRPr="00C20D54" w:rsidRDefault="00A54432" w:rsidP="002D1977">
            <w:pPr>
              <w:pStyle w:val="104"/>
            </w:pPr>
            <w:r w:rsidRPr="00C20D54">
              <w:t>Процентное значение</w:t>
            </w:r>
          </w:p>
        </w:tc>
        <w:tc>
          <w:tcPr>
            <w:tcW w:w="594" w:type="pct"/>
            <w:vMerge w:val="restart"/>
          </w:tcPr>
          <w:p w14:paraId="62296457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 25 лет</w:t>
            </w:r>
          </w:p>
          <w:p w14:paraId="68FB4FC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0C31180F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5274ADD9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5/столбец 2)*100</w:t>
            </w:r>
          </w:p>
        </w:tc>
      </w:tr>
      <w:tr w:rsidR="00A54432" w:rsidRPr="00C20D54" w14:paraId="79278DB7" w14:textId="77777777" w:rsidTr="002D1977">
        <w:trPr>
          <w:trHeight w:val="505"/>
        </w:trPr>
        <w:tc>
          <w:tcPr>
            <w:tcW w:w="249" w:type="pct"/>
          </w:tcPr>
          <w:p w14:paraId="2A2CDBB2" w14:textId="77777777" w:rsidR="00A54432" w:rsidRPr="00C20D54" w:rsidRDefault="00A54432" w:rsidP="002D1977">
            <w:pPr>
              <w:pStyle w:val="104"/>
            </w:pPr>
            <w:r w:rsidRPr="00C20D54">
              <w:t>15</w:t>
            </w:r>
            <w:r>
              <w:t>.</w:t>
            </w:r>
          </w:p>
        </w:tc>
        <w:tc>
          <w:tcPr>
            <w:tcW w:w="743" w:type="pct"/>
            <w:vMerge/>
          </w:tcPr>
          <w:p w14:paraId="15F4F22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70FA049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428E6FC4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6D628F7D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6/столбец 3)*100</w:t>
            </w:r>
          </w:p>
        </w:tc>
      </w:tr>
      <w:tr w:rsidR="00A54432" w:rsidRPr="00C20D54" w14:paraId="79C1B361" w14:textId="77777777" w:rsidTr="002D1977">
        <w:trPr>
          <w:trHeight w:val="505"/>
        </w:trPr>
        <w:tc>
          <w:tcPr>
            <w:tcW w:w="249" w:type="pct"/>
          </w:tcPr>
          <w:p w14:paraId="7D74A77A" w14:textId="77777777" w:rsidR="00A54432" w:rsidRPr="00C20D54" w:rsidRDefault="00A54432" w:rsidP="002D1977">
            <w:pPr>
              <w:pStyle w:val="104"/>
            </w:pPr>
            <w:r w:rsidRPr="00C20D54">
              <w:t>16</w:t>
            </w:r>
            <w:r>
              <w:t>.</w:t>
            </w:r>
          </w:p>
        </w:tc>
        <w:tc>
          <w:tcPr>
            <w:tcW w:w="743" w:type="pct"/>
            <w:vMerge/>
          </w:tcPr>
          <w:p w14:paraId="7F49F93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53EAA39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6B92FEB8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0142C665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7/столбец 4)*100</w:t>
            </w:r>
          </w:p>
        </w:tc>
      </w:tr>
      <w:tr w:rsidR="00A54432" w:rsidRPr="00C20D54" w14:paraId="78128CAB" w14:textId="77777777" w:rsidTr="002D1977">
        <w:trPr>
          <w:trHeight w:val="505"/>
        </w:trPr>
        <w:tc>
          <w:tcPr>
            <w:tcW w:w="249" w:type="pct"/>
          </w:tcPr>
          <w:p w14:paraId="170B9444" w14:textId="77777777" w:rsidR="00A54432" w:rsidRPr="00C20D54" w:rsidRDefault="00A54432" w:rsidP="002D1977">
            <w:pPr>
              <w:pStyle w:val="104"/>
            </w:pPr>
            <w:r w:rsidRPr="00C20D54">
              <w:t>17</w:t>
            </w:r>
            <w:r>
              <w:t>.</w:t>
            </w:r>
          </w:p>
        </w:tc>
        <w:tc>
          <w:tcPr>
            <w:tcW w:w="743" w:type="pct"/>
            <w:vMerge/>
          </w:tcPr>
          <w:p w14:paraId="3243B5A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 w:val="restart"/>
          </w:tcPr>
          <w:p w14:paraId="6A9D271A" w14:textId="77777777" w:rsidR="00A54432" w:rsidRPr="00C20D54" w:rsidRDefault="00A54432" w:rsidP="002D1977">
            <w:pPr>
              <w:pStyle w:val="104"/>
            </w:pPr>
            <w:r w:rsidRPr="00C20D54">
              <w:t>25-29 лет</w:t>
            </w:r>
          </w:p>
        </w:tc>
        <w:tc>
          <w:tcPr>
            <w:tcW w:w="687" w:type="pct"/>
          </w:tcPr>
          <w:p w14:paraId="29F20350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4475D8FF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8/столбец 2)*100</w:t>
            </w:r>
          </w:p>
        </w:tc>
      </w:tr>
      <w:tr w:rsidR="00A54432" w:rsidRPr="00C20D54" w14:paraId="10FF83C1" w14:textId="77777777" w:rsidTr="002D1977">
        <w:trPr>
          <w:trHeight w:val="505"/>
        </w:trPr>
        <w:tc>
          <w:tcPr>
            <w:tcW w:w="249" w:type="pct"/>
          </w:tcPr>
          <w:p w14:paraId="7AAB7ABF" w14:textId="77777777" w:rsidR="00A54432" w:rsidRPr="00C20D54" w:rsidRDefault="00A54432" w:rsidP="002D1977">
            <w:pPr>
              <w:pStyle w:val="104"/>
            </w:pPr>
            <w:r w:rsidRPr="00C20D54">
              <w:t>18</w:t>
            </w:r>
            <w:r>
              <w:t>.</w:t>
            </w:r>
          </w:p>
        </w:tc>
        <w:tc>
          <w:tcPr>
            <w:tcW w:w="743" w:type="pct"/>
            <w:vMerge/>
          </w:tcPr>
          <w:p w14:paraId="1F90F0B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166E812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285DA09E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2AE79302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9/столбец 3)*100</w:t>
            </w:r>
          </w:p>
        </w:tc>
      </w:tr>
      <w:tr w:rsidR="00A54432" w:rsidRPr="00C20D54" w14:paraId="1484572D" w14:textId="77777777" w:rsidTr="002D1977">
        <w:trPr>
          <w:trHeight w:val="505"/>
        </w:trPr>
        <w:tc>
          <w:tcPr>
            <w:tcW w:w="249" w:type="pct"/>
          </w:tcPr>
          <w:p w14:paraId="356E364A" w14:textId="77777777" w:rsidR="00A54432" w:rsidRPr="00C20D54" w:rsidRDefault="00A54432" w:rsidP="002D1977">
            <w:pPr>
              <w:pStyle w:val="104"/>
            </w:pPr>
            <w:r w:rsidRPr="00C20D54">
              <w:t>19</w:t>
            </w:r>
            <w:r>
              <w:t>.</w:t>
            </w:r>
          </w:p>
        </w:tc>
        <w:tc>
          <w:tcPr>
            <w:tcW w:w="743" w:type="pct"/>
            <w:vMerge/>
          </w:tcPr>
          <w:p w14:paraId="6025910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1C3A3CD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013E03BE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43224380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10/столбец 4)*100</w:t>
            </w:r>
          </w:p>
        </w:tc>
      </w:tr>
      <w:tr w:rsidR="00A54432" w:rsidRPr="00C20D54" w14:paraId="07426188" w14:textId="77777777" w:rsidTr="002D1977">
        <w:trPr>
          <w:trHeight w:val="505"/>
        </w:trPr>
        <w:tc>
          <w:tcPr>
            <w:tcW w:w="249" w:type="pct"/>
          </w:tcPr>
          <w:p w14:paraId="341117D7" w14:textId="77777777" w:rsidR="00A54432" w:rsidRPr="00C20D54" w:rsidRDefault="00A54432" w:rsidP="002D1977">
            <w:pPr>
              <w:pStyle w:val="104"/>
            </w:pPr>
            <w:r w:rsidRPr="00C20D54">
              <w:t>…</w:t>
            </w:r>
          </w:p>
        </w:tc>
        <w:tc>
          <w:tcPr>
            <w:tcW w:w="743" w:type="pct"/>
            <w:vMerge/>
          </w:tcPr>
          <w:p w14:paraId="0ECC595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4008" w:type="pct"/>
            <w:gridSpan w:val="3"/>
          </w:tcPr>
          <w:p w14:paraId="508B3378" w14:textId="77777777" w:rsidR="00A54432" w:rsidRPr="00C20D54" w:rsidRDefault="00A54432" w:rsidP="002D1977">
            <w:pPr>
              <w:pStyle w:val="104"/>
            </w:pPr>
            <w:r w:rsidRPr="00C20D54">
              <w:t>(аналогично выводятся процентные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C20D54" w14:paraId="77964996" w14:textId="77777777" w:rsidTr="002D1977">
        <w:trPr>
          <w:trHeight w:val="505"/>
        </w:trPr>
        <w:tc>
          <w:tcPr>
            <w:tcW w:w="249" w:type="pct"/>
          </w:tcPr>
          <w:p w14:paraId="18A45734" w14:textId="77777777" w:rsidR="00A54432" w:rsidRPr="00C20D54" w:rsidRDefault="00A54432" w:rsidP="002D1977">
            <w:pPr>
              <w:pStyle w:val="104"/>
            </w:pPr>
            <w:r w:rsidRPr="00C20D54">
              <w:t>20</w:t>
            </w:r>
            <w:r>
              <w:t>.</w:t>
            </w:r>
          </w:p>
        </w:tc>
        <w:tc>
          <w:tcPr>
            <w:tcW w:w="743" w:type="pct"/>
            <w:vMerge/>
          </w:tcPr>
          <w:p w14:paraId="73B2339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 w:val="restart"/>
          </w:tcPr>
          <w:p w14:paraId="16720F8F" w14:textId="77777777" w:rsidR="00A54432" w:rsidRPr="00C20D54" w:rsidRDefault="00A54432" w:rsidP="002D1977">
            <w:pPr>
              <w:pStyle w:val="104"/>
            </w:pPr>
            <w:r w:rsidRPr="00C20D54">
              <w:t>90 лет и старше</w:t>
            </w:r>
          </w:p>
        </w:tc>
        <w:tc>
          <w:tcPr>
            <w:tcW w:w="687" w:type="pct"/>
          </w:tcPr>
          <w:p w14:paraId="30CBA369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728" w:type="pct"/>
          </w:tcPr>
          <w:p w14:paraId="0F48D168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11/столбец 2)*100</w:t>
            </w:r>
          </w:p>
        </w:tc>
      </w:tr>
      <w:tr w:rsidR="00A54432" w:rsidRPr="00C20D54" w14:paraId="38C79C8B" w14:textId="77777777" w:rsidTr="002D1977">
        <w:trPr>
          <w:trHeight w:val="505"/>
        </w:trPr>
        <w:tc>
          <w:tcPr>
            <w:tcW w:w="249" w:type="pct"/>
          </w:tcPr>
          <w:p w14:paraId="5B91F248" w14:textId="77777777" w:rsidR="00A54432" w:rsidRPr="00C20D54" w:rsidRDefault="00A54432" w:rsidP="002D1977">
            <w:pPr>
              <w:pStyle w:val="104"/>
            </w:pPr>
            <w:r w:rsidRPr="00C20D54">
              <w:t>21</w:t>
            </w:r>
            <w:r>
              <w:t>.</w:t>
            </w:r>
          </w:p>
        </w:tc>
        <w:tc>
          <w:tcPr>
            <w:tcW w:w="743" w:type="pct"/>
            <w:vMerge/>
          </w:tcPr>
          <w:p w14:paraId="0908987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29CEAF3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792435C7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728" w:type="pct"/>
          </w:tcPr>
          <w:p w14:paraId="7D3015F7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12/столбец 3)*100</w:t>
            </w:r>
          </w:p>
        </w:tc>
      </w:tr>
      <w:tr w:rsidR="00A54432" w:rsidRPr="00C20D54" w14:paraId="00D18532" w14:textId="77777777" w:rsidTr="002D1977">
        <w:trPr>
          <w:trHeight w:val="505"/>
        </w:trPr>
        <w:tc>
          <w:tcPr>
            <w:tcW w:w="249" w:type="pct"/>
          </w:tcPr>
          <w:p w14:paraId="5CCD450E" w14:textId="77777777" w:rsidR="00A54432" w:rsidRPr="00C20D54" w:rsidRDefault="00A54432" w:rsidP="002D1977">
            <w:pPr>
              <w:pStyle w:val="104"/>
            </w:pPr>
            <w:r w:rsidRPr="00C20D54">
              <w:t>22</w:t>
            </w:r>
            <w:r>
              <w:t>.</w:t>
            </w:r>
          </w:p>
        </w:tc>
        <w:tc>
          <w:tcPr>
            <w:tcW w:w="743" w:type="pct"/>
            <w:vMerge/>
          </w:tcPr>
          <w:p w14:paraId="49DF0BA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594" w:type="pct"/>
            <w:vMerge/>
          </w:tcPr>
          <w:p w14:paraId="0CCE7F7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87" w:type="pct"/>
          </w:tcPr>
          <w:p w14:paraId="68FC35B1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728" w:type="pct"/>
          </w:tcPr>
          <w:p w14:paraId="2EA4BC1E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13/столбец 4)*100</w:t>
            </w:r>
          </w:p>
        </w:tc>
      </w:tr>
    </w:tbl>
    <w:p w14:paraId="00EF8EC8" w14:textId="466259DE" w:rsidR="00A54432" w:rsidRPr="00C20D54" w:rsidRDefault="00A54432" w:rsidP="00A25157">
      <w:pPr>
        <w:pStyle w:val="54"/>
      </w:pPr>
      <w:bookmarkStart w:id="501" w:name="_Toc89079993"/>
      <w:r>
        <w:t>Отчет «</w:t>
      </w:r>
      <w:r w:rsidRPr="00C20D54">
        <w:t>143. Отчет по возрастам МР в разрезе специальностей</w:t>
      </w:r>
      <w:bookmarkEnd w:id="501"/>
      <w:r>
        <w:t>»</w:t>
      </w:r>
    </w:p>
    <w:p w14:paraId="01454A4E" w14:textId="41D74531" w:rsidR="00A54432" w:rsidRPr="00C20D54" w:rsidRDefault="00A54432" w:rsidP="00A54432">
      <w:pPr>
        <w:pStyle w:val="af2"/>
      </w:pPr>
      <w:r w:rsidRPr="00C20D54">
        <w:t xml:space="preserve">Данный отчет предоставляет информацию о количестве работников по возрастам в разрезе специальностей. </w:t>
      </w:r>
    </w:p>
    <w:p w14:paraId="5A40416D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6E1ACECD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157C92CD" w14:textId="77777777" w:rsidR="00A54432" w:rsidRPr="00C20D54" w:rsidRDefault="00A54432" w:rsidP="00A54432">
      <w:pPr>
        <w:pStyle w:val="17"/>
      </w:pPr>
      <w:r w:rsidRPr="00C20D54">
        <w:t>Работник ФОИВ (ФРМР);</w:t>
      </w:r>
    </w:p>
    <w:p w14:paraId="67186D8E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2F2FCB6F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579C3BE9" w14:textId="6F9EE1D8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48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7"/>
        <w:gridCol w:w="2252"/>
        <w:gridCol w:w="3609"/>
        <w:gridCol w:w="3026"/>
      </w:tblGrid>
      <w:tr w:rsidR="00A54432" w:rsidRPr="00C20D54" w14:paraId="68FC3006" w14:textId="77777777" w:rsidTr="002D1977">
        <w:trPr>
          <w:tblHeader/>
        </w:trPr>
        <w:tc>
          <w:tcPr>
            <w:tcW w:w="245" w:type="pct"/>
          </w:tcPr>
          <w:p w14:paraId="1FB34AA4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205" w:type="pct"/>
          </w:tcPr>
          <w:p w14:paraId="3C4325C2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931" w:type="pct"/>
          </w:tcPr>
          <w:p w14:paraId="770C5572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619" w:type="pct"/>
          </w:tcPr>
          <w:p w14:paraId="2F36EBAE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F3DE9DA" w14:textId="77777777" w:rsidTr="002D1977">
        <w:trPr>
          <w:trHeight w:val="217"/>
        </w:trPr>
        <w:tc>
          <w:tcPr>
            <w:tcW w:w="245" w:type="pct"/>
          </w:tcPr>
          <w:p w14:paraId="2DCB50C4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205" w:type="pct"/>
          </w:tcPr>
          <w:p w14:paraId="6BE628F8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931" w:type="pct"/>
          </w:tcPr>
          <w:p w14:paraId="77BEB404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1619" w:type="pct"/>
          </w:tcPr>
          <w:p w14:paraId="6A0CFC74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1561C593" w14:textId="77777777" w:rsidTr="002D1977">
        <w:trPr>
          <w:trHeight w:val="217"/>
        </w:trPr>
        <w:tc>
          <w:tcPr>
            <w:tcW w:w="245" w:type="pct"/>
          </w:tcPr>
          <w:p w14:paraId="5540FF66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205" w:type="pct"/>
          </w:tcPr>
          <w:p w14:paraId="3992D687" w14:textId="3D9015E1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931" w:type="pct"/>
          </w:tcPr>
          <w:p w14:paraId="513CD727" w14:textId="787E8648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</w:p>
        </w:tc>
        <w:tc>
          <w:tcPr>
            <w:tcW w:w="1619" w:type="pct"/>
          </w:tcPr>
          <w:p w14:paraId="2616D26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54928E16" w14:textId="77777777" w:rsidR="00A54432" w:rsidRPr="00C20D54" w:rsidRDefault="00A54432" w:rsidP="002D1977">
            <w:pPr>
              <w:pStyle w:val="104"/>
            </w:pPr>
            <w:r w:rsidRPr="00C20D54">
              <w:t>Для роли «Работник ОУЗ (ФРМР)» поле автоматически заполняется значением из профиля пользователя</w:t>
            </w:r>
          </w:p>
        </w:tc>
      </w:tr>
      <w:tr w:rsidR="00A54432" w:rsidRPr="00C20D54" w14:paraId="727B3F08" w14:textId="77777777" w:rsidTr="002D1977">
        <w:trPr>
          <w:trHeight w:val="217"/>
        </w:trPr>
        <w:tc>
          <w:tcPr>
            <w:tcW w:w="245" w:type="pct"/>
          </w:tcPr>
          <w:p w14:paraId="62E55B3D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205" w:type="pct"/>
          </w:tcPr>
          <w:p w14:paraId="13EA0DE7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931" w:type="pct"/>
          </w:tcPr>
          <w:p w14:paraId="1524091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1619" w:type="pct"/>
          </w:tcPr>
          <w:p w14:paraId="227EB89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A227118" w14:textId="77777777" w:rsidTr="002D1977">
        <w:trPr>
          <w:trHeight w:val="217"/>
        </w:trPr>
        <w:tc>
          <w:tcPr>
            <w:tcW w:w="245" w:type="pct"/>
          </w:tcPr>
          <w:p w14:paraId="7D2E041F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205" w:type="pct"/>
          </w:tcPr>
          <w:p w14:paraId="696120F4" w14:textId="77777777" w:rsidR="00A54432" w:rsidRPr="00C20D54" w:rsidRDefault="00A54432" w:rsidP="002D1977">
            <w:pPr>
              <w:pStyle w:val="104"/>
            </w:pPr>
            <w:r w:rsidRPr="00C20D54">
              <w:t xml:space="preserve">Тип образования </w:t>
            </w:r>
          </w:p>
        </w:tc>
        <w:tc>
          <w:tcPr>
            <w:tcW w:w="1931" w:type="pct"/>
          </w:tcPr>
          <w:p w14:paraId="4E3A2F0B" w14:textId="77777777" w:rsidR="00A54432" w:rsidRPr="00C20D54" w:rsidRDefault="00A54432" w:rsidP="002D1977">
            <w:pPr>
              <w:pStyle w:val="104"/>
            </w:pPr>
            <w:r w:rsidRPr="00C20D54">
              <w:t>Тип образования, доступны два значения: «Профессиональное образование» и «Послевузовское образование», по данному полю определяется по какому типу образования будет формироваться перечень специальностей в отчете</w:t>
            </w:r>
          </w:p>
        </w:tc>
        <w:tc>
          <w:tcPr>
            <w:tcW w:w="1619" w:type="pct"/>
          </w:tcPr>
          <w:p w14:paraId="292BA33F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3450A0F9" w14:textId="77777777" w:rsidTr="002D1977">
        <w:trPr>
          <w:trHeight w:val="217"/>
        </w:trPr>
        <w:tc>
          <w:tcPr>
            <w:tcW w:w="245" w:type="pct"/>
          </w:tcPr>
          <w:p w14:paraId="66596AF3" w14:textId="77777777" w:rsidR="00A54432" w:rsidRPr="00C20D54" w:rsidRDefault="00A54432" w:rsidP="002D1977">
            <w:pPr>
              <w:pStyle w:val="104"/>
            </w:pPr>
            <w:r>
              <w:t>5.</w:t>
            </w:r>
          </w:p>
        </w:tc>
        <w:tc>
          <w:tcPr>
            <w:tcW w:w="1205" w:type="pct"/>
          </w:tcPr>
          <w:p w14:paraId="0F68E630" w14:textId="77777777" w:rsidR="00A54432" w:rsidRPr="00C20D54" w:rsidRDefault="00A54432" w:rsidP="002D1977">
            <w:pPr>
              <w:pStyle w:val="104"/>
            </w:pPr>
            <w:r w:rsidRPr="00C20D54">
              <w:t>Уровень образования (Профессиональное образование)</w:t>
            </w:r>
          </w:p>
        </w:tc>
        <w:tc>
          <w:tcPr>
            <w:tcW w:w="1931" w:type="pct"/>
          </w:tcPr>
          <w:p w14:paraId="46538738" w14:textId="77777777" w:rsidR="00A54432" w:rsidRPr="00C20D54" w:rsidRDefault="00A54432" w:rsidP="002D1977">
            <w:pPr>
              <w:pStyle w:val="104"/>
            </w:pPr>
            <w:r w:rsidRPr="00C20D54">
              <w:t>Уровень профессионального образования</w:t>
            </w:r>
          </w:p>
        </w:tc>
        <w:tc>
          <w:tcPr>
            <w:tcW w:w="1619" w:type="pct"/>
          </w:tcPr>
          <w:p w14:paraId="0D7749A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43D6DEC3" w14:textId="77777777" w:rsidTr="002D1977">
        <w:trPr>
          <w:trHeight w:val="217"/>
        </w:trPr>
        <w:tc>
          <w:tcPr>
            <w:tcW w:w="245" w:type="pct"/>
          </w:tcPr>
          <w:p w14:paraId="143C3120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205" w:type="pct"/>
          </w:tcPr>
          <w:p w14:paraId="643542BC" w14:textId="77777777" w:rsidR="00A54432" w:rsidRPr="00C20D54" w:rsidRDefault="00A54432" w:rsidP="002D1977">
            <w:pPr>
              <w:pStyle w:val="104"/>
            </w:pPr>
            <w:r w:rsidRPr="00C20D54">
              <w:t>Специальность (Профессиональное образование)</w:t>
            </w:r>
          </w:p>
        </w:tc>
        <w:tc>
          <w:tcPr>
            <w:tcW w:w="1931" w:type="pct"/>
          </w:tcPr>
          <w:p w14:paraId="6A4E0348" w14:textId="77777777" w:rsidR="00A54432" w:rsidRPr="00C20D54" w:rsidRDefault="00A54432" w:rsidP="002D1977">
            <w:pPr>
              <w:pStyle w:val="104"/>
            </w:pPr>
            <w:r w:rsidRPr="00C20D54">
              <w:t>Специальность профессионального образования</w:t>
            </w:r>
          </w:p>
        </w:tc>
        <w:tc>
          <w:tcPr>
            <w:tcW w:w="1619" w:type="pct"/>
          </w:tcPr>
          <w:p w14:paraId="4DE0CAF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1735C20" w14:textId="77777777" w:rsidTr="002D1977">
        <w:trPr>
          <w:trHeight w:val="217"/>
        </w:trPr>
        <w:tc>
          <w:tcPr>
            <w:tcW w:w="245" w:type="pct"/>
          </w:tcPr>
          <w:p w14:paraId="252CBCCD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205" w:type="pct"/>
          </w:tcPr>
          <w:p w14:paraId="4053D5C5" w14:textId="77777777" w:rsidR="00A54432" w:rsidRPr="00C20D54" w:rsidRDefault="00A54432" w:rsidP="002D1977">
            <w:pPr>
              <w:pStyle w:val="104"/>
            </w:pPr>
            <w:r w:rsidRPr="00C20D54">
              <w:t>Уровень образования (Послевузовское образование)</w:t>
            </w:r>
          </w:p>
        </w:tc>
        <w:tc>
          <w:tcPr>
            <w:tcW w:w="1931" w:type="pct"/>
          </w:tcPr>
          <w:p w14:paraId="6B3CC37A" w14:textId="77777777" w:rsidR="00A54432" w:rsidRPr="00C20D54" w:rsidRDefault="00A54432" w:rsidP="002D1977">
            <w:pPr>
              <w:pStyle w:val="104"/>
            </w:pPr>
            <w:r w:rsidRPr="00C20D54">
              <w:t>Уровень послевузовского образования</w:t>
            </w:r>
          </w:p>
        </w:tc>
        <w:tc>
          <w:tcPr>
            <w:tcW w:w="1619" w:type="pct"/>
          </w:tcPr>
          <w:p w14:paraId="1524022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F3502B2" w14:textId="77777777" w:rsidTr="002D1977">
        <w:trPr>
          <w:trHeight w:val="217"/>
        </w:trPr>
        <w:tc>
          <w:tcPr>
            <w:tcW w:w="245" w:type="pct"/>
          </w:tcPr>
          <w:p w14:paraId="61A1F5D0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205" w:type="pct"/>
          </w:tcPr>
          <w:p w14:paraId="1D6023A0" w14:textId="77777777" w:rsidR="00A54432" w:rsidRPr="00C20D54" w:rsidRDefault="00A54432" w:rsidP="002D1977">
            <w:pPr>
              <w:pStyle w:val="104"/>
            </w:pPr>
            <w:r w:rsidRPr="00C20D54">
              <w:t>Специальность (Послевузовское образование)</w:t>
            </w:r>
          </w:p>
        </w:tc>
        <w:tc>
          <w:tcPr>
            <w:tcW w:w="1931" w:type="pct"/>
          </w:tcPr>
          <w:p w14:paraId="0C437CA8" w14:textId="77777777" w:rsidR="00A54432" w:rsidRPr="00C20D54" w:rsidRDefault="00A54432" w:rsidP="002D1977">
            <w:pPr>
              <w:pStyle w:val="104"/>
            </w:pPr>
            <w:r w:rsidRPr="00C20D54">
              <w:t>Специальность послевузовского образования</w:t>
            </w:r>
          </w:p>
        </w:tc>
        <w:tc>
          <w:tcPr>
            <w:tcW w:w="1619" w:type="pct"/>
          </w:tcPr>
          <w:p w14:paraId="1411F01B" w14:textId="77777777" w:rsidR="00A54432" w:rsidRPr="00C20D54" w:rsidRDefault="00A54432" w:rsidP="002D1977">
            <w:pPr>
              <w:pStyle w:val="104"/>
            </w:pPr>
            <w:r w:rsidRPr="00C20D54">
              <w:t xml:space="preserve">Выбор значения из выпадающего списка </w:t>
            </w:r>
          </w:p>
        </w:tc>
      </w:tr>
    </w:tbl>
    <w:p w14:paraId="7FB513B1" w14:textId="50C386A3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_Ref42674362 \h  \* MERGEFORMAT </w:instrText>
      </w:r>
      <w:r w:rsidRPr="00C20D54">
        <w:fldChar w:fldCharType="separate"/>
      </w:r>
      <w:r w:rsidR="00565CC3" w:rsidRPr="00565CC3">
        <w:t>Таблица 49</w:t>
      </w:r>
      <w:r w:rsidRPr="00C20D54">
        <w:fldChar w:fldCharType="end"/>
      </w:r>
      <w:r w:rsidRPr="00C20D54">
        <w:t>).</w:t>
      </w:r>
    </w:p>
    <w:p w14:paraId="60C173DF" w14:textId="64FE861E" w:rsidR="00A54432" w:rsidRPr="00C20D54" w:rsidRDefault="00A54432" w:rsidP="00A54432">
      <w:pPr>
        <w:pStyle w:val="afffffffff4"/>
        <w:rPr>
          <w:color w:val="000000" w:themeColor="text1"/>
        </w:rPr>
      </w:pPr>
      <w:bookmarkStart w:id="502" w:name="_Ref42674362"/>
      <w:bookmarkStart w:id="503" w:name="_Ref42674359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49</w:t>
      </w:r>
      <w:r w:rsidRPr="00C20D54">
        <w:rPr>
          <w:noProof/>
          <w:color w:val="000000" w:themeColor="text1"/>
        </w:rPr>
        <w:fldChar w:fldCharType="end"/>
      </w:r>
      <w:bookmarkEnd w:id="502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  <w:bookmarkEnd w:id="503"/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1284"/>
        <w:gridCol w:w="1142"/>
        <w:gridCol w:w="1512"/>
        <w:gridCol w:w="4940"/>
      </w:tblGrid>
      <w:tr w:rsidR="00A54432" w:rsidRPr="00C20D54" w14:paraId="2D5ADE32" w14:textId="77777777" w:rsidTr="002D1977">
        <w:trPr>
          <w:tblHeader/>
        </w:trPr>
        <w:tc>
          <w:tcPr>
            <w:tcW w:w="223" w:type="pct"/>
          </w:tcPr>
          <w:p w14:paraId="7887148A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124" w:type="pct"/>
            <w:gridSpan w:val="3"/>
          </w:tcPr>
          <w:p w14:paraId="712BECDD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653" w:type="pct"/>
          </w:tcPr>
          <w:p w14:paraId="3D2AC881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5B34248D" w14:textId="77777777" w:rsidTr="002D1977">
        <w:trPr>
          <w:trHeight w:val="352"/>
        </w:trPr>
        <w:tc>
          <w:tcPr>
            <w:tcW w:w="223" w:type="pct"/>
          </w:tcPr>
          <w:p w14:paraId="120AFC22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124" w:type="pct"/>
            <w:gridSpan w:val="3"/>
          </w:tcPr>
          <w:p w14:paraId="4A776145" w14:textId="7A863B25" w:rsidR="00A54432" w:rsidRPr="00C20D54" w:rsidRDefault="00A54432" w:rsidP="002D1977">
            <w:pPr>
              <w:pStyle w:val="104"/>
            </w:pPr>
            <w:r w:rsidRPr="00C20D54">
              <w:t>Специальности послевузовского образования/Специальности профессионального образования</w:t>
            </w:r>
          </w:p>
        </w:tc>
        <w:tc>
          <w:tcPr>
            <w:tcW w:w="2653" w:type="pct"/>
          </w:tcPr>
          <w:p w14:paraId="60DB6164" w14:textId="77777777" w:rsidR="00A54432" w:rsidRPr="00C20D54" w:rsidRDefault="00A54432" w:rsidP="002D1977">
            <w:pPr>
              <w:pStyle w:val="104"/>
            </w:pPr>
            <w:r w:rsidRPr="00C20D54">
              <w:t>Специальности послевузовского образования/ Специальности профессионального образования</w:t>
            </w:r>
          </w:p>
        </w:tc>
      </w:tr>
      <w:tr w:rsidR="00A54432" w:rsidRPr="00C20D54" w14:paraId="0E344F5C" w14:textId="77777777" w:rsidTr="002D1977">
        <w:trPr>
          <w:trHeight w:val="352"/>
        </w:trPr>
        <w:tc>
          <w:tcPr>
            <w:tcW w:w="223" w:type="pct"/>
          </w:tcPr>
          <w:p w14:paraId="7A6B0C49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124" w:type="pct"/>
            <w:gridSpan w:val="3"/>
          </w:tcPr>
          <w:p w14:paraId="77C34F44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1AC4E28F" w14:textId="014C96BA" w:rsidR="00A54432" w:rsidRPr="00C20D54" w:rsidRDefault="00A54432" w:rsidP="002D1977">
            <w:pPr>
              <w:pStyle w:val="104"/>
            </w:pPr>
            <w:r w:rsidRPr="00C20D54">
              <w:t xml:space="preserve">Количество всех </w:t>
            </w:r>
            <w:r w:rsidR="00587003">
              <w:t>работников</w:t>
            </w:r>
            <w:r w:rsidRPr="00C20D54">
              <w:t>, у которых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7C2175D6" w14:textId="77777777" w:rsidTr="002D1977">
        <w:trPr>
          <w:trHeight w:val="352"/>
        </w:trPr>
        <w:tc>
          <w:tcPr>
            <w:tcW w:w="223" w:type="pct"/>
          </w:tcPr>
          <w:p w14:paraId="07D533DF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124" w:type="pct"/>
            <w:gridSpan w:val="3"/>
          </w:tcPr>
          <w:p w14:paraId="1933B560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6FC1E2AA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0D069C4B" w14:textId="77777777" w:rsidTr="002D1977">
        <w:trPr>
          <w:trHeight w:val="70"/>
        </w:trPr>
        <w:tc>
          <w:tcPr>
            <w:tcW w:w="223" w:type="pct"/>
          </w:tcPr>
          <w:p w14:paraId="2AB28A1B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124" w:type="pct"/>
            <w:gridSpan w:val="3"/>
          </w:tcPr>
          <w:p w14:paraId="1E68EEEC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3AA2A7A8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0AF4E2D7" w14:textId="77777777" w:rsidTr="002D1977">
        <w:trPr>
          <w:trHeight w:val="404"/>
        </w:trPr>
        <w:tc>
          <w:tcPr>
            <w:tcW w:w="223" w:type="pct"/>
          </w:tcPr>
          <w:p w14:paraId="51A6AEEE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687" w:type="pct"/>
            <w:vMerge w:val="restart"/>
          </w:tcPr>
          <w:p w14:paraId="0291B77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Абсолютное значение</w:t>
            </w:r>
          </w:p>
        </w:tc>
        <w:tc>
          <w:tcPr>
            <w:tcW w:w="620" w:type="pct"/>
            <w:vMerge w:val="restart"/>
          </w:tcPr>
          <w:p w14:paraId="2B37B28F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 25 лет</w:t>
            </w:r>
          </w:p>
        </w:tc>
        <w:tc>
          <w:tcPr>
            <w:tcW w:w="818" w:type="pct"/>
          </w:tcPr>
          <w:p w14:paraId="12C9F47E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68B53666" w14:textId="78F96578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 xml:space="preserve">работников </w:t>
            </w:r>
            <w:r w:rsidRPr="00C20D54">
              <w:t>в возрасте до 25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1FBD94FC" w14:textId="77777777" w:rsidTr="002D1977">
        <w:trPr>
          <w:trHeight w:val="505"/>
        </w:trPr>
        <w:tc>
          <w:tcPr>
            <w:tcW w:w="223" w:type="pct"/>
          </w:tcPr>
          <w:p w14:paraId="6FAF0847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687" w:type="pct"/>
            <w:vMerge/>
          </w:tcPr>
          <w:p w14:paraId="28DD722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5270D41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4D84C68D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79C1ED68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47516942" w14:textId="77777777" w:rsidTr="002D1977">
        <w:trPr>
          <w:trHeight w:val="505"/>
        </w:trPr>
        <w:tc>
          <w:tcPr>
            <w:tcW w:w="223" w:type="pct"/>
          </w:tcPr>
          <w:p w14:paraId="47095818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687" w:type="pct"/>
            <w:vMerge/>
          </w:tcPr>
          <w:p w14:paraId="4C8574A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36D9D02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5D13A164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552353C4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0D7DAC52" w14:textId="77777777" w:rsidTr="002D1977">
        <w:trPr>
          <w:trHeight w:val="505"/>
        </w:trPr>
        <w:tc>
          <w:tcPr>
            <w:tcW w:w="223" w:type="pct"/>
          </w:tcPr>
          <w:p w14:paraId="193FE7C3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687" w:type="pct"/>
            <w:vMerge/>
          </w:tcPr>
          <w:p w14:paraId="43AAF51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 w:val="restart"/>
          </w:tcPr>
          <w:p w14:paraId="10883CC2" w14:textId="77777777" w:rsidR="00A54432" w:rsidRPr="00C20D54" w:rsidRDefault="00A54432" w:rsidP="002D1977">
            <w:pPr>
              <w:pStyle w:val="104"/>
            </w:pPr>
            <w:r w:rsidRPr="00C20D54">
              <w:t>25-29 лет</w:t>
            </w:r>
          </w:p>
        </w:tc>
        <w:tc>
          <w:tcPr>
            <w:tcW w:w="818" w:type="pct"/>
          </w:tcPr>
          <w:p w14:paraId="558F9F10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01D618AF" w14:textId="6ED63748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 xml:space="preserve">работников </w:t>
            </w:r>
            <w:r w:rsidRPr="00C20D54">
              <w:t>в возрасте 25-29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44B2CBC7" w14:textId="77777777" w:rsidTr="002D1977">
        <w:trPr>
          <w:trHeight w:val="505"/>
        </w:trPr>
        <w:tc>
          <w:tcPr>
            <w:tcW w:w="223" w:type="pct"/>
          </w:tcPr>
          <w:p w14:paraId="294888DB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687" w:type="pct"/>
            <w:vMerge/>
          </w:tcPr>
          <w:p w14:paraId="5EB6F37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2BA778D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52D2E089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7EFCD636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78A837F6" w14:textId="77777777" w:rsidTr="002D1977">
        <w:trPr>
          <w:trHeight w:val="505"/>
        </w:trPr>
        <w:tc>
          <w:tcPr>
            <w:tcW w:w="223" w:type="pct"/>
          </w:tcPr>
          <w:p w14:paraId="1A407C5E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687" w:type="pct"/>
            <w:vMerge/>
          </w:tcPr>
          <w:p w14:paraId="36EFEB4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2D21E76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08B7F1E7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13C7F254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6AE4F383" w14:textId="77777777" w:rsidTr="002D1977">
        <w:trPr>
          <w:trHeight w:val="505"/>
        </w:trPr>
        <w:tc>
          <w:tcPr>
            <w:tcW w:w="223" w:type="pct"/>
          </w:tcPr>
          <w:p w14:paraId="6877C217" w14:textId="77777777" w:rsidR="00A54432" w:rsidRPr="00C20D54" w:rsidRDefault="00A54432" w:rsidP="002D1977">
            <w:pPr>
              <w:pStyle w:val="104"/>
            </w:pPr>
            <w:r w:rsidRPr="00C20D54">
              <w:t>…</w:t>
            </w:r>
          </w:p>
        </w:tc>
        <w:tc>
          <w:tcPr>
            <w:tcW w:w="687" w:type="pct"/>
            <w:vMerge/>
          </w:tcPr>
          <w:p w14:paraId="555DD19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4090" w:type="pct"/>
            <w:gridSpan w:val="3"/>
          </w:tcPr>
          <w:p w14:paraId="0B3E2A2F" w14:textId="77777777" w:rsidR="00A54432" w:rsidRPr="00C20D54" w:rsidRDefault="00A54432" w:rsidP="002D1977">
            <w:pPr>
              <w:pStyle w:val="104"/>
              <w:rPr>
                <w:rFonts w:ascii="Arial" w:hAnsi="Arial"/>
                <w:b/>
                <w:sz w:val="14"/>
                <w:szCs w:val="14"/>
              </w:rPr>
            </w:pPr>
            <w:r w:rsidRPr="00C20D54">
              <w:t>(аналогично выводятся абсолютные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C20D54" w14:paraId="2D155B58" w14:textId="77777777" w:rsidTr="002D1977">
        <w:trPr>
          <w:trHeight w:val="505"/>
        </w:trPr>
        <w:tc>
          <w:tcPr>
            <w:tcW w:w="223" w:type="pct"/>
          </w:tcPr>
          <w:p w14:paraId="6C5EC965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  <w:r>
              <w:t>.</w:t>
            </w:r>
          </w:p>
        </w:tc>
        <w:tc>
          <w:tcPr>
            <w:tcW w:w="687" w:type="pct"/>
            <w:vMerge/>
          </w:tcPr>
          <w:p w14:paraId="0B611B9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 w:val="restart"/>
          </w:tcPr>
          <w:p w14:paraId="276CE326" w14:textId="77777777" w:rsidR="00A54432" w:rsidRPr="00C20D54" w:rsidRDefault="00A54432" w:rsidP="002D1977">
            <w:pPr>
              <w:pStyle w:val="104"/>
            </w:pPr>
            <w:r w:rsidRPr="00C20D54">
              <w:t>90 лет и старше</w:t>
            </w:r>
          </w:p>
        </w:tc>
        <w:tc>
          <w:tcPr>
            <w:tcW w:w="818" w:type="pct"/>
          </w:tcPr>
          <w:p w14:paraId="1752FA7B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655FF3B5" w14:textId="303C8676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>работников</w:t>
            </w:r>
            <w:r w:rsidRPr="00C20D54">
              <w:t xml:space="preserve"> старше 90 лет, у которых имеется запись о профессиональном/послевузовском образовании с указанной специальностью и имеется запись в личном деле по основной должности (ставка 1.0000) на дату, указанную при формировании отчета</w:t>
            </w:r>
          </w:p>
        </w:tc>
      </w:tr>
      <w:tr w:rsidR="00A54432" w:rsidRPr="00C20D54" w14:paraId="2A49CE3B" w14:textId="77777777" w:rsidTr="002D1977">
        <w:trPr>
          <w:trHeight w:val="505"/>
        </w:trPr>
        <w:tc>
          <w:tcPr>
            <w:tcW w:w="223" w:type="pct"/>
          </w:tcPr>
          <w:p w14:paraId="275E0AB9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  <w:r>
              <w:t>.</w:t>
            </w:r>
          </w:p>
        </w:tc>
        <w:tc>
          <w:tcPr>
            <w:tcW w:w="687" w:type="pct"/>
            <w:vMerge/>
          </w:tcPr>
          <w:p w14:paraId="5DCE272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48C216F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58F78986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2B63AF53" w14:textId="77777777" w:rsidR="00A54432" w:rsidRPr="00C20D54" w:rsidRDefault="00A54432" w:rsidP="002D1977">
            <w:pPr>
              <w:pStyle w:val="104"/>
            </w:pPr>
            <w:r w:rsidRPr="00C20D54">
              <w:t>из них мужчин</w:t>
            </w:r>
          </w:p>
        </w:tc>
      </w:tr>
      <w:tr w:rsidR="00A54432" w:rsidRPr="00C20D54" w14:paraId="51961E9F" w14:textId="77777777" w:rsidTr="002D1977">
        <w:trPr>
          <w:trHeight w:val="505"/>
        </w:trPr>
        <w:tc>
          <w:tcPr>
            <w:tcW w:w="223" w:type="pct"/>
          </w:tcPr>
          <w:p w14:paraId="6C79876C" w14:textId="77777777" w:rsidR="00A54432" w:rsidRPr="00C20D54" w:rsidRDefault="00A54432" w:rsidP="002D1977">
            <w:pPr>
              <w:pStyle w:val="104"/>
            </w:pPr>
            <w:r w:rsidRPr="00C20D54">
              <w:t>13</w:t>
            </w:r>
            <w:r>
              <w:t>.</w:t>
            </w:r>
          </w:p>
        </w:tc>
        <w:tc>
          <w:tcPr>
            <w:tcW w:w="687" w:type="pct"/>
            <w:vMerge/>
          </w:tcPr>
          <w:p w14:paraId="0D4D19D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61E5449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33863060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3DFA9796" w14:textId="77777777" w:rsidR="00A54432" w:rsidRPr="00C20D54" w:rsidRDefault="00A54432" w:rsidP="002D1977">
            <w:pPr>
              <w:pStyle w:val="104"/>
            </w:pPr>
            <w:r w:rsidRPr="00C20D54">
              <w:t>из них женщин</w:t>
            </w:r>
          </w:p>
        </w:tc>
      </w:tr>
      <w:tr w:rsidR="00A54432" w:rsidRPr="00C20D54" w14:paraId="48B88866" w14:textId="77777777" w:rsidTr="002D1977">
        <w:trPr>
          <w:trHeight w:val="505"/>
        </w:trPr>
        <w:tc>
          <w:tcPr>
            <w:tcW w:w="223" w:type="pct"/>
          </w:tcPr>
          <w:p w14:paraId="07219E65" w14:textId="77777777" w:rsidR="00A54432" w:rsidRPr="00C20D54" w:rsidRDefault="00A54432" w:rsidP="002D1977">
            <w:pPr>
              <w:pStyle w:val="104"/>
            </w:pPr>
            <w:r w:rsidRPr="00C20D54">
              <w:t>14</w:t>
            </w:r>
            <w:r>
              <w:t>.</w:t>
            </w:r>
          </w:p>
        </w:tc>
        <w:tc>
          <w:tcPr>
            <w:tcW w:w="687" w:type="pct"/>
            <w:vMerge w:val="restart"/>
          </w:tcPr>
          <w:p w14:paraId="2FC639FF" w14:textId="77777777" w:rsidR="00A54432" w:rsidRPr="00C20D54" w:rsidRDefault="00A54432" w:rsidP="002D1977">
            <w:pPr>
              <w:pStyle w:val="104"/>
            </w:pPr>
            <w:r w:rsidRPr="00C20D54">
              <w:t>Процентное значение</w:t>
            </w:r>
          </w:p>
        </w:tc>
        <w:tc>
          <w:tcPr>
            <w:tcW w:w="620" w:type="pct"/>
            <w:vMerge w:val="restart"/>
          </w:tcPr>
          <w:p w14:paraId="62ABB30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 25 лет</w:t>
            </w:r>
          </w:p>
          <w:p w14:paraId="70008AC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5FD9EA8F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4608552D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5/столбец 2)*100</w:t>
            </w:r>
          </w:p>
        </w:tc>
      </w:tr>
      <w:tr w:rsidR="00A54432" w:rsidRPr="00C20D54" w14:paraId="65F8A72D" w14:textId="77777777" w:rsidTr="002D1977">
        <w:trPr>
          <w:trHeight w:val="505"/>
        </w:trPr>
        <w:tc>
          <w:tcPr>
            <w:tcW w:w="223" w:type="pct"/>
          </w:tcPr>
          <w:p w14:paraId="6A557DDB" w14:textId="77777777" w:rsidR="00A54432" w:rsidRPr="00C20D54" w:rsidRDefault="00A54432" w:rsidP="002D1977">
            <w:pPr>
              <w:pStyle w:val="104"/>
            </w:pPr>
            <w:r w:rsidRPr="00C20D54">
              <w:t>15</w:t>
            </w:r>
            <w:r>
              <w:t>.</w:t>
            </w:r>
          </w:p>
        </w:tc>
        <w:tc>
          <w:tcPr>
            <w:tcW w:w="687" w:type="pct"/>
            <w:vMerge/>
          </w:tcPr>
          <w:p w14:paraId="6CCA1B5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2088B2B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373C56DE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20DD5453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6/столбец 3)*100</w:t>
            </w:r>
          </w:p>
        </w:tc>
      </w:tr>
      <w:tr w:rsidR="00A54432" w:rsidRPr="00C20D54" w14:paraId="2976B60B" w14:textId="77777777" w:rsidTr="002D1977">
        <w:trPr>
          <w:trHeight w:val="505"/>
        </w:trPr>
        <w:tc>
          <w:tcPr>
            <w:tcW w:w="223" w:type="pct"/>
          </w:tcPr>
          <w:p w14:paraId="0F325DF0" w14:textId="77777777" w:rsidR="00A54432" w:rsidRPr="00C20D54" w:rsidRDefault="00A54432" w:rsidP="002D1977">
            <w:pPr>
              <w:pStyle w:val="104"/>
            </w:pPr>
            <w:r w:rsidRPr="00C20D54">
              <w:t>16</w:t>
            </w:r>
            <w:r>
              <w:t>.</w:t>
            </w:r>
          </w:p>
        </w:tc>
        <w:tc>
          <w:tcPr>
            <w:tcW w:w="687" w:type="pct"/>
            <w:vMerge/>
          </w:tcPr>
          <w:p w14:paraId="1A4A8BF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38E7688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20A1E3ED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7DB1CF9D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7/столбец 4)*100</w:t>
            </w:r>
          </w:p>
        </w:tc>
      </w:tr>
      <w:tr w:rsidR="00A54432" w:rsidRPr="00C20D54" w14:paraId="694A0288" w14:textId="77777777" w:rsidTr="002D1977">
        <w:trPr>
          <w:trHeight w:val="505"/>
        </w:trPr>
        <w:tc>
          <w:tcPr>
            <w:tcW w:w="223" w:type="pct"/>
          </w:tcPr>
          <w:p w14:paraId="4A328F26" w14:textId="77777777" w:rsidR="00A54432" w:rsidRPr="00C20D54" w:rsidRDefault="00A54432" w:rsidP="002D1977">
            <w:pPr>
              <w:pStyle w:val="104"/>
            </w:pPr>
            <w:r w:rsidRPr="00C20D54">
              <w:t>17</w:t>
            </w:r>
            <w:r>
              <w:t>.</w:t>
            </w:r>
          </w:p>
        </w:tc>
        <w:tc>
          <w:tcPr>
            <w:tcW w:w="687" w:type="pct"/>
            <w:vMerge/>
          </w:tcPr>
          <w:p w14:paraId="10AA85C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 w:val="restart"/>
          </w:tcPr>
          <w:p w14:paraId="78DA6553" w14:textId="77777777" w:rsidR="00A54432" w:rsidRPr="00C20D54" w:rsidRDefault="00A54432" w:rsidP="002D1977">
            <w:pPr>
              <w:pStyle w:val="104"/>
            </w:pPr>
            <w:r w:rsidRPr="00C20D54">
              <w:t>25-29 лет</w:t>
            </w:r>
          </w:p>
        </w:tc>
        <w:tc>
          <w:tcPr>
            <w:tcW w:w="818" w:type="pct"/>
          </w:tcPr>
          <w:p w14:paraId="6D6E1909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33C36016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8/столбец 2)*100</w:t>
            </w:r>
          </w:p>
        </w:tc>
      </w:tr>
      <w:tr w:rsidR="00A54432" w:rsidRPr="00C20D54" w14:paraId="34E5831F" w14:textId="77777777" w:rsidTr="002D1977">
        <w:trPr>
          <w:trHeight w:val="505"/>
        </w:trPr>
        <w:tc>
          <w:tcPr>
            <w:tcW w:w="223" w:type="pct"/>
          </w:tcPr>
          <w:p w14:paraId="575013BD" w14:textId="77777777" w:rsidR="00A54432" w:rsidRPr="00C20D54" w:rsidRDefault="00A54432" w:rsidP="002D1977">
            <w:pPr>
              <w:pStyle w:val="104"/>
            </w:pPr>
            <w:r w:rsidRPr="00C20D54">
              <w:t>18</w:t>
            </w:r>
            <w:r>
              <w:t>.</w:t>
            </w:r>
          </w:p>
        </w:tc>
        <w:tc>
          <w:tcPr>
            <w:tcW w:w="687" w:type="pct"/>
            <w:vMerge/>
          </w:tcPr>
          <w:p w14:paraId="36122EE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729EF7D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5796C05B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4D5E4763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9/столбец 3)*100</w:t>
            </w:r>
          </w:p>
        </w:tc>
      </w:tr>
      <w:tr w:rsidR="00A54432" w:rsidRPr="00C20D54" w14:paraId="1D0E7740" w14:textId="77777777" w:rsidTr="002D1977">
        <w:trPr>
          <w:trHeight w:val="505"/>
        </w:trPr>
        <w:tc>
          <w:tcPr>
            <w:tcW w:w="223" w:type="pct"/>
          </w:tcPr>
          <w:p w14:paraId="63E41427" w14:textId="77777777" w:rsidR="00A54432" w:rsidRPr="00C20D54" w:rsidRDefault="00A54432" w:rsidP="002D1977">
            <w:pPr>
              <w:pStyle w:val="104"/>
            </w:pPr>
            <w:r w:rsidRPr="00C20D54">
              <w:t>19</w:t>
            </w:r>
            <w:r>
              <w:t>.</w:t>
            </w:r>
          </w:p>
        </w:tc>
        <w:tc>
          <w:tcPr>
            <w:tcW w:w="687" w:type="pct"/>
            <w:vMerge/>
          </w:tcPr>
          <w:p w14:paraId="3FE5F87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747A582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1493D4D7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0658F07C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10/столбец 4)*100</w:t>
            </w:r>
          </w:p>
        </w:tc>
      </w:tr>
      <w:tr w:rsidR="00A54432" w:rsidRPr="00C20D54" w14:paraId="1EB450D3" w14:textId="77777777" w:rsidTr="002D1977">
        <w:trPr>
          <w:trHeight w:val="505"/>
        </w:trPr>
        <w:tc>
          <w:tcPr>
            <w:tcW w:w="223" w:type="pct"/>
          </w:tcPr>
          <w:p w14:paraId="4F01A08D" w14:textId="77777777" w:rsidR="00A54432" w:rsidRPr="00C20D54" w:rsidRDefault="00A54432" w:rsidP="002D1977">
            <w:pPr>
              <w:pStyle w:val="104"/>
            </w:pPr>
            <w:r w:rsidRPr="00C20D54">
              <w:t>…</w:t>
            </w:r>
          </w:p>
        </w:tc>
        <w:tc>
          <w:tcPr>
            <w:tcW w:w="687" w:type="pct"/>
            <w:vMerge/>
          </w:tcPr>
          <w:p w14:paraId="0C7913F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4090" w:type="pct"/>
            <w:gridSpan w:val="3"/>
          </w:tcPr>
          <w:p w14:paraId="1BFEF2C6" w14:textId="77777777" w:rsidR="00A54432" w:rsidRPr="00C20D54" w:rsidRDefault="00A54432" w:rsidP="002D1977">
            <w:pPr>
              <w:pStyle w:val="104"/>
            </w:pPr>
            <w:r w:rsidRPr="00C20D54">
              <w:t>(аналогично выводятся процентные значения для возрастных групп 30-34 лет, 35-39 лет, 40-44 лет, 45-49 лет, 50-54 лет, 55-59 лет, 60-64 лет, 65-69 лет, 70-74 лет, 75-79 лет, 80-84 лет, 85-89 лет)</w:t>
            </w:r>
          </w:p>
        </w:tc>
      </w:tr>
      <w:tr w:rsidR="00A54432" w:rsidRPr="00C20D54" w14:paraId="316A4C88" w14:textId="77777777" w:rsidTr="002D1977">
        <w:trPr>
          <w:trHeight w:val="505"/>
        </w:trPr>
        <w:tc>
          <w:tcPr>
            <w:tcW w:w="223" w:type="pct"/>
          </w:tcPr>
          <w:p w14:paraId="068D7FA7" w14:textId="77777777" w:rsidR="00A54432" w:rsidRPr="00C20D54" w:rsidRDefault="00A54432" w:rsidP="002D1977">
            <w:pPr>
              <w:pStyle w:val="104"/>
            </w:pPr>
            <w:r w:rsidRPr="00C20D54">
              <w:t>20</w:t>
            </w:r>
            <w:r>
              <w:t>.</w:t>
            </w:r>
          </w:p>
        </w:tc>
        <w:tc>
          <w:tcPr>
            <w:tcW w:w="687" w:type="pct"/>
            <w:vMerge/>
          </w:tcPr>
          <w:p w14:paraId="7D66EAB4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 w:val="restart"/>
          </w:tcPr>
          <w:p w14:paraId="7046EEB4" w14:textId="77777777" w:rsidR="00A54432" w:rsidRPr="00C20D54" w:rsidRDefault="00A54432" w:rsidP="002D1977">
            <w:pPr>
              <w:pStyle w:val="104"/>
            </w:pPr>
            <w:r w:rsidRPr="00C20D54">
              <w:t>90 лет и старше</w:t>
            </w:r>
          </w:p>
        </w:tc>
        <w:tc>
          <w:tcPr>
            <w:tcW w:w="818" w:type="pct"/>
          </w:tcPr>
          <w:p w14:paraId="6C405E35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653" w:type="pct"/>
          </w:tcPr>
          <w:p w14:paraId="7C6B09F7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11/столбец 2)*100</w:t>
            </w:r>
          </w:p>
        </w:tc>
      </w:tr>
      <w:tr w:rsidR="00A54432" w:rsidRPr="00C20D54" w14:paraId="0EEBA1FC" w14:textId="77777777" w:rsidTr="002D1977">
        <w:trPr>
          <w:trHeight w:val="505"/>
        </w:trPr>
        <w:tc>
          <w:tcPr>
            <w:tcW w:w="223" w:type="pct"/>
          </w:tcPr>
          <w:p w14:paraId="5606C45D" w14:textId="77777777" w:rsidR="00A54432" w:rsidRPr="00C20D54" w:rsidRDefault="00A54432" w:rsidP="002D1977">
            <w:pPr>
              <w:pStyle w:val="104"/>
            </w:pPr>
            <w:r w:rsidRPr="00C20D54">
              <w:t>21</w:t>
            </w:r>
            <w:r>
              <w:t>.</w:t>
            </w:r>
          </w:p>
        </w:tc>
        <w:tc>
          <w:tcPr>
            <w:tcW w:w="687" w:type="pct"/>
            <w:vMerge/>
          </w:tcPr>
          <w:p w14:paraId="5CA7FE2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33CDD3E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7A46B4BB" w14:textId="77777777" w:rsidR="00A54432" w:rsidRPr="00C20D54" w:rsidRDefault="00A54432" w:rsidP="002D1977">
            <w:pPr>
              <w:pStyle w:val="104"/>
            </w:pPr>
            <w:r w:rsidRPr="00C20D54">
              <w:t>М</w:t>
            </w:r>
          </w:p>
        </w:tc>
        <w:tc>
          <w:tcPr>
            <w:tcW w:w="2653" w:type="pct"/>
          </w:tcPr>
          <w:p w14:paraId="05906126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12/столбец 3)*100</w:t>
            </w:r>
          </w:p>
        </w:tc>
      </w:tr>
      <w:tr w:rsidR="00A54432" w:rsidRPr="00C20D54" w14:paraId="3FDAA9EE" w14:textId="77777777" w:rsidTr="002D1977">
        <w:trPr>
          <w:trHeight w:val="505"/>
        </w:trPr>
        <w:tc>
          <w:tcPr>
            <w:tcW w:w="223" w:type="pct"/>
          </w:tcPr>
          <w:p w14:paraId="00B1F659" w14:textId="77777777" w:rsidR="00A54432" w:rsidRPr="00C20D54" w:rsidRDefault="00A54432" w:rsidP="002D1977">
            <w:pPr>
              <w:pStyle w:val="104"/>
            </w:pPr>
            <w:r w:rsidRPr="00C20D54">
              <w:t>22</w:t>
            </w:r>
            <w:r>
              <w:t>.</w:t>
            </w:r>
          </w:p>
        </w:tc>
        <w:tc>
          <w:tcPr>
            <w:tcW w:w="687" w:type="pct"/>
            <w:vMerge/>
          </w:tcPr>
          <w:p w14:paraId="464477D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620" w:type="pct"/>
            <w:vMerge/>
          </w:tcPr>
          <w:p w14:paraId="4BB6663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818" w:type="pct"/>
          </w:tcPr>
          <w:p w14:paraId="2F7B7178" w14:textId="77777777" w:rsidR="00A54432" w:rsidRPr="00C20D54" w:rsidRDefault="00A54432" w:rsidP="002D1977">
            <w:pPr>
              <w:pStyle w:val="104"/>
            </w:pPr>
            <w:r w:rsidRPr="00C20D54">
              <w:t>Ж</w:t>
            </w:r>
          </w:p>
        </w:tc>
        <w:tc>
          <w:tcPr>
            <w:tcW w:w="2653" w:type="pct"/>
          </w:tcPr>
          <w:p w14:paraId="2DBCD240" w14:textId="77777777" w:rsidR="00A54432" w:rsidRPr="00C20D54" w:rsidRDefault="00A54432" w:rsidP="002D1977">
            <w:pPr>
              <w:pStyle w:val="104"/>
            </w:pPr>
            <w:r w:rsidRPr="00C20D54">
              <w:t>Значение (столбец 13/столбец 4)*100</w:t>
            </w:r>
          </w:p>
        </w:tc>
      </w:tr>
    </w:tbl>
    <w:p w14:paraId="42B5F0A5" w14:textId="363DCA52" w:rsidR="00A54432" w:rsidRDefault="00A54432" w:rsidP="00A25157">
      <w:pPr>
        <w:pStyle w:val="54"/>
      </w:pPr>
      <w:bookmarkStart w:id="504" w:name="_Toc89079994"/>
      <w:r>
        <w:t>Отчет «</w:t>
      </w:r>
      <w:r w:rsidRPr="008310C3">
        <w:t>145. Отчет по МР в профессиональных некоммерческих организациях</w:t>
      </w:r>
      <w:r>
        <w:t>»</w:t>
      </w:r>
    </w:p>
    <w:p w14:paraId="58DDB3F8" w14:textId="6433E032" w:rsidR="00A54432" w:rsidRPr="00C20D54" w:rsidRDefault="00A54432" w:rsidP="00A54432">
      <w:pPr>
        <w:pStyle w:val="af2"/>
      </w:pPr>
      <w:r w:rsidRPr="00C20D54">
        <w:t xml:space="preserve">Данный отчет предоставляет информацию о </w:t>
      </w:r>
      <w:r w:rsidR="00587003">
        <w:t>работниках</w:t>
      </w:r>
      <w:r>
        <w:t xml:space="preserve"> </w:t>
      </w:r>
      <w:r w:rsidRPr="00C20D54">
        <w:t>организации</w:t>
      </w:r>
      <w:r>
        <w:t>, являющихся членами профессиональных некоммерческих организаций</w:t>
      </w:r>
      <w:r w:rsidRPr="00C20D54">
        <w:t xml:space="preserve">. </w:t>
      </w:r>
    </w:p>
    <w:p w14:paraId="4C4E1C9E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6BACA5F9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596833B9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0D951A33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2C1ACFC6" w14:textId="77777777" w:rsidR="00A54432" w:rsidRPr="00AB79C5" w:rsidRDefault="00A54432" w:rsidP="00A54432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</w:t>
      </w:r>
      <w:r>
        <w:rPr>
          <w:shd w:val="clear" w:color="auto" w:fill="FFFFFF"/>
        </w:rPr>
        <w:t>;</w:t>
      </w:r>
    </w:p>
    <w:p w14:paraId="1BA1B014" w14:textId="77777777" w:rsidR="00A54432" w:rsidRDefault="00A54432" w:rsidP="00A54432">
      <w:pPr>
        <w:pStyle w:val="17"/>
      </w:pPr>
      <w:r w:rsidRPr="00C20D54">
        <w:t>Работник ФОИВ (ФРМР)</w:t>
      </w:r>
      <w:r>
        <w:t>;</w:t>
      </w:r>
    </w:p>
    <w:p w14:paraId="24ECBE3E" w14:textId="77777777" w:rsidR="00A54432" w:rsidRPr="00C20D54" w:rsidRDefault="00A54432" w:rsidP="00A54432">
      <w:pPr>
        <w:pStyle w:val="17"/>
      </w:pPr>
      <w:r>
        <w:t>Администратор (ФРМР).</w:t>
      </w:r>
    </w:p>
    <w:p w14:paraId="294B153C" w14:textId="3B36AEB8" w:rsidR="00A54432" w:rsidRPr="004900A0" w:rsidRDefault="00A54432" w:rsidP="00A54432">
      <w:pPr>
        <w:pStyle w:val="afffffffff4"/>
      </w:pPr>
      <w:r w:rsidRPr="004900A0">
        <w:t xml:space="preserve">Таблица </w:t>
      </w:r>
      <w:r w:rsidR="003B6A3D">
        <w:fldChar w:fldCharType="begin"/>
      </w:r>
      <w:r w:rsidR="003B6A3D">
        <w:instrText xml:space="preserve"> SEQ Таблица \* ARABIC \s 1 </w:instrText>
      </w:r>
      <w:r w:rsidR="003B6A3D">
        <w:fldChar w:fldCharType="separate"/>
      </w:r>
      <w:r w:rsidR="00565CC3">
        <w:rPr>
          <w:noProof/>
        </w:rPr>
        <w:t>50</w:t>
      </w:r>
      <w:r w:rsidR="003B6A3D">
        <w:rPr>
          <w:noProof/>
        </w:rPr>
        <w:fldChar w:fldCharType="end"/>
      </w:r>
      <w:r w:rsidRPr="004900A0"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729EC57C" w14:textId="77777777" w:rsidTr="002D1977">
        <w:trPr>
          <w:tblHeader/>
        </w:trPr>
        <w:tc>
          <w:tcPr>
            <w:tcW w:w="245" w:type="pct"/>
          </w:tcPr>
          <w:p w14:paraId="407A67ED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32F1D3BA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02545E3E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79B01190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1625541B" w14:textId="77777777" w:rsidTr="002D1977">
        <w:trPr>
          <w:trHeight w:val="217"/>
        </w:trPr>
        <w:tc>
          <w:tcPr>
            <w:tcW w:w="245" w:type="pct"/>
          </w:tcPr>
          <w:p w14:paraId="500B26D9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56DE35F6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21" w:type="pct"/>
          </w:tcPr>
          <w:p w14:paraId="25C9041F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4" w:type="pct"/>
          </w:tcPr>
          <w:p w14:paraId="2BAFE65D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19FB4F9D" w14:textId="77777777" w:rsidTr="002D1977">
        <w:trPr>
          <w:trHeight w:val="217"/>
        </w:trPr>
        <w:tc>
          <w:tcPr>
            <w:tcW w:w="245" w:type="pct"/>
          </w:tcPr>
          <w:p w14:paraId="31184CE0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0C4A08A4" w14:textId="15B6D635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0F3A3833" w14:textId="61C4951C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478AADF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E414B87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4379AF90" w14:textId="77777777" w:rsidTr="002D1977">
        <w:trPr>
          <w:trHeight w:val="217"/>
        </w:trPr>
        <w:tc>
          <w:tcPr>
            <w:tcW w:w="245" w:type="pct"/>
          </w:tcPr>
          <w:p w14:paraId="5929FE25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3B07AF8D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21" w:type="pct"/>
          </w:tcPr>
          <w:p w14:paraId="30E69375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</w:t>
            </w:r>
            <w:r>
              <w:t xml:space="preserve">а </w:t>
            </w:r>
          </w:p>
        </w:tc>
        <w:tc>
          <w:tcPr>
            <w:tcW w:w="2034" w:type="pct"/>
          </w:tcPr>
          <w:p w14:paraId="18B3C42D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4127F1A8" w14:textId="77777777" w:rsidTr="002D1977">
        <w:trPr>
          <w:trHeight w:val="217"/>
        </w:trPr>
        <w:tc>
          <w:tcPr>
            <w:tcW w:w="245" w:type="pct"/>
          </w:tcPr>
          <w:p w14:paraId="2E511083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76F34C53" w14:textId="77777777" w:rsidR="00A54432" w:rsidRPr="00C20D54" w:rsidRDefault="00A54432" w:rsidP="002D1977">
            <w:pPr>
              <w:pStyle w:val="104"/>
            </w:pPr>
            <w:r>
              <w:t>П</w:t>
            </w:r>
            <w:r w:rsidRPr="00FF2216">
              <w:t>рофессиональн</w:t>
            </w:r>
            <w:r>
              <w:t>ая</w:t>
            </w:r>
            <w:r w:rsidRPr="00FF2216">
              <w:t xml:space="preserve"> некоммерческ</w:t>
            </w:r>
            <w:r>
              <w:t>ая</w:t>
            </w:r>
            <w:r w:rsidRPr="00FF2216">
              <w:t xml:space="preserve"> организация</w:t>
            </w:r>
          </w:p>
        </w:tc>
        <w:tc>
          <w:tcPr>
            <w:tcW w:w="1321" w:type="pct"/>
          </w:tcPr>
          <w:p w14:paraId="6EC40B14" w14:textId="77777777" w:rsidR="00A54432" w:rsidRPr="00C20D54" w:rsidRDefault="00A54432" w:rsidP="002D1977">
            <w:pPr>
              <w:pStyle w:val="104"/>
            </w:pPr>
            <w:r w:rsidRPr="00C20D54">
              <w:t xml:space="preserve">Наименование </w:t>
            </w:r>
            <w:r>
              <w:t>п</w:t>
            </w:r>
            <w:r w:rsidRPr="00FF2216">
              <w:t>рофессиональн</w:t>
            </w:r>
            <w:r>
              <w:t>ой</w:t>
            </w:r>
            <w:r w:rsidRPr="00FF2216">
              <w:t xml:space="preserve"> некоммерческ</w:t>
            </w:r>
            <w:r>
              <w:t>ой</w:t>
            </w:r>
            <w:r w:rsidRPr="00FF2216">
              <w:t xml:space="preserve"> организаци</w:t>
            </w:r>
            <w:r>
              <w:t>и</w:t>
            </w:r>
          </w:p>
        </w:tc>
        <w:tc>
          <w:tcPr>
            <w:tcW w:w="2034" w:type="pct"/>
          </w:tcPr>
          <w:p w14:paraId="71E9F31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371F2700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ввода наименования организации </w:t>
            </w:r>
            <w:r>
              <w:t>предусмотрен поиск по совокупности символов</w:t>
            </w:r>
          </w:p>
        </w:tc>
      </w:tr>
    </w:tbl>
    <w:p w14:paraId="346E9EE3" w14:textId="6A40D396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 w:rsidRPr="00C20D54">
        <w:t>(</w:t>
      </w:r>
      <w:r w:rsidR="008A5D81">
        <w:t xml:space="preserve">см. </w:t>
      </w:r>
      <w:r>
        <w:fldChar w:fldCharType="begin"/>
      </w:r>
      <w:r>
        <w:instrText xml:space="preserve"> REF _Ref155959531 \h  \* MERGEFORMAT </w:instrText>
      </w:r>
      <w:r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51</w:t>
      </w:r>
      <w:r>
        <w:fldChar w:fldCharType="end"/>
      </w:r>
      <w:r w:rsidRPr="00C20D54">
        <w:t>).</w:t>
      </w:r>
    </w:p>
    <w:p w14:paraId="12D230AD" w14:textId="2E06AF8B" w:rsidR="00A54432" w:rsidRPr="00C20D54" w:rsidRDefault="00A54432" w:rsidP="00A54432">
      <w:pPr>
        <w:pStyle w:val="afffffffff4"/>
        <w:rPr>
          <w:color w:val="000000" w:themeColor="text1"/>
        </w:rPr>
      </w:pPr>
      <w:bookmarkStart w:id="505" w:name="_Ref155959531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51</w:t>
      </w:r>
      <w:r w:rsidRPr="00C20D54">
        <w:rPr>
          <w:noProof/>
          <w:color w:val="000000" w:themeColor="text1"/>
        </w:rPr>
        <w:fldChar w:fldCharType="end"/>
      </w:r>
      <w:bookmarkEnd w:id="505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0"/>
        <w:gridCol w:w="2018"/>
        <w:gridCol w:w="1988"/>
        <w:gridCol w:w="4878"/>
      </w:tblGrid>
      <w:tr w:rsidR="00A54432" w:rsidRPr="00C20D54" w14:paraId="4F9D09DA" w14:textId="77777777" w:rsidTr="002F1E12">
        <w:trPr>
          <w:tblHeader/>
        </w:trPr>
        <w:tc>
          <w:tcPr>
            <w:tcW w:w="246" w:type="pct"/>
          </w:tcPr>
          <w:p w14:paraId="24A217E5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144" w:type="pct"/>
            <w:gridSpan w:val="2"/>
          </w:tcPr>
          <w:p w14:paraId="797B64C2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611" w:type="pct"/>
          </w:tcPr>
          <w:p w14:paraId="0DD56C01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7D36092F" w14:textId="77777777" w:rsidTr="002F1E12">
        <w:trPr>
          <w:trHeight w:val="352"/>
        </w:trPr>
        <w:tc>
          <w:tcPr>
            <w:tcW w:w="246" w:type="pct"/>
          </w:tcPr>
          <w:p w14:paraId="568FBF78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144" w:type="pct"/>
            <w:gridSpan w:val="2"/>
          </w:tcPr>
          <w:p w14:paraId="63B13F2D" w14:textId="77777777" w:rsidR="00A54432" w:rsidRPr="00C20D54" w:rsidRDefault="00A54432" w:rsidP="002D1977">
            <w:pPr>
              <w:pStyle w:val="104"/>
            </w:pPr>
            <w:r>
              <w:t>Наименование региона</w:t>
            </w:r>
          </w:p>
        </w:tc>
        <w:tc>
          <w:tcPr>
            <w:tcW w:w="2611" w:type="pct"/>
          </w:tcPr>
          <w:p w14:paraId="21D1805C" w14:textId="77777777" w:rsidR="00A54432" w:rsidRPr="00C20D54" w:rsidRDefault="00A54432" w:rsidP="002D1977">
            <w:pPr>
              <w:pStyle w:val="104"/>
            </w:pPr>
            <w:r>
              <w:t>Регион, к которому относится организация</w:t>
            </w:r>
          </w:p>
        </w:tc>
      </w:tr>
      <w:tr w:rsidR="00A54432" w:rsidRPr="00C20D54" w14:paraId="4D7F1CC4" w14:textId="77777777" w:rsidTr="002F1E12">
        <w:trPr>
          <w:trHeight w:val="404"/>
        </w:trPr>
        <w:tc>
          <w:tcPr>
            <w:tcW w:w="246" w:type="pct"/>
          </w:tcPr>
          <w:p w14:paraId="1D0B4005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144" w:type="pct"/>
            <w:gridSpan w:val="2"/>
          </w:tcPr>
          <w:p w14:paraId="53A3C1AD" w14:textId="5D048903" w:rsidR="00A54432" w:rsidRPr="00C20D54" w:rsidRDefault="00A54432" w:rsidP="002D1977">
            <w:pPr>
              <w:pStyle w:val="104"/>
            </w:pPr>
            <w:r w:rsidRPr="00C736AC">
              <w:t>Полное наименование</w:t>
            </w:r>
          </w:p>
        </w:tc>
        <w:tc>
          <w:tcPr>
            <w:tcW w:w="2611" w:type="pct"/>
          </w:tcPr>
          <w:p w14:paraId="4C49FD16" w14:textId="77777777" w:rsidR="00A54432" w:rsidRPr="00C20D54" w:rsidRDefault="00A54432" w:rsidP="002D1977">
            <w:pPr>
              <w:pStyle w:val="104"/>
            </w:pPr>
            <w:r>
              <w:t>Полное наименование организации</w:t>
            </w:r>
          </w:p>
        </w:tc>
      </w:tr>
      <w:tr w:rsidR="00A54432" w:rsidRPr="00C20D54" w14:paraId="1203983B" w14:textId="77777777" w:rsidTr="002F1E12">
        <w:trPr>
          <w:trHeight w:val="364"/>
        </w:trPr>
        <w:tc>
          <w:tcPr>
            <w:tcW w:w="246" w:type="pct"/>
          </w:tcPr>
          <w:p w14:paraId="207F7B00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144" w:type="pct"/>
            <w:gridSpan w:val="2"/>
          </w:tcPr>
          <w:p w14:paraId="559E62C6" w14:textId="77777777" w:rsidR="00A54432" w:rsidRPr="00C20D54" w:rsidRDefault="00A54432" w:rsidP="002D1977">
            <w:pPr>
              <w:pStyle w:val="104"/>
            </w:pPr>
            <w:r w:rsidRPr="00C736AC">
              <w:t>ОГРН</w:t>
            </w:r>
          </w:p>
        </w:tc>
        <w:tc>
          <w:tcPr>
            <w:tcW w:w="2611" w:type="pct"/>
          </w:tcPr>
          <w:p w14:paraId="3840337A" w14:textId="77777777" w:rsidR="00A54432" w:rsidRPr="00C20D54" w:rsidRDefault="00A54432" w:rsidP="002D1977">
            <w:pPr>
              <w:pStyle w:val="104"/>
            </w:pPr>
            <w:r>
              <w:t>ОГРН организации</w:t>
            </w:r>
          </w:p>
        </w:tc>
      </w:tr>
      <w:tr w:rsidR="00A54432" w:rsidRPr="00C20D54" w14:paraId="0602C6C8" w14:textId="77777777" w:rsidTr="002F1E12">
        <w:trPr>
          <w:trHeight w:val="302"/>
        </w:trPr>
        <w:tc>
          <w:tcPr>
            <w:tcW w:w="246" w:type="pct"/>
          </w:tcPr>
          <w:p w14:paraId="2EF3B8CC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144" w:type="pct"/>
            <w:gridSpan w:val="2"/>
          </w:tcPr>
          <w:p w14:paraId="570527C6" w14:textId="77777777" w:rsidR="00A54432" w:rsidRPr="00C20D54" w:rsidRDefault="00A54432" w:rsidP="002D1977">
            <w:pPr>
              <w:pStyle w:val="104"/>
            </w:pPr>
            <w:r w:rsidRPr="00C736AC">
              <w:t>Сайт организации</w:t>
            </w:r>
          </w:p>
        </w:tc>
        <w:tc>
          <w:tcPr>
            <w:tcW w:w="2611" w:type="pct"/>
          </w:tcPr>
          <w:p w14:paraId="7BD3C393" w14:textId="77777777" w:rsidR="00A54432" w:rsidRPr="00C20D54" w:rsidRDefault="00A54432" w:rsidP="002D1977">
            <w:pPr>
              <w:pStyle w:val="104"/>
            </w:pPr>
            <w:r>
              <w:t>Сайт организация</w:t>
            </w:r>
          </w:p>
        </w:tc>
      </w:tr>
      <w:tr w:rsidR="002F1E12" w:rsidRPr="00C20D54" w14:paraId="7838F5EE" w14:textId="77777777" w:rsidTr="002F1E12">
        <w:trPr>
          <w:trHeight w:val="210"/>
        </w:trPr>
        <w:tc>
          <w:tcPr>
            <w:tcW w:w="246" w:type="pct"/>
            <w:vMerge w:val="restart"/>
          </w:tcPr>
          <w:p w14:paraId="33909B2F" w14:textId="77777777" w:rsidR="002F1E12" w:rsidRPr="00C20D54" w:rsidRDefault="002F1E12" w:rsidP="002F1E12">
            <w:pPr>
              <w:pStyle w:val="104"/>
            </w:pPr>
            <w:r>
              <w:t>5.</w:t>
            </w:r>
          </w:p>
        </w:tc>
        <w:tc>
          <w:tcPr>
            <w:tcW w:w="1080" w:type="pct"/>
            <w:vMerge w:val="restart"/>
          </w:tcPr>
          <w:p w14:paraId="4D9E1A36" w14:textId="77777777" w:rsidR="002F1E12" w:rsidRPr="00C20D54" w:rsidRDefault="002F1E12" w:rsidP="002F1E12">
            <w:pPr>
              <w:pStyle w:val="104"/>
            </w:pPr>
            <w:r w:rsidRPr="00C736AC">
              <w:t>Количество трудоустроенных участников</w:t>
            </w:r>
          </w:p>
        </w:tc>
        <w:tc>
          <w:tcPr>
            <w:tcW w:w="1064" w:type="pct"/>
          </w:tcPr>
          <w:p w14:paraId="4560760A" w14:textId="77777777" w:rsidR="002F1E12" w:rsidRPr="00C20D54" w:rsidRDefault="002F1E12" w:rsidP="002F1E12">
            <w:pPr>
              <w:pStyle w:val="104"/>
            </w:pPr>
            <w:r w:rsidRPr="00C736AC">
              <w:rPr>
                <w:rFonts w:eastAsia="Times New Roman"/>
                <w:lang w:eastAsia="ru-RU"/>
              </w:rPr>
              <w:t xml:space="preserve">Всего </w:t>
            </w:r>
          </w:p>
        </w:tc>
        <w:tc>
          <w:tcPr>
            <w:tcW w:w="2611" w:type="pct"/>
          </w:tcPr>
          <w:p w14:paraId="4136CED2" w14:textId="77777777" w:rsidR="002F1E12" w:rsidRPr="00601D75" w:rsidRDefault="002F1E12" w:rsidP="002F1E12">
            <w:pPr>
              <w:pStyle w:val="104"/>
            </w:pPr>
            <w:r w:rsidRPr="00601D75">
              <w:t>Сумма значений по столбцам:</w:t>
            </w:r>
          </w:p>
          <w:p w14:paraId="6EA91C83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Врачи и руководители</w:t>
            </w:r>
            <w:r>
              <w:t>»,</w:t>
            </w:r>
          </w:p>
          <w:p w14:paraId="68B7BFB4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Средний мед. персонал</w:t>
            </w:r>
            <w:r>
              <w:t>»,</w:t>
            </w:r>
          </w:p>
          <w:p w14:paraId="6C424ECE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Младший мед персонал</w:t>
            </w:r>
            <w:r>
              <w:t>»,</w:t>
            </w:r>
          </w:p>
          <w:p w14:paraId="46D61CB0" w14:textId="77777777" w:rsidR="002F1E12" w:rsidRPr="00601D75" w:rsidRDefault="002F1E12" w:rsidP="002F1E12">
            <w:pPr>
              <w:pStyle w:val="1010"/>
            </w:pPr>
            <w:r>
              <w:t>«</w:t>
            </w:r>
            <w:r w:rsidRPr="00601D75">
              <w:t>Провизоры</w:t>
            </w:r>
            <w:r>
              <w:t>»,</w:t>
            </w:r>
          </w:p>
          <w:p w14:paraId="66EEF4FA" w14:textId="1F175C7D" w:rsidR="002F1E12" w:rsidRPr="00C20D54" w:rsidRDefault="002F1E12" w:rsidP="002F1E12">
            <w:pPr>
              <w:pStyle w:val="1010"/>
            </w:pPr>
            <w:r>
              <w:t>«</w:t>
            </w:r>
            <w:r w:rsidRPr="00601D75">
              <w:t>Фармацевты</w:t>
            </w:r>
            <w:r>
              <w:t>»</w:t>
            </w:r>
          </w:p>
        </w:tc>
      </w:tr>
      <w:tr w:rsidR="002F1E12" w:rsidRPr="00C20D54" w14:paraId="40E9A145" w14:textId="77777777" w:rsidTr="002F1E12">
        <w:trPr>
          <w:trHeight w:val="185"/>
        </w:trPr>
        <w:tc>
          <w:tcPr>
            <w:tcW w:w="246" w:type="pct"/>
            <w:vMerge/>
          </w:tcPr>
          <w:p w14:paraId="3C3FA6DE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70F172C7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79CD3E37" w14:textId="77777777" w:rsidR="002F1E12" w:rsidRPr="00C20D54" w:rsidRDefault="002F1E12" w:rsidP="002F1E12">
            <w:pPr>
              <w:pStyle w:val="104"/>
            </w:pPr>
            <w:r w:rsidRPr="00C736AC">
              <w:t>Врачи и руководители</w:t>
            </w:r>
          </w:p>
        </w:tc>
        <w:tc>
          <w:tcPr>
            <w:tcW w:w="2611" w:type="pct"/>
          </w:tcPr>
          <w:p w14:paraId="51D8C2FC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 xml:space="preserve">организации </w:t>
            </w:r>
            <w:r w:rsidRPr="00C20D54">
              <w:t>по основной должности.</w:t>
            </w:r>
          </w:p>
          <w:p w14:paraId="03BD12E5" w14:textId="77777777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записей:</w:t>
            </w:r>
          </w:p>
          <w:p w14:paraId="078A8A66" w14:textId="0FBCA134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>олжности руководителей медицинских организаций (</w:t>
            </w:r>
            <w:r w:rsidR="002F1E12" w:rsidRPr="00C20D54">
              <w:rPr>
                <w:lang w:val="en-US"/>
              </w:rPr>
              <w:t>id</w:t>
            </w:r>
            <w:r w:rsidR="002F1E12" w:rsidRPr="00C20D54">
              <w:t xml:space="preserve"> </w:t>
            </w:r>
            <w:r w:rsidR="002F1E12">
              <w:t>равно</w:t>
            </w:r>
            <w:r w:rsidR="002F1E12" w:rsidRPr="00C20D54">
              <w:t xml:space="preserve"> 3)</w:t>
            </w:r>
            <w:r w:rsidR="002F1E12">
              <w:t>,</w:t>
            </w:r>
          </w:p>
          <w:p w14:paraId="68EC2F2A" w14:textId="378EA9F6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>олжности специалистов с высшим профессиональным</w:t>
            </w:r>
            <w:r w:rsidR="002F1E12">
              <w:t xml:space="preserve"> </w:t>
            </w:r>
            <w:r w:rsidR="002F1E12" w:rsidRPr="00C20D54">
              <w:t>(медицинским) образованием</w:t>
            </w:r>
            <w:r w:rsidR="002F1E12">
              <w:t xml:space="preserve"> </w:t>
            </w:r>
            <w:r w:rsidR="002F1E12" w:rsidRPr="00C20D54">
              <w:t>(врачи) (</w:t>
            </w:r>
            <w:r w:rsidR="002F1E12" w:rsidRPr="00C20D54">
              <w:rPr>
                <w:lang w:val="en-US"/>
              </w:rPr>
              <w:t>id</w:t>
            </w:r>
            <w:r w:rsidR="002F1E12" w:rsidRPr="00C20D54">
              <w:t xml:space="preserve"> </w:t>
            </w:r>
            <w:r w:rsidR="002F1E12">
              <w:t>равно</w:t>
            </w:r>
            <w:r w:rsidR="002F1E12" w:rsidRPr="00C20D54">
              <w:t xml:space="preserve"> 10)</w:t>
            </w:r>
            <w:r w:rsidR="002F1E12">
              <w:t>,</w:t>
            </w:r>
          </w:p>
          <w:p w14:paraId="47DA3C5E" w14:textId="71B1F85F" w:rsidR="002F1E12" w:rsidRPr="00C20D54" w:rsidRDefault="002F1E12" w:rsidP="002F1E12">
            <w:pPr>
              <w:pStyle w:val="1010"/>
              <w:rPr>
                <w:rFonts w:ascii="Arial" w:hAnsi="Arial"/>
                <w:sz w:val="21"/>
                <w:szCs w:val="21"/>
              </w:rPr>
            </w:pPr>
            <w:r w:rsidRPr="00C20D54">
              <w:t>врачи-специалисты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12)</w:t>
            </w:r>
          </w:p>
          <w:p w14:paraId="1A4AC163" w14:textId="04BB7286" w:rsidR="002F1E12" w:rsidRPr="00C20D54" w:rsidRDefault="002F1E12" w:rsidP="002F1E12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 w:cs="Arial"/>
                <w:szCs w:val="20"/>
                <w:lang w:eastAsia="ru-RU"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2043B8AA" w14:textId="77777777" w:rsidTr="002F1E12">
        <w:trPr>
          <w:trHeight w:val="210"/>
        </w:trPr>
        <w:tc>
          <w:tcPr>
            <w:tcW w:w="246" w:type="pct"/>
            <w:vMerge/>
          </w:tcPr>
          <w:p w14:paraId="5DDCB7A5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777E1E23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3C5725D1" w14:textId="77777777" w:rsidR="002F1E12" w:rsidRPr="00C20D54" w:rsidRDefault="002F1E12" w:rsidP="002F1E12">
            <w:pPr>
              <w:pStyle w:val="104"/>
            </w:pPr>
            <w:r w:rsidRPr="00C736AC">
              <w:t>В том числе руководители</w:t>
            </w:r>
          </w:p>
        </w:tc>
        <w:tc>
          <w:tcPr>
            <w:tcW w:w="2611" w:type="pct"/>
          </w:tcPr>
          <w:p w14:paraId="76529B90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>организации</w:t>
            </w:r>
            <w:r w:rsidRPr="00C20D54">
              <w:t> по основной должности.</w:t>
            </w:r>
          </w:p>
          <w:p w14:paraId="5A26DEF1" w14:textId="2FCBA206" w:rsidR="002F1E12" w:rsidRPr="00C20D54" w:rsidRDefault="002F1E12" w:rsidP="002F1E12">
            <w:pPr>
              <w:pStyle w:val="104"/>
              <w:rPr>
                <w:rFonts w:cs="Arial"/>
                <w:bCs/>
              </w:rPr>
            </w:pPr>
            <w:r w:rsidRPr="00C20D54">
              <w:t>Учитываются должности, являющиеся дочерними для записи «Должности руководителей медицинских организаций»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3) 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38C3DF3C" w14:textId="77777777" w:rsidTr="002F1E12">
        <w:trPr>
          <w:trHeight w:val="125"/>
        </w:trPr>
        <w:tc>
          <w:tcPr>
            <w:tcW w:w="246" w:type="pct"/>
            <w:vMerge/>
          </w:tcPr>
          <w:p w14:paraId="611027EC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43D88497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6463785C" w14:textId="77777777" w:rsidR="002F1E12" w:rsidRPr="00C20D54" w:rsidRDefault="002F1E12" w:rsidP="002F1E12">
            <w:pPr>
              <w:pStyle w:val="104"/>
            </w:pPr>
            <w:r w:rsidRPr="00C736AC">
              <w:t>Средний мед.</w:t>
            </w:r>
            <w:r>
              <w:t xml:space="preserve"> </w:t>
            </w:r>
            <w:r w:rsidRPr="00C736AC">
              <w:t>персонал</w:t>
            </w:r>
          </w:p>
        </w:tc>
        <w:tc>
          <w:tcPr>
            <w:tcW w:w="2611" w:type="pct"/>
          </w:tcPr>
          <w:p w14:paraId="570D43A7" w14:textId="77777777" w:rsidR="002F1E12" w:rsidRPr="00C20D54" w:rsidRDefault="002F1E12" w:rsidP="002F1E12">
            <w:pPr>
              <w:pStyle w:val="104"/>
            </w:pPr>
            <w:r w:rsidRPr="00C20D54">
              <w:t>Количество незакрытых записей в личном деле в МО по основной должности.</w:t>
            </w:r>
          </w:p>
          <w:p w14:paraId="32E93C87" w14:textId="34592B61" w:rsidR="002F1E12" w:rsidRPr="00C20D54" w:rsidRDefault="002F1E12" w:rsidP="002F1E12">
            <w:pPr>
              <w:pStyle w:val="104"/>
              <w:rPr>
                <w:rFonts w:cs="Arial"/>
                <w:bCs/>
              </w:rPr>
            </w:pPr>
            <w:r w:rsidRPr="00C20D54">
              <w:t>Учитываются должности, являющиеся дочерними для записи «Должности специалистов со средним профессиональным (медицинским) образованием (средний медицинский персонал)»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143) 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439BC092" w14:textId="77777777" w:rsidTr="002F1E12">
        <w:trPr>
          <w:trHeight w:val="170"/>
        </w:trPr>
        <w:tc>
          <w:tcPr>
            <w:tcW w:w="246" w:type="pct"/>
            <w:vMerge/>
          </w:tcPr>
          <w:p w14:paraId="4D57D29E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3D37DEBA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23684B8E" w14:textId="77777777" w:rsidR="002F1E12" w:rsidRPr="00C20D54" w:rsidRDefault="002F1E12" w:rsidP="002F1E12">
            <w:pPr>
              <w:pStyle w:val="104"/>
            </w:pPr>
            <w:r w:rsidRPr="00C736AC">
              <w:t>Младший мед.</w:t>
            </w:r>
            <w:r>
              <w:t xml:space="preserve"> </w:t>
            </w:r>
            <w:r w:rsidRPr="00C736AC">
              <w:t>персонал</w:t>
            </w:r>
          </w:p>
        </w:tc>
        <w:tc>
          <w:tcPr>
            <w:tcW w:w="2611" w:type="pct"/>
          </w:tcPr>
          <w:p w14:paraId="73275316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>организации</w:t>
            </w:r>
            <w:r w:rsidRPr="00C20D54">
              <w:t> по основной должности.</w:t>
            </w:r>
          </w:p>
          <w:p w14:paraId="46AB5E4A" w14:textId="77777777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записей:</w:t>
            </w:r>
          </w:p>
          <w:p w14:paraId="374D1AEB" w14:textId="656F366D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 xml:space="preserve">олжности иных медицинских работников (младший медицинский персонал) (id </w:t>
            </w:r>
            <w:r w:rsidR="002F1E12">
              <w:t>равно</w:t>
            </w:r>
            <w:r w:rsidR="002F1E12" w:rsidRPr="00C20D54">
              <w:t xml:space="preserve"> 200)</w:t>
            </w:r>
            <w:r w:rsidR="002F1E12">
              <w:t>;</w:t>
            </w:r>
          </w:p>
          <w:p w14:paraId="240E81A3" w14:textId="542304E0" w:rsidR="002F1E12" w:rsidRPr="00C20D54" w:rsidRDefault="00275E88" w:rsidP="002F1E12">
            <w:pPr>
              <w:pStyle w:val="1010"/>
            </w:pPr>
            <w:r>
              <w:t>д</w:t>
            </w:r>
            <w:r w:rsidR="002F1E12" w:rsidRPr="00C20D54">
              <w:t xml:space="preserve">олжности иных фармацевтических работников (младший фармацевтический персонал) (id </w:t>
            </w:r>
            <w:r w:rsidR="002F1E12">
              <w:t>равно</w:t>
            </w:r>
            <w:r w:rsidR="002F1E12" w:rsidRPr="00C20D54">
              <w:t xml:space="preserve"> 233)</w:t>
            </w:r>
          </w:p>
          <w:p w14:paraId="5B902301" w14:textId="4880DDAB" w:rsidR="002F1E12" w:rsidRPr="00C20D54" w:rsidRDefault="002F1E12" w:rsidP="002F1E12">
            <w:pPr>
              <w:pStyle w:val="104"/>
            </w:pPr>
            <w:r w:rsidRPr="00C20D54">
              <w:rPr>
                <w:iCs/>
              </w:rPr>
              <w:t xml:space="preserve">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704E6985" w14:textId="77777777" w:rsidTr="002F1E12">
        <w:trPr>
          <w:trHeight w:val="240"/>
        </w:trPr>
        <w:tc>
          <w:tcPr>
            <w:tcW w:w="246" w:type="pct"/>
            <w:vMerge/>
          </w:tcPr>
          <w:p w14:paraId="49376766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6D867D08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5B7798F6" w14:textId="77777777" w:rsidR="002F1E12" w:rsidRPr="00C20D54" w:rsidRDefault="002F1E12" w:rsidP="002F1E12">
            <w:pPr>
              <w:pStyle w:val="104"/>
            </w:pPr>
            <w:r w:rsidRPr="00C736AC">
              <w:t>Провизоры</w:t>
            </w:r>
          </w:p>
        </w:tc>
        <w:tc>
          <w:tcPr>
            <w:tcW w:w="2611" w:type="pct"/>
          </w:tcPr>
          <w:p w14:paraId="1633F55A" w14:textId="77777777" w:rsidR="002F1E12" w:rsidRPr="00C20D54" w:rsidRDefault="002F1E12" w:rsidP="002F1E12">
            <w:pPr>
              <w:pStyle w:val="104"/>
            </w:pPr>
            <w:r w:rsidRPr="00C20D54">
              <w:t xml:space="preserve">Количество незакрытых записей в личном деле в </w:t>
            </w:r>
            <w:r>
              <w:t>организации</w:t>
            </w:r>
            <w:r w:rsidRPr="00C20D54">
              <w:t> по основной должности.</w:t>
            </w:r>
          </w:p>
          <w:p w14:paraId="62584B52" w14:textId="6ED72681" w:rsidR="002F1E12" w:rsidRPr="00C20D54" w:rsidRDefault="002F1E12" w:rsidP="002F1E12">
            <w:pPr>
              <w:pStyle w:val="104"/>
            </w:pPr>
            <w:r w:rsidRPr="00C20D54">
              <w:t>Учитываются должности, являющиеся дочерними для записи «Должности специалистов с высшим профессиональным (фармацевтическим) образованием (провизоры)» (</w:t>
            </w:r>
            <w:r w:rsidRPr="00C20D54">
              <w:rPr>
                <w:lang w:val="en-US"/>
              </w:rPr>
              <w:t>id</w:t>
            </w:r>
            <w:r w:rsidRPr="00C20D54">
              <w:t xml:space="preserve"> </w:t>
            </w:r>
            <w:r>
              <w:t>равно</w:t>
            </w:r>
            <w:r w:rsidRPr="00C20D54">
              <w:t xml:space="preserve"> 223) 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  <w:tr w:rsidR="002F1E12" w:rsidRPr="00C20D54" w14:paraId="25F936EB" w14:textId="77777777" w:rsidTr="002F1E12">
        <w:trPr>
          <w:trHeight w:val="240"/>
        </w:trPr>
        <w:tc>
          <w:tcPr>
            <w:tcW w:w="246" w:type="pct"/>
            <w:vMerge/>
          </w:tcPr>
          <w:p w14:paraId="0B330044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80" w:type="pct"/>
            <w:vMerge/>
          </w:tcPr>
          <w:p w14:paraId="3E9DE860" w14:textId="77777777" w:rsidR="002F1E12" w:rsidRPr="00C20D54" w:rsidRDefault="002F1E12" w:rsidP="002F1E12">
            <w:pPr>
              <w:pStyle w:val="104"/>
            </w:pPr>
          </w:p>
        </w:tc>
        <w:tc>
          <w:tcPr>
            <w:tcW w:w="1064" w:type="pct"/>
          </w:tcPr>
          <w:p w14:paraId="4AE88324" w14:textId="77777777" w:rsidR="002F1E12" w:rsidRPr="00C736AC" w:rsidRDefault="002F1E12" w:rsidP="002F1E12">
            <w:pPr>
              <w:pStyle w:val="104"/>
            </w:pPr>
            <w:r w:rsidRPr="00C20D54">
              <w:t>Фармацевты</w:t>
            </w:r>
          </w:p>
        </w:tc>
        <w:tc>
          <w:tcPr>
            <w:tcW w:w="2611" w:type="pct"/>
          </w:tcPr>
          <w:p w14:paraId="54FBD4DE" w14:textId="77777777" w:rsidR="002F1E12" w:rsidRPr="00C20D54" w:rsidRDefault="002F1E12" w:rsidP="002F1E12">
            <w:pPr>
              <w:pStyle w:val="104"/>
            </w:pPr>
            <w:r w:rsidRPr="00C20D54">
              <w:t>Количество незакрытых записей в личном деле в</w:t>
            </w:r>
            <w:r>
              <w:t xml:space="preserve"> организации</w:t>
            </w:r>
            <w:r w:rsidRPr="00C20D54">
              <w:t> по основной должности.</w:t>
            </w:r>
          </w:p>
          <w:p w14:paraId="5C222BDA" w14:textId="78BAC844" w:rsidR="002F1E12" w:rsidRPr="00C20D54" w:rsidRDefault="002F1E12" w:rsidP="002F1E12">
            <w:pPr>
              <w:pStyle w:val="104"/>
            </w:pPr>
            <w:r w:rsidRPr="00C20D54">
              <w:t xml:space="preserve">Учитываются должности, являющиеся дочерними для записи «Должности специалистов со средним профессиональным (фармацевтическим) образованием (средний фармацевтический персонал)» (id </w:t>
            </w:r>
            <w:r>
              <w:t>равно</w:t>
            </w:r>
            <w:r w:rsidRPr="00C20D54">
              <w:t xml:space="preserve"> 229) в справочнике </w:t>
            </w:r>
            <w:r>
              <w:rPr>
                <w:rFonts w:eastAsia="Times New Roman" w:cs="Arial"/>
                <w:szCs w:val="20"/>
                <w:lang w:eastAsia="ru-RU"/>
              </w:rPr>
              <w:t xml:space="preserve">НСИ </w:t>
            </w:r>
            <w:r w:rsidRPr="00C20D54">
              <w:rPr>
                <w:rFonts w:eastAsia="Times New Roman" w:cs="Arial"/>
                <w:szCs w:val="20"/>
                <w:lang w:eastAsia="ru-RU"/>
              </w:rPr>
              <w:t xml:space="preserve">«ФРМР. Должности медицинского персонала» 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>(</w:t>
            </w:r>
            <w:r>
              <w:rPr>
                <w:rFonts w:eastAsia="Times New Roman" w:cs="Arial"/>
                <w:szCs w:val="20"/>
                <w:lang w:val="en-US" w:eastAsia="ru-RU"/>
              </w:rPr>
              <w:t>OID</w:t>
            </w:r>
            <w:r w:rsidRPr="004900A0">
              <w:rPr>
                <w:rFonts w:eastAsia="Times New Roman" w:cs="Arial"/>
                <w:szCs w:val="20"/>
                <w:lang w:eastAsia="ru-RU"/>
              </w:rPr>
              <w:t xml:space="preserve"> </w:t>
            </w:r>
            <w:r w:rsidRPr="004900A0">
              <w:rPr>
                <w:rStyle w:val="afe"/>
                <w:color w:val="000000" w:themeColor="text1"/>
              </w:rPr>
              <w:t>1.2.643.5.1.13.13.99.2.181</w:t>
            </w:r>
            <w:r w:rsidRPr="00C20D54">
              <w:t>)</w:t>
            </w:r>
          </w:p>
        </w:tc>
      </w:tr>
    </w:tbl>
    <w:p w14:paraId="64BC9E59" w14:textId="1999DD9A" w:rsidR="00A54432" w:rsidRPr="00C20D54" w:rsidRDefault="00A54432" w:rsidP="00A25157">
      <w:pPr>
        <w:pStyle w:val="54"/>
      </w:pPr>
      <w:r>
        <w:t>Отчет «</w:t>
      </w:r>
      <w:r w:rsidRPr="008310C3">
        <w:t>152. Отчет о сотрудниках, работающих в</w:t>
      </w:r>
      <w:r w:rsidRPr="00C20D54">
        <w:t xml:space="preserve"> организации</w:t>
      </w:r>
      <w:bookmarkEnd w:id="504"/>
      <w:r>
        <w:t>»</w:t>
      </w:r>
    </w:p>
    <w:p w14:paraId="3313B963" w14:textId="3EB97830" w:rsidR="00A54432" w:rsidRPr="00C20D54" w:rsidRDefault="00A54432" w:rsidP="00A54432">
      <w:pPr>
        <w:pStyle w:val="af2"/>
      </w:pPr>
      <w:r w:rsidRPr="00C20D54">
        <w:t xml:space="preserve">Данный отчет предоставляет информацию о </w:t>
      </w:r>
      <w:r w:rsidR="00587003">
        <w:t>медицинских и фармацевтических работниках</w:t>
      </w:r>
      <w:r w:rsidRPr="00C20D54">
        <w:t xml:space="preserve">, </w:t>
      </w:r>
      <w:r w:rsidR="00587003">
        <w:t>трудоустроенных в</w:t>
      </w:r>
      <w:r w:rsidRPr="00C20D54">
        <w:t xml:space="preserve"> организаци</w:t>
      </w:r>
      <w:r w:rsidR="00587003">
        <w:t>ю</w:t>
      </w:r>
      <w:r w:rsidRPr="00C20D54">
        <w:t xml:space="preserve">. </w:t>
      </w:r>
    </w:p>
    <w:p w14:paraId="16BBEAE0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422E5A08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0740C9C3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5B89040C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326D21C4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1FB53B24" w14:textId="25FDCABC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52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2612"/>
        <w:gridCol w:w="2465"/>
        <w:gridCol w:w="3801"/>
      </w:tblGrid>
      <w:tr w:rsidR="00A54432" w:rsidRPr="00C20D54" w14:paraId="0D72D6E8" w14:textId="77777777" w:rsidTr="002D1977">
        <w:trPr>
          <w:tblHeader/>
        </w:trPr>
        <w:tc>
          <w:tcPr>
            <w:tcW w:w="249" w:type="pct"/>
          </w:tcPr>
          <w:p w14:paraId="06AA8CE1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398" w:type="pct"/>
          </w:tcPr>
          <w:p w14:paraId="57EB3B13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19" w:type="pct"/>
          </w:tcPr>
          <w:p w14:paraId="76462F9A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5" w:type="pct"/>
          </w:tcPr>
          <w:p w14:paraId="7D9D0FC4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C75A50B" w14:textId="77777777" w:rsidTr="002D1977">
        <w:trPr>
          <w:trHeight w:val="217"/>
        </w:trPr>
        <w:tc>
          <w:tcPr>
            <w:tcW w:w="249" w:type="pct"/>
          </w:tcPr>
          <w:p w14:paraId="09AB29C6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398" w:type="pct"/>
          </w:tcPr>
          <w:p w14:paraId="066E39D8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1319" w:type="pct"/>
          </w:tcPr>
          <w:p w14:paraId="4DADCDB0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  <w:tc>
          <w:tcPr>
            <w:tcW w:w="2035" w:type="pct"/>
          </w:tcPr>
          <w:p w14:paraId="1FB8B7F3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70FBDC92" w14:textId="77777777" w:rsidTr="002D1977">
        <w:trPr>
          <w:trHeight w:val="217"/>
        </w:trPr>
        <w:tc>
          <w:tcPr>
            <w:tcW w:w="249" w:type="pct"/>
          </w:tcPr>
          <w:p w14:paraId="18496094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398" w:type="pct"/>
          </w:tcPr>
          <w:p w14:paraId="520ACF7A" w14:textId="014D8F47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19" w:type="pct"/>
          </w:tcPr>
          <w:p w14:paraId="03C660A1" w14:textId="2A08D335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5" w:type="pct"/>
          </w:tcPr>
          <w:p w14:paraId="6C75A3C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7818F855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6226AF67" w14:textId="77777777" w:rsidTr="002D1977">
        <w:trPr>
          <w:trHeight w:val="217"/>
        </w:trPr>
        <w:tc>
          <w:tcPr>
            <w:tcW w:w="249" w:type="pct"/>
          </w:tcPr>
          <w:p w14:paraId="0949CB72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398" w:type="pct"/>
          </w:tcPr>
          <w:p w14:paraId="6F0E985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19" w:type="pct"/>
          </w:tcPr>
          <w:p w14:paraId="1DF86B0D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5" w:type="pct"/>
          </w:tcPr>
          <w:p w14:paraId="5E2F92FC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DCD4AA8" w14:textId="77777777" w:rsidTr="002D1977">
        <w:trPr>
          <w:trHeight w:val="217"/>
        </w:trPr>
        <w:tc>
          <w:tcPr>
            <w:tcW w:w="249" w:type="pct"/>
          </w:tcPr>
          <w:p w14:paraId="0123E4CE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398" w:type="pct"/>
          </w:tcPr>
          <w:p w14:paraId="590D52E7" w14:textId="77777777" w:rsidR="00A54432" w:rsidRPr="00C20D54" w:rsidRDefault="00A54432" w:rsidP="002D1977">
            <w:pPr>
              <w:pStyle w:val="104"/>
            </w:pPr>
            <w:r w:rsidRPr="00C20D54">
              <w:t>Медицинская организация</w:t>
            </w:r>
          </w:p>
        </w:tc>
        <w:tc>
          <w:tcPr>
            <w:tcW w:w="1319" w:type="pct"/>
          </w:tcPr>
          <w:p w14:paraId="6F325E3A" w14:textId="77777777" w:rsidR="00A54432" w:rsidRPr="00C20D54" w:rsidRDefault="00A54432" w:rsidP="002D1977">
            <w:pPr>
              <w:pStyle w:val="104"/>
            </w:pPr>
            <w:r w:rsidRPr="00C20D54">
              <w:t>Наименование организации</w:t>
            </w:r>
          </w:p>
        </w:tc>
        <w:tc>
          <w:tcPr>
            <w:tcW w:w="2035" w:type="pct"/>
          </w:tcPr>
          <w:p w14:paraId="7A55DB7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AD162EF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C20D54" w14:paraId="685246E7" w14:textId="77777777" w:rsidTr="002D1977">
        <w:trPr>
          <w:trHeight w:val="217"/>
        </w:trPr>
        <w:tc>
          <w:tcPr>
            <w:tcW w:w="249" w:type="pct"/>
          </w:tcPr>
          <w:p w14:paraId="27B5F516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398" w:type="pct"/>
          </w:tcPr>
          <w:p w14:paraId="0A880F9B" w14:textId="77777777" w:rsidR="00A54432" w:rsidRPr="00C20D54" w:rsidRDefault="00A54432" w:rsidP="002D1977">
            <w:pPr>
              <w:pStyle w:val="104"/>
            </w:pPr>
            <w:r w:rsidRPr="00C20D54">
              <w:t>Вид/профиль деятельности организации</w:t>
            </w:r>
          </w:p>
        </w:tc>
        <w:tc>
          <w:tcPr>
            <w:tcW w:w="1319" w:type="pct"/>
          </w:tcPr>
          <w:p w14:paraId="20CB7325" w14:textId="77777777" w:rsidR="00A54432" w:rsidRPr="00C20D54" w:rsidRDefault="00A54432" w:rsidP="002D1977">
            <w:pPr>
              <w:pStyle w:val="104"/>
            </w:pPr>
            <w:r w:rsidRPr="00C20D54">
              <w:t>Вид/профиль деятельности медицинской организации</w:t>
            </w:r>
          </w:p>
        </w:tc>
        <w:tc>
          <w:tcPr>
            <w:tcW w:w="2035" w:type="pct"/>
          </w:tcPr>
          <w:p w14:paraId="380D110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38FDA30E" w14:textId="77777777" w:rsidTr="002D1977">
        <w:trPr>
          <w:trHeight w:val="217"/>
        </w:trPr>
        <w:tc>
          <w:tcPr>
            <w:tcW w:w="249" w:type="pct"/>
          </w:tcPr>
          <w:p w14:paraId="3776E934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398" w:type="pct"/>
          </w:tcPr>
          <w:p w14:paraId="67DD4F33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  <w:tc>
          <w:tcPr>
            <w:tcW w:w="1319" w:type="pct"/>
          </w:tcPr>
          <w:p w14:paraId="3034332A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  <w:tc>
          <w:tcPr>
            <w:tcW w:w="2035" w:type="pct"/>
          </w:tcPr>
          <w:p w14:paraId="5D9BB1B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E32DC2A" w14:textId="77777777" w:rsidTr="002D1977">
        <w:trPr>
          <w:trHeight w:val="217"/>
        </w:trPr>
        <w:tc>
          <w:tcPr>
            <w:tcW w:w="249" w:type="pct"/>
          </w:tcPr>
          <w:p w14:paraId="7565274D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398" w:type="pct"/>
          </w:tcPr>
          <w:p w14:paraId="44A19F4C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  <w:tc>
          <w:tcPr>
            <w:tcW w:w="1319" w:type="pct"/>
          </w:tcPr>
          <w:p w14:paraId="0768F6DD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  <w:tc>
          <w:tcPr>
            <w:tcW w:w="2035" w:type="pct"/>
          </w:tcPr>
          <w:p w14:paraId="60D31E0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95A3DAE" w14:textId="77777777" w:rsidTr="002D1977">
        <w:trPr>
          <w:trHeight w:val="217"/>
        </w:trPr>
        <w:tc>
          <w:tcPr>
            <w:tcW w:w="249" w:type="pct"/>
          </w:tcPr>
          <w:p w14:paraId="2034FBE5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398" w:type="pct"/>
          </w:tcPr>
          <w:p w14:paraId="2BB0425B" w14:textId="77777777" w:rsidR="00A54432" w:rsidRPr="00C20D54" w:rsidRDefault="00A54432" w:rsidP="002D1977">
            <w:pPr>
              <w:pStyle w:val="104"/>
            </w:pPr>
            <w:r w:rsidRPr="00C20D54">
              <w:t>Временное исполнение</w:t>
            </w:r>
          </w:p>
        </w:tc>
        <w:tc>
          <w:tcPr>
            <w:tcW w:w="1319" w:type="pct"/>
          </w:tcPr>
          <w:p w14:paraId="23EE5F72" w14:textId="77777777" w:rsidR="00A54432" w:rsidRPr="00C20D54" w:rsidRDefault="00A54432" w:rsidP="002D1977">
            <w:pPr>
              <w:pStyle w:val="104"/>
            </w:pPr>
            <w:r w:rsidRPr="00C20D54">
              <w:t>Временное исполнение</w:t>
            </w:r>
          </w:p>
        </w:tc>
        <w:tc>
          <w:tcPr>
            <w:tcW w:w="2035" w:type="pct"/>
          </w:tcPr>
          <w:p w14:paraId="0AD06FB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952CB9E" w14:textId="77777777" w:rsidTr="002D1977">
        <w:trPr>
          <w:trHeight w:val="217"/>
        </w:trPr>
        <w:tc>
          <w:tcPr>
            <w:tcW w:w="249" w:type="pct"/>
          </w:tcPr>
          <w:p w14:paraId="15FD2EA1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1398" w:type="pct"/>
          </w:tcPr>
          <w:p w14:paraId="2CF2980D" w14:textId="77777777" w:rsidR="00A54432" w:rsidRPr="00C20D54" w:rsidRDefault="00A54432" w:rsidP="002D1977">
            <w:pPr>
              <w:pStyle w:val="104"/>
            </w:pPr>
            <w:r w:rsidRPr="00C20D54">
              <w:t>Тип занятия должности</w:t>
            </w:r>
          </w:p>
        </w:tc>
        <w:tc>
          <w:tcPr>
            <w:tcW w:w="1319" w:type="pct"/>
          </w:tcPr>
          <w:p w14:paraId="71C00216" w14:textId="77777777" w:rsidR="00A54432" w:rsidRPr="00C20D54" w:rsidRDefault="00A54432" w:rsidP="002D1977">
            <w:pPr>
              <w:pStyle w:val="104"/>
            </w:pPr>
            <w:r w:rsidRPr="00C20D54">
              <w:t>Тип занятия должности</w:t>
            </w:r>
          </w:p>
        </w:tc>
        <w:tc>
          <w:tcPr>
            <w:tcW w:w="2035" w:type="pct"/>
          </w:tcPr>
          <w:p w14:paraId="6E1CFE4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A1ACD2E" w14:textId="77777777" w:rsidTr="002D1977">
        <w:trPr>
          <w:trHeight w:val="217"/>
        </w:trPr>
        <w:tc>
          <w:tcPr>
            <w:tcW w:w="249" w:type="pct"/>
          </w:tcPr>
          <w:p w14:paraId="285A5BAB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1398" w:type="pct"/>
          </w:tcPr>
          <w:p w14:paraId="2D7B7ED9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19" w:type="pct"/>
          </w:tcPr>
          <w:p w14:paraId="75BE087F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работников</w:t>
            </w:r>
          </w:p>
        </w:tc>
        <w:tc>
          <w:tcPr>
            <w:tcW w:w="2035" w:type="pct"/>
          </w:tcPr>
          <w:p w14:paraId="1658DCC9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213E4677" w14:textId="614E40B4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_Ref42587761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53</w:t>
      </w:r>
      <w:r w:rsidRPr="00C20D54">
        <w:fldChar w:fldCharType="end"/>
      </w:r>
      <w:r w:rsidRPr="00C20D54">
        <w:t>).</w:t>
      </w:r>
    </w:p>
    <w:p w14:paraId="6D21F428" w14:textId="1ADB6F9F" w:rsidR="00A54432" w:rsidRPr="00C20D54" w:rsidRDefault="00A54432" w:rsidP="00A54432">
      <w:pPr>
        <w:pStyle w:val="afffffffff4"/>
        <w:rPr>
          <w:color w:val="000000" w:themeColor="text1"/>
        </w:rPr>
      </w:pPr>
      <w:bookmarkStart w:id="506" w:name="_Ref42587761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53</w:t>
      </w:r>
      <w:r w:rsidRPr="00C20D54">
        <w:rPr>
          <w:noProof/>
          <w:color w:val="000000" w:themeColor="text1"/>
        </w:rPr>
        <w:fldChar w:fldCharType="end"/>
      </w:r>
      <w:bookmarkEnd w:id="506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17"/>
        <w:gridCol w:w="1887"/>
        <w:gridCol w:w="1839"/>
        <w:gridCol w:w="5201"/>
      </w:tblGrid>
      <w:tr w:rsidR="00A54432" w:rsidRPr="00C20D54" w14:paraId="2B14F0EC" w14:textId="77777777" w:rsidTr="002D1977">
        <w:trPr>
          <w:tblHeader/>
        </w:trPr>
        <w:tc>
          <w:tcPr>
            <w:tcW w:w="223" w:type="pct"/>
          </w:tcPr>
          <w:p w14:paraId="4AA093D3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994" w:type="pct"/>
            <w:gridSpan w:val="2"/>
          </w:tcPr>
          <w:p w14:paraId="0D53D1B5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783" w:type="pct"/>
          </w:tcPr>
          <w:p w14:paraId="63A0CE3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2C261F48" w14:textId="77777777" w:rsidTr="002D1977">
        <w:trPr>
          <w:trHeight w:val="352"/>
        </w:trPr>
        <w:tc>
          <w:tcPr>
            <w:tcW w:w="223" w:type="pct"/>
          </w:tcPr>
          <w:p w14:paraId="5D6B63C0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7BDEAAAB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  <w:tc>
          <w:tcPr>
            <w:tcW w:w="2783" w:type="pct"/>
          </w:tcPr>
          <w:p w14:paraId="28464DDF" w14:textId="77777777" w:rsidR="00A54432" w:rsidRPr="00C20D54" w:rsidRDefault="00A54432" w:rsidP="002D1977">
            <w:pPr>
              <w:pStyle w:val="104"/>
            </w:pPr>
            <w:r w:rsidRPr="00C20D54">
              <w:t>СНИЛС работника</w:t>
            </w:r>
          </w:p>
        </w:tc>
      </w:tr>
      <w:tr w:rsidR="00A54432" w:rsidRPr="00C20D54" w14:paraId="16584521" w14:textId="77777777" w:rsidTr="002D1977">
        <w:trPr>
          <w:trHeight w:val="312"/>
        </w:trPr>
        <w:tc>
          <w:tcPr>
            <w:tcW w:w="223" w:type="pct"/>
          </w:tcPr>
          <w:p w14:paraId="4D8ADAA2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62F24BA5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</w:p>
        </w:tc>
        <w:tc>
          <w:tcPr>
            <w:tcW w:w="2783" w:type="pct"/>
          </w:tcPr>
          <w:p w14:paraId="044CEE22" w14:textId="77777777" w:rsidR="00A54432" w:rsidRPr="00C20D54" w:rsidRDefault="00A54432" w:rsidP="002D1977">
            <w:pPr>
              <w:pStyle w:val="104"/>
            </w:pPr>
            <w:r w:rsidRPr="00C20D54">
              <w:t>Фамилия работника</w:t>
            </w:r>
          </w:p>
        </w:tc>
      </w:tr>
      <w:tr w:rsidR="00A54432" w:rsidRPr="00C20D54" w14:paraId="09035D04" w14:textId="77777777" w:rsidTr="002D1977">
        <w:trPr>
          <w:trHeight w:val="318"/>
        </w:trPr>
        <w:tc>
          <w:tcPr>
            <w:tcW w:w="223" w:type="pct"/>
          </w:tcPr>
          <w:p w14:paraId="5360ADFF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3EFFF384" w14:textId="77777777" w:rsidR="00A54432" w:rsidRPr="00C20D54" w:rsidRDefault="00A54432" w:rsidP="002D1977">
            <w:pPr>
              <w:pStyle w:val="104"/>
            </w:pPr>
            <w:r w:rsidRPr="00C20D54">
              <w:t>Имя</w:t>
            </w:r>
          </w:p>
        </w:tc>
        <w:tc>
          <w:tcPr>
            <w:tcW w:w="2783" w:type="pct"/>
          </w:tcPr>
          <w:p w14:paraId="7C2DEDA9" w14:textId="77777777" w:rsidR="00A54432" w:rsidRPr="00C20D54" w:rsidRDefault="00A54432" w:rsidP="002D1977">
            <w:pPr>
              <w:pStyle w:val="104"/>
            </w:pPr>
            <w:r w:rsidRPr="00C20D54">
              <w:t>Имя работник</w:t>
            </w:r>
            <w:r>
              <w:t>а</w:t>
            </w:r>
          </w:p>
        </w:tc>
      </w:tr>
      <w:tr w:rsidR="00A54432" w:rsidRPr="00C20D54" w14:paraId="350EDA10" w14:textId="77777777" w:rsidTr="002D1977">
        <w:trPr>
          <w:trHeight w:val="302"/>
        </w:trPr>
        <w:tc>
          <w:tcPr>
            <w:tcW w:w="223" w:type="pct"/>
          </w:tcPr>
          <w:p w14:paraId="6114163A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5AA59C9D" w14:textId="77777777" w:rsidR="00A54432" w:rsidRPr="00C20D54" w:rsidRDefault="00A54432" w:rsidP="002D1977">
            <w:pPr>
              <w:pStyle w:val="104"/>
            </w:pPr>
            <w:r w:rsidRPr="00C20D54">
              <w:t>Отчество</w:t>
            </w:r>
          </w:p>
        </w:tc>
        <w:tc>
          <w:tcPr>
            <w:tcW w:w="2783" w:type="pct"/>
          </w:tcPr>
          <w:p w14:paraId="1E76224E" w14:textId="77777777" w:rsidR="00A54432" w:rsidRPr="00C20D54" w:rsidRDefault="00A54432" w:rsidP="002D1977">
            <w:pPr>
              <w:pStyle w:val="104"/>
            </w:pPr>
            <w:r w:rsidRPr="00C20D54">
              <w:t>Отчество работника</w:t>
            </w:r>
          </w:p>
        </w:tc>
      </w:tr>
      <w:tr w:rsidR="00A54432" w:rsidRPr="00C20D54" w14:paraId="44991FB2" w14:textId="77777777" w:rsidTr="002D1977">
        <w:trPr>
          <w:trHeight w:val="325"/>
        </w:trPr>
        <w:tc>
          <w:tcPr>
            <w:tcW w:w="223" w:type="pct"/>
          </w:tcPr>
          <w:p w14:paraId="15D0557B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746C15F7" w14:textId="77777777" w:rsidR="00A54432" w:rsidRPr="00C20D54" w:rsidRDefault="00A54432" w:rsidP="002D1977">
            <w:pPr>
              <w:pStyle w:val="104"/>
            </w:pPr>
            <w:r w:rsidRPr="00C20D54">
              <w:t>Пол</w:t>
            </w:r>
          </w:p>
        </w:tc>
        <w:tc>
          <w:tcPr>
            <w:tcW w:w="2783" w:type="pct"/>
          </w:tcPr>
          <w:p w14:paraId="71938D1A" w14:textId="77777777" w:rsidR="00A54432" w:rsidRPr="00C20D54" w:rsidRDefault="00A54432" w:rsidP="002D1977">
            <w:pPr>
              <w:pStyle w:val="104"/>
            </w:pPr>
            <w:r w:rsidRPr="00C20D54">
              <w:t>Пол работника</w:t>
            </w:r>
          </w:p>
        </w:tc>
      </w:tr>
      <w:tr w:rsidR="00A54432" w:rsidRPr="00C20D54" w14:paraId="54833597" w14:textId="77777777" w:rsidTr="002D1977">
        <w:trPr>
          <w:trHeight w:val="325"/>
        </w:trPr>
        <w:tc>
          <w:tcPr>
            <w:tcW w:w="223" w:type="pct"/>
          </w:tcPr>
          <w:p w14:paraId="4161D63E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994" w:type="pct"/>
            <w:gridSpan w:val="2"/>
          </w:tcPr>
          <w:p w14:paraId="6164D58C" w14:textId="77777777" w:rsidR="00A54432" w:rsidRPr="00C20D54" w:rsidRDefault="00A54432" w:rsidP="002D1977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2783" w:type="pct"/>
          </w:tcPr>
          <w:p w14:paraId="74615192" w14:textId="77777777" w:rsidR="00A54432" w:rsidRPr="00C20D54" w:rsidRDefault="00A54432" w:rsidP="002D1977">
            <w:pPr>
              <w:pStyle w:val="104"/>
            </w:pPr>
            <w:r w:rsidRPr="00C20D54">
              <w:t>Дата рождения работника</w:t>
            </w:r>
          </w:p>
        </w:tc>
      </w:tr>
      <w:tr w:rsidR="00A54432" w:rsidRPr="00C20D54" w14:paraId="7BD6092F" w14:textId="77777777" w:rsidTr="002D1977">
        <w:trPr>
          <w:trHeight w:val="210"/>
        </w:trPr>
        <w:tc>
          <w:tcPr>
            <w:tcW w:w="223" w:type="pct"/>
            <w:vMerge w:val="restart"/>
          </w:tcPr>
          <w:p w14:paraId="48ABBCE5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010" w:type="pct"/>
            <w:vMerge w:val="restart"/>
          </w:tcPr>
          <w:p w14:paraId="7F7A6B43" w14:textId="77777777" w:rsidR="00A54432" w:rsidRPr="00C20D54" w:rsidRDefault="00A54432" w:rsidP="002D1977">
            <w:pPr>
              <w:pStyle w:val="104"/>
            </w:pPr>
            <w:r w:rsidRPr="00C20D54">
              <w:t>Сведения о трудоустройстве</w:t>
            </w:r>
          </w:p>
        </w:tc>
        <w:tc>
          <w:tcPr>
            <w:tcW w:w="984" w:type="pct"/>
          </w:tcPr>
          <w:p w14:paraId="1671F3E3" w14:textId="5F56AD63" w:rsidR="00A54432" w:rsidRPr="00C20D54" w:rsidRDefault="00A54432" w:rsidP="002D1977">
            <w:pPr>
              <w:pStyle w:val="104"/>
              <w:rPr>
                <w:rFonts w:eastAsia="Times New Roman" w:cs="Arial"/>
                <w:bCs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Субъек</w:t>
            </w:r>
            <w:r w:rsidR="001179C1">
              <w:rPr>
                <w:rFonts w:eastAsia="Times New Roman"/>
                <w:lang w:eastAsia="ru-RU"/>
              </w:rPr>
              <w:t>т</w:t>
            </w:r>
            <w:r w:rsidR="00392399">
              <w:rPr>
                <w:rFonts w:eastAsia="Times New Roman"/>
                <w:lang w:eastAsia="ru-RU"/>
              </w:rPr>
              <w:t xml:space="preserve"> РФ</w:t>
            </w:r>
          </w:p>
          <w:p w14:paraId="2CA5F96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2783" w:type="pct"/>
          </w:tcPr>
          <w:p w14:paraId="765D7ECA" w14:textId="3453F3B6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организации</w:t>
            </w:r>
          </w:p>
        </w:tc>
      </w:tr>
      <w:tr w:rsidR="00A54432" w:rsidRPr="00C20D54" w14:paraId="261FA170" w14:textId="77777777" w:rsidTr="002D1977">
        <w:trPr>
          <w:trHeight w:val="185"/>
        </w:trPr>
        <w:tc>
          <w:tcPr>
            <w:tcW w:w="223" w:type="pct"/>
            <w:vMerge/>
          </w:tcPr>
          <w:p w14:paraId="5D2B4F6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191071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13C9E8CE" w14:textId="77777777" w:rsidR="00A54432" w:rsidRPr="00C20D54" w:rsidRDefault="00A54432" w:rsidP="002D1977">
            <w:pPr>
              <w:pStyle w:val="104"/>
            </w:pPr>
            <w:r w:rsidRPr="00C20D54">
              <w:t>OID организации</w:t>
            </w:r>
          </w:p>
        </w:tc>
        <w:tc>
          <w:tcPr>
            <w:tcW w:w="2783" w:type="pct"/>
          </w:tcPr>
          <w:p w14:paraId="43F4EC7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>
              <w:t>Уникальный идентификатор</w:t>
            </w:r>
            <w:r w:rsidRPr="00C20D54">
              <w:rPr>
                <w:rFonts w:eastAsia="Times New Roman"/>
                <w:lang w:eastAsia="ru-RU"/>
              </w:rPr>
              <w:t xml:space="preserve"> организации</w:t>
            </w:r>
          </w:p>
        </w:tc>
      </w:tr>
      <w:tr w:rsidR="00A54432" w:rsidRPr="00C20D54" w14:paraId="454AFF70" w14:textId="77777777" w:rsidTr="002D1977">
        <w:trPr>
          <w:trHeight w:val="210"/>
        </w:trPr>
        <w:tc>
          <w:tcPr>
            <w:tcW w:w="223" w:type="pct"/>
            <w:vMerge/>
          </w:tcPr>
          <w:p w14:paraId="26811F3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4297D03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551C514E" w14:textId="77777777" w:rsidR="00A54432" w:rsidRPr="00C20D54" w:rsidRDefault="00A54432" w:rsidP="002D1977">
            <w:pPr>
              <w:pStyle w:val="104"/>
            </w:pPr>
            <w:r w:rsidRPr="00C20D54">
              <w:t>Вид деятельности организации</w:t>
            </w:r>
          </w:p>
        </w:tc>
        <w:tc>
          <w:tcPr>
            <w:tcW w:w="2783" w:type="pct"/>
          </w:tcPr>
          <w:p w14:paraId="3A68106D" w14:textId="77777777" w:rsidR="00A54432" w:rsidRPr="00C20D54" w:rsidRDefault="00A54432" w:rsidP="002D1977">
            <w:pPr>
              <w:pStyle w:val="104"/>
              <w:rPr>
                <w:rFonts w:cs="Arial"/>
                <w:bCs/>
              </w:rPr>
            </w:pPr>
            <w:r w:rsidRPr="00C20D54">
              <w:t xml:space="preserve">Вид деятельности </w:t>
            </w:r>
            <w:r w:rsidRPr="00C20D54">
              <w:rPr>
                <w:rFonts w:cs="Arial"/>
                <w:bCs/>
              </w:rPr>
              <w:t>медицинской</w:t>
            </w:r>
            <w:r w:rsidRPr="00C20D54">
              <w:t xml:space="preserve"> организации</w:t>
            </w:r>
          </w:p>
        </w:tc>
      </w:tr>
      <w:tr w:rsidR="00A54432" w:rsidRPr="00C20D54" w14:paraId="2580AFB2" w14:textId="77777777" w:rsidTr="002D1977">
        <w:trPr>
          <w:trHeight w:val="125"/>
        </w:trPr>
        <w:tc>
          <w:tcPr>
            <w:tcW w:w="223" w:type="pct"/>
            <w:vMerge/>
          </w:tcPr>
          <w:p w14:paraId="69363D5B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0DCCBC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1183B8CA" w14:textId="77777777" w:rsidR="00A54432" w:rsidRPr="00C20D54" w:rsidRDefault="00A54432" w:rsidP="002D1977">
            <w:pPr>
              <w:pStyle w:val="104"/>
            </w:pPr>
            <w:r w:rsidRPr="00C20D54">
              <w:t>Профиль деятельности организации</w:t>
            </w:r>
          </w:p>
        </w:tc>
        <w:tc>
          <w:tcPr>
            <w:tcW w:w="2783" w:type="pct"/>
          </w:tcPr>
          <w:p w14:paraId="0554E924" w14:textId="77777777" w:rsidR="00A54432" w:rsidRPr="00C20D54" w:rsidRDefault="00A54432" w:rsidP="002D1977">
            <w:pPr>
              <w:pStyle w:val="104"/>
              <w:rPr>
                <w:rFonts w:cs="Arial"/>
                <w:bCs/>
              </w:rPr>
            </w:pPr>
            <w:r w:rsidRPr="00C20D54">
              <w:t xml:space="preserve">Профиль деятельности </w:t>
            </w:r>
            <w:r w:rsidRPr="00C20D54">
              <w:rPr>
                <w:rFonts w:cs="Arial"/>
                <w:bCs/>
              </w:rPr>
              <w:t>медицинской</w:t>
            </w:r>
            <w:r w:rsidRPr="00C20D54">
              <w:t xml:space="preserve"> организации</w:t>
            </w:r>
          </w:p>
        </w:tc>
      </w:tr>
      <w:tr w:rsidR="00A54432" w:rsidRPr="00C20D54" w14:paraId="335D5FC6" w14:textId="77777777" w:rsidTr="002D1977">
        <w:trPr>
          <w:trHeight w:val="170"/>
        </w:trPr>
        <w:tc>
          <w:tcPr>
            <w:tcW w:w="223" w:type="pct"/>
            <w:vMerge/>
          </w:tcPr>
          <w:p w14:paraId="54E0FA2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55EAB19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27ABE9DD" w14:textId="77777777" w:rsidR="00A54432" w:rsidRPr="00C20D54" w:rsidRDefault="00A54432" w:rsidP="002D1977">
            <w:pPr>
              <w:pStyle w:val="104"/>
            </w:pPr>
            <w:r w:rsidRPr="00C20D54">
              <w:t>Краткое наименование организации</w:t>
            </w:r>
          </w:p>
        </w:tc>
        <w:tc>
          <w:tcPr>
            <w:tcW w:w="2783" w:type="pct"/>
          </w:tcPr>
          <w:p w14:paraId="09378E5E" w14:textId="77777777" w:rsidR="00A54432" w:rsidRPr="00C20D54" w:rsidRDefault="00A54432" w:rsidP="002D1977">
            <w:pPr>
              <w:pStyle w:val="104"/>
            </w:pPr>
            <w:r w:rsidRPr="00C20D54">
              <w:t>Краткое наименование организации</w:t>
            </w:r>
          </w:p>
        </w:tc>
      </w:tr>
      <w:tr w:rsidR="00A54432" w:rsidRPr="00C20D54" w14:paraId="2C9941AF" w14:textId="77777777" w:rsidTr="002D1977">
        <w:trPr>
          <w:trHeight w:val="240"/>
        </w:trPr>
        <w:tc>
          <w:tcPr>
            <w:tcW w:w="223" w:type="pct"/>
            <w:vMerge/>
          </w:tcPr>
          <w:p w14:paraId="20300E8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EAA954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212DBA22" w14:textId="77777777" w:rsidR="00A54432" w:rsidRPr="00C20D54" w:rsidRDefault="00A54432" w:rsidP="002D1977">
            <w:pPr>
              <w:pStyle w:val="104"/>
            </w:pPr>
            <w:r w:rsidRPr="00C20D54">
              <w:t>OID структурного подразделения</w:t>
            </w:r>
          </w:p>
        </w:tc>
        <w:tc>
          <w:tcPr>
            <w:tcW w:w="2783" w:type="pct"/>
          </w:tcPr>
          <w:p w14:paraId="724A6F35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структурного подразделения</w:t>
            </w:r>
          </w:p>
        </w:tc>
      </w:tr>
      <w:tr w:rsidR="00A54432" w:rsidRPr="00C20D54" w14:paraId="08892465" w14:textId="77777777" w:rsidTr="002D1977">
        <w:trPr>
          <w:trHeight w:val="240"/>
        </w:trPr>
        <w:tc>
          <w:tcPr>
            <w:tcW w:w="223" w:type="pct"/>
            <w:vMerge/>
          </w:tcPr>
          <w:p w14:paraId="0E79B31D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DD91F8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3D9B362A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  <w:tc>
          <w:tcPr>
            <w:tcW w:w="2783" w:type="pct"/>
          </w:tcPr>
          <w:p w14:paraId="0679C50C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</w:tr>
      <w:tr w:rsidR="00A54432" w:rsidRPr="00C20D54" w14:paraId="0453E9B5" w14:textId="77777777" w:rsidTr="002D1977">
        <w:trPr>
          <w:trHeight w:val="240"/>
        </w:trPr>
        <w:tc>
          <w:tcPr>
            <w:tcW w:w="223" w:type="pct"/>
            <w:vMerge/>
          </w:tcPr>
          <w:p w14:paraId="1045F1A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654B85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5B3184B3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  <w:tc>
          <w:tcPr>
            <w:tcW w:w="2783" w:type="pct"/>
          </w:tcPr>
          <w:p w14:paraId="15BCBAB8" w14:textId="77777777" w:rsidR="00A54432" w:rsidRPr="00C20D54" w:rsidRDefault="00A54432" w:rsidP="002D1977">
            <w:pPr>
              <w:pStyle w:val="104"/>
            </w:pPr>
            <w:r w:rsidRPr="00C20D54">
              <w:t>Вид структурного подразделения</w:t>
            </w:r>
          </w:p>
        </w:tc>
      </w:tr>
      <w:tr w:rsidR="00A54432" w:rsidRPr="00C20D54" w14:paraId="68401336" w14:textId="77777777" w:rsidTr="002D1977">
        <w:trPr>
          <w:trHeight w:val="240"/>
        </w:trPr>
        <w:tc>
          <w:tcPr>
            <w:tcW w:w="223" w:type="pct"/>
            <w:vMerge/>
          </w:tcPr>
          <w:p w14:paraId="2239757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115BE5E5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0D8F343F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  <w:tc>
          <w:tcPr>
            <w:tcW w:w="2783" w:type="pct"/>
          </w:tcPr>
          <w:p w14:paraId="49D41540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</w:tr>
      <w:tr w:rsidR="00A54432" w:rsidRPr="00C20D54" w14:paraId="4E9583E5" w14:textId="77777777" w:rsidTr="002D1977">
        <w:trPr>
          <w:trHeight w:val="240"/>
        </w:trPr>
        <w:tc>
          <w:tcPr>
            <w:tcW w:w="223" w:type="pct"/>
            <w:vMerge/>
          </w:tcPr>
          <w:p w14:paraId="7D2DEC1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5C6F04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1BFD4118" w14:textId="77777777" w:rsidR="00A54432" w:rsidRPr="00C20D54" w:rsidRDefault="00A54432" w:rsidP="002D1977">
            <w:pPr>
              <w:pStyle w:val="104"/>
            </w:pPr>
            <w:r w:rsidRPr="00C20D54">
              <w:t>OID отделения стационара</w:t>
            </w:r>
          </w:p>
        </w:tc>
        <w:tc>
          <w:tcPr>
            <w:tcW w:w="2783" w:type="pct"/>
          </w:tcPr>
          <w:p w14:paraId="5DB6F302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отделения стационара (при наличии, иначе – пустое поле)</w:t>
            </w:r>
          </w:p>
        </w:tc>
      </w:tr>
      <w:tr w:rsidR="00A54432" w:rsidRPr="00C20D54" w14:paraId="6AC0C25C" w14:textId="77777777" w:rsidTr="002D1977">
        <w:trPr>
          <w:trHeight w:val="240"/>
        </w:trPr>
        <w:tc>
          <w:tcPr>
            <w:tcW w:w="223" w:type="pct"/>
            <w:vMerge/>
          </w:tcPr>
          <w:p w14:paraId="58F1BECF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4D31E42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0E0A03DC" w14:textId="77777777" w:rsidR="00A54432" w:rsidRPr="00C20D54" w:rsidRDefault="00A54432" w:rsidP="002D1977">
            <w:pPr>
              <w:pStyle w:val="104"/>
            </w:pPr>
            <w:r w:rsidRPr="00C20D54">
              <w:t>Наименование отделения стационара</w:t>
            </w:r>
          </w:p>
        </w:tc>
        <w:tc>
          <w:tcPr>
            <w:tcW w:w="2783" w:type="pct"/>
          </w:tcPr>
          <w:p w14:paraId="3142CD0A" w14:textId="77777777" w:rsidR="00A54432" w:rsidRPr="00C20D54" w:rsidRDefault="00A54432" w:rsidP="002D1977">
            <w:pPr>
              <w:pStyle w:val="104"/>
            </w:pPr>
            <w:r w:rsidRPr="00C20D54">
              <w:t>Наименование отделения стационара (при наличии, иначе – пустое поле)</w:t>
            </w:r>
          </w:p>
        </w:tc>
      </w:tr>
      <w:tr w:rsidR="00A54432" w:rsidRPr="00C20D54" w14:paraId="22584E13" w14:textId="77777777" w:rsidTr="002D1977">
        <w:trPr>
          <w:trHeight w:val="240"/>
        </w:trPr>
        <w:tc>
          <w:tcPr>
            <w:tcW w:w="223" w:type="pct"/>
            <w:vMerge/>
          </w:tcPr>
          <w:p w14:paraId="7FED396E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4AC1346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71038484" w14:textId="77777777" w:rsidR="00A54432" w:rsidRPr="00C20D54" w:rsidRDefault="00A54432" w:rsidP="002D1977">
            <w:pPr>
              <w:pStyle w:val="104"/>
            </w:pPr>
            <w:r w:rsidRPr="00C20D54">
              <w:t>Тип занятия должности</w:t>
            </w:r>
          </w:p>
        </w:tc>
        <w:tc>
          <w:tcPr>
            <w:tcW w:w="2783" w:type="pct"/>
          </w:tcPr>
          <w:p w14:paraId="2EFFB1E4" w14:textId="77777777" w:rsidR="00A54432" w:rsidRPr="00C20D54" w:rsidRDefault="00A54432" w:rsidP="002D1977">
            <w:pPr>
              <w:pStyle w:val="104"/>
            </w:pPr>
            <w:r w:rsidRPr="00C20D54">
              <w:t>Тип занятия должности</w:t>
            </w:r>
          </w:p>
        </w:tc>
      </w:tr>
      <w:tr w:rsidR="00A54432" w:rsidRPr="00C20D54" w14:paraId="5F2698CD" w14:textId="77777777" w:rsidTr="002D1977">
        <w:trPr>
          <w:trHeight w:val="240"/>
        </w:trPr>
        <w:tc>
          <w:tcPr>
            <w:tcW w:w="223" w:type="pct"/>
            <w:vMerge/>
          </w:tcPr>
          <w:p w14:paraId="30B7E500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19D91063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37566235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2783" w:type="pct"/>
          </w:tcPr>
          <w:p w14:paraId="08026698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</w:tr>
      <w:tr w:rsidR="00A54432" w:rsidRPr="00C20D54" w14:paraId="29496AAE" w14:textId="77777777" w:rsidTr="002D1977">
        <w:trPr>
          <w:trHeight w:val="240"/>
        </w:trPr>
        <w:tc>
          <w:tcPr>
            <w:tcW w:w="223" w:type="pct"/>
            <w:vMerge/>
          </w:tcPr>
          <w:p w14:paraId="66C0EA87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11F2392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148652AD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Ставка</w:t>
            </w:r>
          </w:p>
        </w:tc>
        <w:tc>
          <w:tcPr>
            <w:tcW w:w="2783" w:type="pct"/>
          </w:tcPr>
          <w:p w14:paraId="001E665B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Ставка</w:t>
            </w:r>
          </w:p>
        </w:tc>
      </w:tr>
      <w:tr w:rsidR="00A54432" w:rsidRPr="00C20D54" w14:paraId="45F8E52E" w14:textId="77777777" w:rsidTr="002D1977">
        <w:trPr>
          <w:trHeight w:val="240"/>
        </w:trPr>
        <w:tc>
          <w:tcPr>
            <w:tcW w:w="223" w:type="pct"/>
            <w:vMerge/>
          </w:tcPr>
          <w:p w14:paraId="008E62D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71729AD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54ABD21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начала</w:t>
            </w:r>
          </w:p>
        </w:tc>
        <w:tc>
          <w:tcPr>
            <w:tcW w:w="2783" w:type="pct"/>
          </w:tcPr>
          <w:p w14:paraId="5EA6F459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начала</w:t>
            </w:r>
          </w:p>
        </w:tc>
      </w:tr>
      <w:tr w:rsidR="00A54432" w:rsidRPr="00C20D54" w14:paraId="7520E572" w14:textId="77777777" w:rsidTr="002D1977">
        <w:trPr>
          <w:trHeight w:val="240"/>
        </w:trPr>
        <w:tc>
          <w:tcPr>
            <w:tcW w:w="223" w:type="pct"/>
            <w:vMerge/>
          </w:tcPr>
          <w:p w14:paraId="787CF04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6C1B849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76BADE7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окончания</w:t>
            </w:r>
          </w:p>
        </w:tc>
        <w:tc>
          <w:tcPr>
            <w:tcW w:w="2783" w:type="pct"/>
          </w:tcPr>
          <w:p w14:paraId="79F6337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окончания</w:t>
            </w:r>
          </w:p>
        </w:tc>
      </w:tr>
      <w:tr w:rsidR="00A54432" w:rsidRPr="00C20D54" w14:paraId="3F2842E7" w14:textId="77777777" w:rsidTr="002D1977">
        <w:trPr>
          <w:trHeight w:val="240"/>
        </w:trPr>
        <w:tc>
          <w:tcPr>
            <w:tcW w:w="223" w:type="pct"/>
            <w:vMerge/>
          </w:tcPr>
          <w:p w14:paraId="0A0F2D72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034F189A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0C6F898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Причина временного неисполнения функциональных обязанностей</w:t>
            </w:r>
          </w:p>
        </w:tc>
        <w:tc>
          <w:tcPr>
            <w:tcW w:w="2783" w:type="pct"/>
          </w:tcPr>
          <w:p w14:paraId="2DFC3273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Причина временного неисполнения функциональных обязанностей (</w:t>
            </w:r>
            <w:r w:rsidRPr="00C20D54">
              <w:rPr>
                <w:rFonts w:eastAsia="Times New Roman" w:cs="Arial"/>
                <w:lang w:eastAsia="ru-RU"/>
              </w:rPr>
              <w:t>при наличии, иначе – пустое поле</w:t>
            </w:r>
            <w:r w:rsidRPr="00C20D54">
              <w:rPr>
                <w:rFonts w:eastAsia="Times New Roman"/>
                <w:lang w:eastAsia="ru-RU"/>
              </w:rPr>
              <w:t>)</w:t>
            </w:r>
          </w:p>
        </w:tc>
      </w:tr>
      <w:tr w:rsidR="00A54432" w:rsidRPr="00C20D54" w14:paraId="2ABBDCD3" w14:textId="77777777" w:rsidTr="002D1977">
        <w:trPr>
          <w:trHeight w:val="240"/>
        </w:trPr>
        <w:tc>
          <w:tcPr>
            <w:tcW w:w="223" w:type="pct"/>
            <w:vMerge/>
          </w:tcPr>
          <w:p w14:paraId="069B8069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1699E7E8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296265C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начала неисполнения</w:t>
            </w:r>
          </w:p>
        </w:tc>
        <w:tc>
          <w:tcPr>
            <w:tcW w:w="2783" w:type="pct"/>
          </w:tcPr>
          <w:p w14:paraId="3EE678F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начала временного неисполнения функциональных обязанностей (</w:t>
            </w:r>
            <w:r w:rsidRPr="00C20D54">
              <w:rPr>
                <w:rFonts w:eastAsia="Times New Roman" w:cs="Arial"/>
                <w:lang w:eastAsia="ru-RU"/>
              </w:rPr>
              <w:t>при наличии, иначе – пустое поле</w:t>
            </w:r>
            <w:r w:rsidRPr="00C20D54">
              <w:rPr>
                <w:rFonts w:eastAsia="Times New Roman"/>
                <w:lang w:eastAsia="ru-RU"/>
              </w:rPr>
              <w:t>)</w:t>
            </w:r>
          </w:p>
        </w:tc>
      </w:tr>
      <w:tr w:rsidR="00A54432" w:rsidRPr="00C20D54" w14:paraId="709250D2" w14:textId="77777777" w:rsidTr="002D1977">
        <w:trPr>
          <w:trHeight w:val="315"/>
        </w:trPr>
        <w:tc>
          <w:tcPr>
            <w:tcW w:w="223" w:type="pct"/>
            <w:vMerge/>
          </w:tcPr>
          <w:p w14:paraId="04134181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1010" w:type="pct"/>
            <w:vMerge/>
          </w:tcPr>
          <w:p w14:paraId="71C4A3D6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984" w:type="pct"/>
          </w:tcPr>
          <w:p w14:paraId="1FCE4ED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окончания</w:t>
            </w:r>
          </w:p>
          <w:p w14:paraId="48B4538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неисполнения</w:t>
            </w:r>
          </w:p>
          <w:p w14:paraId="48F4E9F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</w:p>
        </w:tc>
        <w:tc>
          <w:tcPr>
            <w:tcW w:w="2783" w:type="pct"/>
          </w:tcPr>
          <w:p w14:paraId="76C14C20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Дата окончания</w:t>
            </w:r>
            <w:r>
              <w:rPr>
                <w:rFonts w:eastAsia="Times New Roman"/>
                <w:lang w:eastAsia="ru-RU"/>
              </w:rPr>
              <w:t xml:space="preserve"> </w:t>
            </w:r>
            <w:r w:rsidRPr="00C20D54">
              <w:rPr>
                <w:rFonts w:eastAsia="Times New Roman"/>
                <w:lang w:eastAsia="ru-RU"/>
              </w:rPr>
              <w:t>временного неисполнения функциональных обязанностей (при наличии, иначе – пустое поле)</w:t>
            </w:r>
          </w:p>
        </w:tc>
      </w:tr>
    </w:tbl>
    <w:p w14:paraId="38338964" w14:textId="446402FB" w:rsidR="00A54432" w:rsidRPr="00A25157" w:rsidRDefault="00A54432" w:rsidP="00A25157">
      <w:pPr>
        <w:pStyle w:val="54"/>
        <w:rPr>
          <w:rStyle w:val="aff2"/>
          <w:b/>
          <w:bCs/>
        </w:rPr>
      </w:pPr>
      <w:bookmarkStart w:id="507" w:name="_Toc89079995"/>
      <w:r w:rsidRPr="00A25157">
        <w:t>Отчет «</w:t>
      </w:r>
      <w:r w:rsidRPr="00A25157">
        <w:rPr>
          <w:rStyle w:val="aff2"/>
          <w:b/>
          <w:bCs/>
        </w:rPr>
        <w:t>160. Отчет о потребности в специалистах»</w:t>
      </w:r>
    </w:p>
    <w:p w14:paraId="2C2A99F8" w14:textId="21076458" w:rsidR="00A54432" w:rsidRPr="00CD1E07" w:rsidRDefault="00A54432" w:rsidP="00A54432">
      <w:pPr>
        <w:pStyle w:val="af2"/>
      </w:pPr>
      <w:r w:rsidRPr="00F07E04">
        <w:t xml:space="preserve">В рамках процесса </w:t>
      </w:r>
      <w:r w:rsidRPr="00A06BC9">
        <w:t>ведени</w:t>
      </w:r>
      <w:r>
        <w:t>я</w:t>
      </w:r>
      <w:r w:rsidRPr="00A06BC9">
        <w:t xml:space="preserve"> персонифицированного учета медицинских</w:t>
      </w:r>
      <w:r>
        <w:t xml:space="preserve"> и фармацевтических </w:t>
      </w:r>
      <w:r w:rsidRPr="00A06BC9">
        <w:t xml:space="preserve">работников </w:t>
      </w:r>
      <w:r>
        <w:rPr>
          <w:spacing w:val="-1"/>
        </w:rPr>
        <w:t xml:space="preserve">в Подсистеме </w:t>
      </w:r>
      <w:r w:rsidRPr="00CD1E07">
        <w:t>реализована отчетная форма со сведениями по сопоставлению количества штатных единиц, указанных в штатном расписании, занятым ставкам в разрезе медицинских</w:t>
      </w:r>
      <w:r>
        <w:t xml:space="preserve"> и фармацевтических</w:t>
      </w:r>
      <w:r w:rsidRPr="00CD1E07">
        <w:t xml:space="preserve"> организаций, субъектов </w:t>
      </w:r>
      <w:r w:rsidR="001179C1" w:rsidRPr="00C20D54">
        <w:t>Российской Федерации</w:t>
      </w:r>
      <w:r w:rsidRPr="00CD1E07">
        <w:t xml:space="preserve"> и должностей медицинских </w:t>
      </w:r>
      <w:r>
        <w:t xml:space="preserve">и фармацевтических </w:t>
      </w:r>
      <w:r w:rsidRPr="00CD1E07">
        <w:t xml:space="preserve">работников, а также </w:t>
      </w:r>
      <w:r>
        <w:t xml:space="preserve">по </w:t>
      </w:r>
      <w:r w:rsidRPr="00CD1E07">
        <w:t xml:space="preserve">количеству работников, временно не исполняющих </w:t>
      </w:r>
      <w:r>
        <w:t xml:space="preserve">функциональные </w:t>
      </w:r>
      <w:r w:rsidRPr="00CD1E07">
        <w:t>обязанности.</w:t>
      </w:r>
    </w:p>
    <w:p w14:paraId="7961945C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2F858263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2FE7D846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6C60B3C5" w14:textId="77777777" w:rsidR="00A54432" w:rsidRPr="00C20D54" w:rsidRDefault="00A54432" w:rsidP="00A54432">
      <w:pPr>
        <w:pStyle w:val="17"/>
      </w:pPr>
      <w:r w:rsidRPr="00C20D54">
        <w:t>Работник МЗ (ФРМР);</w:t>
      </w:r>
    </w:p>
    <w:p w14:paraId="54DD6B33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Работник МЗ (кадровый департамент) (ФРМР);</w:t>
      </w:r>
    </w:p>
    <w:p w14:paraId="4D666D40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6D7A1567" w14:textId="54C49B88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SEQ Таблица \* ARABIC </w:instrText>
      </w:r>
      <w:r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54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–</w:t>
      </w:r>
      <w:r w:rsidRPr="00C20D54">
        <w:rPr>
          <w:color w:val="000000" w:themeColor="text1"/>
        </w:rPr>
        <w:t xml:space="preserve">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2F466144" w14:textId="77777777" w:rsidTr="002D1977">
        <w:trPr>
          <w:tblHeader/>
        </w:trPr>
        <w:tc>
          <w:tcPr>
            <w:tcW w:w="245" w:type="pct"/>
          </w:tcPr>
          <w:p w14:paraId="7F93F27F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69CAE97F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286C949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688E1EF4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0CA355EC" w14:textId="77777777" w:rsidTr="002D1977">
        <w:trPr>
          <w:trHeight w:val="217"/>
        </w:trPr>
        <w:tc>
          <w:tcPr>
            <w:tcW w:w="245" w:type="pct"/>
          </w:tcPr>
          <w:p w14:paraId="3A0E3363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4DD633F5" w14:textId="77777777" w:rsidR="00A54432" w:rsidRPr="00C20D54" w:rsidRDefault="00A54432" w:rsidP="002D1977">
            <w:pPr>
              <w:pStyle w:val="104"/>
            </w:pPr>
            <w:r w:rsidRPr="00C20D54">
              <w:t>Дата начала периода</w:t>
            </w:r>
          </w:p>
        </w:tc>
        <w:tc>
          <w:tcPr>
            <w:tcW w:w="1321" w:type="pct"/>
          </w:tcPr>
          <w:p w14:paraId="2D94136C" w14:textId="77777777" w:rsidR="00A54432" w:rsidRPr="00C20D54" w:rsidRDefault="00A54432" w:rsidP="002D1977">
            <w:pPr>
              <w:pStyle w:val="104"/>
            </w:pPr>
            <w:r w:rsidRPr="00C20D54">
              <w:t>Дата начала периода</w:t>
            </w:r>
          </w:p>
        </w:tc>
        <w:tc>
          <w:tcPr>
            <w:tcW w:w="2034" w:type="pct"/>
          </w:tcPr>
          <w:p w14:paraId="24B9F2C6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60FB0D32" w14:textId="77777777" w:rsidTr="002D1977">
        <w:trPr>
          <w:trHeight w:val="217"/>
        </w:trPr>
        <w:tc>
          <w:tcPr>
            <w:tcW w:w="245" w:type="pct"/>
          </w:tcPr>
          <w:p w14:paraId="7123F6DA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0BC20B46" w14:textId="2607B55A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2E373C7F" w14:textId="07A6697B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1818933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01D4EFAA" w14:textId="7777777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пользователя.</w:t>
            </w:r>
          </w:p>
        </w:tc>
      </w:tr>
      <w:tr w:rsidR="00A54432" w:rsidRPr="00C20D54" w14:paraId="239AEF1C" w14:textId="77777777" w:rsidTr="002D1977">
        <w:trPr>
          <w:trHeight w:val="217"/>
        </w:trPr>
        <w:tc>
          <w:tcPr>
            <w:tcW w:w="245" w:type="pct"/>
          </w:tcPr>
          <w:p w14:paraId="1A36191A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286DAE13" w14:textId="77777777" w:rsidR="00A54432" w:rsidRPr="00C20D54" w:rsidRDefault="00A54432" w:rsidP="002D1977">
            <w:pPr>
              <w:pStyle w:val="104"/>
            </w:pPr>
            <w:r w:rsidRPr="00C20D54">
              <w:t>Медицинская организация</w:t>
            </w:r>
          </w:p>
        </w:tc>
        <w:tc>
          <w:tcPr>
            <w:tcW w:w="1321" w:type="pct"/>
          </w:tcPr>
          <w:p w14:paraId="12BBC827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2034" w:type="pct"/>
          </w:tcPr>
          <w:p w14:paraId="48FA2AF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404EA19E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C20D54" w14:paraId="48CBF9DC" w14:textId="77777777" w:rsidTr="002D1977">
        <w:trPr>
          <w:trHeight w:val="655"/>
        </w:trPr>
        <w:tc>
          <w:tcPr>
            <w:tcW w:w="245" w:type="pct"/>
          </w:tcPr>
          <w:p w14:paraId="09D3CE4E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1D9E449B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21" w:type="pct"/>
          </w:tcPr>
          <w:p w14:paraId="5BBA9F9C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работников медицинских организаций</w:t>
            </w:r>
          </w:p>
        </w:tc>
        <w:tc>
          <w:tcPr>
            <w:tcW w:w="2034" w:type="pct"/>
          </w:tcPr>
          <w:p w14:paraId="218A117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543D56A5" w14:textId="0C41170B" w:rsidR="00A54432" w:rsidRPr="00C20D54" w:rsidRDefault="00A54432" w:rsidP="00A54432">
      <w:pPr>
        <w:pStyle w:val="afffffff9"/>
      </w:pPr>
      <w:r w:rsidRPr="007606A9">
        <w:t xml:space="preserve">В </w:t>
      </w:r>
      <w:r>
        <w:t xml:space="preserve">данном </w:t>
      </w:r>
      <w:r w:rsidRPr="007606A9">
        <w:t>отчете содержатся сведения по сопоставлению количества штатных единиц, указанных в штатном расписании, занятым ставкам в разрезе организаций, субъектов Российской Федерации и должностей медицинских и фармацевтических работников</w:t>
      </w:r>
      <w:r>
        <w:t xml:space="preserve">. </w:t>
      </w:r>
      <w:r w:rsidRPr="00C20D54">
        <w:t xml:space="preserve">Описание полей, которые содержатся в отчете, </w:t>
      </w:r>
      <w:r w:rsidR="008A5D81">
        <w:t>приведено в таблице ниже.</w:t>
      </w:r>
    </w:p>
    <w:p w14:paraId="7E6679EC" w14:textId="32C71506" w:rsidR="008A5D81" w:rsidRPr="00C20D54" w:rsidRDefault="008A5D81" w:rsidP="008A5D81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SEQ Таблица \* ARABIC </w:instrText>
      </w:r>
      <w:r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55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–</w:t>
      </w:r>
      <w:r w:rsidRPr="00C20D54">
        <w:rPr>
          <w:color w:val="000000" w:themeColor="text1"/>
        </w:rPr>
        <w:t xml:space="preserve">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2928"/>
        <w:gridCol w:w="5950"/>
      </w:tblGrid>
      <w:tr w:rsidR="00A54432" w:rsidRPr="00C20D54" w14:paraId="6A4713B2" w14:textId="77777777" w:rsidTr="002D1977">
        <w:trPr>
          <w:tblHeader/>
        </w:trPr>
        <w:tc>
          <w:tcPr>
            <w:tcW w:w="249" w:type="pct"/>
          </w:tcPr>
          <w:p w14:paraId="23FBC3CD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67" w:type="pct"/>
          </w:tcPr>
          <w:p w14:paraId="0C936066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3184" w:type="pct"/>
          </w:tcPr>
          <w:p w14:paraId="0CE5E321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6BB3FEC0" w14:textId="77777777" w:rsidTr="002D1977">
        <w:trPr>
          <w:trHeight w:val="352"/>
        </w:trPr>
        <w:tc>
          <w:tcPr>
            <w:tcW w:w="249" w:type="pct"/>
          </w:tcPr>
          <w:p w14:paraId="43CB8209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67" w:type="pct"/>
          </w:tcPr>
          <w:p w14:paraId="71485C19" w14:textId="77777777" w:rsidR="00A54432" w:rsidRPr="00C20D54" w:rsidRDefault="00A54432" w:rsidP="002D1977">
            <w:pPr>
              <w:pStyle w:val="104"/>
            </w:pPr>
            <w:r w:rsidRPr="00C20D54">
              <w:t>Дата</w:t>
            </w:r>
          </w:p>
        </w:tc>
        <w:tc>
          <w:tcPr>
            <w:tcW w:w="3184" w:type="pct"/>
          </w:tcPr>
          <w:p w14:paraId="00021A34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формируется отчет</w:t>
            </w:r>
          </w:p>
        </w:tc>
      </w:tr>
      <w:tr w:rsidR="00A54432" w:rsidRPr="00C20D54" w14:paraId="167EB3D3" w14:textId="77777777" w:rsidTr="002D1977">
        <w:trPr>
          <w:trHeight w:val="309"/>
        </w:trPr>
        <w:tc>
          <w:tcPr>
            <w:tcW w:w="249" w:type="pct"/>
          </w:tcPr>
          <w:p w14:paraId="7340FEFD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567" w:type="pct"/>
          </w:tcPr>
          <w:p w14:paraId="1F8325A0" w14:textId="77777777" w:rsidR="00A54432" w:rsidRPr="00C20D54" w:rsidRDefault="00A54432" w:rsidP="002D1977">
            <w:pPr>
              <w:pStyle w:val="104"/>
            </w:pPr>
            <w:r w:rsidRPr="00C20D54">
              <w:t>№</w:t>
            </w:r>
          </w:p>
        </w:tc>
        <w:tc>
          <w:tcPr>
            <w:tcW w:w="3184" w:type="pct"/>
          </w:tcPr>
          <w:p w14:paraId="05472C64" w14:textId="77777777" w:rsidR="00A54432" w:rsidRPr="00C20D54" w:rsidRDefault="00A54432" w:rsidP="002D1977">
            <w:pPr>
              <w:pStyle w:val="104"/>
            </w:pPr>
            <w:r w:rsidRPr="00C20D54">
              <w:t>Порядковый номер строки отчета</w:t>
            </w:r>
          </w:p>
        </w:tc>
      </w:tr>
      <w:tr w:rsidR="00A54432" w:rsidRPr="00C20D54" w14:paraId="6AD8785C" w14:textId="77777777" w:rsidTr="002D1977">
        <w:trPr>
          <w:trHeight w:val="316"/>
        </w:trPr>
        <w:tc>
          <w:tcPr>
            <w:tcW w:w="249" w:type="pct"/>
          </w:tcPr>
          <w:p w14:paraId="15C561AC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567" w:type="pct"/>
          </w:tcPr>
          <w:p w14:paraId="5040C9EB" w14:textId="22275B0F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3184" w:type="pct"/>
          </w:tcPr>
          <w:p w14:paraId="608F0C51" w14:textId="6B408C6F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, к которому относится </w:t>
            </w:r>
            <w:r>
              <w:t>организация</w:t>
            </w:r>
          </w:p>
        </w:tc>
      </w:tr>
      <w:tr w:rsidR="00A54432" w:rsidRPr="00C20D54" w14:paraId="3E63173D" w14:textId="77777777" w:rsidTr="002D1977">
        <w:trPr>
          <w:trHeight w:val="277"/>
        </w:trPr>
        <w:tc>
          <w:tcPr>
            <w:tcW w:w="249" w:type="pct"/>
          </w:tcPr>
          <w:p w14:paraId="0D8E41B5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567" w:type="pct"/>
          </w:tcPr>
          <w:p w14:paraId="257B7FF7" w14:textId="77777777" w:rsidR="00A54432" w:rsidRPr="00C20D54" w:rsidRDefault="00A54432" w:rsidP="002D1977">
            <w:pPr>
              <w:pStyle w:val="104"/>
            </w:pPr>
            <w:r w:rsidRPr="00C20D54">
              <w:t>OID MO</w:t>
            </w:r>
          </w:p>
        </w:tc>
        <w:tc>
          <w:tcPr>
            <w:tcW w:w="3184" w:type="pct"/>
          </w:tcPr>
          <w:p w14:paraId="0DE8FDF3" w14:textId="77777777" w:rsidR="00A54432" w:rsidRPr="00C20D54" w:rsidRDefault="00A54432" w:rsidP="002D1977">
            <w:pPr>
              <w:pStyle w:val="104"/>
            </w:pPr>
            <w:r w:rsidRPr="00C20D54">
              <w:t>Идентификатор организации</w:t>
            </w:r>
          </w:p>
        </w:tc>
      </w:tr>
      <w:tr w:rsidR="00A54432" w:rsidRPr="00C20D54" w14:paraId="69C06E50" w14:textId="77777777" w:rsidTr="002D1977">
        <w:trPr>
          <w:trHeight w:val="325"/>
        </w:trPr>
        <w:tc>
          <w:tcPr>
            <w:tcW w:w="249" w:type="pct"/>
          </w:tcPr>
          <w:p w14:paraId="7A7F4F55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567" w:type="pct"/>
          </w:tcPr>
          <w:p w14:paraId="0113575C" w14:textId="77777777" w:rsidR="00A54432" w:rsidRPr="00C20D54" w:rsidRDefault="00A54432" w:rsidP="002D1977">
            <w:pPr>
              <w:pStyle w:val="104"/>
            </w:pPr>
            <w:r w:rsidRPr="00C20D54">
              <w:t>Наименование медицинской организации</w:t>
            </w:r>
          </w:p>
        </w:tc>
        <w:tc>
          <w:tcPr>
            <w:tcW w:w="3184" w:type="pct"/>
          </w:tcPr>
          <w:p w14:paraId="5E0B120D" w14:textId="77777777" w:rsidR="00A54432" w:rsidRPr="00C20D54" w:rsidRDefault="00A54432" w:rsidP="002D1977">
            <w:pPr>
              <w:pStyle w:val="104"/>
            </w:pPr>
            <w:r w:rsidRPr="00C20D54">
              <w:t>Наименование организации</w:t>
            </w:r>
          </w:p>
        </w:tc>
      </w:tr>
      <w:tr w:rsidR="00A54432" w:rsidRPr="00C20D54" w14:paraId="20F58942" w14:textId="77777777" w:rsidTr="002D1977">
        <w:trPr>
          <w:trHeight w:val="330"/>
        </w:trPr>
        <w:tc>
          <w:tcPr>
            <w:tcW w:w="249" w:type="pct"/>
          </w:tcPr>
          <w:p w14:paraId="1654E674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567" w:type="pct"/>
          </w:tcPr>
          <w:p w14:paraId="5219BF7D" w14:textId="77777777" w:rsidR="00A54432" w:rsidRPr="00C20D54" w:rsidRDefault="00A54432" w:rsidP="002D1977">
            <w:pPr>
              <w:pStyle w:val="104"/>
            </w:pPr>
            <w:r w:rsidRPr="00C20D54">
              <w:t>OID СП</w:t>
            </w:r>
          </w:p>
        </w:tc>
        <w:tc>
          <w:tcPr>
            <w:tcW w:w="3184" w:type="pct"/>
          </w:tcPr>
          <w:p w14:paraId="40D405F6" w14:textId="77777777" w:rsidR="00A54432" w:rsidRPr="00C20D54" w:rsidRDefault="00A54432" w:rsidP="002D1977">
            <w:pPr>
              <w:pStyle w:val="104"/>
            </w:pPr>
            <w:r w:rsidRPr="00C20D54">
              <w:t>Идентификатор структурного подразделения организации</w:t>
            </w:r>
          </w:p>
        </w:tc>
      </w:tr>
      <w:tr w:rsidR="00A54432" w:rsidRPr="00C20D54" w14:paraId="48819C22" w14:textId="77777777" w:rsidTr="002D1977">
        <w:trPr>
          <w:trHeight w:val="277"/>
        </w:trPr>
        <w:tc>
          <w:tcPr>
            <w:tcW w:w="249" w:type="pct"/>
          </w:tcPr>
          <w:p w14:paraId="069F691E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567" w:type="pct"/>
          </w:tcPr>
          <w:p w14:paraId="2C9069F5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  <w:tc>
          <w:tcPr>
            <w:tcW w:w="3184" w:type="pct"/>
          </w:tcPr>
          <w:p w14:paraId="3B3DAF7A" w14:textId="77777777" w:rsidR="00A54432" w:rsidRPr="00C20D54" w:rsidRDefault="00A54432" w:rsidP="002D1977">
            <w:pPr>
              <w:pStyle w:val="104"/>
            </w:pPr>
            <w:r w:rsidRPr="00C20D54">
              <w:t>Наименование структурного подразделения организации</w:t>
            </w:r>
          </w:p>
        </w:tc>
      </w:tr>
      <w:tr w:rsidR="00A54432" w:rsidRPr="00C20D54" w14:paraId="6DE3B6EC" w14:textId="77777777" w:rsidTr="002D1977">
        <w:trPr>
          <w:trHeight w:val="369"/>
        </w:trPr>
        <w:tc>
          <w:tcPr>
            <w:tcW w:w="249" w:type="pct"/>
          </w:tcPr>
          <w:p w14:paraId="2F4FA2C3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567" w:type="pct"/>
          </w:tcPr>
          <w:p w14:paraId="1D23E796" w14:textId="77777777" w:rsidR="00A54432" w:rsidRPr="00C20D54" w:rsidRDefault="00A54432" w:rsidP="002D1977">
            <w:pPr>
              <w:pStyle w:val="104"/>
            </w:pPr>
            <w:r w:rsidRPr="00C20D54">
              <w:t>Должность медицинского работника</w:t>
            </w:r>
          </w:p>
        </w:tc>
        <w:tc>
          <w:tcPr>
            <w:tcW w:w="3184" w:type="pct"/>
          </w:tcPr>
          <w:p w14:paraId="057829AE" w14:textId="77777777" w:rsidR="00A54432" w:rsidRPr="00C20D54" w:rsidRDefault="00A54432" w:rsidP="002D1977">
            <w:pPr>
              <w:pStyle w:val="104"/>
            </w:pPr>
            <w:r w:rsidRPr="00C20D54">
              <w:t>Наименование должности работника</w:t>
            </w:r>
          </w:p>
        </w:tc>
      </w:tr>
      <w:tr w:rsidR="00A54432" w:rsidRPr="00C20D54" w14:paraId="21857ABD" w14:textId="77777777" w:rsidTr="002D1977">
        <w:trPr>
          <w:trHeight w:val="461"/>
        </w:trPr>
        <w:tc>
          <w:tcPr>
            <w:tcW w:w="249" w:type="pct"/>
          </w:tcPr>
          <w:p w14:paraId="53ED7D36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1567" w:type="pct"/>
          </w:tcPr>
          <w:p w14:paraId="58E955A9" w14:textId="77777777" w:rsidR="00A54432" w:rsidRPr="00C20D54" w:rsidRDefault="00A54432" w:rsidP="002D1977">
            <w:pPr>
              <w:pStyle w:val="104"/>
            </w:pPr>
            <w:r w:rsidRPr="00C20D54">
              <w:t>Штатные единицы</w:t>
            </w:r>
          </w:p>
        </w:tc>
        <w:tc>
          <w:tcPr>
            <w:tcW w:w="3184" w:type="pct"/>
          </w:tcPr>
          <w:p w14:paraId="0A881475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штатных единиц </w:t>
            </w:r>
            <w:r>
              <w:t>согласно ш</w:t>
            </w:r>
            <w:r w:rsidRPr="00C20D54">
              <w:t>татно</w:t>
            </w:r>
            <w:r>
              <w:t>му</w:t>
            </w:r>
            <w:r w:rsidRPr="00C20D54">
              <w:t xml:space="preserve"> расписани</w:t>
            </w:r>
            <w:r>
              <w:t xml:space="preserve">ю </w:t>
            </w:r>
            <w:r w:rsidRPr="00C20D54">
              <w:t>организации</w:t>
            </w:r>
          </w:p>
        </w:tc>
      </w:tr>
      <w:tr w:rsidR="00A54432" w:rsidRPr="00C20D54" w14:paraId="69B4E3EF" w14:textId="77777777" w:rsidTr="002D1977">
        <w:trPr>
          <w:trHeight w:val="567"/>
        </w:trPr>
        <w:tc>
          <w:tcPr>
            <w:tcW w:w="249" w:type="pct"/>
          </w:tcPr>
          <w:p w14:paraId="18C25AE9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1567" w:type="pct"/>
          </w:tcPr>
          <w:p w14:paraId="73266399" w14:textId="77777777" w:rsidR="00A54432" w:rsidRPr="00C20D54" w:rsidRDefault="00A54432" w:rsidP="002D1977">
            <w:pPr>
              <w:pStyle w:val="104"/>
            </w:pPr>
            <w:r w:rsidRPr="00C20D54">
              <w:t>Занятые ставки</w:t>
            </w:r>
          </w:p>
        </w:tc>
        <w:tc>
          <w:tcPr>
            <w:tcW w:w="3184" w:type="pct"/>
          </w:tcPr>
          <w:p w14:paraId="22C7E550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 занятых единиц согласно </w:t>
            </w:r>
            <w:r>
              <w:t>л</w:t>
            </w:r>
            <w:r w:rsidRPr="00C20D54">
              <w:t>ичным делам работников, трудоустроенных в организации</w:t>
            </w:r>
          </w:p>
        </w:tc>
      </w:tr>
      <w:tr w:rsidR="00A54432" w:rsidRPr="00C20D54" w14:paraId="6E19E22B" w14:textId="77777777" w:rsidTr="002D1977">
        <w:trPr>
          <w:trHeight w:val="655"/>
        </w:trPr>
        <w:tc>
          <w:tcPr>
            <w:tcW w:w="249" w:type="pct"/>
          </w:tcPr>
          <w:p w14:paraId="5B9938AA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  <w:r>
              <w:t>.</w:t>
            </w:r>
          </w:p>
        </w:tc>
        <w:tc>
          <w:tcPr>
            <w:tcW w:w="1567" w:type="pct"/>
          </w:tcPr>
          <w:p w14:paraId="201FC0BB" w14:textId="77777777" w:rsidR="00A54432" w:rsidRPr="00C20D54" w:rsidRDefault="00A54432" w:rsidP="002D1977">
            <w:pPr>
              <w:pStyle w:val="104"/>
            </w:pPr>
            <w:r w:rsidRPr="00C20D54">
              <w:t>Внешнее совместительство</w:t>
            </w:r>
          </w:p>
        </w:tc>
        <w:tc>
          <w:tcPr>
            <w:tcW w:w="3184" w:type="pct"/>
          </w:tcPr>
          <w:p w14:paraId="7D3179C8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единиц согласно </w:t>
            </w:r>
            <w:r>
              <w:t>л</w:t>
            </w:r>
            <w:r w:rsidRPr="00C20D54">
              <w:t xml:space="preserve">ичным делам </w:t>
            </w:r>
            <w:r>
              <w:t>р</w:t>
            </w:r>
            <w:r w:rsidRPr="00C20D54">
              <w:t>аботников,</w:t>
            </w:r>
            <w:r>
              <w:t xml:space="preserve"> </w:t>
            </w:r>
            <w:r w:rsidRPr="00C20D54">
              <w:t xml:space="preserve">трудоустроенных с признаком </w:t>
            </w:r>
            <w:r>
              <w:t>«</w:t>
            </w:r>
            <w:r w:rsidRPr="00C20D54">
              <w:t>Внешнее совместительство</w:t>
            </w:r>
            <w:r>
              <w:t>»</w:t>
            </w:r>
            <w:r w:rsidRPr="00C20D54">
              <w:t xml:space="preserve"> в организации</w:t>
            </w:r>
          </w:p>
        </w:tc>
      </w:tr>
      <w:tr w:rsidR="00A54432" w:rsidRPr="00C20D54" w14:paraId="23455FC9" w14:textId="77777777" w:rsidTr="002D1977">
        <w:trPr>
          <w:trHeight w:val="545"/>
        </w:trPr>
        <w:tc>
          <w:tcPr>
            <w:tcW w:w="249" w:type="pct"/>
          </w:tcPr>
          <w:p w14:paraId="720676D7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  <w:r>
              <w:t>.</w:t>
            </w:r>
          </w:p>
        </w:tc>
        <w:tc>
          <w:tcPr>
            <w:tcW w:w="1567" w:type="pct"/>
          </w:tcPr>
          <w:p w14:paraId="7D0A139B" w14:textId="77777777" w:rsidR="00A54432" w:rsidRPr="00C20D54" w:rsidRDefault="00A54432" w:rsidP="002D1977">
            <w:pPr>
              <w:pStyle w:val="104"/>
            </w:pPr>
            <w:r w:rsidRPr="00C20D54">
              <w:t>Временно не исполняющие обязанности</w:t>
            </w:r>
          </w:p>
        </w:tc>
        <w:tc>
          <w:tcPr>
            <w:tcW w:w="3184" w:type="pct"/>
          </w:tcPr>
          <w:p w14:paraId="069F2B1B" w14:textId="20A027D0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 w:rsidR="00587003">
              <w:t>работников</w:t>
            </w:r>
            <w:r w:rsidRPr="00C20D54">
              <w:t xml:space="preserve">, временно не исполняющих </w:t>
            </w:r>
            <w:r>
              <w:t xml:space="preserve">функциональные </w:t>
            </w:r>
            <w:r w:rsidRPr="00C20D54">
              <w:t xml:space="preserve">обязанности (согласно записи в </w:t>
            </w:r>
            <w:r>
              <w:t>л</w:t>
            </w:r>
            <w:r w:rsidRPr="00C20D54">
              <w:t>ичном деле)</w:t>
            </w:r>
          </w:p>
        </w:tc>
      </w:tr>
      <w:tr w:rsidR="00A54432" w:rsidRPr="00C20D54" w14:paraId="1F167AAD" w14:textId="77777777" w:rsidTr="002D1977">
        <w:trPr>
          <w:trHeight w:val="273"/>
        </w:trPr>
        <w:tc>
          <w:tcPr>
            <w:tcW w:w="249" w:type="pct"/>
          </w:tcPr>
          <w:p w14:paraId="3778659B" w14:textId="77777777" w:rsidR="00A54432" w:rsidRPr="00C20D54" w:rsidRDefault="00A54432" w:rsidP="002D1977">
            <w:pPr>
              <w:pStyle w:val="104"/>
            </w:pPr>
            <w:r w:rsidRPr="00C20D54">
              <w:t>13</w:t>
            </w:r>
            <w:r>
              <w:t>.</w:t>
            </w:r>
          </w:p>
        </w:tc>
        <w:tc>
          <w:tcPr>
            <w:tcW w:w="1567" w:type="pct"/>
            <w:shd w:val="clear" w:color="auto" w:fill="auto"/>
          </w:tcPr>
          <w:p w14:paraId="20DEBF01" w14:textId="77777777" w:rsidR="00A54432" w:rsidRPr="00C20D54" w:rsidRDefault="00A54432" w:rsidP="002D1977">
            <w:pPr>
              <w:pStyle w:val="104"/>
            </w:pPr>
            <w:r w:rsidRPr="00C20D54">
              <w:t>Свободные вакансии</w:t>
            </w:r>
          </w:p>
        </w:tc>
        <w:tc>
          <w:tcPr>
            <w:tcW w:w="3184" w:type="pct"/>
          </w:tcPr>
          <w:p w14:paraId="1C525F15" w14:textId="77777777" w:rsidR="00A54432" w:rsidRPr="00C20D54" w:rsidRDefault="00A54432" w:rsidP="002D1977">
            <w:pPr>
              <w:pStyle w:val="104"/>
            </w:pPr>
            <w:r w:rsidRPr="00C20D54">
              <w:t>Количество незанятых штатных единиц</w:t>
            </w:r>
          </w:p>
        </w:tc>
      </w:tr>
    </w:tbl>
    <w:p w14:paraId="3C6D14B7" w14:textId="7DAE0023" w:rsidR="00A54432" w:rsidRPr="00C20D54" w:rsidRDefault="00A54432" w:rsidP="00A25157">
      <w:pPr>
        <w:pStyle w:val="54"/>
      </w:pPr>
      <w:r>
        <w:t>Отчет «</w:t>
      </w:r>
      <w:r w:rsidRPr="00C20D54">
        <w:t>161. Отчет о движении кадров для анализа динамики устранения кадрового дефицита ФНР</w:t>
      </w:r>
      <w:bookmarkEnd w:id="507"/>
      <w:r>
        <w:t>»</w:t>
      </w:r>
    </w:p>
    <w:p w14:paraId="3FC09077" w14:textId="77777777" w:rsidR="00A54432" w:rsidRPr="00C20D54" w:rsidRDefault="00A54432" w:rsidP="00A54432">
      <w:pPr>
        <w:pStyle w:val="af2"/>
      </w:pPr>
      <w:r w:rsidRPr="00C20D54">
        <w:t>Данный отчет предоставляет сведения по динамике кадров в разрезе регион-организация-должность.</w:t>
      </w:r>
    </w:p>
    <w:p w14:paraId="5972F2DB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29DB9C4B" w14:textId="77777777" w:rsidR="00A54432" w:rsidRPr="00C20D54" w:rsidRDefault="00A54432" w:rsidP="00A54432">
      <w:pPr>
        <w:pStyle w:val="17"/>
      </w:pPr>
      <w:r w:rsidRPr="00C20D54">
        <w:t>Работник организации (ФРМР);</w:t>
      </w:r>
    </w:p>
    <w:p w14:paraId="6907AFD4" w14:textId="77777777" w:rsidR="00A54432" w:rsidRPr="00C20D54" w:rsidRDefault="00A54432" w:rsidP="00A54432">
      <w:pPr>
        <w:pStyle w:val="17"/>
      </w:pPr>
      <w:r w:rsidRPr="00C20D54">
        <w:t>Работник ОУЗ (ФРМР);</w:t>
      </w:r>
    </w:p>
    <w:p w14:paraId="66F135E6" w14:textId="77777777" w:rsidR="00A54432" w:rsidRDefault="00A54432" w:rsidP="00A54432">
      <w:pPr>
        <w:pStyle w:val="17"/>
      </w:pPr>
      <w:r w:rsidRPr="00C20D54">
        <w:t>Работник МЗ (ФРМР)</w:t>
      </w:r>
      <w:r>
        <w:t>;</w:t>
      </w:r>
    </w:p>
    <w:p w14:paraId="4EADA93F" w14:textId="77777777" w:rsidR="00A54432" w:rsidRPr="00C20D54" w:rsidRDefault="00A54432" w:rsidP="00A54432">
      <w:pPr>
        <w:pStyle w:val="17"/>
      </w:pPr>
      <w:r w:rsidRPr="00C20D54">
        <w:rPr>
          <w:shd w:val="clear" w:color="auto" w:fill="FFFFFF"/>
        </w:rPr>
        <w:t>Администратор (ФРМР).</w:t>
      </w:r>
    </w:p>
    <w:p w14:paraId="7742B6EA" w14:textId="27293E45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SEQ Таблица \* ARABIC </w:instrText>
      </w:r>
      <w:r w:rsidRPr="00C20D54">
        <w:rPr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56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</w:t>
      </w:r>
      <w:r>
        <w:rPr>
          <w:color w:val="000000" w:themeColor="text1"/>
        </w:rPr>
        <w:t>–</w:t>
      </w:r>
      <w:r w:rsidRPr="00C20D54">
        <w:rPr>
          <w:color w:val="000000" w:themeColor="text1"/>
        </w:rPr>
        <w:t xml:space="preserve">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1682F3A0" w14:textId="77777777" w:rsidTr="002D1977">
        <w:trPr>
          <w:tblHeader/>
        </w:trPr>
        <w:tc>
          <w:tcPr>
            <w:tcW w:w="245" w:type="pct"/>
          </w:tcPr>
          <w:p w14:paraId="557037D3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4D1A8D91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0EB5CD71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6F9732C0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44361850" w14:textId="77777777" w:rsidTr="002D1977">
        <w:trPr>
          <w:trHeight w:val="217"/>
        </w:trPr>
        <w:tc>
          <w:tcPr>
            <w:tcW w:w="245" w:type="pct"/>
          </w:tcPr>
          <w:p w14:paraId="38C90EFA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400" w:type="pct"/>
          </w:tcPr>
          <w:p w14:paraId="14505C19" w14:textId="77777777" w:rsidR="00A54432" w:rsidRPr="00C20D54" w:rsidRDefault="00A54432" w:rsidP="002D1977">
            <w:pPr>
              <w:pStyle w:val="104"/>
            </w:pPr>
            <w:r w:rsidRPr="00C20D54">
              <w:t>Дата начала периода</w:t>
            </w:r>
          </w:p>
        </w:tc>
        <w:tc>
          <w:tcPr>
            <w:tcW w:w="1321" w:type="pct"/>
          </w:tcPr>
          <w:p w14:paraId="69E9E54D" w14:textId="77777777" w:rsidR="00A54432" w:rsidRPr="00C20D54" w:rsidRDefault="00A54432" w:rsidP="002D1977">
            <w:pPr>
              <w:pStyle w:val="104"/>
            </w:pPr>
            <w:r w:rsidRPr="00C20D54">
              <w:t>Дата начала периода</w:t>
            </w:r>
          </w:p>
        </w:tc>
        <w:tc>
          <w:tcPr>
            <w:tcW w:w="2034" w:type="pct"/>
          </w:tcPr>
          <w:p w14:paraId="4D0E99FB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47D05B37" w14:textId="77777777" w:rsidTr="002D1977">
        <w:trPr>
          <w:trHeight w:val="217"/>
        </w:trPr>
        <w:tc>
          <w:tcPr>
            <w:tcW w:w="245" w:type="pct"/>
          </w:tcPr>
          <w:p w14:paraId="6A4F7EA4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400" w:type="pct"/>
          </w:tcPr>
          <w:p w14:paraId="06BA41A8" w14:textId="77777777" w:rsidR="00A54432" w:rsidRPr="00C20D54" w:rsidRDefault="00A54432" w:rsidP="002D1977">
            <w:pPr>
              <w:pStyle w:val="104"/>
            </w:pPr>
            <w:r w:rsidRPr="00C20D54">
              <w:t>Дата окончания периода</w:t>
            </w:r>
          </w:p>
        </w:tc>
        <w:tc>
          <w:tcPr>
            <w:tcW w:w="1321" w:type="pct"/>
          </w:tcPr>
          <w:p w14:paraId="327588F9" w14:textId="77777777" w:rsidR="00A54432" w:rsidRPr="00C20D54" w:rsidRDefault="00A54432" w:rsidP="002D1977">
            <w:pPr>
              <w:pStyle w:val="104"/>
            </w:pPr>
            <w:r w:rsidRPr="00C20D54">
              <w:t>Дата окончания периода</w:t>
            </w:r>
          </w:p>
        </w:tc>
        <w:tc>
          <w:tcPr>
            <w:tcW w:w="2034" w:type="pct"/>
          </w:tcPr>
          <w:p w14:paraId="6214821C" w14:textId="77777777" w:rsidR="00A54432" w:rsidRPr="00C20D54" w:rsidRDefault="00A54432" w:rsidP="002D1977">
            <w:pPr>
              <w:pStyle w:val="104"/>
            </w:pPr>
            <w:r w:rsidRPr="00C20D54">
              <w:t>Поле для ввода в формате ДД.ММ.ГГГГ</w:t>
            </w:r>
          </w:p>
        </w:tc>
      </w:tr>
      <w:tr w:rsidR="00A54432" w:rsidRPr="00C20D54" w14:paraId="2EACF075" w14:textId="77777777" w:rsidTr="002D1977">
        <w:trPr>
          <w:trHeight w:val="217"/>
        </w:trPr>
        <w:tc>
          <w:tcPr>
            <w:tcW w:w="245" w:type="pct"/>
          </w:tcPr>
          <w:p w14:paraId="1F482E2A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400" w:type="pct"/>
          </w:tcPr>
          <w:p w14:paraId="2F1FCB4A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321" w:type="pct"/>
          </w:tcPr>
          <w:p w14:paraId="71C69B0A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2034" w:type="pct"/>
          </w:tcPr>
          <w:p w14:paraId="6B36C19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8FC62CA" w14:textId="77777777" w:rsidTr="002D1977">
        <w:trPr>
          <w:trHeight w:val="217"/>
        </w:trPr>
        <w:tc>
          <w:tcPr>
            <w:tcW w:w="245" w:type="pct"/>
          </w:tcPr>
          <w:p w14:paraId="3B917A11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400" w:type="pct"/>
          </w:tcPr>
          <w:p w14:paraId="5704B58B" w14:textId="77777777" w:rsidR="00A54432" w:rsidRPr="00C20D54" w:rsidRDefault="00A54432" w:rsidP="002D1977">
            <w:pPr>
              <w:pStyle w:val="104"/>
            </w:pPr>
            <w:r w:rsidRPr="00C20D54">
              <w:t>Медицинская организация</w:t>
            </w:r>
          </w:p>
        </w:tc>
        <w:tc>
          <w:tcPr>
            <w:tcW w:w="1321" w:type="pct"/>
          </w:tcPr>
          <w:p w14:paraId="6AB56764" w14:textId="77777777" w:rsidR="00A54432" w:rsidRPr="00C20D54" w:rsidRDefault="00A54432" w:rsidP="002D1977">
            <w:pPr>
              <w:pStyle w:val="104"/>
            </w:pPr>
            <w:r w:rsidRPr="00C20D54">
              <w:t>Наименование организации</w:t>
            </w:r>
          </w:p>
        </w:tc>
        <w:tc>
          <w:tcPr>
            <w:tcW w:w="2034" w:type="pct"/>
          </w:tcPr>
          <w:p w14:paraId="4C4C559F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77D9CFD" w14:textId="77777777" w:rsidR="00A54432" w:rsidRPr="00C20D54" w:rsidRDefault="00A54432" w:rsidP="002D1977">
            <w:pPr>
              <w:pStyle w:val="104"/>
            </w:pPr>
            <w:r w:rsidRPr="00C20D54">
              <w:t xml:space="preserve">В окне для ввода наименования организации необходимо ввести наименование или ОГРН/ИНН организации </w:t>
            </w:r>
          </w:p>
        </w:tc>
      </w:tr>
      <w:tr w:rsidR="00A54432" w:rsidRPr="00C20D54" w14:paraId="0749611D" w14:textId="77777777" w:rsidTr="002D1977">
        <w:trPr>
          <w:trHeight w:val="790"/>
        </w:trPr>
        <w:tc>
          <w:tcPr>
            <w:tcW w:w="245" w:type="pct"/>
          </w:tcPr>
          <w:p w14:paraId="2566A0CC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400" w:type="pct"/>
          </w:tcPr>
          <w:p w14:paraId="6D337B89" w14:textId="27A696ED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321" w:type="pct"/>
          </w:tcPr>
          <w:p w14:paraId="6B173745" w14:textId="553C9966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>, к которому относится организация</w:t>
            </w:r>
          </w:p>
        </w:tc>
        <w:tc>
          <w:tcPr>
            <w:tcW w:w="2034" w:type="pct"/>
          </w:tcPr>
          <w:p w14:paraId="74B03FAF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списка.</w:t>
            </w:r>
          </w:p>
          <w:p w14:paraId="288812E3" w14:textId="5E7EDDB7" w:rsidR="00A54432" w:rsidRPr="00C20D54" w:rsidRDefault="00A54432" w:rsidP="002D1977">
            <w:pPr>
              <w:pStyle w:val="104"/>
            </w:pPr>
            <w:r w:rsidRPr="00C20D54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A54432" w:rsidRPr="00C20D54" w14:paraId="377B8909" w14:textId="77777777" w:rsidTr="002D1977">
        <w:trPr>
          <w:trHeight w:val="655"/>
        </w:trPr>
        <w:tc>
          <w:tcPr>
            <w:tcW w:w="245" w:type="pct"/>
          </w:tcPr>
          <w:p w14:paraId="251F566D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400" w:type="pct"/>
          </w:tcPr>
          <w:p w14:paraId="3E43529D" w14:textId="77777777" w:rsidR="00A54432" w:rsidRPr="00C20D54" w:rsidRDefault="00A54432" w:rsidP="002D1977">
            <w:pPr>
              <w:pStyle w:val="104"/>
            </w:pPr>
            <w:r w:rsidRPr="00C20D54">
              <w:t>Вид медицинской помощи</w:t>
            </w:r>
          </w:p>
        </w:tc>
        <w:tc>
          <w:tcPr>
            <w:tcW w:w="1321" w:type="pct"/>
          </w:tcPr>
          <w:p w14:paraId="37C521A9" w14:textId="77777777" w:rsidR="00A54432" w:rsidRPr="00C20D54" w:rsidRDefault="00A54432" w:rsidP="002D1977">
            <w:pPr>
              <w:pStyle w:val="104"/>
            </w:pPr>
            <w:r w:rsidRPr="00C20D54">
              <w:t>Вид медицинской помощи из записи в личном деле работника</w:t>
            </w:r>
          </w:p>
        </w:tc>
        <w:tc>
          <w:tcPr>
            <w:tcW w:w="2034" w:type="pct"/>
          </w:tcPr>
          <w:p w14:paraId="20A914F5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  <w:p w14:paraId="1195B633" w14:textId="77777777" w:rsidR="00A54432" w:rsidRPr="00C20D54" w:rsidRDefault="00A54432" w:rsidP="002D1977">
            <w:pPr>
              <w:pStyle w:val="104"/>
            </w:pPr>
          </w:p>
        </w:tc>
      </w:tr>
      <w:tr w:rsidR="00A54432" w:rsidRPr="00C20D54" w14:paraId="3075523E" w14:textId="77777777" w:rsidTr="002D1977">
        <w:trPr>
          <w:trHeight w:val="461"/>
        </w:trPr>
        <w:tc>
          <w:tcPr>
            <w:tcW w:w="245" w:type="pct"/>
          </w:tcPr>
          <w:p w14:paraId="1944F530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400" w:type="pct"/>
          </w:tcPr>
          <w:p w14:paraId="057F00E4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321" w:type="pct"/>
          </w:tcPr>
          <w:p w14:paraId="7451E51F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работников организаций</w:t>
            </w:r>
          </w:p>
        </w:tc>
        <w:tc>
          <w:tcPr>
            <w:tcW w:w="2034" w:type="pct"/>
          </w:tcPr>
          <w:p w14:paraId="04CFBC3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1FE0E573" w14:textId="433D2D27" w:rsidR="00A54432" w:rsidRPr="00C20D54" w:rsidRDefault="00A54432" w:rsidP="00A54432">
      <w:pPr>
        <w:pStyle w:val="afffffff9"/>
      </w:pPr>
      <w:r w:rsidRPr="007606A9">
        <w:t xml:space="preserve">В отчете учитываются работники, имеющие в личном деле запись с типом занятия должности </w:t>
      </w:r>
      <w:r>
        <w:t>«</w:t>
      </w:r>
      <w:r w:rsidRPr="007606A9">
        <w:t>Основная</w:t>
      </w:r>
      <w:r>
        <w:t>»</w:t>
      </w:r>
      <w:r w:rsidRPr="007606A9">
        <w:t xml:space="preserve"> по определенной должности. Если в течение отчетного периода работник трудоустроился, а затем уволился (либо наоборот), то такие случаи не учитываются.</w:t>
      </w:r>
      <w:r>
        <w:t xml:space="preserve"> О</w:t>
      </w:r>
      <w:r w:rsidRPr="007606A9">
        <w:t xml:space="preserve">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7606A9">
        <w:fldChar w:fldCharType="begin"/>
      </w:r>
      <w:r w:rsidRPr="007606A9">
        <w:instrText xml:space="preserve"> REF _Ref42505033 \h  \* MERGEFORMAT </w:instrText>
      </w:r>
      <w:r w:rsidRPr="007606A9">
        <w:fldChar w:fldCharType="separate"/>
      </w:r>
      <w:r w:rsidR="00565CC3" w:rsidRPr="007A649A">
        <w:t xml:space="preserve">Таблица </w:t>
      </w:r>
      <w:r w:rsidR="00565CC3">
        <w:t>57</w:t>
      </w:r>
      <w:r w:rsidRPr="007606A9">
        <w:fldChar w:fldCharType="end"/>
      </w:r>
      <w:r w:rsidRPr="00C20D54">
        <w:t>).</w:t>
      </w:r>
    </w:p>
    <w:p w14:paraId="11CF26DA" w14:textId="70DFFEE7" w:rsidR="00A54432" w:rsidRPr="007A649A" w:rsidRDefault="00A54432" w:rsidP="00A54432">
      <w:pPr>
        <w:pStyle w:val="afffffffff4"/>
      </w:pPr>
      <w:bookmarkStart w:id="508" w:name="_Ref42505033"/>
      <w:r w:rsidRPr="007A649A">
        <w:t xml:space="preserve">Таблица </w:t>
      </w:r>
      <w:r w:rsidR="003B6A3D">
        <w:fldChar w:fldCharType="begin"/>
      </w:r>
      <w:r w:rsidR="003B6A3D">
        <w:instrText xml:space="preserve"> SEQ Таблица \* ARABIC \s 1 </w:instrText>
      </w:r>
      <w:r w:rsidR="003B6A3D">
        <w:fldChar w:fldCharType="separate"/>
      </w:r>
      <w:r w:rsidR="00565CC3">
        <w:rPr>
          <w:noProof/>
        </w:rPr>
        <w:t>57</w:t>
      </w:r>
      <w:r w:rsidR="003B6A3D">
        <w:rPr>
          <w:noProof/>
        </w:rPr>
        <w:fldChar w:fldCharType="end"/>
      </w:r>
      <w:bookmarkEnd w:id="508"/>
      <w:r w:rsidRPr="007A649A">
        <w:t xml:space="preserve"> – Описание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3298"/>
        <w:gridCol w:w="5580"/>
      </w:tblGrid>
      <w:tr w:rsidR="00A54432" w:rsidRPr="00C20D54" w14:paraId="0851D33D" w14:textId="77777777" w:rsidTr="002D1977">
        <w:trPr>
          <w:tblHeader/>
        </w:trPr>
        <w:tc>
          <w:tcPr>
            <w:tcW w:w="249" w:type="pct"/>
          </w:tcPr>
          <w:p w14:paraId="531223E7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765" w:type="pct"/>
          </w:tcPr>
          <w:p w14:paraId="79F84349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986" w:type="pct"/>
          </w:tcPr>
          <w:p w14:paraId="443A36B7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5A0CE383" w14:textId="77777777" w:rsidTr="002D1977">
        <w:trPr>
          <w:trHeight w:val="352"/>
        </w:trPr>
        <w:tc>
          <w:tcPr>
            <w:tcW w:w="249" w:type="pct"/>
          </w:tcPr>
          <w:p w14:paraId="46218CF2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765" w:type="pct"/>
          </w:tcPr>
          <w:p w14:paraId="10290C30" w14:textId="1C8C7EFE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2986" w:type="pct"/>
          </w:tcPr>
          <w:p w14:paraId="11C552F9" w14:textId="28F00D5E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1179C1" w:rsidRPr="00C20D54">
              <w:t>Российской Федерации</w:t>
            </w:r>
            <w:r w:rsidRPr="00C20D54">
              <w:t xml:space="preserve"> организации</w:t>
            </w:r>
          </w:p>
        </w:tc>
      </w:tr>
      <w:tr w:rsidR="00A54432" w:rsidRPr="00C20D54" w14:paraId="5DF5E217" w14:textId="77777777" w:rsidTr="002D1977">
        <w:trPr>
          <w:trHeight w:val="404"/>
        </w:trPr>
        <w:tc>
          <w:tcPr>
            <w:tcW w:w="249" w:type="pct"/>
          </w:tcPr>
          <w:p w14:paraId="3B80F640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765" w:type="pct"/>
          </w:tcPr>
          <w:p w14:paraId="5D73D109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2986" w:type="pct"/>
          </w:tcPr>
          <w:p w14:paraId="3F2733AA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</w:tr>
      <w:tr w:rsidR="00A54432" w:rsidRPr="00C20D54" w14:paraId="4F737582" w14:textId="77777777" w:rsidTr="002D1977">
        <w:trPr>
          <w:trHeight w:val="327"/>
        </w:trPr>
        <w:tc>
          <w:tcPr>
            <w:tcW w:w="249" w:type="pct"/>
          </w:tcPr>
          <w:p w14:paraId="3CEF6452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765" w:type="pct"/>
          </w:tcPr>
          <w:p w14:paraId="46E8811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OID МО</w:t>
            </w:r>
          </w:p>
        </w:tc>
        <w:tc>
          <w:tcPr>
            <w:tcW w:w="2986" w:type="pct"/>
          </w:tcPr>
          <w:p w14:paraId="60AC5CDD" w14:textId="77777777" w:rsidR="00A54432" w:rsidRPr="00C20D54" w:rsidRDefault="00A54432" w:rsidP="002D1977">
            <w:pPr>
              <w:pStyle w:val="104"/>
            </w:pPr>
            <w:r w:rsidRPr="00C20D54">
              <w:t>OID организации</w:t>
            </w:r>
          </w:p>
        </w:tc>
      </w:tr>
      <w:tr w:rsidR="00A54432" w:rsidRPr="00C20D54" w14:paraId="00951A6F" w14:textId="77777777" w:rsidTr="002D1977">
        <w:trPr>
          <w:trHeight w:val="417"/>
        </w:trPr>
        <w:tc>
          <w:tcPr>
            <w:tcW w:w="249" w:type="pct"/>
          </w:tcPr>
          <w:p w14:paraId="1B6FD34C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765" w:type="pct"/>
          </w:tcPr>
          <w:p w14:paraId="2C09C0A2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Полное наименование МО</w:t>
            </w:r>
          </w:p>
        </w:tc>
        <w:tc>
          <w:tcPr>
            <w:tcW w:w="2986" w:type="pct"/>
          </w:tcPr>
          <w:p w14:paraId="0D2FDF45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организации</w:t>
            </w:r>
          </w:p>
        </w:tc>
      </w:tr>
      <w:tr w:rsidR="00A54432" w:rsidRPr="00C20D54" w14:paraId="0725899B" w14:textId="77777777" w:rsidTr="002D1977">
        <w:trPr>
          <w:trHeight w:val="571"/>
        </w:trPr>
        <w:tc>
          <w:tcPr>
            <w:tcW w:w="249" w:type="pct"/>
          </w:tcPr>
          <w:p w14:paraId="7323C8EC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1765" w:type="pct"/>
          </w:tcPr>
          <w:p w14:paraId="3EDFF335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Вид медицинской помощи</w:t>
            </w:r>
          </w:p>
        </w:tc>
        <w:tc>
          <w:tcPr>
            <w:tcW w:w="2986" w:type="pct"/>
          </w:tcPr>
          <w:p w14:paraId="308205CE" w14:textId="77777777" w:rsidR="00A54432" w:rsidRPr="00C20D54" w:rsidRDefault="00A54432" w:rsidP="002D1977">
            <w:pPr>
              <w:pStyle w:val="104"/>
            </w:pPr>
            <w:r w:rsidRPr="00C20D54">
              <w:t>Вид медицинской помощи, указанный в записи личного дела работника</w:t>
            </w:r>
          </w:p>
        </w:tc>
      </w:tr>
      <w:tr w:rsidR="00A54432" w:rsidRPr="00C20D54" w14:paraId="4DDD7891" w14:textId="77777777" w:rsidTr="002D1977">
        <w:trPr>
          <w:trHeight w:val="325"/>
        </w:trPr>
        <w:tc>
          <w:tcPr>
            <w:tcW w:w="249" w:type="pct"/>
          </w:tcPr>
          <w:p w14:paraId="461CA3A6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1765" w:type="pct"/>
          </w:tcPr>
          <w:p w14:paraId="53BEF4D0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Должность</w:t>
            </w:r>
          </w:p>
        </w:tc>
        <w:tc>
          <w:tcPr>
            <w:tcW w:w="2986" w:type="pct"/>
          </w:tcPr>
          <w:p w14:paraId="5FC2C3C6" w14:textId="77777777" w:rsidR="00A54432" w:rsidRPr="00C20D54" w:rsidRDefault="00A54432" w:rsidP="002D1977">
            <w:pPr>
              <w:pStyle w:val="104"/>
            </w:pPr>
            <w:r w:rsidRPr="00C20D54">
              <w:t>Должность работника</w:t>
            </w:r>
          </w:p>
        </w:tc>
      </w:tr>
      <w:tr w:rsidR="00A54432" w:rsidRPr="00C20D54" w14:paraId="50986C6D" w14:textId="77777777" w:rsidTr="002D1977">
        <w:trPr>
          <w:trHeight w:val="655"/>
        </w:trPr>
        <w:tc>
          <w:tcPr>
            <w:tcW w:w="249" w:type="pct"/>
          </w:tcPr>
          <w:p w14:paraId="44673342" w14:textId="77777777" w:rsidR="00A54432" w:rsidRPr="00C20D54" w:rsidRDefault="00A54432" w:rsidP="002D1977">
            <w:pPr>
              <w:pStyle w:val="104"/>
            </w:pPr>
            <w:r w:rsidRPr="00C20D54">
              <w:t>7</w:t>
            </w:r>
            <w:r>
              <w:t>.</w:t>
            </w:r>
          </w:p>
        </w:tc>
        <w:tc>
          <w:tcPr>
            <w:tcW w:w="1765" w:type="pct"/>
          </w:tcPr>
          <w:p w14:paraId="462649F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Число врачей, работающих в МО</w:t>
            </w:r>
          </w:p>
        </w:tc>
        <w:tc>
          <w:tcPr>
            <w:tcW w:w="2986" w:type="pct"/>
          </w:tcPr>
          <w:p w14:paraId="45F12EAD" w14:textId="20956DD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трудоустроенных в </w:t>
            </w:r>
            <w:r>
              <w:t>организацию</w:t>
            </w:r>
            <w:r w:rsidRPr="00C20D54">
              <w:t xml:space="preserve"> на конец отчётного периода (</w:t>
            </w:r>
            <w:r w:rsidR="00275E88">
              <w:t>«</w:t>
            </w:r>
            <w:r w:rsidRPr="00C20D54">
              <w:t>Дата окончания периода</w:t>
            </w:r>
            <w:r w:rsidR="00275E88">
              <w:t>»</w:t>
            </w:r>
            <w:r w:rsidRPr="00C20D54">
              <w:t>)</w:t>
            </w:r>
          </w:p>
        </w:tc>
      </w:tr>
      <w:tr w:rsidR="00A54432" w:rsidRPr="00C20D54" w14:paraId="16A67252" w14:textId="77777777" w:rsidTr="002D1977">
        <w:trPr>
          <w:trHeight w:val="655"/>
        </w:trPr>
        <w:tc>
          <w:tcPr>
            <w:tcW w:w="249" w:type="pct"/>
          </w:tcPr>
          <w:p w14:paraId="028479AD" w14:textId="77777777" w:rsidR="00A54432" w:rsidRPr="00C20D54" w:rsidRDefault="00A54432" w:rsidP="002D1977">
            <w:pPr>
              <w:pStyle w:val="104"/>
            </w:pPr>
            <w:r w:rsidRPr="00C20D54">
              <w:t>8</w:t>
            </w:r>
            <w:r>
              <w:t>.</w:t>
            </w:r>
          </w:p>
        </w:tc>
        <w:tc>
          <w:tcPr>
            <w:tcW w:w="1765" w:type="pct"/>
          </w:tcPr>
          <w:p w14:paraId="2F3CA0C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Число врачей, поступивших на работу в отчетном периоде, всего</w:t>
            </w:r>
          </w:p>
        </w:tc>
        <w:tc>
          <w:tcPr>
            <w:tcW w:w="2986" w:type="pct"/>
          </w:tcPr>
          <w:p w14:paraId="43F12F0A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 в</w:t>
            </w:r>
            <w:r w:rsidRPr="00C20D54">
              <w:t xml:space="preserve"> течение выбранного периода, пришедших на определенную должность</w:t>
            </w:r>
          </w:p>
        </w:tc>
      </w:tr>
      <w:tr w:rsidR="00A54432" w:rsidRPr="00C20D54" w14:paraId="3C792B44" w14:textId="77777777" w:rsidTr="002D1977">
        <w:trPr>
          <w:trHeight w:val="655"/>
        </w:trPr>
        <w:tc>
          <w:tcPr>
            <w:tcW w:w="249" w:type="pct"/>
          </w:tcPr>
          <w:p w14:paraId="0A7C658C" w14:textId="77777777" w:rsidR="00A54432" w:rsidRPr="00C20D54" w:rsidRDefault="00A54432" w:rsidP="002D1977">
            <w:pPr>
              <w:pStyle w:val="104"/>
            </w:pPr>
            <w:r w:rsidRPr="00C20D54">
              <w:t>9</w:t>
            </w:r>
            <w:r>
              <w:t>.</w:t>
            </w:r>
          </w:p>
        </w:tc>
        <w:tc>
          <w:tcPr>
            <w:tcW w:w="1765" w:type="pct"/>
          </w:tcPr>
          <w:p w14:paraId="61505059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Из них, пришедших в МО того же региона</w:t>
            </w:r>
          </w:p>
        </w:tc>
        <w:tc>
          <w:tcPr>
            <w:tcW w:w="2986" w:type="pct"/>
          </w:tcPr>
          <w:p w14:paraId="612751C7" w14:textId="23BD662B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в </w:t>
            </w:r>
            <w:r>
              <w:t>орг</w:t>
            </w:r>
            <w:r w:rsidR="00AA01F7">
              <w:t>а</w:t>
            </w:r>
            <w:r>
              <w:t xml:space="preserve">низацию </w:t>
            </w:r>
            <w:r w:rsidRPr="00C20D54">
              <w:t>из организации того же региона</w:t>
            </w:r>
          </w:p>
        </w:tc>
      </w:tr>
      <w:tr w:rsidR="00A54432" w:rsidRPr="00C20D54" w14:paraId="6FB470D6" w14:textId="77777777" w:rsidTr="002D1977">
        <w:trPr>
          <w:trHeight w:val="655"/>
        </w:trPr>
        <w:tc>
          <w:tcPr>
            <w:tcW w:w="249" w:type="pct"/>
          </w:tcPr>
          <w:p w14:paraId="0F7D9FBB" w14:textId="77777777" w:rsidR="00A54432" w:rsidRPr="00C20D54" w:rsidRDefault="00A54432" w:rsidP="002D1977">
            <w:pPr>
              <w:pStyle w:val="104"/>
            </w:pPr>
            <w:r w:rsidRPr="00C20D54">
              <w:t>10</w:t>
            </w:r>
            <w:r>
              <w:t>.</w:t>
            </w:r>
          </w:p>
        </w:tc>
        <w:tc>
          <w:tcPr>
            <w:tcW w:w="1765" w:type="pct"/>
          </w:tcPr>
          <w:p w14:paraId="61657C1C" w14:textId="27E0F971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 xml:space="preserve">После окончания </w:t>
            </w:r>
            <w:r>
              <w:rPr>
                <w:rFonts w:eastAsia="Times New Roman"/>
                <w:lang w:eastAsia="ru-RU"/>
              </w:rPr>
              <w:t>ВУЗ</w:t>
            </w:r>
            <w:r w:rsidRPr="00C20D54">
              <w:rPr>
                <w:rFonts w:eastAsia="Times New Roman"/>
                <w:lang w:eastAsia="ru-RU"/>
              </w:rPr>
              <w:t>а (выпускники)</w:t>
            </w:r>
          </w:p>
        </w:tc>
        <w:tc>
          <w:tcPr>
            <w:tcW w:w="2986" w:type="pct"/>
          </w:tcPr>
          <w:p w14:paraId="0D571A56" w14:textId="340544A2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и получивших перед трудоустройством проф</w:t>
            </w:r>
            <w:r>
              <w:t xml:space="preserve">ессиональное </w:t>
            </w:r>
            <w:r w:rsidRPr="00C20D54">
              <w:t>образование</w:t>
            </w:r>
          </w:p>
          <w:p w14:paraId="619A18C0" w14:textId="77777777" w:rsidR="00A54432" w:rsidRPr="00C20D54" w:rsidRDefault="00A54432" w:rsidP="002D1977">
            <w:pPr>
              <w:pStyle w:val="104"/>
            </w:pPr>
            <w:r w:rsidRPr="00C20D54"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получения образования)</w:t>
            </w:r>
          </w:p>
        </w:tc>
      </w:tr>
      <w:tr w:rsidR="00A54432" w:rsidRPr="00C20D54" w14:paraId="5776BD5C" w14:textId="77777777" w:rsidTr="002D1977">
        <w:trPr>
          <w:trHeight w:val="655"/>
        </w:trPr>
        <w:tc>
          <w:tcPr>
            <w:tcW w:w="249" w:type="pct"/>
          </w:tcPr>
          <w:p w14:paraId="7859C1F1" w14:textId="77777777" w:rsidR="00A54432" w:rsidRPr="00C20D54" w:rsidRDefault="00A54432" w:rsidP="002D1977">
            <w:pPr>
              <w:pStyle w:val="104"/>
            </w:pPr>
            <w:r w:rsidRPr="00C20D54">
              <w:t>11</w:t>
            </w:r>
            <w:r>
              <w:t>.</w:t>
            </w:r>
          </w:p>
        </w:tc>
        <w:tc>
          <w:tcPr>
            <w:tcW w:w="1765" w:type="pct"/>
          </w:tcPr>
          <w:p w14:paraId="267232A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В том числе трудоустроенных после завершения обучения в рамках целевой подготовки</w:t>
            </w:r>
          </w:p>
        </w:tc>
        <w:tc>
          <w:tcPr>
            <w:tcW w:w="2986" w:type="pct"/>
          </w:tcPr>
          <w:p w14:paraId="060E5DD5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и получивших перед трудоустройством целевое проф. образование</w:t>
            </w:r>
          </w:p>
          <w:p w14:paraId="70325F16" w14:textId="77777777" w:rsidR="00A54432" w:rsidRPr="00C20D54" w:rsidRDefault="00A54432" w:rsidP="002D1977">
            <w:pPr>
              <w:pStyle w:val="104"/>
            </w:pPr>
            <w:r w:rsidRPr="00C20D54"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получения образования)</w:t>
            </w:r>
          </w:p>
        </w:tc>
      </w:tr>
      <w:tr w:rsidR="00A54432" w:rsidRPr="00C20D54" w14:paraId="55C4EE24" w14:textId="77777777" w:rsidTr="002D1977">
        <w:trPr>
          <w:trHeight w:val="655"/>
        </w:trPr>
        <w:tc>
          <w:tcPr>
            <w:tcW w:w="249" w:type="pct"/>
          </w:tcPr>
          <w:p w14:paraId="014B61B2" w14:textId="77777777" w:rsidR="00A54432" w:rsidRPr="00C20D54" w:rsidRDefault="00A54432" w:rsidP="002D1977">
            <w:pPr>
              <w:pStyle w:val="104"/>
            </w:pPr>
            <w:r w:rsidRPr="00C20D54">
              <w:t>12</w:t>
            </w:r>
            <w:r>
              <w:t>.</w:t>
            </w:r>
          </w:p>
        </w:tc>
        <w:tc>
          <w:tcPr>
            <w:tcW w:w="1765" w:type="pct"/>
          </w:tcPr>
          <w:p w14:paraId="43EF9306" w14:textId="61DDD75A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После окончания ординатуры</w:t>
            </w:r>
            <w:r w:rsidR="000C138A">
              <w:rPr>
                <w:rFonts w:eastAsia="Times New Roman"/>
                <w:lang w:eastAsia="ru-RU"/>
              </w:rPr>
              <w:t>/</w:t>
            </w:r>
            <w:r w:rsidRPr="00C20D54">
              <w:rPr>
                <w:rFonts w:eastAsia="Times New Roman"/>
                <w:lang w:eastAsia="ru-RU"/>
              </w:rPr>
              <w:t>интернатуры</w:t>
            </w:r>
          </w:p>
        </w:tc>
        <w:tc>
          <w:tcPr>
            <w:tcW w:w="2986" w:type="pct"/>
          </w:tcPr>
          <w:p w14:paraId="58E83135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и закончивших перед трудоустройством интернатуру или ординатуру</w:t>
            </w:r>
          </w:p>
          <w:p w14:paraId="5EB4B65D" w14:textId="77777777" w:rsidR="00A54432" w:rsidRPr="00C20D54" w:rsidRDefault="00A54432" w:rsidP="002D1977">
            <w:pPr>
              <w:pStyle w:val="104"/>
            </w:pPr>
            <w:r w:rsidRPr="00C20D54"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получения образования)</w:t>
            </w:r>
          </w:p>
        </w:tc>
      </w:tr>
      <w:tr w:rsidR="00A54432" w:rsidRPr="00C20D54" w14:paraId="63EFF980" w14:textId="77777777" w:rsidTr="002D1977">
        <w:trPr>
          <w:trHeight w:val="655"/>
        </w:trPr>
        <w:tc>
          <w:tcPr>
            <w:tcW w:w="249" w:type="pct"/>
          </w:tcPr>
          <w:p w14:paraId="7EF0CB8B" w14:textId="77777777" w:rsidR="00A54432" w:rsidRPr="00C20D54" w:rsidRDefault="00A54432" w:rsidP="002D1977">
            <w:pPr>
              <w:pStyle w:val="104"/>
            </w:pPr>
            <w:r w:rsidRPr="00C20D54">
              <w:t>13</w:t>
            </w:r>
            <w:r>
              <w:t>.</w:t>
            </w:r>
          </w:p>
        </w:tc>
        <w:tc>
          <w:tcPr>
            <w:tcW w:w="1765" w:type="pct"/>
          </w:tcPr>
          <w:p w14:paraId="76BD85FC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После окончания целевой ординатуры/интернатуры</w:t>
            </w:r>
          </w:p>
        </w:tc>
        <w:tc>
          <w:tcPr>
            <w:tcW w:w="2986" w:type="pct"/>
          </w:tcPr>
          <w:p w14:paraId="5FCA035D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и закончивших перед трудоустройством целевую интернатуру или ординатуру</w:t>
            </w:r>
            <w:r>
              <w:t xml:space="preserve"> </w:t>
            </w:r>
            <w:r w:rsidRPr="00C20D54"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получения образования)</w:t>
            </w:r>
          </w:p>
        </w:tc>
      </w:tr>
      <w:tr w:rsidR="00A54432" w:rsidRPr="00C20D54" w14:paraId="26CB2B27" w14:textId="77777777" w:rsidTr="002D1977">
        <w:trPr>
          <w:trHeight w:val="273"/>
        </w:trPr>
        <w:tc>
          <w:tcPr>
            <w:tcW w:w="249" w:type="pct"/>
          </w:tcPr>
          <w:p w14:paraId="084380DD" w14:textId="77777777" w:rsidR="00A54432" w:rsidRPr="00C20D54" w:rsidRDefault="00A54432" w:rsidP="002D1977">
            <w:pPr>
              <w:pStyle w:val="104"/>
            </w:pPr>
            <w:r w:rsidRPr="00C20D54">
              <w:t>14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20B35E34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После получения аккредитации</w:t>
            </w:r>
          </w:p>
          <w:p w14:paraId="1C31A20C" w14:textId="77777777" w:rsidR="00A54432" w:rsidRPr="00C20D54" w:rsidRDefault="00A54432" w:rsidP="002D1977">
            <w:pPr>
              <w:pStyle w:val="104"/>
            </w:pPr>
          </w:p>
        </w:tc>
        <w:tc>
          <w:tcPr>
            <w:tcW w:w="2986" w:type="pct"/>
          </w:tcPr>
          <w:p w14:paraId="37225FD5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 и прошедших перед трудоустройством аккредитацию</w:t>
            </w:r>
            <w:r>
              <w:t xml:space="preserve"> специалиста</w:t>
            </w:r>
          </w:p>
          <w:p w14:paraId="3CC32E12" w14:textId="77777777" w:rsidR="00A54432" w:rsidRPr="00C20D54" w:rsidRDefault="00A54432" w:rsidP="002D1977">
            <w:pPr>
              <w:pStyle w:val="104"/>
            </w:pPr>
            <w:r w:rsidRPr="00C20D54"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</w:t>
            </w:r>
            <w:r>
              <w:t xml:space="preserve">рохождения </w:t>
            </w:r>
            <w:r w:rsidRPr="00C20D54">
              <w:t>аккредитации</w:t>
            </w:r>
            <w:r>
              <w:t xml:space="preserve"> специалиста</w:t>
            </w:r>
            <w:r w:rsidRPr="00C20D54">
              <w:t>)</w:t>
            </w:r>
          </w:p>
        </w:tc>
      </w:tr>
      <w:tr w:rsidR="00A54432" w:rsidRPr="00C20D54" w14:paraId="58DFA3D6" w14:textId="77777777" w:rsidTr="002D1977">
        <w:trPr>
          <w:trHeight w:val="273"/>
        </w:trPr>
        <w:tc>
          <w:tcPr>
            <w:tcW w:w="249" w:type="pct"/>
          </w:tcPr>
          <w:p w14:paraId="5B433D00" w14:textId="77777777" w:rsidR="00A54432" w:rsidRPr="00C20D54" w:rsidRDefault="00A54432" w:rsidP="002D1977">
            <w:pPr>
              <w:pStyle w:val="104"/>
            </w:pPr>
            <w:r w:rsidRPr="00C20D54">
              <w:t>15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3D880DEE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После получения аккредитации c профстандартом, соответствующим должности</w:t>
            </w:r>
          </w:p>
        </w:tc>
        <w:tc>
          <w:tcPr>
            <w:tcW w:w="2986" w:type="pct"/>
          </w:tcPr>
          <w:p w14:paraId="278B30A4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</w:t>
            </w:r>
            <w:r>
              <w:t>работников,</w:t>
            </w:r>
            <w:r w:rsidRPr="00C20D54">
              <w:t xml:space="preserve"> трудоустроившихся в указанную </w:t>
            </w:r>
            <w:r>
              <w:t>организацию</w:t>
            </w:r>
            <w:r w:rsidRPr="00C20D54">
              <w:t xml:space="preserve"> в течение выбранного периода, пришедших на определенную должность, прошедших перед трудоустройством аккредитацию</w:t>
            </w:r>
            <w:r>
              <w:t xml:space="preserve"> специалиста.</w:t>
            </w:r>
          </w:p>
          <w:p w14:paraId="21D5BA81" w14:textId="0BDE8E92" w:rsidR="00A54432" w:rsidRPr="00C20D54" w:rsidRDefault="00A54432" w:rsidP="002D1977">
            <w:pPr>
              <w:pStyle w:val="104"/>
              <w:rPr>
                <w:rFonts w:cs="Arial"/>
                <w:bCs/>
                <w:szCs w:val="20"/>
              </w:rPr>
            </w:pPr>
            <w:r w:rsidRPr="00C20D54">
              <w:rPr>
                <w:rFonts w:cs="Arial"/>
                <w:bCs/>
                <w:szCs w:val="20"/>
              </w:rPr>
              <w:t>Должность должна соответствовать проф</w:t>
            </w:r>
            <w:r w:rsidR="00275E88">
              <w:rPr>
                <w:rFonts w:cs="Arial"/>
                <w:bCs/>
                <w:szCs w:val="20"/>
              </w:rPr>
              <w:t xml:space="preserve">ессиональному </w:t>
            </w:r>
            <w:r w:rsidRPr="00C20D54">
              <w:rPr>
                <w:rFonts w:cs="Arial"/>
                <w:bCs/>
                <w:szCs w:val="20"/>
              </w:rPr>
              <w:t>стандарту полученной аккредитации</w:t>
            </w:r>
            <w:r>
              <w:rPr>
                <w:rFonts w:cs="Arial"/>
                <w:bCs/>
                <w:szCs w:val="20"/>
              </w:rPr>
              <w:t xml:space="preserve"> специалиста </w:t>
            </w:r>
            <w:r w:rsidRPr="00C20D54">
              <w:rPr>
                <w:rFonts w:cs="Arial"/>
                <w:bCs/>
                <w:szCs w:val="20"/>
              </w:rPr>
              <w:t xml:space="preserve">согласно справочнику </w:t>
            </w:r>
            <w:r w:rsidR="00D23473">
              <w:rPr>
                <w:rFonts w:cs="Arial"/>
                <w:bCs/>
                <w:szCs w:val="20"/>
              </w:rPr>
              <w:t>НСИ</w:t>
            </w:r>
            <w:r>
              <w:rPr>
                <w:rFonts w:cs="Arial"/>
                <w:bCs/>
                <w:szCs w:val="20"/>
              </w:rPr>
              <w:t xml:space="preserve"> </w:t>
            </w:r>
            <w:r>
              <w:rPr>
                <w:rFonts w:cs="Arial"/>
                <w:bCs/>
                <w:szCs w:val="20"/>
                <w:lang w:val="en-US"/>
              </w:rPr>
              <w:t>OID</w:t>
            </w:r>
            <w:r w:rsidRPr="0037413B">
              <w:rPr>
                <w:rFonts w:cs="Arial"/>
                <w:bCs/>
                <w:szCs w:val="20"/>
              </w:rPr>
              <w:t xml:space="preserve"> </w:t>
            </w:r>
            <w:r w:rsidRPr="006444CE">
              <w:t>1.2.643.5.1.13.13.11.1442</w:t>
            </w:r>
          </w:p>
          <w:p w14:paraId="1F609FD0" w14:textId="77777777" w:rsidR="00A54432" w:rsidRPr="00C20D54" w:rsidRDefault="00A54432" w:rsidP="002D1977">
            <w:pPr>
              <w:pStyle w:val="104"/>
              <w:rPr>
                <w:bCs/>
              </w:rPr>
            </w:pPr>
            <w:r w:rsidRPr="00C20D54">
              <w:t>(</w:t>
            </w:r>
            <w:r>
              <w:t>т</w:t>
            </w:r>
            <w:r w:rsidRPr="00C20D54">
              <w:t>рудоустройство по основной должности должно быть первым после получения образования)</w:t>
            </w:r>
          </w:p>
        </w:tc>
      </w:tr>
      <w:tr w:rsidR="00A54432" w:rsidRPr="00C20D54" w14:paraId="7E6DCFB7" w14:textId="77777777" w:rsidTr="002D1977">
        <w:trPr>
          <w:trHeight w:val="273"/>
        </w:trPr>
        <w:tc>
          <w:tcPr>
            <w:tcW w:w="249" w:type="pct"/>
          </w:tcPr>
          <w:p w14:paraId="169D2834" w14:textId="77777777" w:rsidR="00A54432" w:rsidRPr="00C20D54" w:rsidRDefault="00A54432" w:rsidP="002D1977">
            <w:pPr>
              <w:pStyle w:val="104"/>
            </w:pPr>
            <w:r w:rsidRPr="00C20D54">
              <w:t>16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261C161A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Число уволившихся врачей</w:t>
            </w:r>
          </w:p>
        </w:tc>
        <w:tc>
          <w:tcPr>
            <w:tcW w:w="2986" w:type="pct"/>
          </w:tcPr>
          <w:p w14:paraId="1E88BAAA" w14:textId="77777777" w:rsidR="00A54432" w:rsidRPr="00C20D54" w:rsidRDefault="00A54432" w:rsidP="002D1977">
            <w:pPr>
              <w:pStyle w:val="104"/>
            </w:pPr>
            <w:r w:rsidRPr="00C20D54">
              <w:t>Количество работников, у</w:t>
            </w:r>
            <w:r>
              <w:t xml:space="preserve">волившихся </w:t>
            </w:r>
            <w:r w:rsidRPr="00C20D54">
              <w:t xml:space="preserve">в течение выбранного периода из </w:t>
            </w:r>
            <w:r>
              <w:t>организации</w:t>
            </w:r>
            <w:r w:rsidRPr="00C20D54">
              <w:t xml:space="preserve"> с определенной должности</w:t>
            </w:r>
          </w:p>
        </w:tc>
      </w:tr>
      <w:tr w:rsidR="00A54432" w:rsidRPr="00C20D54" w14:paraId="34247BA5" w14:textId="77777777" w:rsidTr="002D1977">
        <w:trPr>
          <w:trHeight w:val="273"/>
        </w:trPr>
        <w:tc>
          <w:tcPr>
            <w:tcW w:w="249" w:type="pct"/>
          </w:tcPr>
          <w:p w14:paraId="55C69604" w14:textId="77777777" w:rsidR="00A54432" w:rsidRPr="00C20D54" w:rsidRDefault="00A54432" w:rsidP="002D1977">
            <w:pPr>
              <w:pStyle w:val="104"/>
            </w:pPr>
            <w:r w:rsidRPr="00C20D54">
              <w:t>17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3E75FF14" w14:textId="4926B97E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Из них уволенных в связи со смертью работника</w:t>
            </w:r>
          </w:p>
        </w:tc>
        <w:tc>
          <w:tcPr>
            <w:tcW w:w="2986" w:type="pct"/>
          </w:tcPr>
          <w:p w14:paraId="4FC7841F" w14:textId="34F148A7" w:rsidR="00A54432" w:rsidRPr="00C20D54" w:rsidRDefault="00A54432" w:rsidP="002D1977">
            <w:pPr>
              <w:pStyle w:val="104"/>
            </w:pPr>
            <w:r w:rsidRPr="00C20D54">
              <w:t>Количество работников, у</w:t>
            </w:r>
            <w:r>
              <w:t>волившихся в</w:t>
            </w:r>
            <w:r w:rsidRPr="00C20D54">
              <w:t xml:space="preserve"> течение выбранного периода из </w:t>
            </w:r>
            <w:r>
              <w:t>организации</w:t>
            </w:r>
            <w:r w:rsidRPr="00C20D54">
              <w:t xml:space="preserve"> с определенной должности с причиной увольнения</w:t>
            </w:r>
            <w:r>
              <w:t xml:space="preserve"> </w:t>
            </w:r>
            <w:r w:rsidRPr="00C20D54">
              <w:t>«Смерть работника (п.6 части первой ст.83 Т</w:t>
            </w:r>
            <w:r>
              <w:t xml:space="preserve">рудового кодекса </w:t>
            </w:r>
            <w:r w:rsidR="00275E88">
              <w:t>Российской Федерации</w:t>
            </w:r>
            <w:r w:rsidRPr="00C20D54">
              <w:t>»</w:t>
            </w:r>
          </w:p>
        </w:tc>
      </w:tr>
      <w:tr w:rsidR="00A54432" w:rsidRPr="00C20D54" w14:paraId="304884DD" w14:textId="77777777" w:rsidTr="002D1977">
        <w:trPr>
          <w:trHeight w:val="273"/>
        </w:trPr>
        <w:tc>
          <w:tcPr>
            <w:tcW w:w="249" w:type="pct"/>
          </w:tcPr>
          <w:p w14:paraId="76A82F5F" w14:textId="77777777" w:rsidR="00A54432" w:rsidRPr="00C20D54" w:rsidRDefault="00A54432" w:rsidP="002D1977">
            <w:pPr>
              <w:pStyle w:val="104"/>
            </w:pPr>
            <w:r w:rsidRPr="00C20D54">
              <w:t>18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2D2E45D3" w14:textId="6DA6EAEA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Из них уволенных в связи с выходом работника на пенсию</w:t>
            </w:r>
          </w:p>
        </w:tc>
        <w:tc>
          <w:tcPr>
            <w:tcW w:w="2986" w:type="pct"/>
          </w:tcPr>
          <w:p w14:paraId="6339824C" w14:textId="393ABF82" w:rsidR="00A54432" w:rsidRPr="00C20D54" w:rsidRDefault="00A54432" w:rsidP="002D1977">
            <w:pPr>
              <w:pStyle w:val="104"/>
            </w:pPr>
            <w:r w:rsidRPr="00C20D54">
              <w:t>Количество работников, у</w:t>
            </w:r>
            <w:r>
              <w:t xml:space="preserve">волившихся </w:t>
            </w:r>
            <w:r w:rsidRPr="00C20D54">
              <w:t xml:space="preserve">в течение выбранного периода из </w:t>
            </w:r>
            <w:r>
              <w:t>организации</w:t>
            </w:r>
            <w:r w:rsidRPr="00C20D54">
              <w:t xml:space="preserve"> с определенной должности с причиной увольнения</w:t>
            </w:r>
            <w:r>
              <w:t xml:space="preserve"> </w:t>
            </w:r>
            <w:r w:rsidRPr="00C20D54">
              <w:t>«Выход на пенсию (п.3 ч.1 ст.77 Т</w:t>
            </w:r>
            <w:r>
              <w:t>рудового кодекса</w:t>
            </w:r>
            <w:r w:rsidRPr="00C20D54">
              <w:t xml:space="preserve"> </w:t>
            </w:r>
            <w:r w:rsidR="00275E88">
              <w:t>Российской Федерации</w:t>
            </w:r>
            <w:r w:rsidRPr="00C20D54">
              <w:t>)»</w:t>
            </w:r>
          </w:p>
        </w:tc>
      </w:tr>
      <w:tr w:rsidR="00A54432" w:rsidRPr="00C20D54" w14:paraId="45E3AFA2" w14:textId="77777777" w:rsidTr="002D1977">
        <w:trPr>
          <w:trHeight w:val="273"/>
        </w:trPr>
        <w:tc>
          <w:tcPr>
            <w:tcW w:w="249" w:type="pct"/>
          </w:tcPr>
          <w:p w14:paraId="691DD14C" w14:textId="77777777" w:rsidR="00A54432" w:rsidRPr="00C20D54" w:rsidRDefault="00A54432" w:rsidP="002D1977">
            <w:pPr>
              <w:pStyle w:val="104"/>
            </w:pPr>
            <w:r w:rsidRPr="00C20D54">
              <w:t>19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37F34799" w14:textId="378F1289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Из них ушедших в МО того же региона</w:t>
            </w:r>
          </w:p>
        </w:tc>
        <w:tc>
          <w:tcPr>
            <w:tcW w:w="2986" w:type="pct"/>
          </w:tcPr>
          <w:p w14:paraId="0B0E7D25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ушедших в течение выбранного периода из </w:t>
            </w:r>
            <w:r>
              <w:t>организации</w:t>
            </w:r>
            <w:r w:rsidRPr="00C20D54">
              <w:t xml:space="preserve"> с определенной должности в </w:t>
            </w:r>
            <w:r>
              <w:t>организацию</w:t>
            </w:r>
            <w:r w:rsidRPr="00C20D54">
              <w:t xml:space="preserve"> того же региона</w:t>
            </w:r>
          </w:p>
        </w:tc>
      </w:tr>
      <w:tr w:rsidR="00A54432" w:rsidRPr="00C20D54" w14:paraId="6D56998F" w14:textId="77777777" w:rsidTr="002D1977">
        <w:trPr>
          <w:trHeight w:val="273"/>
        </w:trPr>
        <w:tc>
          <w:tcPr>
            <w:tcW w:w="249" w:type="pct"/>
          </w:tcPr>
          <w:p w14:paraId="4AD5C6B9" w14:textId="77777777" w:rsidR="00A54432" w:rsidRPr="00C20D54" w:rsidRDefault="00A54432" w:rsidP="002D1977">
            <w:pPr>
              <w:pStyle w:val="104"/>
            </w:pPr>
            <w:r w:rsidRPr="00C20D54">
              <w:t>20</w:t>
            </w:r>
            <w:r>
              <w:t>.</w:t>
            </w:r>
          </w:p>
        </w:tc>
        <w:tc>
          <w:tcPr>
            <w:tcW w:w="1765" w:type="pct"/>
            <w:shd w:val="clear" w:color="auto" w:fill="auto"/>
          </w:tcPr>
          <w:p w14:paraId="06357E21" w14:textId="77777777" w:rsidR="00A54432" w:rsidRPr="00C20D54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 w:rsidRPr="00C20D54">
              <w:rPr>
                <w:rFonts w:eastAsia="Times New Roman"/>
                <w:lang w:eastAsia="ru-RU"/>
              </w:rPr>
              <w:t>Разница между прибывшими и уволившимися специалистами</w:t>
            </w:r>
          </w:p>
        </w:tc>
        <w:tc>
          <w:tcPr>
            <w:tcW w:w="2986" w:type="pct"/>
          </w:tcPr>
          <w:p w14:paraId="4D346013" w14:textId="77777777" w:rsidR="00A54432" w:rsidRPr="00C20D54" w:rsidRDefault="00A54432" w:rsidP="002D1977">
            <w:pPr>
              <w:pStyle w:val="104"/>
            </w:pPr>
            <w:r w:rsidRPr="00C20D54">
              <w:t>Разница между поступившими на работу и уволившимися</w:t>
            </w:r>
          </w:p>
        </w:tc>
      </w:tr>
    </w:tbl>
    <w:p w14:paraId="1C38E23A" w14:textId="7FE3F1A5" w:rsidR="00A54432" w:rsidRPr="00C20D54" w:rsidRDefault="00A54432" w:rsidP="00A25157">
      <w:pPr>
        <w:pStyle w:val="54"/>
      </w:pPr>
      <w:r>
        <w:t>Отчет «</w:t>
      </w:r>
      <w:r w:rsidRPr="00C20D54">
        <w:t xml:space="preserve">200. Показатели национального проекта </w:t>
      </w:r>
      <w:r>
        <w:t>«</w:t>
      </w:r>
      <w:r w:rsidRPr="00C20D54">
        <w:t>Здравоохранение</w:t>
      </w:r>
      <w:r>
        <w:t>»</w:t>
      </w:r>
    </w:p>
    <w:p w14:paraId="4D4B93E6" w14:textId="77777777" w:rsidR="00A54432" w:rsidRPr="00C20D54" w:rsidRDefault="00A54432" w:rsidP="00A54432">
      <w:pPr>
        <w:ind w:firstLine="709"/>
        <w:rPr>
          <w:color w:val="000000" w:themeColor="text1"/>
        </w:rPr>
      </w:pPr>
      <w:r w:rsidRPr="00C20D54">
        <w:rPr>
          <w:color w:val="000000" w:themeColor="text1"/>
        </w:rPr>
        <w:t xml:space="preserve">Данный отчет предоставляет сведения по показателям национального проекта </w:t>
      </w:r>
      <w:r>
        <w:rPr>
          <w:color w:val="000000" w:themeColor="text1"/>
        </w:rPr>
        <w:t>«</w:t>
      </w:r>
      <w:r w:rsidRPr="00C20D54">
        <w:rPr>
          <w:color w:val="000000" w:themeColor="text1"/>
        </w:rPr>
        <w:t>Здравоохранение</w:t>
      </w:r>
      <w:r>
        <w:rPr>
          <w:color w:val="000000" w:themeColor="text1"/>
        </w:rPr>
        <w:t>»</w:t>
      </w:r>
      <w:r w:rsidRPr="00C20D54">
        <w:rPr>
          <w:color w:val="000000" w:themeColor="text1"/>
        </w:rPr>
        <w:t>.</w:t>
      </w:r>
    </w:p>
    <w:p w14:paraId="6775CDAC" w14:textId="77777777" w:rsidR="00A54432" w:rsidRPr="00C20D54" w:rsidRDefault="00A54432" w:rsidP="00A54432">
      <w:pPr>
        <w:ind w:firstLine="709"/>
      </w:pPr>
      <w:r w:rsidRPr="00C20D54">
        <w:t>Доступ к данному отчету имеют пользователи со следующими ролями:</w:t>
      </w:r>
    </w:p>
    <w:p w14:paraId="7BF2373C" w14:textId="77777777" w:rsidR="00B55787" w:rsidRPr="00C20D54" w:rsidRDefault="00B55787" w:rsidP="00B55787">
      <w:pPr>
        <w:pStyle w:val="17"/>
      </w:pPr>
      <w:r>
        <w:t>Работник организации</w:t>
      </w:r>
      <w:r w:rsidRPr="00C20D54">
        <w:t xml:space="preserve"> (ФРМР)</w:t>
      </w:r>
      <w:r>
        <w:t>,</w:t>
      </w:r>
    </w:p>
    <w:p w14:paraId="163DF22F" w14:textId="77777777" w:rsidR="00B55787" w:rsidRPr="00C20D54" w:rsidRDefault="00B55787" w:rsidP="00B55787">
      <w:pPr>
        <w:pStyle w:val="17"/>
      </w:pPr>
      <w:r w:rsidRPr="00C20D54">
        <w:t>Администратор (ФРМР)</w:t>
      </w:r>
      <w:r>
        <w:t>,</w:t>
      </w:r>
    </w:p>
    <w:p w14:paraId="6180B270" w14:textId="77777777" w:rsidR="00B55787" w:rsidRPr="00C20D54" w:rsidRDefault="00B55787" w:rsidP="00B55787">
      <w:pPr>
        <w:pStyle w:val="17"/>
      </w:pPr>
      <w:r w:rsidRPr="00C20D54">
        <w:t>Работник МЗ (ФРМР)</w:t>
      </w:r>
      <w:r>
        <w:t>,</w:t>
      </w:r>
    </w:p>
    <w:p w14:paraId="3ECA9626" w14:textId="77777777" w:rsidR="00B55787" w:rsidRPr="00C20D54" w:rsidRDefault="00B55787" w:rsidP="00B55787">
      <w:pPr>
        <w:pStyle w:val="17"/>
      </w:pPr>
      <w:r w:rsidRPr="00C20D54">
        <w:t>Работник ОУЗ (ФРМР)</w:t>
      </w:r>
      <w:r>
        <w:t>,</w:t>
      </w:r>
    </w:p>
    <w:p w14:paraId="7CEF091E" w14:textId="46B3DD0E" w:rsidR="00B55787" w:rsidRPr="00C20D54" w:rsidRDefault="00121CB7" w:rsidP="00B55787">
      <w:pPr>
        <w:pStyle w:val="17"/>
      </w:pPr>
      <w:r>
        <w:t>Работник РЗН</w:t>
      </w:r>
      <w:r w:rsidR="00646423">
        <w:t xml:space="preserve"> </w:t>
      </w:r>
      <w:r w:rsidR="00B55787" w:rsidRPr="00C20D54">
        <w:t>(ФРМР)</w:t>
      </w:r>
      <w:r w:rsidR="00B55787">
        <w:t>,</w:t>
      </w:r>
    </w:p>
    <w:p w14:paraId="793DB184" w14:textId="024EED0A" w:rsidR="00B55787" w:rsidRPr="00C20D54" w:rsidRDefault="00B55787" w:rsidP="00B55787">
      <w:pPr>
        <w:pStyle w:val="17"/>
      </w:pPr>
      <w:r w:rsidRPr="00C20D54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Pr="00C20D54">
        <w:t>.</w:t>
      </w:r>
    </w:p>
    <w:p w14:paraId="2FD4E287" w14:textId="5D1DC1D4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58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4" w:type="pct"/>
        <w:tblLook w:val="04A0" w:firstRow="1" w:lastRow="0" w:firstColumn="1" w:lastColumn="0" w:noHBand="0" w:noVBand="1"/>
      </w:tblPr>
      <w:tblGrid>
        <w:gridCol w:w="459"/>
        <w:gridCol w:w="2615"/>
        <w:gridCol w:w="3017"/>
        <w:gridCol w:w="3260"/>
      </w:tblGrid>
      <w:tr w:rsidR="00A54432" w:rsidRPr="00C20D54" w14:paraId="67557AFB" w14:textId="77777777" w:rsidTr="002D1977">
        <w:trPr>
          <w:tblHeader/>
        </w:trPr>
        <w:tc>
          <w:tcPr>
            <w:tcW w:w="245" w:type="pct"/>
          </w:tcPr>
          <w:p w14:paraId="15032D03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398" w:type="pct"/>
          </w:tcPr>
          <w:p w14:paraId="35E28902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613" w:type="pct"/>
          </w:tcPr>
          <w:p w14:paraId="4EAEDF0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743" w:type="pct"/>
          </w:tcPr>
          <w:p w14:paraId="25AFE0F2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3417124" w14:textId="77777777" w:rsidTr="002D1977">
        <w:trPr>
          <w:trHeight w:val="217"/>
        </w:trPr>
        <w:tc>
          <w:tcPr>
            <w:tcW w:w="245" w:type="pct"/>
          </w:tcPr>
          <w:p w14:paraId="555BCB92" w14:textId="2CB0923B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3D9D7874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613" w:type="pct"/>
          </w:tcPr>
          <w:p w14:paraId="5D22E0DE" w14:textId="77777777" w:rsidR="00A54432" w:rsidRPr="00C20D54" w:rsidRDefault="00A54432" w:rsidP="002D1977">
            <w:pPr>
              <w:pStyle w:val="104"/>
            </w:pPr>
            <w:r w:rsidRPr="00C20D54">
              <w:t>Год, на который формируется отчет</w:t>
            </w:r>
          </w:p>
        </w:tc>
        <w:tc>
          <w:tcPr>
            <w:tcW w:w="1743" w:type="pct"/>
          </w:tcPr>
          <w:p w14:paraId="1E197F9D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C3E34C5" w14:textId="77777777" w:rsidTr="002D1977">
        <w:trPr>
          <w:trHeight w:val="217"/>
        </w:trPr>
        <w:tc>
          <w:tcPr>
            <w:tcW w:w="245" w:type="pct"/>
          </w:tcPr>
          <w:p w14:paraId="109E5A62" w14:textId="0A99FEE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25FE0F16" w14:textId="77777777" w:rsidR="00A54432" w:rsidRPr="00C20D54" w:rsidRDefault="00A54432" w:rsidP="002D1977">
            <w:pPr>
              <w:pStyle w:val="104"/>
            </w:pPr>
            <w:r w:rsidRPr="00C20D54">
              <w:t>Квартал</w:t>
            </w:r>
          </w:p>
        </w:tc>
        <w:tc>
          <w:tcPr>
            <w:tcW w:w="1613" w:type="pct"/>
          </w:tcPr>
          <w:p w14:paraId="1E957C49" w14:textId="77777777" w:rsidR="00A54432" w:rsidRPr="00C20D54" w:rsidRDefault="00A54432" w:rsidP="002D1977">
            <w:pPr>
              <w:pStyle w:val="104"/>
            </w:pPr>
            <w:r w:rsidRPr="00C20D54">
              <w:t>Квартал, на который формируется отчет</w:t>
            </w:r>
          </w:p>
        </w:tc>
        <w:tc>
          <w:tcPr>
            <w:tcW w:w="1743" w:type="pct"/>
          </w:tcPr>
          <w:p w14:paraId="67CDC65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78B162D" w14:textId="77777777" w:rsidTr="002D1977">
        <w:trPr>
          <w:trHeight w:val="217"/>
        </w:trPr>
        <w:tc>
          <w:tcPr>
            <w:tcW w:w="245" w:type="pct"/>
          </w:tcPr>
          <w:p w14:paraId="597B4281" w14:textId="67E5B2C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68B34001" w14:textId="77777777" w:rsidR="00A54432" w:rsidRPr="00C20D54" w:rsidRDefault="00A54432" w:rsidP="002D1977">
            <w:pPr>
              <w:pStyle w:val="104"/>
            </w:pPr>
            <w:r w:rsidRPr="00C20D54">
              <w:t>Месяц</w:t>
            </w:r>
          </w:p>
        </w:tc>
        <w:tc>
          <w:tcPr>
            <w:tcW w:w="1613" w:type="pct"/>
          </w:tcPr>
          <w:p w14:paraId="3FAB4AD8" w14:textId="77777777" w:rsidR="00A54432" w:rsidRPr="00C20D54" w:rsidRDefault="00A54432" w:rsidP="002D1977">
            <w:pPr>
              <w:pStyle w:val="104"/>
            </w:pPr>
            <w:r w:rsidRPr="00C20D54">
              <w:t>Месяц, на который формируется отчет</w:t>
            </w:r>
          </w:p>
        </w:tc>
        <w:tc>
          <w:tcPr>
            <w:tcW w:w="1743" w:type="pct"/>
          </w:tcPr>
          <w:p w14:paraId="29630A3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C7E68C0" w14:textId="77777777" w:rsidTr="002D1977">
        <w:trPr>
          <w:trHeight w:val="217"/>
        </w:trPr>
        <w:tc>
          <w:tcPr>
            <w:tcW w:w="245" w:type="pct"/>
          </w:tcPr>
          <w:p w14:paraId="0DDE9969" w14:textId="1DAD2B6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2FB01B8D" w14:textId="77777777" w:rsidR="00A54432" w:rsidRPr="00C20D54" w:rsidRDefault="00A54432" w:rsidP="002D1977">
            <w:pPr>
              <w:pStyle w:val="104"/>
            </w:pPr>
            <w:r w:rsidRPr="00C20D54">
              <w:t>Российская Федерация</w:t>
            </w:r>
          </w:p>
        </w:tc>
        <w:tc>
          <w:tcPr>
            <w:tcW w:w="1613" w:type="pct"/>
          </w:tcPr>
          <w:p w14:paraId="121DB1DD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183D2342" w14:textId="77777777" w:rsidR="00A54432" w:rsidRPr="00C20D54" w:rsidRDefault="00A54432" w:rsidP="002D1977">
            <w:pPr>
              <w:pStyle w:val="104"/>
            </w:pPr>
            <w:r w:rsidRPr="00C20D54">
              <w:t>Установка фла</w:t>
            </w:r>
            <w:r>
              <w:t>жка</w:t>
            </w:r>
          </w:p>
        </w:tc>
      </w:tr>
      <w:tr w:rsidR="00A54432" w:rsidRPr="00C20D54" w14:paraId="6E41D2C2" w14:textId="77777777" w:rsidTr="002D1977">
        <w:trPr>
          <w:trHeight w:val="217"/>
        </w:trPr>
        <w:tc>
          <w:tcPr>
            <w:tcW w:w="245" w:type="pct"/>
          </w:tcPr>
          <w:p w14:paraId="18857C6C" w14:textId="334A169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5402F9A6" w14:textId="77777777" w:rsidR="00A54432" w:rsidRPr="00C20D54" w:rsidRDefault="00A54432" w:rsidP="002D1977">
            <w:pPr>
              <w:pStyle w:val="104"/>
            </w:pPr>
            <w:r w:rsidRPr="00C20D54">
              <w:t>Федеральный округ</w:t>
            </w:r>
          </w:p>
        </w:tc>
        <w:tc>
          <w:tcPr>
            <w:tcW w:w="1613" w:type="pct"/>
          </w:tcPr>
          <w:p w14:paraId="11303AE9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0250BBD0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C581B83" w14:textId="77777777" w:rsidTr="002D1977">
        <w:trPr>
          <w:trHeight w:val="217"/>
        </w:trPr>
        <w:tc>
          <w:tcPr>
            <w:tcW w:w="245" w:type="pct"/>
          </w:tcPr>
          <w:p w14:paraId="6E3F3F28" w14:textId="39548B0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0B66DAD8" w14:textId="7CEC0D04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646423">
              <w:t xml:space="preserve"> </w:t>
            </w:r>
            <w:r w:rsidR="00392399">
              <w:t>РФ</w:t>
            </w:r>
          </w:p>
        </w:tc>
        <w:tc>
          <w:tcPr>
            <w:tcW w:w="1613" w:type="pct"/>
          </w:tcPr>
          <w:p w14:paraId="03E646F2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743" w:type="pct"/>
          </w:tcPr>
          <w:p w14:paraId="343C676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303E732F" w14:textId="77777777" w:rsidTr="002D1977">
        <w:trPr>
          <w:trHeight w:val="217"/>
        </w:trPr>
        <w:tc>
          <w:tcPr>
            <w:tcW w:w="245" w:type="pct"/>
          </w:tcPr>
          <w:p w14:paraId="2B242770" w14:textId="7E804E9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анреванпр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398" w:type="pct"/>
          </w:tcPr>
          <w:p w14:paraId="2509CC08" w14:textId="77777777" w:rsidR="00A54432" w:rsidRPr="00C20D54" w:rsidRDefault="00A54432" w:rsidP="002D1977">
            <w:pPr>
              <w:pStyle w:val="104"/>
            </w:pPr>
            <w:r w:rsidRPr="00C20D54">
              <w:t>Численность населения</w:t>
            </w:r>
          </w:p>
        </w:tc>
        <w:tc>
          <w:tcPr>
            <w:tcW w:w="1613" w:type="pct"/>
          </w:tcPr>
          <w:p w14:paraId="03E5084E" w14:textId="77777777" w:rsidR="00A54432" w:rsidRPr="00C20D54" w:rsidRDefault="00A54432" w:rsidP="002D1977">
            <w:pPr>
              <w:pStyle w:val="104"/>
            </w:pPr>
            <w:r w:rsidRPr="00C20D54">
              <w:t>Численность населения выбранного территориального объекта</w:t>
            </w:r>
          </w:p>
        </w:tc>
        <w:tc>
          <w:tcPr>
            <w:tcW w:w="1743" w:type="pct"/>
          </w:tcPr>
          <w:p w14:paraId="047C5110" w14:textId="77777777" w:rsidR="00A54432" w:rsidRPr="00C20D54" w:rsidRDefault="00A54432" w:rsidP="002D1977">
            <w:pPr>
              <w:pStyle w:val="104"/>
            </w:pPr>
            <w:r w:rsidRPr="00C20D54">
              <w:t>Числовое поле для ввода до 9 символов</w:t>
            </w:r>
          </w:p>
        </w:tc>
      </w:tr>
    </w:tbl>
    <w:p w14:paraId="66D59788" w14:textId="3296DB5C" w:rsidR="00A54432" w:rsidRPr="00C20D54" w:rsidRDefault="00A54432" w:rsidP="00A54432">
      <w:pPr>
        <w:pStyle w:val="afffffff9"/>
      </w:pP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t>(</w:t>
      </w:r>
      <w:r w:rsidRPr="00C20D54">
        <w:fldChar w:fldCharType="begin"/>
      </w:r>
      <w:r w:rsidRPr="00C20D54">
        <w:instrText xml:space="preserve"> REF _Ref104472730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59</w:t>
      </w:r>
      <w:r w:rsidRPr="00C20D54">
        <w:fldChar w:fldCharType="end"/>
      </w:r>
      <w:r w:rsidRPr="00C20D54">
        <w:t>).</w:t>
      </w:r>
    </w:p>
    <w:p w14:paraId="2B2324DC" w14:textId="739DA14B" w:rsidR="00A54432" w:rsidRPr="00C20D54" w:rsidRDefault="00A54432" w:rsidP="00A54432">
      <w:pPr>
        <w:pStyle w:val="afffffffff4"/>
        <w:rPr>
          <w:color w:val="000000" w:themeColor="text1"/>
        </w:rPr>
      </w:pPr>
      <w:bookmarkStart w:id="509" w:name="_Ref104472730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59</w:t>
      </w:r>
      <w:r w:rsidRPr="00C20D54">
        <w:rPr>
          <w:noProof/>
          <w:color w:val="000000" w:themeColor="text1"/>
        </w:rPr>
        <w:fldChar w:fldCharType="end"/>
      </w:r>
      <w:bookmarkEnd w:id="509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4" w:type="pct"/>
        <w:tblLayout w:type="fixed"/>
        <w:tblLook w:val="04A0" w:firstRow="1" w:lastRow="0" w:firstColumn="1" w:lastColumn="0" w:noHBand="0" w:noVBand="1"/>
      </w:tblPr>
      <w:tblGrid>
        <w:gridCol w:w="562"/>
        <w:gridCol w:w="2658"/>
        <w:gridCol w:w="6131"/>
      </w:tblGrid>
      <w:tr w:rsidR="00A54432" w:rsidRPr="00C20D54" w14:paraId="51D0DE29" w14:textId="77777777" w:rsidTr="002D1977">
        <w:trPr>
          <w:tblHeader/>
        </w:trPr>
        <w:tc>
          <w:tcPr>
            <w:tcW w:w="301" w:type="pct"/>
          </w:tcPr>
          <w:p w14:paraId="7E49C75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21" w:type="pct"/>
          </w:tcPr>
          <w:p w14:paraId="6F713004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3278" w:type="pct"/>
          </w:tcPr>
          <w:p w14:paraId="644BFA5E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C2BCBFE" w14:textId="77777777" w:rsidTr="002D1977">
        <w:trPr>
          <w:trHeight w:val="352"/>
        </w:trPr>
        <w:tc>
          <w:tcPr>
            <w:tcW w:w="301" w:type="pct"/>
          </w:tcPr>
          <w:p w14:paraId="54E7A7F4" w14:textId="641FD12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56232C68" w14:textId="77777777" w:rsidR="00A54432" w:rsidRPr="00C20D54" w:rsidRDefault="00A54432" w:rsidP="002D1977">
            <w:pPr>
              <w:pStyle w:val="104"/>
            </w:pPr>
            <w:r w:rsidRPr="00C20D54">
              <w:t>Наименование субъекта Российской Федерации</w:t>
            </w:r>
          </w:p>
        </w:tc>
        <w:tc>
          <w:tcPr>
            <w:tcW w:w="3278" w:type="pct"/>
          </w:tcPr>
          <w:p w14:paraId="1E6B79C9" w14:textId="77777777" w:rsidR="00A54432" w:rsidRPr="00C20D54" w:rsidRDefault="00A54432" w:rsidP="002D1977">
            <w:pPr>
              <w:pStyle w:val="104"/>
            </w:pPr>
            <w:r w:rsidRPr="00C20D54">
              <w:t>Наименование субъекта Российской Федерации, в отношении которого формируется отчет</w:t>
            </w:r>
          </w:p>
        </w:tc>
      </w:tr>
      <w:tr w:rsidR="00A54432" w:rsidRPr="00C20D54" w14:paraId="6268C085" w14:textId="77777777" w:rsidTr="002D1977">
        <w:trPr>
          <w:trHeight w:val="352"/>
        </w:trPr>
        <w:tc>
          <w:tcPr>
            <w:tcW w:w="301" w:type="pct"/>
          </w:tcPr>
          <w:p w14:paraId="573D9D0C" w14:textId="251A9D7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1BEC407" w14:textId="77777777" w:rsidR="00A54432" w:rsidRPr="00C20D54" w:rsidRDefault="00A54432" w:rsidP="002D1977">
            <w:pPr>
              <w:pStyle w:val="104"/>
            </w:pPr>
            <w:r w:rsidRPr="00C20D54">
              <w:t>По состоянию на</w:t>
            </w:r>
          </w:p>
        </w:tc>
        <w:tc>
          <w:tcPr>
            <w:tcW w:w="3278" w:type="pct"/>
          </w:tcPr>
          <w:p w14:paraId="3E73253F" w14:textId="77777777" w:rsidR="00A54432" w:rsidRPr="00C20D54" w:rsidRDefault="00A54432" w:rsidP="002D1977">
            <w:pPr>
              <w:pStyle w:val="104"/>
            </w:pPr>
            <w:r w:rsidRPr="00C20D54">
              <w:t>Дата, на которую формировался отчет</w:t>
            </w:r>
          </w:p>
        </w:tc>
      </w:tr>
      <w:tr w:rsidR="00A54432" w:rsidRPr="00C20D54" w14:paraId="07D33F2B" w14:textId="77777777" w:rsidTr="002D1977">
        <w:trPr>
          <w:trHeight w:val="352"/>
        </w:trPr>
        <w:tc>
          <w:tcPr>
            <w:tcW w:w="301" w:type="pct"/>
          </w:tcPr>
          <w:p w14:paraId="67AE97F7" w14:textId="76C5371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08BCEB" w14:textId="77777777" w:rsidR="00A54432" w:rsidRPr="00C20D54" w:rsidRDefault="00A54432" w:rsidP="002D1977">
            <w:pPr>
              <w:pStyle w:val="104"/>
            </w:pPr>
            <w:r w:rsidRPr="00C20D54">
              <w:t>Врачи – всего</w:t>
            </w:r>
          </w:p>
        </w:tc>
        <w:tc>
          <w:tcPr>
            <w:tcW w:w="3278" w:type="pct"/>
          </w:tcPr>
          <w:p w14:paraId="5A444335" w14:textId="77777777" w:rsidR="00A54432" w:rsidRPr="00C20D54" w:rsidRDefault="00A54432" w:rsidP="002D1977">
            <w:pPr>
              <w:pStyle w:val="104"/>
            </w:pPr>
            <w:r w:rsidRPr="00C20D54">
              <w:t>Общее количество врачей</w:t>
            </w:r>
          </w:p>
        </w:tc>
      </w:tr>
      <w:tr w:rsidR="00A54432" w:rsidRPr="00C20D54" w14:paraId="11313777" w14:textId="77777777" w:rsidTr="002D1977">
        <w:trPr>
          <w:trHeight w:val="352"/>
        </w:trPr>
        <w:tc>
          <w:tcPr>
            <w:tcW w:w="301" w:type="pct"/>
          </w:tcPr>
          <w:p w14:paraId="4E2B1236" w14:textId="2D64E29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6566874B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государственных и муниципальных медицинских организациях</w:t>
            </w:r>
          </w:p>
        </w:tc>
        <w:tc>
          <w:tcPr>
            <w:tcW w:w="3278" w:type="pct"/>
          </w:tcPr>
          <w:p w14:paraId="296134BE" w14:textId="77777777" w:rsidR="00A54432" w:rsidRPr="00C20D54" w:rsidRDefault="00A54432" w:rsidP="002D1977">
            <w:pPr>
              <w:pStyle w:val="104"/>
            </w:pPr>
            <w:r w:rsidRPr="00C20D54">
              <w:t xml:space="preserve">Работники, трудоустроенные в организации с формой собственности «Государственное юридическое лицо» </w:t>
            </w:r>
          </w:p>
        </w:tc>
      </w:tr>
      <w:tr w:rsidR="00A54432" w:rsidRPr="00C20D54" w14:paraId="29D2E2D5" w14:textId="77777777" w:rsidTr="002D1977">
        <w:trPr>
          <w:trHeight w:val="352"/>
        </w:trPr>
        <w:tc>
          <w:tcPr>
            <w:tcW w:w="301" w:type="pct"/>
          </w:tcPr>
          <w:p w14:paraId="28298CED" w14:textId="7861606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421" w:type="pct"/>
          </w:tcPr>
          <w:p w14:paraId="5D101884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медицинских организациях иной ведомственной принадлежности (Минобрнауки</w:t>
            </w:r>
            <w:r>
              <w:t xml:space="preserve"> России</w:t>
            </w:r>
            <w:r w:rsidRPr="00C20D54">
              <w:t xml:space="preserve">, МВД </w:t>
            </w:r>
            <w:r>
              <w:t xml:space="preserve">России </w:t>
            </w:r>
            <w:r w:rsidRPr="00C20D54">
              <w:t>и т.д.)</w:t>
            </w:r>
          </w:p>
        </w:tc>
        <w:tc>
          <w:tcPr>
            <w:tcW w:w="3278" w:type="pct"/>
          </w:tcPr>
          <w:p w14:paraId="4D89778A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в организации с любой другой ведомственной принадлежностью</w:t>
            </w:r>
            <w:r>
              <w:t>,</w:t>
            </w:r>
            <w:r w:rsidRPr="00C20D54">
              <w:t xml:space="preserve"> кроме:</w:t>
            </w:r>
          </w:p>
          <w:p w14:paraId="6E6C72A8" w14:textId="58C3BE36" w:rsidR="00275E88" w:rsidRDefault="00275E88" w:rsidP="00275E88">
            <w:pPr>
              <w:pStyle w:val="1010"/>
            </w:pPr>
            <w:r>
              <w:t xml:space="preserve">«Министерство здравоохранения Российской Федерации»; </w:t>
            </w:r>
          </w:p>
          <w:p w14:paraId="517797D5" w14:textId="04F1AF9E" w:rsidR="00275E88" w:rsidRDefault="00275E88" w:rsidP="00275E88">
            <w:pPr>
              <w:pStyle w:val="1010"/>
            </w:pPr>
            <w:r>
              <w:t>«Федеральная служба по надзору в сфере здравоохранения»;</w:t>
            </w:r>
          </w:p>
          <w:p w14:paraId="55972BC3" w14:textId="77777777" w:rsidR="00275E88" w:rsidRDefault="00275E88" w:rsidP="00275E88">
            <w:pPr>
              <w:pStyle w:val="1010"/>
            </w:pPr>
            <w:r>
              <w:t>«Органы исполнительной власти субъектов Российской Федерации, осуществляющие функции в области здравоохранения»;</w:t>
            </w:r>
          </w:p>
          <w:p w14:paraId="68B95A87" w14:textId="1CECC1FA" w:rsidR="00275E88" w:rsidRPr="00C20D54" w:rsidRDefault="00275E88" w:rsidP="00275E88">
            <w:pPr>
              <w:pStyle w:val="1010"/>
            </w:pPr>
            <w:r>
              <w:t>«Федеральное медико-биологическое агентство»</w:t>
            </w:r>
          </w:p>
        </w:tc>
      </w:tr>
      <w:tr w:rsidR="00A54432" w:rsidRPr="00C20D54" w14:paraId="390767D7" w14:textId="77777777" w:rsidTr="002D1977">
        <w:trPr>
          <w:trHeight w:val="352"/>
        </w:trPr>
        <w:tc>
          <w:tcPr>
            <w:tcW w:w="301" w:type="pct"/>
          </w:tcPr>
          <w:p w14:paraId="1A54CD8A" w14:textId="2632E61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25DD789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частных медицинских организациях</w:t>
            </w:r>
          </w:p>
        </w:tc>
        <w:tc>
          <w:tcPr>
            <w:tcW w:w="3278" w:type="pct"/>
          </w:tcPr>
          <w:p w14:paraId="252289A6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в организации с формой собственности «Частная юридическое лицо» и «Индивидуальный предприниматель»</w:t>
            </w:r>
          </w:p>
        </w:tc>
      </w:tr>
      <w:tr w:rsidR="00A54432" w:rsidRPr="00C20D54" w14:paraId="155B1AE4" w14:textId="77777777" w:rsidTr="002D1977">
        <w:trPr>
          <w:trHeight w:val="352"/>
        </w:trPr>
        <w:tc>
          <w:tcPr>
            <w:tcW w:w="301" w:type="pct"/>
          </w:tcPr>
          <w:p w14:paraId="6C278855" w14:textId="30C3416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3A60DEE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медицинских организациях ФМБА России</w:t>
            </w:r>
          </w:p>
        </w:tc>
        <w:tc>
          <w:tcPr>
            <w:tcW w:w="3278" w:type="pct"/>
          </w:tcPr>
          <w:p w14:paraId="54713069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в организации с ведомственной принадлежностью «Федеральное медико-биологическое агентство»</w:t>
            </w:r>
          </w:p>
        </w:tc>
      </w:tr>
      <w:tr w:rsidR="00A54432" w:rsidRPr="00C20D54" w14:paraId="45D74D62" w14:textId="77777777" w:rsidTr="002D1977">
        <w:trPr>
          <w:trHeight w:val="352"/>
        </w:trPr>
        <w:tc>
          <w:tcPr>
            <w:tcW w:w="301" w:type="pct"/>
          </w:tcPr>
          <w:p w14:paraId="63236223" w14:textId="04C36FD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5F78B33A" w14:textId="77777777" w:rsidR="00A54432" w:rsidRPr="00C20D54" w:rsidRDefault="00A54432" w:rsidP="002D1977">
            <w:pPr>
              <w:pStyle w:val="104"/>
            </w:pPr>
            <w:r w:rsidRPr="00C20D54">
              <w:t>Провизоры</w:t>
            </w:r>
          </w:p>
        </w:tc>
        <w:tc>
          <w:tcPr>
            <w:tcW w:w="3278" w:type="pct"/>
          </w:tcPr>
          <w:p w14:paraId="3480A218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на должность «Провизор»</w:t>
            </w:r>
          </w:p>
        </w:tc>
      </w:tr>
      <w:tr w:rsidR="00A54432" w:rsidRPr="00C20D54" w14:paraId="4F309981" w14:textId="77777777" w:rsidTr="002D1977">
        <w:trPr>
          <w:trHeight w:val="352"/>
        </w:trPr>
        <w:tc>
          <w:tcPr>
            <w:tcW w:w="301" w:type="pct"/>
          </w:tcPr>
          <w:p w14:paraId="6FC07A32" w14:textId="17389AB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61CC8F3" w14:textId="77777777" w:rsidR="00A54432" w:rsidRPr="00C20D54" w:rsidRDefault="00A54432" w:rsidP="002D1977">
            <w:pPr>
              <w:pStyle w:val="104"/>
            </w:pPr>
            <w:r w:rsidRPr="00C20D54">
              <w:t>Средний медперсонал, всего</w:t>
            </w:r>
          </w:p>
        </w:tc>
        <w:tc>
          <w:tcPr>
            <w:tcW w:w="3278" w:type="pct"/>
          </w:tcPr>
          <w:p w14:paraId="5955E49F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на должности среднего медицинского персонала</w:t>
            </w:r>
          </w:p>
        </w:tc>
      </w:tr>
      <w:tr w:rsidR="00A54432" w:rsidRPr="00C20D54" w14:paraId="7DBF7235" w14:textId="77777777" w:rsidTr="002D1977">
        <w:trPr>
          <w:trHeight w:val="352"/>
        </w:trPr>
        <w:tc>
          <w:tcPr>
            <w:tcW w:w="301" w:type="pct"/>
          </w:tcPr>
          <w:p w14:paraId="167DB95D" w14:textId="6756EAD6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03CF3E8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государственных и муниципальных медицинских организациях</w:t>
            </w:r>
          </w:p>
        </w:tc>
        <w:tc>
          <w:tcPr>
            <w:tcW w:w="3278" w:type="pct"/>
          </w:tcPr>
          <w:p w14:paraId="6D66044A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в организации с формой собственности «Государственное юридическое лицо»</w:t>
            </w:r>
          </w:p>
        </w:tc>
      </w:tr>
      <w:tr w:rsidR="00A54432" w:rsidRPr="00C20D54" w14:paraId="3FCDDFAE" w14:textId="77777777" w:rsidTr="002D1977">
        <w:trPr>
          <w:trHeight w:val="352"/>
        </w:trPr>
        <w:tc>
          <w:tcPr>
            <w:tcW w:w="301" w:type="pct"/>
          </w:tcPr>
          <w:p w14:paraId="348D47AD" w14:textId="09D4B91D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B038B65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медицинских организациях иной ведомственной принадлежности (Минобрнауки</w:t>
            </w:r>
            <w:r>
              <w:t xml:space="preserve"> России</w:t>
            </w:r>
            <w:r w:rsidRPr="00C20D54">
              <w:t xml:space="preserve">, МВД </w:t>
            </w:r>
            <w:r>
              <w:t xml:space="preserve">России </w:t>
            </w:r>
            <w:r w:rsidRPr="00C20D54">
              <w:t>и т.д.)</w:t>
            </w:r>
          </w:p>
        </w:tc>
        <w:tc>
          <w:tcPr>
            <w:tcW w:w="3278" w:type="pct"/>
          </w:tcPr>
          <w:p w14:paraId="74545C64" w14:textId="77777777" w:rsidR="00275E88" w:rsidRPr="00C20D54" w:rsidRDefault="00275E88" w:rsidP="00275E88">
            <w:pPr>
              <w:pStyle w:val="104"/>
            </w:pPr>
            <w:r w:rsidRPr="00C20D54">
              <w:t>Работники, трудоустроенные в организации с любой другой ведомственной принадлежностью</w:t>
            </w:r>
            <w:r>
              <w:t>,</w:t>
            </w:r>
            <w:r w:rsidRPr="00C20D54">
              <w:t xml:space="preserve"> кроме:</w:t>
            </w:r>
          </w:p>
          <w:p w14:paraId="636953D9" w14:textId="77777777" w:rsidR="00275E88" w:rsidRDefault="00275E88" w:rsidP="00275E88">
            <w:pPr>
              <w:pStyle w:val="1010"/>
            </w:pPr>
            <w:r>
              <w:t xml:space="preserve">«Министерство здравоохранения Российской Федерации»; </w:t>
            </w:r>
          </w:p>
          <w:p w14:paraId="5AC29ED8" w14:textId="77777777" w:rsidR="00275E88" w:rsidRDefault="00275E88" w:rsidP="00275E88">
            <w:pPr>
              <w:pStyle w:val="1010"/>
            </w:pPr>
            <w:r>
              <w:t>«Федеральная служба по надзору в сфере здравоохранения»;</w:t>
            </w:r>
          </w:p>
          <w:p w14:paraId="7754BDB3" w14:textId="77777777" w:rsidR="00275E88" w:rsidRDefault="00275E88" w:rsidP="00275E88">
            <w:pPr>
              <w:pStyle w:val="1010"/>
            </w:pPr>
            <w:r>
              <w:t>«Органы исполнительной власти субъектов Российской Федерации, осуществляющие функции в области здравоохранения»;</w:t>
            </w:r>
          </w:p>
          <w:p w14:paraId="75EA7D17" w14:textId="08FE7830" w:rsidR="00A54432" w:rsidRPr="00C20D54" w:rsidRDefault="00275E88" w:rsidP="00275E88">
            <w:pPr>
              <w:pStyle w:val="1010"/>
            </w:pPr>
            <w:r>
              <w:t>«Федеральное медико-биологическое агентство»</w:t>
            </w:r>
          </w:p>
        </w:tc>
      </w:tr>
      <w:tr w:rsidR="00A54432" w:rsidRPr="00C20D54" w14:paraId="1F41FD26" w14:textId="77777777" w:rsidTr="002D1977">
        <w:trPr>
          <w:trHeight w:val="352"/>
        </w:trPr>
        <w:tc>
          <w:tcPr>
            <w:tcW w:w="301" w:type="pct"/>
          </w:tcPr>
          <w:p w14:paraId="580AE7A8" w14:textId="4522106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56602E1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частных медицинских организациях</w:t>
            </w:r>
          </w:p>
        </w:tc>
        <w:tc>
          <w:tcPr>
            <w:tcW w:w="3278" w:type="pct"/>
          </w:tcPr>
          <w:p w14:paraId="25894C54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в организации с формой собственности «Частная юридическое лицо» и «Индивидуальный предприниматель»</w:t>
            </w:r>
          </w:p>
        </w:tc>
      </w:tr>
      <w:tr w:rsidR="00A54432" w:rsidRPr="00C20D54" w14:paraId="378E3A16" w14:textId="77777777" w:rsidTr="002D1977">
        <w:trPr>
          <w:trHeight w:val="352"/>
        </w:trPr>
        <w:tc>
          <w:tcPr>
            <w:tcW w:w="301" w:type="pct"/>
          </w:tcPr>
          <w:p w14:paraId="41994AFC" w14:textId="3069D3D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DE7785" w14:textId="77777777" w:rsidR="00A54432" w:rsidRPr="00C20D54" w:rsidRDefault="00A54432" w:rsidP="002D1977">
            <w:pPr>
              <w:pStyle w:val="104"/>
            </w:pPr>
            <w:r w:rsidRPr="00C20D54">
              <w:t>Из них работающие в медицинских организациях ФМБА России</w:t>
            </w:r>
          </w:p>
        </w:tc>
        <w:tc>
          <w:tcPr>
            <w:tcW w:w="3278" w:type="pct"/>
          </w:tcPr>
          <w:p w14:paraId="619BF837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в организации с ведомственной принадлежностью «Федеральное медико-биологическое агентство»</w:t>
            </w:r>
          </w:p>
        </w:tc>
      </w:tr>
      <w:tr w:rsidR="00A54432" w:rsidRPr="00C20D54" w14:paraId="4FFA18B2" w14:textId="77777777" w:rsidTr="002D1977">
        <w:trPr>
          <w:trHeight w:val="352"/>
        </w:trPr>
        <w:tc>
          <w:tcPr>
            <w:tcW w:w="301" w:type="pct"/>
          </w:tcPr>
          <w:p w14:paraId="66572B3E" w14:textId="2C9D5E3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922CDC7" w14:textId="77777777" w:rsidR="00A54432" w:rsidRPr="00C20D54" w:rsidRDefault="00A54432" w:rsidP="002D1977">
            <w:pPr>
              <w:pStyle w:val="104"/>
            </w:pPr>
            <w:r w:rsidRPr="00C20D54">
              <w:t>Фармацевты</w:t>
            </w:r>
          </w:p>
        </w:tc>
        <w:tc>
          <w:tcPr>
            <w:tcW w:w="3278" w:type="pct"/>
          </w:tcPr>
          <w:p w14:paraId="073D267C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на фармацевтические должности</w:t>
            </w:r>
          </w:p>
        </w:tc>
      </w:tr>
      <w:tr w:rsidR="00A54432" w:rsidRPr="00C20D54" w14:paraId="6E8901CB" w14:textId="77777777" w:rsidTr="002D1977">
        <w:trPr>
          <w:trHeight w:val="352"/>
        </w:trPr>
        <w:tc>
          <w:tcPr>
            <w:tcW w:w="301" w:type="pct"/>
          </w:tcPr>
          <w:p w14:paraId="4892409A" w14:textId="179FF35A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DC528EA" w14:textId="77777777" w:rsidR="00A54432" w:rsidRPr="00C20D54" w:rsidRDefault="00A54432" w:rsidP="002D1977">
            <w:pPr>
              <w:pStyle w:val="104"/>
            </w:pPr>
            <w:r w:rsidRPr="00C20D54">
              <w:t>Кроме того, число физических лиц без медицинского образования, занимающих должности среднего медицинского персонала</w:t>
            </w:r>
          </w:p>
        </w:tc>
        <w:tc>
          <w:tcPr>
            <w:tcW w:w="3278" w:type="pct"/>
          </w:tcPr>
          <w:p w14:paraId="7FBF7218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на должности среднего медицинского персонала и имеющие немедицинское образование</w:t>
            </w:r>
          </w:p>
        </w:tc>
      </w:tr>
      <w:tr w:rsidR="00A54432" w:rsidRPr="00C20D54" w14:paraId="5030D70A" w14:textId="77777777" w:rsidTr="002D1977">
        <w:trPr>
          <w:trHeight w:val="352"/>
        </w:trPr>
        <w:tc>
          <w:tcPr>
            <w:tcW w:w="301" w:type="pct"/>
          </w:tcPr>
          <w:p w14:paraId="1916CB59" w14:textId="46DBE2D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1A83DFE3" w14:textId="77777777" w:rsidR="00A54432" w:rsidRPr="00C20D54" w:rsidRDefault="00A54432" w:rsidP="002D1977">
            <w:pPr>
              <w:pStyle w:val="104"/>
            </w:pPr>
            <w:r w:rsidRPr="00C20D54">
              <w:t>Средний медицинский персонал ФАП, ФП (из таблицы 1100)</w:t>
            </w:r>
          </w:p>
        </w:tc>
      </w:tr>
      <w:tr w:rsidR="00A54432" w:rsidRPr="00C20D54" w14:paraId="578F5FE6" w14:textId="77777777" w:rsidTr="002D1977">
        <w:trPr>
          <w:trHeight w:val="352"/>
        </w:trPr>
        <w:tc>
          <w:tcPr>
            <w:tcW w:w="301" w:type="pct"/>
          </w:tcPr>
          <w:p w14:paraId="7CB670B9" w14:textId="4A1D524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E0F5E17" w14:textId="77777777" w:rsidR="00A54432" w:rsidRPr="00C20D54" w:rsidRDefault="00A54432" w:rsidP="002D1977">
            <w:pPr>
              <w:pStyle w:val="104"/>
            </w:pPr>
            <w:r w:rsidRPr="00C20D54">
              <w:t>Средний медицинский персонал ФАП, ФП, всего</w:t>
            </w:r>
          </w:p>
        </w:tc>
        <w:tc>
          <w:tcPr>
            <w:tcW w:w="3278" w:type="pct"/>
          </w:tcPr>
          <w:p w14:paraId="2E99A659" w14:textId="77777777" w:rsidR="00A54432" w:rsidRPr="00C20D54" w:rsidRDefault="00A54432" w:rsidP="002D1977">
            <w:pPr>
              <w:pStyle w:val="104"/>
            </w:pPr>
            <w:r w:rsidRPr="00C20D54">
              <w:t>Работники, трудоустроенные на должности среднего медицинского персонала в структурные подразделения с видом «Фельдшерско-акушерский пункт» и «Фельдшерский пункт»</w:t>
            </w:r>
          </w:p>
        </w:tc>
      </w:tr>
      <w:tr w:rsidR="00A54432" w:rsidRPr="00C20D54" w14:paraId="0062808C" w14:textId="77777777" w:rsidTr="002D1977">
        <w:trPr>
          <w:trHeight w:val="352"/>
        </w:trPr>
        <w:tc>
          <w:tcPr>
            <w:tcW w:w="301" w:type="pct"/>
          </w:tcPr>
          <w:p w14:paraId="325EE3E8" w14:textId="128F012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7D59FD97" w14:textId="77777777" w:rsidR="00A54432" w:rsidRPr="00C20D54" w:rsidRDefault="00A54432" w:rsidP="002D1977">
            <w:pPr>
              <w:pStyle w:val="104"/>
            </w:pPr>
            <w:r w:rsidRPr="00C20D54">
              <w:t>Должности и физические лица амбулаторий</w:t>
            </w:r>
          </w:p>
        </w:tc>
      </w:tr>
      <w:tr w:rsidR="00A54432" w:rsidRPr="00C20D54" w14:paraId="00101D54" w14:textId="77777777" w:rsidTr="002D1977">
        <w:trPr>
          <w:trHeight w:val="352"/>
        </w:trPr>
        <w:tc>
          <w:tcPr>
            <w:tcW w:w="301" w:type="pct"/>
          </w:tcPr>
          <w:p w14:paraId="5DEA238B" w14:textId="37079D5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A627D89" w14:textId="77777777" w:rsidR="00A54432" w:rsidRPr="00C20D54" w:rsidRDefault="00A54432" w:rsidP="002D1977">
            <w:pPr>
              <w:pStyle w:val="104"/>
            </w:pPr>
            <w:r w:rsidRPr="00C20D54">
              <w:t>Всего, в том числе:</w:t>
            </w:r>
          </w:p>
        </w:tc>
        <w:tc>
          <w:tcPr>
            <w:tcW w:w="3278" w:type="pct"/>
          </w:tcPr>
          <w:p w14:paraId="2F76EA88" w14:textId="77777777" w:rsidR="00A54432" w:rsidRPr="00C20D54" w:rsidRDefault="00A54432" w:rsidP="002D1977">
            <w:pPr>
              <w:pStyle w:val="104"/>
            </w:pPr>
            <w:r w:rsidRPr="00C20D54">
              <w:t>Общее количество работников в структурных подразделениях с видом «Амбулатории (включая передвиж</w:t>
            </w:r>
            <w:r>
              <w:t>н</w:t>
            </w:r>
            <w:r w:rsidRPr="00C20D54">
              <w:t>ые)»</w:t>
            </w:r>
          </w:p>
        </w:tc>
      </w:tr>
      <w:tr w:rsidR="00A54432" w:rsidRPr="00C20D54" w14:paraId="60002559" w14:textId="77777777" w:rsidTr="002D1977">
        <w:trPr>
          <w:trHeight w:val="352"/>
        </w:trPr>
        <w:tc>
          <w:tcPr>
            <w:tcW w:w="301" w:type="pct"/>
          </w:tcPr>
          <w:p w14:paraId="0541E2A8" w14:textId="487B59A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BA0F0EB" w14:textId="77777777" w:rsidR="00A54432" w:rsidRPr="00C20D54" w:rsidRDefault="00A54432" w:rsidP="002D1977">
            <w:pPr>
              <w:pStyle w:val="104"/>
            </w:pPr>
            <w:r w:rsidRPr="00C20D54">
              <w:t>врачи</w:t>
            </w:r>
          </w:p>
        </w:tc>
        <w:tc>
          <w:tcPr>
            <w:tcW w:w="3278" w:type="pct"/>
          </w:tcPr>
          <w:p w14:paraId="78473D1B" w14:textId="77777777" w:rsidR="00A54432" w:rsidRPr="00C20D54" w:rsidRDefault="00A54432" w:rsidP="002D1977">
            <w:pPr>
              <w:pStyle w:val="104"/>
            </w:pPr>
            <w:r w:rsidRPr="00C20D54">
              <w:t>Количество врачей, трудоустроенные в структурные подразделения с видом «Амбулатории (включая передвиж</w:t>
            </w:r>
            <w:r>
              <w:t>н</w:t>
            </w:r>
            <w:r w:rsidRPr="00C20D54">
              <w:t>ые)»</w:t>
            </w:r>
          </w:p>
        </w:tc>
      </w:tr>
      <w:tr w:rsidR="00A54432" w:rsidRPr="00C20D54" w14:paraId="1CFCA30C" w14:textId="77777777" w:rsidTr="002D1977">
        <w:trPr>
          <w:trHeight w:val="352"/>
        </w:trPr>
        <w:tc>
          <w:tcPr>
            <w:tcW w:w="301" w:type="pct"/>
          </w:tcPr>
          <w:p w14:paraId="00A5C0F2" w14:textId="5509DCF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1E7AFD2" w14:textId="77777777" w:rsidR="00A54432" w:rsidRPr="00C20D54" w:rsidRDefault="00A54432" w:rsidP="002D1977">
            <w:pPr>
              <w:pStyle w:val="104"/>
            </w:pPr>
            <w:r w:rsidRPr="00C20D54">
              <w:t>средний медицинский персонал</w:t>
            </w:r>
          </w:p>
        </w:tc>
        <w:tc>
          <w:tcPr>
            <w:tcW w:w="3278" w:type="pct"/>
          </w:tcPr>
          <w:p w14:paraId="6050F610" w14:textId="77777777" w:rsidR="00A54432" w:rsidRPr="00C20D54" w:rsidRDefault="00A54432" w:rsidP="002D1977">
            <w:pPr>
              <w:pStyle w:val="104"/>
            </w:pPr>
            <w:r w:rsidRPr="00C20D54">
              <w:t>Количество среднего медицинского персонала, трудоустроенного в структурные подразделения с видом «Амбулатории (включая передвиж</w:t>
            </w:r>
            <w:r>
              <w:t>н</w:t>
            </w:r>
            <w:r w:rsidRPr="00C20D54">
              <w:t>ые)»</w:t>
            </w:r>
          </w:p>
        </w:tc>
      </w:tr>
      <w:tr w:rsidR="00A54432" w:rsidRPr="00C20D54" w14:paraId="74625675" w14:textId="77777777" w:rsidTr="002D1977">
        <w:trPr>
          <w:trHeight w:val="352"/>
        </w:trPr>
        <w:tc>
          <w:tcPr>
            <w:tcW w:w="301" w:type="pct"/>
          </w:tcPr>
          <w:p w14:paraId="2307D808" w14:textId="440A056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7EF7681F" w14:textId="77777777" w:rsidR="00A54432" w:rsidRPr="00C20D54" w:rsidRDefault="00A54432" w:rsidP="002D1977">
            <w:pPr>
              <w:pStyle w:val="104"/>
            </w:pPr>
            <w:r w:rsidRPr="00C20D54">
              <w:t>Персонал станций (отделений) скорой медицинской помощи (из таблицы 1100)</w:t>
            </w:r>
          </w:p>
        </w:tc>
      </w:tr>
      <w:tr w:rsidR="00A54432" w:rsidRPr="00C20D54" w14:paraId="5B859C0D" w14:textId="77777777" w:rsidTr="002D1977">
        <w:trPr>
          <w:trHeight w:val="352"/>
        </w:trPr>
        <w:tc>
          <w:tcPr>
            <w:tcW w:w="301" w:type="pct"/>
          </w:tcPr>
          <w:p w14:paraId="7B9BC79A" w14:textId="334F2CD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22455DF3" w14:textId="77777777" w:rsidR="00A54432" w:rsidRPr="00C20D54" w:rsidRDefault="00A54432" w:rsidP="002D1977">
            <w:pPr>
              <w:pStyle w:val="104"/>
            </w:pPr>
            <w:r w:rsidRPr="00C20D54">
              <w:t>физических лиц</w:t>
            </w:r>
          </w:p>
          <w:p w14:paraId="5A32089F" w14:textId="77777777" w:rsidR="00A54432" w:rsidRPr="00C20D54" w:rsidRDefault="00A54432" w:rsidP="002D1977">
            <w:pPr>
              <w:pStyle w:val="104"/>
            </w:pPr>
            <w:r w:rsidRPr="00C20D54">
              <w:t>основных работников</w:t>
            </w:r>
          </w:p>
          <w:p w14:paraId="4C819154" w14:textId="77777777" w:rsidR="00A54432" w:rsidRPr="00C20D54" w:rsidRDefault="00A54432" w:rsidP="002D1977">
            <w:pPr>
              <w:pStyle w:val="104"/>
            </w:pPr>
            <w:r w:rsidRPr="00C20D54">
              <w:t>на занятых</w:t>
            </w:r>
          </w:p>
          <w:p w14:paraId="21B12DFE" w14:textId="7DBADA8C" w:rsidR="00A54432" w:rsidRPr="00C20D54" w:rsidRDefault="00A54432" w:rsidP="002D1977">
            <w:pPr>
              <w:pStyle w:val="104"/>
            </w:pPr>
            <w:r w:rsidRPr="00C20D54">
              <w:t>должностях, чел</w:t>
            </w:r>
            <w:r w:rsidR="00612F31">
              <w:t>овек</w:t>
            </w:r>
          </w:p>
        </w:tc>
        <w:tc>
          <w:tcPr>
            <w:tcW w:w="3278" w:type="pct"/>
          </w:tcPr>
          <w:p w14:paraId="253E2106" w14:textId="77777777" w:rsidR="00A54432" w:rsidRPr="00C20D54" w:rsidRDefault="00A54432" w:rsidP="002D1977">
            <w:pPr>
              <w:pStyle w:val="104"/>
            </w:pPr>
            <w:r w:rsidRPr="00C20D54">
              <w:t>Работники, которые трудоустроены по основной должности в структурных подразделениях с типом «Скорая медицинская помощь»</w:t>
            </w:r>
          </w:p>
        </w:tc>
      </w:tr>
      <w:tr w:rsidR="00A54432" w:rsidRPr="00C20D54" w14:paraId="776AFB7A" w14:textId="77777777" w:rsidTr="002D1977">
        <w:trPr>
          <w:trHeight w:val="352"/>
        </w:trPr>
        <w:tc>
          <w:tcPr>
            <w:tcW w:w="301" w:type="pct"/>
          </w:tcPr>
          <w:p w14:paraId="2FC07365" w14:textId="20A0C6C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0517A6E9" w14:textId="77777777" w:rsidR="00A54432" w:rsidRPr="00C20D54" w:rsidRDefault="00A54432" w:rsidP="002D1977">
            <w:pPr>
              <w:pStyle w:val="104"/>
            </w:pPr>
            <w:r w:rsidRPr="00C20D54">
              <w:t>Дополнительные параметры</w:t>
            </w:r>
          </w:p>
        </w:tc>
      </w:tr>
      <w:tr w:rsidR="00A54432" w:rsidRPr="00C20D54" w14:paraId="4A0135BA" w14:textId="77777777" w:rsidTr="002D1977">
        <w:trPr>
          <w:trHeight w:val="352"/>
        </w:trPr>
        <w:tc>
          <w:tcPr>
            <w:tcW w:w="301" w:type="pct"/>
          </w:tcPr>
          <w:p w14:paraId="5E3E786C" w14:textId="5B4447D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1D9E9FE1" w14:textId="77777777" w:rsidR="00A54432" w:rsidRPr="00C20D54" w:rsidRDefault="00A54432" w:rsidP="002D1977">
            <w:pPr>
              <w:pStyle w:val="104"/>
            </w:pPr>
            <w:r w:rsidRPr="00C20D54">
              <w:t>Численность постоянного населения на 1 января отчетного года (отчеты за январь-ноябрь);</w:t>
            </w:r>
          </w:p>
          <w:p w14:paraId="696829A4" w14:textId="77777777" w:rsidR="00A54432" w:rsidRPr="00C20D54" w:rsidRDefault="00A54432" w:rsidP="002D1977">
            <w:pPr>
              <w:pStyle w:val="104"/>
            </w:pPr>
            <w:r w:rsidRPr="00C20D54">
              <w:t>Численность постоянного населения на конец отчетного года (отчеты за декабрь)</w:t>
            </w:r>
          </w:p>
        </w:tc>
        <w:tc>
          <w:tcPr>
            <w:tcW w:w="3278" w:type="pct"/>
          </w:tcPr>
          <w:p w14:paraId="5C126D8A" w14:textId="77777777" w:rsidR="00A54432" w:rsidRPr="00C20D54" w:rsidRDefault="00A54432" w:rsidP="002D1977">
            <w:pPr>
              <w:pStyle w:val="104"/>
            </w:pPr>
            <w:r w:rsidRPr="00C20D54">
              <w:t>Население региона</w:t>
            </w:r>
          </w:p>
        </w:tc>
      </w:tr>
      <w:tr w:rsidR="00A54432" w:rsidRPr="00C20D54" w14:paraId="1F2D7232" w14:textId="77777777" w:rsidTr="002D1977">
        <w:trPr>
          <w:trHeight w:val="352"/>
        </w:trPr>
        <w:tc>
          <w:tcPr>
            <w:tcW w:w="301" w:type="pct"/>
          </w:tcPr>
          <w:p w14:paraId="2B76FE4F" w14:textId="41EFADE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F06D918" w14:textId="0DD3B234" w:rsidR="00A54432" w:rsidRPr="00C20D54" w:rsidRDefault="00A54432" w:rsidP="002D1977">
            <w:pPr>
              <w:pStyle w:val="104"/>
            </w:pPr>
            <w:r w:rsidRPr="00C20D54">
              <w:t xml:space="preserve">Число специалистов, участвующих в системе непрерывного образования медицинских работников, в том числе с использованием дистанционных образовательных технологий, </w:t>
            </w:r>
            <w:r w:rsidR="00AA01F7">
              <w:t>тысяч</w:t>
            </w:r>
            <w:r w:rsidRPr="00C20D54">
              <w:t xml:space="preserve"> человек нарастающим итогом. Нарастающий итог</w:t>
            </w:r>
          </w:p>
        </w:tc>
        <w:tc>
          <w:tcPr>
            <w:tcW w:w="3278" w:type="pct"/>
          </w:tcPr>
          <w:p w14:paraId="14C330A2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зарегистрированных на </w:t>
            </w:r>
            <w:r>
              <w:t>П</w:t>
            </w:r>
            <w:r w:rsidRPr="00C20D54">
              <w:t>ортале НМФО</w:t>
            </w:r>
          </w:p>
        </w:tc>
      </w:tr>
      <w:tr w:rsidR="00A54432" w:rsidRPr="00C20D54" w14:paraId="66A83F05" w14:textId="77777777" w:rsidTr="002D1977">
        <w:trPr>
          <w:trHeight w:val="114"/>
        </w:trPr>
        <w:tc>
          <w:tcPr>
            <w:tcW w:w="301" w:type="pct"/>
          </w:tcPr>
          <w:p w14:paraId="2D82BC9C" w14:textId="484663E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B8A7B5A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3278" w:type="pct"/>
          </w:tcPr>
          <w:p w14:paraId="5AAAD488" w14:textId="77777777" w:rsidR="00A54432" w:rsidRPr="00C20D54" w:rsidRDefault="00A54432" w:rsidP="002D1977">
            <w:pPr>
              <w:pStyle w:val="104"/>
            </w:pPr>
            <w:r w:rsidRPr="00C20D54">
              <w:t>Должности работника, сформировавшего отчет</w:t>
            </w:r>
          </w:p>
        </w:tc>
      </w:tr>
      <w:tr w:rsidR="00A54432" w:rsidRPr="00C20D54" w14:paraId="7C9FC405" w14:textId="77777777" w:rsidTr="002D1977">
        <w:trPr>
          <w:trHeight w:val="352"/>
        </w:trPr>
        <w:tc>
          <w:tcPr>
            <w:tcW w:w="301" w:type="pct"/>
          </w:tcPr>
          <w:p w14:paraId="5F8685F2" w14:textId="0248B03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6CD7AAB" w14:textId="77777777" w:rsidR="00A54432" w:rsidRPr="00C20D54" w:rsidRDefault="00A54432" w:rsidP="002D1977">
            <w:pPr>
              <w:pStyle w:val="104"/>
            </w:pPr>
            <w:r w:rsidRPr="00C20D54">
              <w:t>Фамилия И.О.</w:t>
            </w:r>
          </w:p>
        </w:tc>
        <w:tc>
          <w:tcPr>
            <w:tcW w:w="3278" w:type="pct"/>
          </w:tcPr>
          <w:p w14:paraId="53E7BF39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  <w:r>
              <w:t>, и</w:t>
            </w:r>
            <w:r w:rsidRPr="00C20D54">
              <w:t>мя</w:t>
            </w:r>
            <w:r>
              <w:t>, о</w:t>
            </w:r>
            <w:r w:rsidRPr="00C20D54">
              <w:t>тчество работника, сформировавшего ответ</w:t>
            </w:r>
          </w:p>
        </w:tc>
      </w:tr>
      <w:tr w:rsidR="00A54432" w:rsidRPr="00C20D54" w14:paraId="0695A7AE" w14:textId="77777777" w:rsidTr="002D1977">
        <w:trPr>
          <w:trHeight w:val="352"/>
        </w:trPr>
        <w:tc>
          <w:tcPr>
            <w:tcW w:w="301" w:type="pct"/>
          </w:tcPr>
          <w:p w14:paraId="182FFD9D" w14:textId="40F2617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4699" w:type="pct"/>
            <w:gridSpan w:val="2"/>
          </w:tcPr>
          <w:p w14:paraId="04212503" w14:textId="77777777" w:rsidR="00A54432" w:rsidRPr="00C20D54" w:rsidRDefault="00A54432" w:rsidP="002D1977">
            <w:pPr>
              <w:pStyle w:val="104"/>
            </w:pPr>
            <w:r w:rsidRPr="00C20D54">
              <w:t>Рассчитанные показатели:</w:t>
            </w:r>
          </w:p>
        </w:tc>
      </w:tr>
      <w:tr w:rsidR="00A54432" w:rsidRPr="00C20D54" w14:paraId="1425437D" w14:textId="77777777" w:rsidTr="002D1977">
        <w:trPr>
          <w:trHeight w:val="352"/>
        </w:trPr>
        <w:tc>
          <w:tcPr>
            <w:tcW w:w="301" w:type="pct"/>
          </w:tcPr>
          <w:p w14:paraId="364E6B8B" w14:textId="3308860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9808936" w14:textId="77777777" w:rsidR="00A54432" w:rsidRPr="00C20D54" w:rsidRDefault="00A54432" w:rsidP="002D1977">
            <w:pPr>
              <w:pStyle w:val="104"/>
            </w:pPr>
            <w:r w:rsidRPr="00C20D54">
              <w:t>укомплектованность фельдшерских пунктов, фельдшерско-акушерских пунктов, врачебных амбулаторий медицинскими работниками</w:t>
            </w:r>
          </w:p>
        </w:tc>
        <w:tc>
          <w:tcPr>
            <w:tcW w:w="3278" w:type="pct"/>
          </w:tcPr>
          <w:p w14:paraId="531CD507" w14:textId="77777777" w:rsidR="00A54432" w:rsidRPr="00C20D54" w:rsidRDefault="00A54432" w:rsidP="002D1977">
            <w:pPr>
              <w:pStyle w:val="104"/>
            </w:pPr>
            <w:r w:rsidRPr="00C20D54">
              <w:t>Соотношение штатных и занятых единиц в фельдшерских пунктах фельдшерско-акушерских пунктах, врачебных амбулаториях медицинскими работниками</w:t>
            </w:r>
          </w:p>
        </w:tc>
      </w:tr>
      <w:tr w:rsidR="00A54432" w:rsidRPr="00C20D54" w14:paraId="07132478" w14:textId="77777777" w:rsidTr="002D1977">
        <w:trPr>
          <w:trHeight w:val="352"/>
        </w:trPr>
        <w:tc>
          <w:tcPr>
            <w:tcW w:w="301" w:type="pct"/>
          </w:tcPr>
          <w:p w14:paraId="749AD2FF" w14:textId="7F7406E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729D7080" w14:textId="77777777" w:rsidR="00A54432" w:rsidRPr="00C20D54" w:rsidRDefault="00A54432" w:rsidP="002D1977">
            <w:pPr>
              <w:pStyle w:val="104"/>
            </w:pPr>
            <w:r w:rsidRPr="00C20D54">
              <w:t>укомплектованность медицинских организаций,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  <w:tc>
          <w:tcPr>
            <w:tcW w:w="3278" w:type="pct"/>
          </w:tcPr>
          <w:p w14:paraId="1CF1E60C" w14:textId="77777777" w:rsidR="00A54432" w:rsidRPr="00C20D54" w:rsidRDefault="00A54432" w:rsidP="002D1977">
            <w:pPr>
              <w:pStyle w:val="104"/>
            </w:pPr>
            <w:r w:rsidRPr="00C20D54">
              <w:t>Соотношение штатных и занятых единиц в медицинских организациях,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</w:tr>
      <w:tr w:rsidR="00A54432" w:rsidRPr="00C20D54" w14:paraId="18F1C5D9" w14:textId="77777777" w:rsidTr="002D1977">
        <w:trPr>
          <w:trHeight w:val="352"/>
        </w:trPr>
        <w:tc>
          <w:tcPr>
            <w:tcW w:w="301" w:type="pct"/>
          </w:tcPr>
          <w:p w14:paraId="046AB55D" w14:textId="33BF8F8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0CBC52E2" w14:textId="77777777" w:rsidR="00A54432" w:rsidRPr="00C20D54" w:rsidRDefault="00A54432" w:rsidP="002D1977">
            <w:pPr>
              <w:pStyle w:val="104"/>
            </w:pPr>
            <w:r w:rsidRPr="00C20D54">
              <w:t>укомплектованность медицинских организаций,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условиях), % нарастающим итогом: средними медицинскими работниками</w:t>
            </w:r>
          </w:p>
        </w:tc>
        <w:tc>
          <w:tcPr>
            <w:tcW w:w="3278" w:type="pct"/>
          </w:tcPr>
          <w:p w14:paraId="2FC44E04" w14:textId="77777777" w:rsidR="00A54432" w:rsidRPr="00C20D54" w:rsidRDefault="00A54432" w:rsidP="002D1977">
            <w:pPr>
              <w:pStyle w:val="104"/>
            </w:pPr>
            <w:r w:rsidRPr="00C20D54">
              <w:t>Соотношение штатных и занятых единиц в медицинских организациях, оказывающих медицинскую помощь в амбулаторных условиях (доля занятых физическими лицами должностей от общего количества должностей в медицинских организациях, оказывающих медицинскую помощь в амбулаторных условиях)</w:t>
            </w:r>
          </w:p>
        </w:tc>
      </w:tr>
      <w:tr w:rsidR="00A54432" w:rsidRPr="00C20D54" w14:paraId="6BB01EF4" w14:textId="77777777" w:rsidTr="002D1977">
        <w:trPr>
          <w:trHeight w:val="352"/>
        </w:trPr>
        <w:tc>
          <w:tcPr>
            <w:tcW w:w="301" w:type="pct"/>
          </w:tcPr>
          <w:p w14:paraId="0E3FD9DF" w14:textId="3B540AA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295F0CA" w14:textId="6FECEF4D" w:rsidR="00A54432" w:rsidRPr="00C20D54" w:rsidRDefault="00A54432" w:rsidP="002D1977">
            <w:pPr>
              <w:pStyle w:val="104"/>
            </w:pPr>
            <w:r w:rsidRPr="00C20D54">
              <w:t xml:space="preserve">число специалистов, участвующих в системе непрерывного образования медицинских работников, в том числе с использованием дистанционных образовательных технологий, </w:t>
            </w:r>
            <w:r w:rsidR="00AA01F7">
              <w:t>тысяч</w:t>
            </w:r>
            <w:r w:rsidRPr="00C20D54">
              <w:t xml:space="preserve"> человек нарастающим итогом</w:t>
            </w:r>
          </w:p>
        </w:tc>
        <w:tc>
          <w:tcPr>
            <w:tcW w:w="3278" w:type="pct"/>
          </w:tcPr>
          <w:p w14:paraId="0D4358BE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специалистов, зарегистрировавшиеся на </w:t>
            </w:r>
            <w:r>
              <w:t>П</w:t>
            </w:r>
            <w:r w:rsidRPr="00C20D54">
              <w:t>ортале НМФО</w:t>
            </w:r>
          </w:p>
        </w:tc>
      </w:tr>
      <w:tr w:rsidR="00A54432" w:rsidRPr="00C20D54" w14:paraId="4F5359E4" w14:textId="77777777" w:rsidTr="002D1977">
        <w:trPr>
          <w:trHeight w:val="352"/>
        </w:trPr>
        <w:tc>
          <w:tcPr>
            <w:tcW w:w="301" w:type="pct"/>
          </w:tcPr>
          <w:p w14:paraId="5EA05DBE" w14:textId="3218320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49391977" w14:textId="667FD818" w:rsidR="00A54432" w:rsidRPr="00C20D54" w:rsidRDefault="00A54432" w:rsidP="002D1977">
            <w:pPr>
              <w:pStyle w:val="104"/>
            </w:pPr>
            <w:r w:rsidRPr="00C20D54">
              <w:t>обеспеченность населения врачами, работающими в государственных и муниципальных медицинских организациях, чел</w:t>
            </w:r>
            <w:r w:rsidR="00612F31">
              <w:t>овек</w:t>
            </w:r>
            <w:r w:rsidRPr="00C20D54">
              <w:t xml:space="preserve"> 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  <w:tc>
          <w:tcPr>
            <w:tcW w:w="3278" w:type="pct"/>
          </w:tcPr>
          <w:p w14:paraId="2E92C319" w14:textId="77777777" w:rsidR="00A54432" w:rsidRPr="00C20D54" w:rsidRDefault="00A54432" w:rsidP="002D1977">
            <w:pPr>
              <w:pStyle w:val="104"/>
            </w:pPr>
            <w:r w:rsidRPr="00C20D54">
              <w:t>Количество врачей, трудоустроенных в организации с формой собственности «Государственное юридическое лицо», на 10 тысяч населения</w:t>
            </w:r>
          </w:p>
        </w:tc>
      </w:tr>
      <w:tr w:rsidR="00A54432" w:rsidRPr="00C20D54" w14:paraId="6C434BE2" w14:textId="77777777" w:rsidTr="002D1977">
        <w:trPr>
          <w:trHeight w:val="352"/>
        </w:trPr>
        <w:tc>
          <w:tcPr>
            <w:tcW w:w="301" w:type="pct"/>
          </w:tcPr>
          <w:p w14:paraId="4BAC686D" w14:textId="5D047B1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02F0D51" w14:textId="65664547" w:rsidR="00A54432" w:rsidRPr="00C20D54" w:rsidRDefault="00A54432" w:rsidP="002D1977">
            <w:pPr>
              <w:pStyle w:val="104"/>
            </w:pPr>
            <w:r w:rsidRPr="00C20D54">
              <w:t>обеспеченность населения врачами, оказывающими первичную медико-санитарную помощь, чел</w:t>
            </w:r>
            <w:r w:rsidR="00612F31">
              <w:t xml:space="preserve">овек </w:t>
            </w:r>
            <w:r w:rsidRPr="00C20D54">
              <w:t xml:space="preserve">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  <w:tc>
          <w:tcPr>
            <w:tcW w:w="3278" w:type="pct"/>
          </w:tcPr>
          <w:p w14:paraId="181EAF99" w14:textId="6BFF462D" w:rsidR="00A54432" w:rsidRPr="00C20D54" w:rsidRDefault="00A54432" w:rsidP="002D1977">
            <w:pPr>
              <w:pStyle w:val="104"/>
            </w:pPr>
            <w:r w:rsidRPr="00C20D54">
              <w:t xml:space="preserve">Количество врачей, оказывающие первичную медико-санитарную помощь, </w:t>
            </w:r>
            <w:r w:rsidR="00275E88">
              <w:t xml:space="preserve">человек </w:t>
            </w:r>
            <w:r w:rsidRPr="00C20D54">
              <w:t>на 10 тысяч населения</w:t>
            </w:r>
          </w:p>
        </w:tc>
      </w:tr>
      <w:tr w:rsidR="00A54432" w:rsidRPr="00C20D54" w14:paraId="3A523F28" w14:textId="77777777" w:rsidTr="002D1977">
        <w:trPr>
          <w:trHeight w:val="352"/>
        </w:trPr>
        <w:tc>
          <w:tcPr>
            <w:tcW w:w="301" w:type="pct"/>
          </w:tcPr>
          <w:p w14:paraId="6CC30BFE" w14:textId="5B5E241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11B008E3" w14:textId="354D8DD3" w:rsidR="00A54432" w:rsidRPr="00C20D54" w:rsidRDefault="00A54432" w:rsidP="002D1977">
            <w:pPr>
              <w:pStyle w:val="104"/>
            </w:pPr>
            <w:r w:rsidRPr="00C20D54">
              <w:t>обеспеченность медицинскими работниками, оказывающими скорую медицинскую помощь, чел</w:t>
            </w:r>
            <w:r w:rsidR="00612F31">
              <w:t xml:space="preserve">овек </w:t>
            </w:r>
            <w:r w:rsidRPr="00C20D54">
              <w:t xml:space="preserve">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  <w:tc>
          <w:tcPr>
            <w:tcW w:w="3278" w:type="pct"/>
          </w:tcPr>
          <w:p w14:paraId="29519873" w14:textId="3F1600DB" w:rsidR="00A54432" w:rsidRPr="00C20D54" w:rsidRDefault="00A54432" w:rsidP="002D1977">
            <w:pPr>
              <w:pStyle w:val="104"/>
            </w:pPr>
            <w:r w:rsidRPr="00C20D54">
              <w:t>Количество медицинских работников, оказывающими скорую медицинскую помощь, чел</w:t>
            </w:r>
            <w:r w:rsidR="00612F31">
              <w:t>овек</w:t>
            </w:r>
            <w:r w:rsidRPr="00C20D54">
              <w:t xml:space="preserve"> 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</w:tr>
      <w:tr w:rsidR="00A54432" w:rsidRPr="00C20D54" w14:paraId="2E3DEEDD" w14:textId="77777777" w:rsidTr="002D1977">
        <w:trPr>
          <w:trHeight w:val="352"/>
        </w:trPr>
        <w:tc>
          <w:tcPr>
            <w:tcW w:w="301" w:type="pct"/>
          </w:tcPr>
          <w:p w14:paraId="004DB109" w14:textId="75A9459E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3F8D4F08" w14:textId="1D5F4AD6" w:rsidR="00A54432" w:rsidRPr="00C20D54" w:rsidRDefault="00A54432" w:rsidP="002D1977">
            <w:pPr>
              <w:pStyle w:val="104"/>
            </w:pPr>
            <w:r w:rsidRPr="00C20D54">
              <w:t>обеспеченность населения врачами, оказывающими специализированную медицинскую помощь, чел</w:t>
            </w:r>
            <w:r w:rsidR="00612F31">
              <w:t xml:space="preserve">овек </w:t>
            </w:r>
            <w:r w:rsidRPr="00C20D54">
              <w:t xml:space="preserve">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  <w:tc>
          <w:tcPr>
            <w:tcW w:w="3278" w:type="pct"/>
          </w:tcPr>
          <w:p w14:paraId="2B1DB88E" w14:textId="12653106" w:rsidR="00A54432" w:rsidRPr="00C20D54" w:rsidRDefault="00A54432" w:rsidP="002D1977">
            <w:pPr>
              <w:pStyle w:val="104"/>
            </w:pPr>
            <w:r w:rsidRPr="00C20D54">
              <w:t>Количество врачей, оказывающи</w:t>
            </w:r>
            <w:r>
              <w:t>е</w:t>
            </w:r>
            <w:r w:rsidRPr="00C20D54">
              <w:t xml:space="preserve"> специализированную медицинскую помощь, </w:t>
            </w:r>
            <w:r w:rsidR="00612F31">
              <w:t xml:space="preserve">человек </w:t>
            </w:r>
            <w:r w:rsidRPr="00C20D54">
              <w:t>на 10 тысяч населения</w:t>
            </w:r>
          </w:p>
        </w:tc>
      </w:tr>
      <w:tr w:rsidR="00A54432" w:rsidRPr="00C20D54" w14:paraId="45D12CA8" w14:textId="77777777" w:rsidTr="002D1977">
        <w:trPr>
          <w:trHeight w:val="352"/>
        </w:trPr>
        <w:tc>
          <w:tcPr>
            <w:tcW w:w="301" w:type="pct"/>
          </w:tcPr>
          <w:p w14:paraId="19014E82" w14:textId="3B1FEC9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впеортакнго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421" w:type="pct"/>
          </w:tcPr>
          <w:p w14:paraId="622D89DF" w14:textId="63182FBC" w:rsidR="00A54432" w:rsidRPr="00C20D54" w:rsidRDefault="00A54432" w:rsidP="002D1977">
            <w:pPr>
              <w:pStyle w:val="104"/>
            </w:pPr>
            <w:r w:rsidRPr="00C20D54">
              <w:t>обеспеченность населения средними медицинскими работниками, работающими в государственных и муниципальных медицинских организациях, чел</w:t>
            </w:r>
            <w:r w:rsidR="00612F31">
              <w:t>овек</w:t>
            </w:r>
            <w:r w:rsidRPr="00C20D54">
              <w:t xml:space="preserve"> на 10 </w:t>
            </w:r>
            <w:r w:rsidR="00AA01F7">
              <w:t>тысяч</w:t>
            </w:r>
            <w:r w:rsidRPr="00C20D54">
              <w:t xml:space="preserve"> населения</w:t>
            </w:r>
          </w:p>
        </w:tc>
        <w:tc>
          <w:tcPr>
            <w:tcW w:w="3278" w:type="pct"/>
          </w:tcPr>
          <w:p w14:paraId="080F1625" w14:textId="77777777" w:rsidR="00A54432" w:rsidRPr="00C20D54" w:rsidRDefault="00A54432" w:rsidP="002D1977">
            <w:pPr>
              <w:pStyle w:val="104"/>
            </w:pPr>
            <w:r w:rsidRPr="00C20D54">
              <w:t>Количество среднего медицинского персонала, трудоустроенного в организации с формой собственности «Государственное юридическое лицо»</w:t>
            </w:r>
          </w:p>
        </w:tc>
      </w:tr>
      <w:tr w:rsidR="00A54432" w:rsidRPr="00C20D54" w14:paraId="4C33087B" w14:textId="77777777" w:rsidTr="002D1977">
        <w:trPr>
          <w:trHeight w:val="352"/>
        </w:trPr>
        <w:tc>
          <w:tcPr>
            <w:tcW w:w="301" w:type="pct"/>
          </w:tcPr>
          <w:p w14:paraId="04AB111C" w14:textId="77777777" w:rsidR="00A54432" w:rsidRPr="003A4FBD" w:rsidRDefault="00A54432" w:rsidP="002D1977">
            <w:pPr>
              <w:pStyle w:val="104"/>
            </w:pPr>
            <w:r>
              <w:rPr>
                <w:lang w:val="en-US"/>
              </w:rPr>
              <w:t>39</w:t>
            </w:r>
            <w:r>
              <w:t>.</w:t>
            </w:r>
          </w:p>
        </w:tc>
        <w:tc>
          <w:tcPr>
            <w:tcW w:w="1421" w:type="pct"/>
          </w:tcPr>
          <w:p w14:paraId="31BC1E1D" w14:textId="77777777" w:rsidR="00A54432" w:rsidRPr="00C20D54" w:rsidRDefault="00A54432" w:rsidP="002D1977">
            <w:pPr>
              <w:pStyle w:val="104"/>
            </w:pPr>
            <w:r w:rsidRPr="00C20D54">
              <w:t>доля специалистов, допущенных к профессиональной деятельности через процедуру аккредитации, от общего количества работающих специалистов, %</w:t>
            </w:r>
          </w:p>
        </w:tc>
        <w:tc>
          <w:tcPr>
            <w:tcW w:w="3278" w:type="pct"/>
          </w:tcPr>
          <w:p w14:paraId="18DC0831" w14:textId="438E9A83" w:rsidR="00A54432" w:rsidRPr="00C20D54" w:rsidRDefault="00A54432" w:rsidP="002D1977">
            <w:pPr>
              <w:pStyle w:val="104"/>
            </w:pPr>
            <w:r w:rsidRPr="00C20D54">
              <w:t>Соотношение специалистов, имеющих действующую аккредитацию</w:t>
            </w:r>
            <w:r w:rsidR="000C138A">
              <w:t xml:space="preserve"> специалиста</w:t>
            </w:r>
            <w:r w:rsidRPr="00C20D54">
              <w:t xml:space="preserve">, к специалистам, у которых она отсутствует </w:t>
            </w:r>
          </w:p>
        </w:tc>
      </w:tr>
    </w:tbl>
    <w:p w14:paraId="615A2F7F" w14:textId="108AC7BF" w:rsidR="00A54432" w:rsidRPr="00C20D54" w:rsidRDefault="00A54432" w:rsidP="00A25157">
      <w:pPr>
        <w:pStyle w:val="54"/>
      </w:pPr>
      <w:r>
        <w:t>Отчет «</w:t>
      </w:r>
      <w:r w:rsidRPr="00C20D54">
        <w:t>201. Отчет об общем количестве медицинских работников,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</w:t>
      </w:r>
      <w:r>
        <w:t>»</w:t>
      </w:r>
    </w:p>
    <w:p w14:paraId="5BDD0A07" w14:textId="77777777" w:rsidR="00A54432" w:rsidRPr="00C20D54" w:rsidRDefault="00A54432" w:rsidP="00A54432">
      <w:pPr>
        <w:pStyle w:val="af2"/>
      </w:pPr>
      <w:r w:rsidRPr="00C20D54">
        <w:t xml:space="preserve">Данный отчет предоставляет сведения о количестве медицинских работников, прошедших обучение по противодействию </w:t>
      </w:r>
      <w:r w:rsidRPr="00C20D54">
        <w:rPr>
          <w:lang w:val="en-US"/>
        </w:rPr>
        <w:t>COVID</w:t>
      </w:r>
      <w:r w:rsidRPr="00C20D54">
        <w:t>-19.</w:t>
      </w:r>
    </w:p>
    <w:p w14:paraId="49D6A827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4AFDB270" w14:textId="77777777" w:rsidR="00A54432" w:rsidRPr="00C20D54" w:rsidRDefault="00A54432" w:rsidP="00A54432">
      <w:pPr>
        <w:pStyle w:val="17"/>
      </w:pPr>
      <w:r w:rsidRPr="00C20D54">
        <w:t>Администратор (ФРМР).</w:t>
      </w:r>
    </w:p>
    <w:p w14:paraId="01B35D77" w14:textId="77777777" w:rsidR="00A54432" w:rsidRPr="00C20D54" w:rsidRDefault="00A54432" w:rsidP="00A54432">
      <w:pPr>
        <w:pStyle w:val="17"/>
      </w:pPr>
      <w:r w:rsidRPr="00C20D54">
        <w:t>Работник МЗ (ФРМР).</w:t>
      </w:r>
    </w:p>
    <w:p w14:paraId="59154B7C" w14:textId="77777777" w:rsidR="00A54432" w:rsidRPr="00C20D54" w:rsidRDefault="00A54432" w:rsidP="00A54432">
      <w:pPr>
        <w:pStyle w:val="17"/>
      </w:pPr>
      <w:r w:rsidRPr="00C20D54">
        <w:t>Работник ОУЗ (ФРМР).</w:t>
      </w:r>
    </w:p>
    <w:p w14:paraId="20FDC92A" w14:textId="0593545E" w:rsidR="00A54432" w:rsidRPr="00C20D54" w:rsidRDefault="00121CB7" w:rsidP="00A54432">
      <w:pPr>
        <w:pStyle w:val="17"/>
      </w:pPr>
      <w:r>
        <w:t>Работник РЗН</w:t>
      </w:r>
      <w:r w:rsidR="00147753">
        <w:t xml:space="preserve"> </w:t>
      </w:r>
      <w:r w:rsidR="00A54432" w:rsidRPr="00C20D54">
        <w:t>(ФРМР).</w:t>
      </w:r>
    </w:p>
    <w:p w14:paraId="431B1711" w14:textId="72B01100" w:rsidR="00A54432" w:rsidRPr="00C20D54" w:rsidRDefault="00A54432" w:rsidP="00A54432">
      <w:pPr>
        <w:pStyle w:val="17"/>
      </w:pPr>
      <w:r w:rsidRPr="00C20D54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Pr="00C20D54">
        <w:t>.</w:t>
      </w:r>
    </w:p>
    <w:p w14:paraId="0150B39B" w14:textId="4A812CA3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60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17519B8E" w14:textId="77777777" w:rsidTr="002D1977">
        <w:trPr>
          <w:tblHeader/>
        </w:trPr>
        <w:tc>
          <w:tcPr>
            <w:tcW w:w="245" w:type="pct"/>
          </w:tcPr>
          <w:p w14:paraId="1006FF47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777C0295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6B7C17E2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12AD242D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E5D9836" w14:textId="77777777" w:rsidTr="002D1977">
        <w:trPr>
          <w:trHeight w:val="217"/>
        </w:trPr>
        <w:tc>
          <w:tcPr>
            <w:tcW w:w="245" w:type="pct"/>
          </w:tcPr>
          <w:p w14:paraId="30C95BD2" w14:textId="2EFA598E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гршлнгкепривкау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37D45AD6" w14:textId="77777777" w:rsidR="00A54432" w:rsidRPr="00C20D54" w:rsidRDefault="00A54432" w:rsidP="002D1977">
            <w:pPr>
              <w:pStyle w:val="104"/>
            </w:pPr>
            <w:r w:rsidRPr="00C20D54">
              <w:t>Российская Федерация</w:t>
            </w:r>
          </w:p>
        </w:tc>
        <w:tc>
          <w:tcPr>
            <w:tcW w:w="1585" w:type="pct"/>
          </w:tcPr>
          <w:p w14:paraId="68AD8B85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64CE6DF7" w14:textId="77777777" w:rsidR="00A54432" w:rsidRPr="00C20D54" w:rsidRDefault="00A54432" w:rsidP="002D1977">
            <w:pPr>
              <w:pStyle w:val="104"/>
            </w:pPr>
            <w:r w:rsidRPr="00C20D54">
              <w:t>Установка фла</w:t>
            </w:r>
            <w:r>
              <w:t>жка</w:t>
            </w:r>
          </w:p>
        </w:tc>
      </w:tr>
      <w:tr w:rsidR="00A54432" w:rsidRPr="00C20D54" w14:paraId="018D4B2A" w14:textId="77777777" w:rsidTr="002D1977">
        <w:trPr>
          <w:trHeight w:val="217"/>
        </w:trPr>
        <w:tc>
          <w:tcPr>
            <w:tcW w:w="245" w:type="pct"/>
          </w:tcPr>
          <w:p w14:paraId="47A536A5" w14:textId="2343D59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гршлнгкепривкау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282E286B" w14:textId="77777777" w:rsidR="00A54432" w:rsidRPr="00C20D54" w:rsidRDefault="00A54432" w:rsidP="002D1977">
            <w:pPr>
              <w:pStyle w:val="104"/>
            </w:pPr>
            <w:r w:rsidRPr="00C20D54">
              <w:t>Федеральный округ</w:t>
            </w:r>
          </w:p>
        </w:tc>
        <w:tc>
          <w:tcPr>
            <w:tcW w:w="1585" w:type="pct"/>
          </w:tcPr>
          <w:p w14:paraId="0DD1477F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30B0969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D7BACC2" w14:textId="77777777" w:rsidTr="002D1977">
        <w:trPr>
          <w:trHeight w:val="217"/>
        </w:trPr>
        <w:tc>
          <w:tcPr>
            <w:tcW w:w="245" w:type="pct"/>
          </w:tcPr>
          <w:p w14:paraId="248941DB" w14:textId="456E3A2E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гршлнгкепривкау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40B03FDB" w14:textId="0E076F91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392399">
              <w:t>РФ</w:t>
            </w:r>
          </w:p>
        </w:tc>
        <w:tc>
          <w:tcPr>
            <w:tcW w:w="1585" w:type="pct"/>
          </w:tcPr>
          <w:p w14:paraId="448E9CF9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2E28C789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A71D73E" w14:textId="77777777" w:rsidTr="002D1977">
        <w:trPr>
          <w:trHeight w:val="217"/>
        </w:trPr>
        <w:tc>
          <w:tcPr>
            <w:tcW w:w="245" w:type="pct"/>
          </w:tcPr>
          <w:p w14:paraId="3C9F6E16" w14:textId="0B0A757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гршлнгкепривкау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585" w:type="pct"/>
          </w:tcPr>
          <w:p w14:paraId="4B4F1324" w14:textId="77777777" w:rsidR="00A54432" w:rsidRPr="00C20D54" w:rsidRDefault="00A54432" w:rsidP="002D1977">
            <w:pPr>
              <w:pStyle w:val="104"/>
            </w:pPr>
            <w:r w:rsidRPr="00C20D54">
              <w:t>Муниципальный район</w:t>
            </w:r>
          </w:p>
        </w:tc>
        <w:tc>
          <w:tcPr>
            <w:tcW w:w="1585" w:type="pct"/>
          </w:tcPr>
          <w:p w14:paraId="339E1B0E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1585" w:type="pct"/>
          </w:tcPr>
          <w:p w14:paraId="5380ACC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4C5B23CA" w14:textId="24F9A7BA" w:rsidR="00A54432" w:rsidRPr="00C20D54" w:rsidRDefault="00A54432" w:rsidP="00A54432">
      <w:pPr>
        <w:pStyle w:val="afffffff9"/>
      </w:pPr>
      <w:r w:rsidRPr="00C20D54">
        <w:rPr>
          <w:rFonts w:eastAsia="Times New Roman"/>
          <w:lang w:eastAsia="ru-RU"/>
        </w:rPr>
        <w:t xml:space="preserve">В отчете </w:t>
      </w:r>
      <w:r w:rsidRPr="00B13BA2">
        <w:t>учитываются</w:t>
      </w:r>
      <w:r w:rsidRPr="00C20D54">
        <w:rPr>
          <w:rFonts w:eastAsia="Times New Roman"/>
          <w:lang w:eastAsia="ru-RU"/>
        </w:rPr>
        <w:t xml:space="preserve"> медицинские</w:t>
      </w:r>
      <w:r>
        <w:rPr>
          <w:rFonts w:eastAsia="Times New Roman"/>
          <w:lang w:eastAsia="ru-RU"/>
        </w:rPr>
        <w:t xml:space="preserve"> и фармацевтические</w:t>
      </w:r>
      <w:r w:rsidRPr="00C20D54">
        <w:rPr>
          <w:rFonts w:eastAsia="Times New Roman"/>
          <w:lang w:eastAsia="ru-RU"/>
        </w:rPr>
        <w:t xml:space="preserve"> работники, имеющие отметку о прохождени</w:t>
      </w:r>
      <w:r>
        <w:rPr>
          <w:rFonts w:eastAsia="Times New Roman"/>
          <w:lang w:eastAsia="ru-RU"/>
        </w:rPr>
        <w:t>и</w:t>
      </w:r>
      <w:r w:rsidRPr="00C20D54">
        <w:rPr>
          <w:rFonts w:eastAsia="Times New Roman"/>
          <w:lang w:eastAsia="ru-RU"/>
        </w:rPr>
        <w:t xml:space="preserve"> обучения по </w:t>
      </w:r>
      <w:r w:rsidRPr="00C20D54">
        <w:rPr>
          <w:lang w:val="en-US"/>
        </w:rPr>
        <w:t>COVID</w:t>
      </w:r>
      <w:r w:rsidRPr="00C20D54">
        <w:t>-19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_Ref104475040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61</w:t>
      </w:r>
      <w:r w:rsidRPr="00C20D54">
        <w:fldChar w:fldCharType="end"/>
      </w:r>
      <w:r w:rsidRPr="00C20D54">
        <w:t>).</w:t>
      </w:r>
    </w:p>
    <w:p w14:paraId="5F78D40C" w14:textId="21D7C1D0" w:rsidR="00A54432" w:rsidRPr="00C20D54" w:rsidRDefault="00A54432" w:rsidP="00A54432">
      <w:pPr>
        <w:pStyle w:val="afffffffff4"/>
        <w:rPr>
          <w:color w:val="000000" w:themeColor="text1"/>
        </w:rPr>
      </w:pPr>
      <w:bookmarkStart w:id="510" w:name="_Ref104475040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61</w:t>
      </w:r>
      <w:r w:rsidRPr="00C20D54">
        <w:rPr>
          <w:noProof/>
          <w:color w:val="000000" w:themeColor="text1"/>
        </w:rPr>
        <w:fldChar w:fldCharType="end"/>
      </w:r>
      <w:bookmarkEnd w:id="510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3302"/>
        <w:gridCol w:w="5584"/>
      </w:tblGrid>
      <w:tr w:rsidR="00A54432" w:rsidRPr="00C20D54" w14:paraId="2B93BC9C" w14:textId="77777777" w:rsidTr="002D1977">
        <w:trPr>
          <w:tblHeader/>
        </w:trPr>
        <w:tc>
          <w:tcPr>
            <w:tcW w:w="245" w:type="pct"/>
          </w:tcPr>
          <w:p w14:paraId="396BBE21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767" w:type="pct"/>
          </w:tcPr>
          <w:p w14:paraId="7569D5CC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988" w:type="pct"/>
          </w:tcPr>
          <w:p w14:paraId="783BDCD5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601B5B6" w14:textId="77777777" w:rsidTr="002D1977">
        <w:trPr>
          <w:trHeight w:val="352"/>
        </w:trPr>
        <w:tc>
          <w:tcPr>
            <w:tcW w:w="245" w:type="pct"/>
          </w:tcPr>
          <w:p w14:paraId="5DB76F6E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767" w:type="pct"/>
          </w:tcPr>
          <w:p w14:paraId="613AC918" w14:textId="77777777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Федеральный округ</w:t>
            </w:r>
          </w:p>
        </w:tc>
        <w:tc>
          <w:tcPr>
            <w:tcW w:w="2988" w:type="pct"/>
          </w:tcPr>
          <w:p w14:paraId="27417A68" w14:textId="77777777" w:rsidR="00A54432" w:rsidRPr="00C20D54" w:rsidRDefault="00A54432" w:rsidP="002D1977">
            <w:pPr>
              <w:pStyle w:val="104"/>
            </w:pPr>
            <w:r w:rsidRPr="00C20D54">
              <w:t xml:space="preserve">Наименование </w:t>
            </w:r>
            <w:r>
              <w:t>федерального округа</w:t>
            </w:r>
          </w:p>
        </w:tc>
      </w:tr>
      <w:tr w:rsidR="00A54432" w:rsidRPr="00C20D54" w14:paraId="1A2496EA" w14:textId="77777777" w:rsidTr="002D1977">
        <w:trPr>
          <w:trHeight w:val="352"/>
        </w:trPr>
        <w:tc>
          <w:tcPr>
            <w:tcW w:w="245" w:type="pct"/>
          </w:tcPr>
          <w:p w14:paraId="5AA4B6FF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767" w:type="pct"/>
          </w:tcPr>
          <w:p w14:paraId="7C0D3118" w14:textId="4DCB3B4A" w:rsidR="00A54432" w:rsidRPr="00C20D54" w:rsidRDefault="00A54432" w:rsidP="002D1977">
            <w:pPr>
              <w:pStyle w:val="104"/>
              <w:rPr>
                <w:lang w:val="en-US"/>
              </w:rPr>
            </w:pPr>
            <w:r w:rsidRPr="00C20D54">
              <w:t>Субъект</w:t>
            </w:r>
            <w:r w:rsidR="00AA01F7">
              <w:t xml:space="preserve"> </w:t>
            </w:r>
            <w:r w:rsidR="00392399">
              <w:t>РФ</w:t>
            </w:r>
          </w:p>
        </w:tc>
        <w:tc>
          <w:tcPr>
            <w:tcW w:w="2988" w:type="pct"/>
          </w:tcPr>
          <w:p w14:paraId="21216B78" w14:textId="7ED21C8A" w:rsidR="00A54432" w:rsidRPr="00C20D54" w:rsidRDefault="00A54432" w:rsidP="002D1977">
            <w:pPr>
              <w:pStyle w:val="104"/>
            </w:pPr>
            <w:r w:rsidRPr="00C20D54">
              <w:t xml:space="preserve">Наименование </w:t>
            </w:r>
            <w:r>
              <w:t>с</w:t>
            </w:r>
            <w:r w:rsidRPr="00C20D54">
              <w:t xml:space="preserve">убъекта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36B8CEEF" w14:textId="77777777" w:rsidTr="002D1977">
        <w:trPr>
          <w:trHeight w:val="352"/>
        </w:trPr>
        <w:tc>
          <w:tcPr>
            <w:tcW w:w="245" w:type="pct"/>
          </w:tcPr>
          <w:p w14:paraId="08BE4AF4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767" w:type="pct"/>
          </w:tcPr>
          <w:p w14:paraId="074E321C" w14:textId="77777777" w:rsidR="00A54432" w:rsidRPr="00C20D54" w:rsidRDefault="00A54432" w:rsidP="002D1977">
            <w:pPr>
              <w:pStyle w:val="104"/>
            </w:pPr>
            <w:r w:rsidRPr="00C20D54">
              <w:t>Количество медицинских работников и фармацевтических работников</w:t>
            </w:r>
          </w:p>
        </w:tc>
        <w:tc>
          <w:tcPr>
            <w:tcW w:w="2988" w:type="pct"/>
          </w:tcPr>
          <w:p w14:paraId="5DE509E0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прошедших обучение по </w:t>
            </w:r>
            <w:r w:rsidRPr="00C20D54">
              <w:rPr>
                <w:lang w:val="en-US"/>
              </w:rPr>
              <w:t>COVID</w:t>
            </w:r>
            <w:r w:rsidRPr="00C20D54">
              <w:t>-19 в указанном территориальном объекте</w:t>
            </w:r>
          </w:p>
        </w:tc>
      </w:tr>
      <w:tr w:rsidR="00A54432" w:rsidRPr="00C20D54" w14:paraId="03FE19C3" w14:textId="77777777" w:rsidTr="002D1977">
        <w:trPr>
          <w:trHeight w:val="352"/>
        </w:trPr>
        <w:tc>
          <w:tcPr>
            <w:tcW w:w="245" w:type="pct"/>
          </w:tcPr>
          <w:p w14:paraId="6AE78AA0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767" w:type="pct"/>
          </w:tcPr>
          <w:p w14:paraId="4FBE1A3B" w14:textId="77777777" w:rsidR="00A54432" w:rsidRPr="00C20D54" w:rsidRDefault="00A54432" w:rsidP="002D1977">
            <w:pPr>
              <w:pStyle w:val="104"/>
            </w:pPr>
            <w:r w:rsidRPr="00C20D54">
              <w:t>Всего</w:t>
            </w:r>
          </w:p>
        </w:tc>
        <w:tc>
          <w:tcPr>
            <w:tcW w:w="2988" w:type="pct"/>
          </w:tcPr>
          <w:p w14:paraId="4B0117E2" w14:textId="77777777" w:rsidR="00A54432" w:rsidRPr="00C20D54" w:rsidRDefault="00A54432" w:rsidP="002D1977">
            <w:pPr>
              <w:pStyle w:val="104"/>
            </w:pPr>
            <w:r w:rsidRPr="00C20D54">
              <w:t xml:space="preserve">Количество работников, прошедших обучение по </w:t>
            </w:r>
            <w:r w:rsidRPr="00C20D54">
              <w:rPr>
                <w:lang w:val="en-US"/>
              </w:rPr>
              <w:t>COVID</w:t>
            </w:r>
            <w:r w:rsidRPr="00C20D54">
              <w:t>-19 в указанном во всех указанных территориальных объектах</w:t>
            </w:r>
          </w:p>
        </w:tc>
      </w:tr>
    </w:tbl>
    <w:p w14:paraId="462F0D74" w14:textId="086E7FBE" w:rsidR="00A54432" w:rsidRPr="00C20D54" w:rsidRDefault="00A54432" w:rsidP="00A25157">
      <w:pPr>
        <w:pStyle w:val="54"/>
      </w:pPr>
      <w:r>
        <w:t>Отчет «</w:t>
      </w:r>
      <w:r w:rsidRPr="00C20D54">
        <w:t>202. Отчет о персональных данных медицинских работников, которые могут быть дополнительно привлечены к оказанию медицинской помощи при угрозе распространения заболеваний, представляющих опасность для окружающих</w:t>
      </w:r>
      <w:r>
        <w:t>»</w:t>
      </w:r>
    </w:p>
    <w:p w14:paraId="1623FD26" w14:textId="77777777" w:rsidR="00A54432" w:rsidRPr="00C20D54" w:rsidRDefault="00A54432" w:rsidP="00A54432">
      <w:pPr>
        <w:pStyle w:val="af2"/>
      </w:pPr>
      <w:r w:rsidRPr="00C20D54">
        <w:t xml:space="preserve">Данный отчет предоставляет сведения о персональных данных медицинских работников, прошедших обучение по противодействию </w:t>
      </w:r>
      <w:r w:rsidRPr="00C20D54">
        <w:rPr>
          <w:lang w:val="en-US"/>
        </w:rPr>
        <w:t>COVID</w:t>
      </w:r>
      <w:r w:rsidRPr="00C20D54">
        <w:t>-19.</w:t>
      </w:r>
    </w:p>
    <w:p w14:paraId="7DB364C1" w14:textId="77777777" w:rsidR="00A54432" w:rsidRPr="00C20D54" w:rsidRDefault="00A54432" w:rsidP="00A54432">
      <w:pPr>
        <w:pStyle w:val="af2"/>
      </w:pPr>
      <w:r w:rsidRPr="00960384">
        <w:t>Доступ</w:t>
      </w:r>
      <w:r w:rsidRPr="00C20D54">
        <w:t xml:space="preserve"> к данному отчету имеют пользователи со следующими ролями:</w:t>
      </w:r>
    </w:p>
    <w:p w14:paraId="662D4B07" w14:textId="77777777" w:rsidR="00A54432" w:rsidRPr="00C20D54" w:rsidRDefault="00A54432" w:rsidP="00A54432">
      <w:pPr>
        <w:pStyle w:val="17"/>
      </w:pPr>
      <w:r w:rsidRPr="00C20D54">
        <w:t>Администратор (ФРМР).</w:t>
      </w:r>
    </w:p>
    <w:p w14:paraId="72A442C0" w14:textId="77777777" w:rsidR="00A54432" w:rsidRPr="00C20D54" w:rsidRDefault="00A54432" w:rsidP="00A54432">
      <w:pPr>
        <w:pStyle w:val="17"/>
      </w:pPr>
      <w:r w:rsidRPr="00C20D54">
        <w:t>Работник МЗ (ФРМР).</w:t>
      </w:r>
    </w:p>
    <w:p w14:paraId="22A1BF94" w14:textId="77777777" w:rsidR="00A54432" w:rsidRPr="00C20D54" w:rsidRDefault="00A54432" w:rsidP="00A54432">
      <w:pPr>
        <w:pStyle w:val="17"/>
      </w:pPr>
      <w:r w:rsidRPr="00C20D54">
        <w:t>Работник ОУЗ (ФРМР).</w:t>
      </w:r>
    </w:p>
    <w:p w14:paraId="323F661C" w14:textId="00185798" w:rsidR="00A54432" w:rsidRPr="00C20D54" w:rsidRDefault="00121CB7" w:rsidP="00A54432">
      <w:pPr>
        <w:pStyle w:val="17"/>
      </w:pPr>
      <w:r>
        <w:t>Работник РЗН</w:t>
      </w:r>
      <w:r w:rsidR="00147753">
        <w:t xml:space="preserve"> </w:t>
      </w:r>
      <w:r w:rsidR="00A54432" w:rsidRPr="00C20D54">
        <w:t>(ФРМР).</w:t>
      </w:r>
    </w:p>
    <w:p w14:paraId="453D15BD" w14:textId="15F80241" w:rsidR="00A54432" w:rsidRPr="00C20D54" w:rsidRDefault="00A54432" w:rsidP="00A54432">
      <w:pPr>
        <w:pStyle w:val="17"/>
      </w:pPr>
      <w:r w:rsidRPr="00C20D54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="0088383F">
        <w:rPr>
          <w:shd w:val="clear" w:color="auto" w:fill="FFFFFF"/>
        </w:rPr>
        <w:t>.</w:t>
      </w:r>
    </w:p>
    <w:p w14:paraId="5377DE22" w14:textId="20A45D57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62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Описание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616"/>
        <w:gridCol w:w="2469"/>
        <w:gridCol w:w="3801"/>
      </w:tblGrid>
      <w:tr w:rsidR="00A54432" w:rsidRPr="00C20D54" w14:paraId="13DD39BD" w14:textId="77777777" w:rsidTr="002D1977">
        <w:trPr>
          <w:tblHeader/>
        </w:trPr>
        <w:tc>
          <w:tcPr>
            <w:tcW w:w="245" w:type="pct"/>
          </w:tcPr>
          <w:p w14:paraId="38919C76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400" w:type="pct"/>
          </w:tcPr>
          <w:p w14:paraId="452C3A1A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321" w:type="pct"/>
          </w:tcPr>
          <w:p w14:paraId="4CBDCC1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2034" w:type="pct"/>
          </w:tcPr>
          <w:p w14:paraId="284C581E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535E5AB4" w14:textId="77777777" w:rsidTr="002D1977">
        <w:trPr>
          <w:trHeight w:val="217"/>
        </w:trPr>
        <w:tc>
          <w:tcPr>
            <w:tcW w:w="245" w:type="pct"/>
          </w:tcPr>
          <w:p w14:paraId="28FCBC09" w14:textId="77777777" w:rsidR="00A54432" w:rsidRPr="00991F05" w:rsidRDefault="00A54432" w:rsidP="002D1977">
            <w:pPr>
              <w:pStyle w:val="104"/>
            </w:pPr>
            <w:r w:rsidRPr="00C20D54">
              <w:rPr>
                <w:lang w:val="en-US"/>
              </w:rPr>
              <w:t>1</w:t>
            </w:r>
            <w:r>
              <w:t>.</w:t>
            </w:r>
          </w:p>
        </w:tc>
        <w:tc>
          <w:tcPr>
            <w:tcW w:w="1400" w:type="pct"/>
          </w:tcPr>
          <w:p w14:paraId="02C67DD7" w14:textId="77777777" w:rsidR="00A54432" w:rsidRPr="00C20D54" w:rsidRDefault="00A54432" w:rsidP="002D1977">
            <w:pPr>
              <w:pStyle w:val="104"/>
            </w:pPr>
            <w:r w:rsidRPr="00C20D54">
              <w:t>Российская Федерация</w:t>
            </w:r>
          </w:p>
        </w:tc>
        <w:tc>
          <w:tcPr>
            <w:tcW w:w="1321" w:type="pct"/>
          </w:tcPr>
          <w:p w14:paraId="13D6490C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1EBCFDB9" w14:textId="77777777" w:rsidR="00A54432" w:rsidRPr="00C20D54" w:rsidRDefault="00A54432" w:rsidP="002D1977">
            <w:pPr>
              <w:pStyle w:val="104"/>
            </w:pPr>
            <w:r w:rsidRPr="00C20D54">
              <w:t>Установка фла</w:t>
            </w:r>
            <w:r>
              <w:t>жка</w:t>
            </w:r>
          </w:p>
        </w:tc>
      </w:tr>
      <w:tr w:rsidR="00A54432" w:rsidRPr="00C20D54" w14:paraId="71534EBF" w14:textId="77777777" w:rsidTr="002D1977">
        <w:trPr>
          <w:trHeight w:val="217"/>
        </w:trPr>
        <w:tc>
          <w:tcPr>
            <w:tcW w:w="245" w:type="pct"/>
          </w:tcPr>
          <w:p w14:paraId="65CA8394" w14:textId="77777777" w:rsidR="00A54432" w:rsidRPr="00991F05" w:rsidRDefault="00A54432" w:rsidP="002D1977">
            <w:pPr>
              <w:pStyle w:val="104"/>
            </w:pPr>
            <w:r w:rsidRPr="00C20D54">
              <w:rPr>
                <w:lang w:val="en-US"/>
              </w:rPr>
              <w:t>2</w:t>
            </w:r>
            <w:r>
              <w:t>.</w:t>
            </w:r>
          </w:p>
        </w:tc>
        <w:tc>
          <w:tcPr>
            <w:tcW w:w="1400" w:type="pct"/>
          </w:tcPr>
          <w:p w14:paraId="2526BCF4" w14:textId="77777777" w:rsidR="00A54432" w:rsidRPr="00C20D54" w:rsidRDefault="00A54432" w:rsidP="002D1977">
            <w:pPr>
              <w:pStyle w:val="104"/>
            </w:pPr>
            <w:r w:rsidRPr="00C20D54">
              <w:t>Федеральный округ</w:t>
            </w:r>
          </w:p>
        </w:tc>
        <w:tc>
          <w:tcPr>
            <w:tcW w:w="1321" w:type="pct"/>
          </w:tcPr>
          <w:p w14:paraId="5A2B9D9A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564A094A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501D806" w14:textId="77777777" w:rsidTr="002D1977">
        <w:trPr>
          <w:trHeight w:val="217"/>
        </w:trPr>
        <w:tc>
          <w:tcPr>
            <w:tcW w:w="245" w:type="pct"/>
          </w:tcPr>
          <w:p w14:paraId="2400E0B0" w14:textId="77777777" w:rsidR="00A54432" w:rsidRPr="00991F05" w:rsidRDefault="00A54432" w:rsidP="002D1977">
            <w:pPr>
              <w:pStyle w:val="104"/>
            </w:pPr>
            <w:r w:rsidRPr="00C20D54">
              <w:rPr>
                <w:lang w:val="en-US"/>
              </w:rPr>
              <w:t>3</w:t>
            </w:r>
            <w:r>
              <w:t>.</w:t>
            </w:r>
          </w:p>
        </w:tc>
        <w:tc>
          <w:tcPr>
            <w:tcW w:w="1400" w:type="pct"/>
          </w:tcPr>
          <w:p w14:paraId="50B8779C" w14:textId="04A65364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392399">
              <w:t>РФ</w:t>
            </w:r>
          </w:p>
        </w:tc>
        <w:tc>
          <w:tcPr>
            <w:tcW w:w="1321" w:type="pct"/>
          </w:tcPr>
          <w:p w14:paraId="4FD173F0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315996F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D990EC5" w14:textId="77777777" w:rsidTr="002D1977">
        <w:trPr>
          <w:trHeight w:val="217"/>
        </w:trPr>
        <w:tc>
          <w:tcPr>
            <w:tcW w:w="245" w:type="pct"/>
          </w:tcPr>
          <w:p w14:paraId="42C94AE7" w14:textId="77777777" w:rsidR="00A54432" w:rsidRPr="00991F05" w:rsidRDefault="00A54432" w:rsidP="002D1977">
            <w:pPr>
              <w:pStyle w:val="104"/>
            </w:pPr>
            <w:r w:rsidRPr="00C20D54">
              <w:rPr>
                <w:lang w:val="en-US"/>
              </w:rPr>
              <w:t>4</w:t>
            </w:r>
            <w:r>
              <w:t>.</w:t>
            </w:r>
          </w:p>
        </w:tc>
        <w:tc>
          <w:tcPr>
            <w:tcW w:w="1400" w:type="pct"/>
          </w:tcPr>
          <w:p w14:paraId="3F4B48E6" w14:textId="77777777" w:rsidR="00A54432" w:rsidRPr="00C20D54" w:rsidRDefault="00A54432" w:rsidP="002D1977">
            <w:pPr>
              <w:pStyle w:val="104"/>
            </w:pPr>
            <w:r w:rsidRPr="00C20D54">
              <w:t>Муниципальный район</w:t>
            </w:r>
          </w:p>
        </w:tc>
        <w:tc>
          <w:tcPr>
            <w:tcW w:w="1321" w:type="pct"/>
          </w:tcPr>
          <w:p w14:paraId="4638763F" w14:textId="77777777" w:rsidR="00A54432" w:rsidRPr="00C20D54" w:rsidRDefault="00A54432" w:rsidP="002D1977">
            <w:pPr>
              <w:pStyle w:val="104"/>
            </w:pPr>
            <w:r w:rsidRPr="00C20D54">
              <w:t>Территориальный объект, по которому формируется отчет</w:t>
            </w:r>
          </w:p>
        </w:tc>
        <w:tc>
          <w:tcPr>
            <w:tcW w:w="2034" w:type="pct"/>
          </w:tcPr>
          <w:p w14:paraId="7F1D2EC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13D85A22" w14:textId="3213A30C" w:rsidR="00A54432" w:rsidRPr="00C20D54" w:rsidRDefault="00A54432" w:rsidP="00A54432">
      <w:pPr>
        <w:pStyle w:val="afffffff9"/>
      </w:pPr>
      <w:r w:rsidRPr="00C20D54">
        <w:rPr>
          <w:rFonts w:eastAsia="Times New Roman"/>
          <w:lang w:eastAsia="ru-RU"/>
        </w:rPr>
        <w:t xml:space="preserve">В отчете учитываются медицинские </w:t>
      </w:r>
      <w:r>
        <w:rPr>
          <w:rFonts w:eastAsia="Times New Roman"/>
          <w:lang w:eastAsia="ru-RU"/>
        </w:rPr>
        <w:t xml:space="preserve">и фармацевтические </w:t>
      </w:r>
      <w:r w:rsidRPr="00C20D54">
        <w:rPr>
          <w:rFonts w:eastAsia="Times New Roman"/>
          <w:lang w:eastAsia="ru-RU"/>
        </w:rPr>
        <w:t xml:space="preserve">работники, имеющие в </w:t>
      </w:r>
      <w:r>
        <w:rPr>
          <w:rFonts w:eastAsia="Times New Roman"/>
          <w:lang w:eastAsia="ru-RU"/>
        </w:rPr>
        <w:t xml:space="preserve">карточке </w:t>
      </w:r>
      <w:r w:rsidRPr="00C20D54">
        <w:rPr>
          <w:rFonts w:eastAsia="Times New Roman"/>
          <w:lang w:eastAsia="ru-RU"/>
        </w:rPr>
        <w:t>отметку о прохождени</w:t>
      </w:r>
      <w:r>
        <w:rPr>
          <w:rFonts w:eastAsia="Times New Roman"/>
          <w:lang w:eastAsia="ru-RU"/>
        </w:rPr>
        <w:t>и</w:t>
      </w:r>
      <w:r w:rsidRPr="00C20D54">
        <w:rPr>
          <w:rFonts w:eastAsia="Times New Roman"/>
          <w:lang w:eastAsia="ru-RU"/>
        </w:rPr>
        <w:t xml:space="preserve"> обучения по </w:t>
      </w:r>
      <w:r w:rsidRPr="00C20D54">
        <w:rPr>
          <w:lang w:val="en-US"/>
        </w:rPr>
        <w:t>COVID</w:t>
      </w:r>
      <w:r w:rsidRPr="00C20D54">
        <w:t>-19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_Ref104479923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63</w:t>
      </w:r>
      <w:r w:rsidRPr="00C20D54">
        <w:fldChar w:fldCharType="end"/>
      </w:r>
      <w:r w:rsidRPr="00C20D54">
        <w:t>).</w:t>
      </w:r>
    </w:p>
    <w:p w14:paraId="6E069786" w14:textId="19F71728" w:rsidR="00A54432" w:rsidRPr="00C20D54" w:rsidRDefault="00A54432" w:rsidP="00A54432">
      <w:pPr>
        <w:pStyle w:val="afffffffff4"/>
        <w:rPr>
          <w:color w:val="000000" w:themeColor="text1"/>
        </w:rPr>
      </w:pPr>
      <w:bookmarkStart w:id="511" w:name="_Ref104479923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63</w:t>
      </w:r>
      <w:r w:rsidRPr="00C20D54">
        <w:rPr>
          <w:noProof/>
          <w:color w:val="000000" w:themeColor="text1"/>
        </w:rPr>
        <w:fldChar w:fldCharType="end"/>
      </w:r>
      <w:bookmarkEnd w:id="511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3298"/>
        <w:gridCol w:w="5580"/>
      </w:tblGrid>
      <w:tr w:rsidR="00A54432" w:rsidRPr="00C20D54" w14:paraId="64884E3B" w14:textId="77777777" w:rsidTr="002D1977">
        <w:trPr>
          <w:tblHeader/>
        </w:trPr>
        <w:tc>
          <w:tcPr>
            <w:tcW w:w="249" w:type="pct"/>
          </w:tcPr>
          <w:p w14:paraId="0DEFF355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765" w:type="pct"/>
          </w:tcPr>
          <w:p w14:paraId="4956BCE6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986" w:type="pct"/>
          </w:tcPr>
          <w:p w14:paraId="1F99A62A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248B6B90" w14:textId="77777777" w:rsidTr="002D1977">
        <w:trPr>
          <w:trHeight w:val="352"/>
        </w:trPr>
        <w:tc>
          <w:tcPr>
            <w:tcW w:w="249" w:type="pct"/>
          </w:tcPr>
          <w:p w14:paraId="5C2E1761" w14:textId="068E049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F43DE4B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</w:p>
        </w:tc>
        <w:tc>
          <w:tcPr>
            <w:tcW w:w="2986" w:type="pct"/>
          </w:tcPr>
          <w:p w14:paraId="19B3DF54" w14:textId="77777777" w:rsidR="00A54432" w:rsidRPr="00C20D54" w:rsidRDefault="00A54432" w:rsidP="002D1977">
            <w:pPr>
              <w:pStyle w:val="104"/>
            </w:pPr>
            <w:r w:rsidRPr="00C20D54">
              <w:t>Фамилия</w:t>
            </w:r>
          </w:p>
        </w:tc>
      </w:tr>
      <w:tr w:rsidR="00A54432" w:rsidRPr="00C20D54" w14:paraId="011F9A9F" w14:textId="77777777" w:rsidTr="002D1977">
        <w:trPr>
          <w:trHeight w:val="352"/>
        </w:trPr>
        <w:tc>
          <w:tcPr>
            <w:tcW w:w="249" w:type="pct"/>
          </w:tcPr>
          <w:p w14:paraId="13AA492F" w14:textId="1ECDDB0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6C649B3" w14:textId="77777777" w:rsidR="00A54432" w:rsidRPr="00C20D54" w:rsidRDefault="00A54432" w:rsidP="002D1977">
            <w:pPr>
              <w:pStyle w:val="104"/>
            </w:pPr>
            <w:r w:rsidRPr="00C20D54">
              <w:t>Имя</w:t>
            </w:r>
          </w:p>
        </w:tc>
        <w:tc>
          <w:tcPr>
            <w:tcW w:w="2986" w:type="pct"/>
          </w:tcPr>
          <w:p w14:paraId="0005FF4B" w14:textId="77777777" w:rsidR="00A54432" w:rsidRPr="00C20D54" w:rsidRDefault="00A54432" w:rsidP="002D1977">
            <w:pPr>
              <w:pStyle w:val="104"/>
            </w:pPr>
            <w:r w:rsidRPr="00C20D54">
              <w:t>Имя</w:t>
            </w:r>
          </w:p>
        </w:tc>
      </w:tr>
      <w:tr w:rsidR="00A54432" w:rsidRPr="00C20D54" w14:paraId="4CE11C13" w14:textId="77777777" w:rsidTr="002D1977">
        <w:trPr>
          <w:trHeight w:val="352"/>
        </w:trPr>
        <w:tc>
          <w:tcPr>
            <w:tcW w:w="249" w:type="pct"/>
          </w:tcPr>
          <w:p w14:paraId="347B65FC" w14:textId="618CA94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D0439B8" w14:textId="77777777" w:rsidR="00A54432" w:rsidRPr="00C20D54" w:rsidRDefault="00A54432" w:rsidP="002D1977">
            <w:pPr>
              <w:pStyle w:val="104"/>
            </w:pPr>
            <w:r w:rsidRPr="00C20D54">
              <w:t>Отчество</w:t>
            </w:r>
          </w:p>
        </w:tc>
        <w:tc>
          <w:tcPr>
            <w:tcW w:w="2986" w:type="pct"/>
          </w:tcPr>
          <w:p w14:paraId="26274DD1" w14:textId="77777777" w:rsidR="00A54432" w:rsidRPr="00C20D54" w:rsidRDefault="00A54432" w:rsidP="002D1977">
            <w:pPr>
              <w:pStyle w:val="104"/>
            </w:pPr>
            <w:r w:rsidRPr="00C20D54">
              <w:t>Отчество</w:t>
            </w:r>
          </w:p>
        </w:tc>
      </w:tr>
      <w:tr w:rsidR="00A54432" w:rsidRPr="00C20D54" w14:paraId="538F77C8" w14:textId="77777777" w:rsidTr="002D1977">
        <w:trPr>
          <w:trHeight w:val="352"/>
        </w:trPr>
        <w:tc>
          <w:tcPr>
            <w:tcW w:w="249" w:type="pct"/>
          </w:tcPr>
          <w:p w14:paraId="72FED3E0" w14:textId="5A1CD8D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5132373" w14:textId="77777777" w:rsidR="00A54432" w:rsidRPr="00C20D54" w:rsidRDefault="00A54432" w:rsidP="002D1977">
            <w:pPr>
              <w:pStyle w:val="104"/>
            </w:pPr>
            <w:r w:rsidRPr="00C20D54">
              <w:t>Пол</w:t>
            </w:r>
          </w:p>
        </w:tc>
        <w:tc>
          <w:tcPr>
            <w:tcW w:w="2986" w:type="pct"/>
          </w:tcPr>
          <w:p w14:paraId="3A43BBFC" w14:textId="77777777" w:rsidR="00A54432" w:rsidRPr="00C20D54" w:rsidRDefault="00A54432" w:rsidP="002D1977">
            <w:pPr>
              <w:pStyle w:val="104"/>
            </w:pPr>
            <w:r w:rsidRPr="00C20D54">
              <w:t>Пол</w:t>
            </w:r>
          </w:p>
        </w:tc>
      </w:tr>
      <w:tr w:rsidR="00A54432" w:rsidRPr="00C20D54" w14:paraId="011A660D" w14:textId="77777777" w:rsidTr="002D1977">
        <w:trPr>
          <w:trHeight w:val="352"/>
        </w:trPr>
        <w:tc>
          <w:tcPr>
            <w:tcW w:w="249" w:type="pct"/>
          </w:tcPr>
          <w:p w14:paraId="41F30734" w14:textId="370CA90E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3681DAD" w14:textId="77777777" w:rsidR="00A54432" w:rsidRPr="00C20D54" w:rsidRDefault="00A54432" w:rsidP="002D1977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2986" w:type="pct"/>
          </w:tcPr>
          <w:p w14:paraId="6C4729C5" w14:textId="77777777" w:rsidR="00A54432" w:rsidRPr="00C20D54" w:rsidRDefault="00A54432" w:rsidP="002D1977">
            <w:pPr>
              <w:pStyle w:val="104"/>
            </w:pPr>
            <w:r w:rsidRPr="00C20D54">
              <w:t>Дата рождения</w:t>
            </w:r>
          </w:p>
        </w:tc>
      </w:tr>
      <w:tr w:rsidR="00A54432" w:rsidRPr="00C20D54" w14:paraId="3B20685E" w14:textId="77777777" w:rsidTr="002D1977">
        <w:trPr>
          <w:trHeight w:val="352"/>
        </w:trPr>
        <w:tc>
          <w:tcPr>
            <w:tcW w:w="249" w:type="pct"/>
          </w:tcPr>
          <w:p w14:paraId="6CC9C162" w14:textId="50FDA83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30CC371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  <w:tc>
          <w:tcPr>
            <w:tcW w:w="2986" w:type="pct"/>
          </w:tcPr>
          <w:p w14:paraId="6BB28836" w14:textId="77777777" w:rsidR="00A54432" w:rsidRPr="00C20D54" w:rsidRDefault="00A54432" w:rsidP="002D1977">
            <w:pPr>
              <w:pStyle w:val="104"/>
            </w:pPr>
            <w:r w:rsidRPr="00C20D54">
              <w:t>СНИЛС</w:t>
            </w:r>
          </w:p>
        </w:tc>
      </w:tr>
      <w:tr w:rsidR="00A54432" w:rsidRPr="00C20D54" w14:paraId="787B750D" w14:textId="77777777" w:rsidTr="002D1977">
        <w:trPr>
          <w:trHeight w:val="352"/>
        </w:trPr>
        <w:tc>
          <w:tcPr>
            <w:tcW w:w="249" w:type="pct"/>
          </w:tcPr>
          <w:p w14:paraId="6550B596" w14:textId="6399C89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4533AB8" w14:textId="77777777" w:rsidR="00A54432" w:rsidRPr="00C20D54" w:rsidRDefault="00A54432" w:rsidP="002D1977">
            <w:pPr>
              <w:pStyle w:val="104"/>
            </w:pPr>
            <w:r w:rsidRPr="00C20D54">
              <w:rPr>
                <w:lang w:val="en-US"/>
              </w:rPr>
              <w:t xml:space="preserve">OID </w:t>
            </w:r>
          </w:p>
        </w:tc>
        <w:tc>
          <w:tcPr>
            <w:tcW w:w="2986" w:type="pct"/>
          </w:tcPr>
          <w:p w14:paraId="68008F04" w14:textId="0315F03A" w:rsidR="00A54432" w:rsidRPr="00273F3C" w:rsidRDefault="00A54432" w:rsidP="002D1977">
            <w:pPr>
              <w:pStyle w:val="104"/>
            </w:pPr>
            <w:r>
              <w:t>Уникальный идентификатор</w:t>
            </w:r>
            <w:r w:rsidRPr="00273F3C">
              <w:t xml:space="preserve"> </w:t>
            </w:r>
            <w:r>
              <w:t xml:space="preserve">работника в </w:t>
            </w:r>
            <w:r w:rsidR="00AA01F7">
              <w:t>Подсистеме</w:t>
            </w:r>
          </w:p>
        </w:tc>
      </w:tr>
      <w:tr w:rsidR="00A54432" w:rsidRPr="00C20D54" w14:paraId="22272483" w14:textId="77777777" w:rsidTr="002D1977">
        <w:trPr>
          <w:trHeight w:val="352"/>
        </w:trPr>
        <w:tc>
          <w:tcPr>
            <w:tcW w:w="249" w:type="pct"/>
          </w:tcPr>
          <w:p w14:paraId="33466371" w14:textId="4F98A73D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E61B94C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2986" w:type="pct"/>
          </w:tcPr>
          <w:p w14:paraId="760E6AE1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</w:tr>
      <w:tr w:rsidR="00A54432" w:rsidRPr="00C20D54" w14:paraId="34E6481F" w14:textId="77777777" w:rsidTr="002D1977">
        <w:trPr>
          <w:trHeight w:val="352"/>
        </w:trPr>
        <w:tc>
          <w:tcPr>
            <w:tcW w:w="249" w:type="pct"/>
          </w:tcPr>
          <w:p w14:paraId="52B08949" w14:textId="033A1BC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98F8B3C" w14:textId="77777777" w:rsidR="00A54432" w:rsidRPr="00C20D54" w:rsidRDefault="00A54432" w:rsidP="002D1977">
            <w:pPr>
              <w:pStyle w:val="104"/>
            </w:pPr>
            <w:r w:rsidRPr="00C20D54">
              <w:t>Тип занятости</w:t>
            </w:r>
          </w:p>
        </w:tc>
        <w:tc>
          <w:tcPr>
            <w:tcW w:w="2986" w:type="pct"/>
          </w:tcPr>
          <w:p w14:paraId="72DD7534" w14:textId="77777777" w:rsidR="00A54432" w:rsidRPr="00C20D54" w:rsidRDefault="00A54432" w:rsidP="002D1977">
            <w:pPr>
              <w:pStyle w:val="104"/>
            </w:pPr>
            <w:r w:rsidRPr="00C20D54">
              <w:t>Тип занятости</w:t>
            </w:r>
          </w:p>
        </w:tc>
      </w:tr>
      <w:tr w:rsidR="00A54432" w:rsidRPr="00C20D54" w14:paraId="6F422B9A" w14:textId="77777777" w:rsidTr="002D1977">
        <w:trPr>
          <w:trHeight w:val="352"/>
        </w:trPr>
        <w:tc>
          <w:tcPr>
            <w:tcW w:w="249" w:type="pct"/>
          </w:tcPr>
          <w:p w14:paraId="0169AD66" w14:textId="5ADDB2C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E2DD741" w14:textId="77777777" w:rsidR="00A54432" w:rsidRPr="00C20D54" w:rsidRDefault="00A54432" w:rsidP="002D1977">
            <w:pPr>
              <w:pStyle w:val="104"/>
            </w:pPr>
            <w:r w:rsidRPr="00C20D54">
              <w:t>Ставка</w:t>
            </w:r>
          </w:p>
        </w:tc>
        <w:tc>
          <w:tcPr>
            <w:tcW w:w="2986" w:type="pct"/>
          </w:tcPr>
          <w:p w14:paraId="4FA7B11B" w14:textId="77777777" w:rsidR="00A54432" w:rsidRPr="00C20D54" w:rsidRDefault="00A54432" w:rsidP="002D1977">
            <w:pPr>
              <w:pStyle w:val="104"/>
            </w:pPr>
            <w:r>
              <w:t>Занимаемая ставка</w:t>
            </w:r>
          </w:p>
        </w:tc>
      </w:tr>
      <w:tr w:rsidR="00A54432" w:rsidRPr="00C20D54" w14:paraId="60715D89" w14:textId="77777777" w:rsidTr="002D1977">
        <w:trPr>
          <w:trHeight w:val="352"/>
        </w:trPr>
        <w:tc>
          <w:tcPr>
            <w:tcW w:w="249" w:type="pct"/>
          </w:tcPr>
          <w:p w14:paraId="588FA822" w14:textId="22613ED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A31FD7D" w14:textId="77777777" w:rsidR="00A54432" w:rsidRPr="00C20D54" w:rsidRDefault="00A54432" w:rsidP="002D1977">
            <w:pPr>
              <w:pStyle w:val="104"/>
            </w:pPr>
            <w:r w:rsidRPr="00C20D54">
              <w:t>Уровень образования</w:t>
            </w:r>
          </w:p>
        </w:tc>
        <w:tc>
          <w:tcPr>
            <w:tcW w:w="2986" w:type="pct"/>
          </w:tcPr>
          <w:p w14:paraId="0AD675C9" w14:textId="77777777" w:rsidR="00A54432" w:rsidRPr="00C20D54" w:rsidRDefault="00A54432" w:rsidP="002D1977">
            <w:pPr>
              <w:pStyle w:val="104"/>
            </w:pPr>
            <w:r w:rsidRPr="00C20D54">
              <w:t>Уровень образования</w:t>
            </w:r>
          </w:p>
        </w:tc>
      </w:tr>
      <w:tr w:rsidR="00A54432" w:rsidRPr="00C20D54" w14:paraId="05052DB4" w14:textId="77777777" w:rsidTr="002D1977">
        <w:trPr>
          <w:trHeight w:val="352"/>
        </w:trPr>
        <w:tc>
          <w:tcPr>
            <w:tcW w:w="249" w:type="pct"/>
          </w:tcPr>
          <w:p w14:paraId="781E2F7A" w14:textId="3849B8A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9104BF0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  <w:tc>
          <w:tcPr>
            <w:tcW w:w="2986" w:type="pct"/>
          </w:tcPr>
          <w:p w14:paraId="413E1054" w14:textId="77777777" w:rsidR="00A54432" w:rsidRPr="00C20D54" w:rsidRDefault="00A54432" w:rsidP="002D1977">
            <w:pPr>
              <w:pStyle w:val="104"/>
            </w:pPr>
            <w:r w:rsidRPr="00C20D54">
              <w:t>Год поступления</w:t>
            </w:r>
          </w:p>
        </w:tc>
      </w:tr>
      <w:tr w:rsidR="00A54432" w:rsidRPr="00C20D54" w14:paraId="24F0FB1D" w14:textId="77777777" w:rsidTr="002D1977">
        <w:trPr>
          <w:trHeight w:val="352"/>
        </w:trPr>
        <w:tc>
          <w:tcPr>
            <w:tcW w:w="249" w:type="pct"/>
          </w:tcPr>
          <w:p w14:paraId="32B6F4EF" w14:textId="0A0538D8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FDF448D" w14:textId="77777777" w:rsidR="00A54432" w:rsidRPr="00C20D54" w:rsidRDefault="00A54432" w:rsidP="002D1977">
            <w:pPr>
              <w:pStyle w:val="104"/>
            </w:pPr>
            <w:r w:rsidRPr="00C20D54">
              <w:t>Серия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  <w:tc>
          <w:tcPr>
            <w:tcW w:w="2986" w:type="pct"/>
          </w:tcPr>
          <w:p w14:paraId="235592E4" w14:textId="77777777" w:rsidR="00A54432" w:rsidRPr="00C20D54" w:rsidRDefault="00A54432" w:rsidP="002D1977">
            <w:pPr>
              <w:pStyle w:val="104"/>
            </w:pPr>
            <w:r w:rsidRPr="00C20D54">
              <w:t>Серия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</w:tr>
      <w:tr w:rsidR="00A54432" w:rsidRPr="00C20D54" w14:paraId="36EC81FF" w14:textId="77777777" w:rsidTr="002D1977">
        <w:trPr>
          <w:trHeight w:val="352"/>
        </w:trPr>
        <w:tc>
          <w:tcPr>
            <w:tcW w:w="249" w:type="pct"/>
          </w:tcPr>
          <w:p w14:paraId="4BDE498C" w14:textId="2987919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9B85AAD" w14:textId="77777777" w:rsidR="00A54432" w:rsidRPr="00C20D54" w:rsidRDefault="00A54432" w:rsidP="002D1977">
            <w:pPr>
              <w:pStyle w:val="104"/>
            </w:pPr>
            <w:r w:rsidRPr="00C20D54">
              <w:t>Номер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  <w:tc>
          <w:tcPr>
            <w:tcW w:w="2986" w:type="pct"/>
          </w:tcPr>
          <w:p w14:paraId="207B5805" w14:textId="77777777" w:rsidR="00A54432" w:rsidRPr="00C20D54" w:rsidRDefault="00A54432" w:rsidP="002D1977">
            <w:pPr>
              <w:pStyle w:val="104"/>
            </w:pPr>
            <w:r w:rsidRPr="00C20D54">
              <w:t>Номер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</w:tr>
      <w:tr w:rsidR="00A54432" w:rsidRPr="00C20D54" w14:paraId="05C1FCBD" w14:textId="77777777" w:rsidTr="002D1977">
        <w:trPr>
          <w:trHeight w:val="352"/>
        </w:trPr>
        <w:tc>
          <w:tcPr>
            <w:tcW w:w="249" w:type="pct"/>
          </w:tcPr>
          <w:p w14:paraId="2A43E6BC" w14:textId="3344993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9F77EA3" w14:textId="77777777" w:rsidR="00A54432" w:rsidRPr="00C20D54" w:rsidRDefault="00A54432" w:rsidP="002D1977">
            <w:pPr>
              <w:pStyle w:val="104"/>
            </w:pPr>
            <w:r w:rsidRPr="00C20D54">
              <w:t>Дата выдачи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  <w:tc>
          <w:tcPr>
            <w:tcW w:w="2986" w:type="pct"/>
          </w:tcPr>
          <w:p w14:paraId="76C1D980" w14:textId="77777777" w:rsidR="00A54432" w:rsidRPr="00C20D54" w:rsidRDefault="00A54432" w:rsidP="002D1977">
            <w:pPr>
              <w:pStyle w:val="104"/>
            </w:pPr>
            <w:r w:rsidRPr="00C20D54">
              <w:t>Дата выдачи диплома</w:t>
            </w:r>
            <w:r w:rsidRPr="00C20D54">
              <w:rPr>
                <w:lang w:val="en-US"/>
              </w:rPr>
              <w:t>/</w:t>
            </w:r>
            <w:r w:rsidRPr="00C20D54">
              <w:t>справки</w:t>
            </w:r>
          </w:p>
        </w:tc>
      </w:tr>
      <w:tr w:rsidR="00A54432" w:rsidRPr="00C20D54" w14:paraId="31E6E37B" w14:textId="77777777" w:rsidTr="002D1977">
        <w:trPr>
          <w:trHeight w:val="352"/>
        </w:trPr>
        <w:tc>
          <w:tcPr>
            <w:tcW w:w="249" w:type="pct"/>
          </w:tcPr>
          <w:p w14:paraId="7E098E3C" w14:textId="3CA73CB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FA2A11C" w14:textId="77777777" w:rsidR="00A54432" w:rsidRPr="00C20D54" w:rsidRDefault="00A54432" w:rsidP="002D1977">
            <w:pPr>
              <w:pStyle w:val="104"/>
            </w:pPr>
            <w:r w:rsidRPr="00C20D54">
              <w:t>Образовательное учреждение</w:t>
            </w:r>
          </w:p>
        </w:tc>
        <w:tc>
          <w:tcPr>
            <w:tcW w:w="2986" w:type="pct"/>
          </w:tcPr>
          <w:p w14:paraId="2D0B9F31" w14:textId="77777777" w:rsidR="00A54432" w:rsidRPr="00C20D54" w:rsidRDefault="00A54432" w:rsidP="002D1977">
            <w:pPr>
              <w:pStyle w:val="104"/>
            </w:pPr>
            <w:r w:rsidRPr="00C20D54">
              <w:t>Образовательное учреждение</w:t>
            </w:r>
          </w:p>
        </w:tc>
      </w:tr>
      <w:tr w:rsidR="00A54432" w:rsidRPr="00C20D54" w14:paraId="22EF7418" w14:textId="77777777" w:rsidTr="002D1977">
        <w:trPr>
          <w:trHeight w:val="352"/>
        </w:trPr>
        <w:tc>
          <w:tcPr>
            <w:tcW w:w="249" w:type="pct"/>
          </w:tcPr>
          <w:p w14:paraId="01B1C6DF" w14:textId="33CE4FF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C26FCAE" w14:textId="77777777" w:rsidR="00A54432" w:rsidRPr="00C20D54" w:rsidRDefault="00A54432" w:rsidP="002D1977">
            <w:pPr>
              <w:pStyle w:val="104"/>
            </w:pPr>
            <w:r w:rsidRPr="00C20D54">
              <w:t>Специальность</w:t>
            </w:r>
          </w:p>
        </w:tc>
        <w:tc>
          <w:tcPr>
            <w:tcW w:w="2986" w:type="pct"/>
          </w:tcPr>
          <w:p w14:paraId="1EB86460" w14:textId="77777777" w:rsidR="00A54432" w:rsidRPr="00C20D54" w:rsidRDefault="00A54432" w:rsidP="002D1977">
            <w:pPr>
              <w:pStyle w:val="104"/>
            </w:pPr>
            <w:r w:rsidRPr="00C20D54">
              <w:t>Специальность</w:t>
            </w:r>
          </w:p>
        </w:tc>
      </w:tr>
      <w:tr w:rsidR="00A54432" w:rsidRPr="00C20D54" w14:paraId="3F81B625" w14:textId="77777777" w:rsidTr="002D1977">
        <w:trPr>
          <w:trHeight w:val="352"/>
        </w:trPr>
        <w:tc>
          <w:tcPr>
            <w:tcW w:w="249" w:type="pct"/>
          </w:tcPr>
          <w:p w14:paraId="57457F8E" w14:textId="342B52F6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03B4554" w14:textId="77777777" w:rsidR="00A54432" w:rsidRPr="00C20D54" w:rsidRDefault="00A54432" w:rsidP="002D1977">
            <w:pPr>
              <w:pStyle w:val="104"/>
            </w:pPr>
            <w:r w:rsidRPr="00C20D54">
              <w:t>Федеральный округ</w:t>
            </w:r>
          </w:p>
        </w:tc>
        <w:tc>
          <w:tcPr>
            <w:tcW w:w="2986" w:type="pct"/>
          </w:tcPr>
          <w:p w14:paraId="1CDF59B8" w14:textId="77777777" w:rsidR="00A54432" w:rsidRPr="00C20D54" w:rsidRDefault="00A54432" w:rsidP="002D1977">
            <w:pPr>
              <w:pStyle w:val="104"/>
            </w:pPr>
            <w:r w:rsidRPr="00C20D54">
              <w:t>Федеральный округ</w:t>
            </w:r>
          </w:p>
        </w:tc>
      </w:tr>
      <w:tr w:rsidR="00A54432" w:rsidRPr="00C20D54" w14:paraId="26D2289E" w14:textId="77777777" w:rsidTr="002D1977">
        <w:trPr>
          <w:trHeight w:val="352"/>
        </w:trPr>
        <w:tc>
          <w:tcPr>
            <w:tcW w:w="249" w:type="pct"/>
          </w:tcPr>
          <w:p w14:paraId="6E357C29" w14:textId="78BF8F4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4E91F1E" w14:textId="50EACBE3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AA01F7">
              <w:t xml:space="preserve"> </w:t>
            </w:r>
            <w:r w:rsidR="00392399">
              <w:t>РФ</w:t>
            </w:r>
          </w:p>
        </w:tc>
        <w:tc>
          <w:tcPr>
            <w:tcW w:w="2986" w:type="pct"/>
          </w:tcPr>
          <w:p w14:paraId="4E5B7CDE" w14:textId="4A7D5A79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016C4187" w14:textId="77777777" w:rsidTr="002D1977">
        <w:trPr>
          <w:trHeight w:val="352"/>
        </w:trPr>
        <w:tc>
          <w:tcPr>
            <w:tcW w:w="249" w:type="pct"/>
          </w:tcPr>
          <w:p w14:paraId="676CF250" w14:textId="40377F7F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998DAC0" w14:textId="77777777" w:rsidR="00A54432" w:rsidRPr="00C20D54" w:rsidRDefault="00A54432" w:rsidP="002D1977">
            <w:pPr>
              <w:pStyle w:val="104"/>
            </w:pPr>
            <w:r w:rsidRPr="00C20D54">
              <w:t>Муниципальный округ</w:t>
            </w:r>
          </w:p>
        </w:tc>
        <w:tc>
          <w:tcPr>
            <w:tcW w:w="2986" w:type="pct"/>
          </w:tcPr>
          <w:p w14:paraId="580CE2F9" w14:textId="77777777" w:rsidR="00A54432" w:rsidRPr="00C20D54" w:rsidRDefault="00A54432" w:rsidP="002D1977">
            <w:pPr>
              <w:pStyle w:val="104"/>
            </w:pPr>
            <w:r w:rsidRPr="00C20D54">
              <w:t>Муниципальный округ</w:t>
            </w:r>
          </w:p>
        </w:tc>
      </w:tr>
      <w:tr w:rsidR="00A54432" w:rsidRPr="00C20D54" w14:paraId="352CC047" w14:textId="77777777" w:rsidTr="002D1977">
        <w:trPr>
          <w:trHeight w:val="352"/>
        </w:trPr>
        <w:tc>
          <w:tcPr>
            <w:tcW w:w="249" w:type="pct"/>
          </w:tcPr>
          <w:p w14:paraId="311A8E11" w14:textId="58E1413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2C8FA97" w14:textId="77777777" w:rsidR="00A54432" w:rsidRPr="00C20D54" w:rsidRDefault="00A54432" w:rsidP="002D1977">
            <w:pPr>
              <w:pStyle w:val="104"/>
            </w:pPr>
            <w:r w:rsidRPr="00C20D54">
              <w:t>Наименование МО</w:t>
            </w:r>
          </w:p>
        </w:tc>
        <w:tc>
          <w:tcPr>
            <w:tcW w:w="2986" w:type="pct"/>
          </w:tcPr>
          <w:p w14:paraId="53426515" w14:textId="77777777" w:rsidR="00A54432" w:rsidRPr="00C20D54" w:rsidRDefault="00A54432" w:rsidP="002D1977">
            <w:pPr>
              <w:pStyle w:val="104"/>
            </w:pPr>
            <w:r w:rsidRPr="00C20D54">
              <w:t>Наименование организации</w:t>
            </w:r>
            <w:r>
              <w:t>-работодателя</w:t>
            </w:r>
          </w:p>
        </w:tc>
      </w:tr>
      <w:tr w:rsidR="00A54432" w:rsidRPr="00C20D54" w14:paraId="06622B9A" w14:textId="77777777" w:rsidTr="002D1977">
        <w:trPr>
          <w:trHeight w:val="352"/>
        </w:trPr>
        <w:tc>
          <w:tcPr>
            <w:tcW w:w="249" w:type="pct"/>
          </w:tcPr>
          <w:p w14:paraId="10D941FB" w14:textId="18B3BF4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веаокана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9C4FA05" w14:textId="77777777" w:rsidR="00A54432" w:rsidRPr="00C20D54" w:rsidRDefault="00A54432" w:rsidP="002D1977">
            <w:pPr>
              <w:pStyle w:val="104"/>
            </w:pPr>
            <w:r w:rsidRPr="00C20D54">
              <w:rPr>
                <w:lang w:val="en-US"/>
              </w:rPr>
              <w:t xml:space="preserve">OID </w:t>
            </w:r>
            <w:r w:rsidRPr="00C20D54">
              <w:t>МО</w:t>
            </w:r>
          </w:p>
        </w:tc>
        <w:tc>
          <w:tcPr>
            <w:tcW w:w="2986" w:type="pct"/>
          </w:tcPr>
          <w:p w14:paraId="14B888BB" w14:textId="77777777" w:rsidR="00A54432" w:rsidRPr="00C20D54" w:rsidRDefault="00A54432" w:rsidP="002D1977">
            <w:pPr>
              <w:pStyle w:val="104"/>
            </w:pPr>
            <w:r w:rsidRPr="00C20D54">
              <w:rPr>
                <w:lang w:val="en-US"/>
              </w:rPr>
              <w:t xml:space="preserve">OID </w:t>
            </w:r>
            <w:r w:rsidRPr="00C20D54">
              <w:t>организации</w:t>
            </w:r>
            <w:r>
              <w:t>-работодателя</w:t>
            </w:r>
          </w:p>
        </w:tc>
      </w:tr>
    </w:tbl>
    <w:p w14:paraId="68DBFED3" w14:textId="77777777" w:rsidR="00A54432" w:rsidRPr="00C20D54" w:rsidRDefault="00A54432" w:rsidP="00A54432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Отчеты об эксплуатации модуля «Обучающиеся»</w:t>
      </w:r>
    </w:p>
    <w:p w14:paraId="7F2F7939" w14:textId="04FDDA99" w:rsidR="00A54432" w:rsidRPr="00C20D54" w:rsidRDefault="00A54432" w:rsidP="00A25157">
      <w:pPr>
        <w:pStyle w:val="54"/>
      </w:pPr>
      <w:r>
        <w:t>Отчет «</w:t>
      </w:r>
      <w:r w:rsidRPr="00C20D54">
        <w:t xml:space="preserve">101. Отчет по ключевым показателям работы регистра обучающихся </w:t>
      </w:r>
      <w:r w:rsidR="000C138A">
        <w:t>(среднее</w:t>
      </w:r>
      <w:r>
        <w:t xml:space="preserve"> </w:t>
      </w:r>
      <w:r w:rsidRPr="00C20D54">
        <w:t>профессиональное)</w:t>
      </w:r>
      <w:r>
        <w:t>»</w:t>
      </w:r>
    </w:p>
    <w:p w14:paraId="5B4A8E72" w14:textId="77777777" w:rsidR="00A54432" w:rsidRPr="00273F3C" w:rsidRDefault="00A54432" w:rsidP="00A54432">
      <w:pPr>
        <w:pStyle w:val="af2"/>
      </w:pPr>
      <w:r w:rsidRPr="00273F3C">
        <w:t>Данный отчет предоставляет сведения о средне</w:t>
      </w:r>
      <w:r>
        <w:t xml:space="preserve">м </w:t>
      </w:r>
      <w:r w:rsidRPr="00273F3C">
        <w:t>профессиональном образовании обучающихся.</w:t>
      </w:r>
      <w:r>
        <w:t xml:space="preserve"> </w:t>
      </w:r>
      <w:r w:rsidRPr="00273F3C">
        <w:t>Доступ к данному отчету имеют пользователи со следующими ролями:</w:t>
      </w:r>
    </w:p>
    <w:p w14:paraId="5647864D" w14:textId="77777777" w:rsidR="00A54432" w:rsidRPr="00C20D54" w:rsidRDefault="00A54432" w:rsidP="00A54432">
      <w:pPr>
        <w:pStyle w:val="17"/>
      </w:pPr>
      <w:r w:rsidRPr="00C20D54">
        <w:t>Администратор (ФРМР).</w:t>
      </w:r>
    </w:p>
    <w:p w14:paraId="10F81E7A" w14:textId="77777777" w:rsidR="00A54432" w:rsidRPr="00C20D54" w:rsidRDefault="00A54432" w:rsidP="00A54432">
      <w:pPr>
        <w:pStyle w:val="17"/>
      </w:pPr>
      <w:r w:rsidRPr="00C20D54">
        <w:t>Работник МЗ (ФРМР).</w:t>
      </w:r>
    </w:p>
    <w:p w14:paraId="19B5F462" w14:textId="77777777" w:rsidR="00A54432" w:rsidRPr="00C20D54" w:rsidRDefault="00A54432" w:rsidP="00A54432">
      <w:pPr>
        <w:pStyle w:val="17"/>
      </w:pPr>
      <w:r w:rsidRPr="00C20D54">
        <w:t>Работник ОУЗ (ФРМР).</w:t>
      </w:r>
    </w:p>
    <w:p w14:paraId="746D00B5" w14:textId="2C4442B1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64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146E4BC1" w14:textId="77777777" w:rsidTr="002D1977">
        <w:trPr>
          <w:tblHeader/>
        </w:trPr>
        <w:tc>
          <w:tcPr>
            <w:tcW w:w="245" w:type="pct"/>
          </w:tcPr>
          <w:p w14:paraId="14C106EF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4C33B6F2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76FE3DA0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128F098E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77A9C94B" w14:textId="77777777" w:rsidTr="002D1977">
        <w:trPr>
          <w:trHeight w:val="217"/>
        </w:trPr>
        <w:tc>
          <w:tcPr>
            <w:tcW w:w="245" w:type="pct"/>
          </w:tcPr>
          <w:p w14:paraId="665CE34F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85" w:type="pct"/>
          </w:tcPr>
          <w:p w14:paraId="14893062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585" w:type="pct"/>
          </w:tcPr>
          <w:p w14:paraId="6E11DB8B" w14:textId="77777777" w:rsidR="00A54432" w:rsidRPr="00C20D54" w:rsidRDefault="00A54432" w:rsidP="002D1977">
            <w:pPr>
              <w:pStyle w:val="104"/>
            </w:pPr>
            <w:r w:rsidRPr="00C20D54">
              <w:t>Год, на который формируется отчет</w:t>
            </w:r>
          </w:p>
        </w:tc>
        <w:tc>
          <w:tcPr>
            <w:tcW w:w="1585" w:type="pct"/>
          </w:tcPr>
          <w:p w14:paraId="3E20495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1073E1AC" w14:textId="77777777" w:rsidTr="002D1977">
        <w:trPr>
          <w:trHeight w:val="217"/>
        </w:trPr>
        <w:tc>
          <w:tcPr>
            <w:tcW w:w="245" w:type="pct"/>
          </w:tcPr>
          <w:p w14:paraId="479C41C6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585" w:type="pct"/>
          </w:tcPr>
          <w:p w14:paraId="509428C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585" w:type="pct"/>
          </w:tcPr>
          <w:p w14:paraId="5EECA6E4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37CB61C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70FAA26" w14:textId="77777777" w:rsidTr="002D1977">
        <w:trPr>
          <w:trHeight w:val="217"/>
        </w:trPr>
        <w:tc>
          <w:tcPr>
            <w:tcW w:w="245" w:type="pct"/>
          </w:tcPr>
          <w:p w14:paraId="48A5420D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585" w:type="pct"/>
          </w:tcPr>
          <w:p w14:paraId="06E3B9E7" w14:textId="77777777" w:rsidR="00A54432" w:rsidRPr="00C20D54" w:rsidRDefault="00A54432" w:rsidP="002D1977">
            <w:pPr>
              <w:pStyle w:val="104"/>
            </w:pPr>
            <w:r w:rsidRPr="00C20D54">
              <w:t>Образовательная организация</w:t>
            </w:r>
          </w:p>
        </w:tc>
        <w:tc>
          <w:tcPr>
            <w:tcW w:w="1585" w:type="pct"/>
          </w:tcPr>
          <w:p w14:paraId="695F89D7" w14:textId="77777777" w:rsidR="00A54432" w:rsidRPr="00C20D54" w:rsidRDefault="00A54432" w:rsidP="002D1977">
            <w:pPr>
              <w:pStyle w:val="104"/>
            </w:pPr>
            <w:r w:rsidRPr="00C20D54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1137DC6B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5907127" w14:textId="77777777" w:rsidTr="002D1977">
        <w:trPr>
          <w:trHeight w:val="217"/>
        </w:trPr>
        <w:tc>
          <w:tcPr>
            <w:tcW w:w="245" w:type="pct"/>
          </w:tcPr>
          <w:p w14:paraId="1EFF2CE7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585" w:type="pct"/>
          </w:tcPr>
          <w:p w14:paraId="3E6A5D21" w14:textId="6FD77FD0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585" w:type="pct"/>
          </w:tcPr>
          <w:p w14:paraId="11839235" w14:textId="1BFA22E2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  <w:r w:rsidRPr="00C20D54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7F8CBF36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2151CCCC" w14:textId="2933BD6A" w:rsidR="00A54432" w:rsidRPr="00C20D54" w:rsidRDefault="00A54432" w:rsidP="000C138A">
      <w:pPr>
        <w:pStyle w:val="afffffff9"/>
      </w:pPr>
      <w:r w:rsidRPr="00C20D54">
        <w:rPr>
          <w:rFonts w:eastAsia="Times New Roman"/>
          <w:lang w:eastAsia="ru-RU"/>
        </w:rPr>
        <w:t>В отчете учитываются обучающиеся</w:t>
      </w:r>
      <w:r>
        <w:rPr>
          <w:rFonts w:eastAsia="Times New Roman"/>
          <w:lang w:eastAsia="ru-RU"/>
        </w:rPr>
        <w:t xml:space="preserve">, </w:t>
      </w:r>
      <w:r w:rsidRPr="00C20D54">
        <w:rPr>
          <w:rFonts w:eastAsia="Times New Roman"/>
          <w:lang w:eastAsia="ru-RU"/>
        </w:rPr>
        <w:t xml:space="preserve">имеющие </w:t>
      </w:r>
      <w:r w:rsidRPr="00C20D54">
        <w:t>среднее</w:t>
      </w:r>
      <w:r>
        <w:t xml:space="preserve"> </w:t>
      </w:r>
      <w:r w:rsidRPr="00C20D54">
        <w:t>профессиональное образование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t xml:space="preserve">Описание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_Ref104487503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65</w:t>
      </w:r>
      <w:r w:rsidRPr="00C20D54">
        <w:fldChar w:fldCharType="end"/>
      </w:r>
      <w:r w:rsidRPr="00C20D54">
        <w:t>).</w:t>
      </w:r>
    </w:p>
    <w:p w14:paraId="5A2A699A" w14:textId="660C3F6D" w:rsidR="00A54432" w:rsidRPr="00C20D54" w:rsidRDefault="00A54432" w:rsidP="00A54432">
      <w:pPr>
        <w:pStyle w:val="afffffffff4"/>
        <w:rPr>
          <w:color w:val="000000" w:themeColor="text1"/>
        </w:rPr>
      </w:pPr>
      <w:bookmarkStart w:id="512" w:name="_Ref104487503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65</w:t>
      </w:r>
      <w:r w:rsidRPr="00C20D54">
        <w:rPr>
          <w:noProof/>
          <w:color w:val="000000" w:themeColor="text1"/>
        </w:rPr>
        <w:fldChar w:fldCharType="end"/>
      </w:r>
      <w:bookmarkEnd w:id="512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407"/>
        <w:gridCol w:w="4469"/>
        <w:gridCol w:w="4468"/>
      </w:tblGrid>
      <w:tr w:rsidR="00A54432" w:rsidRPr="00C20D54" w14:paraId="1D2B58A5" w14:textId="77777777" w:rsidTr="002D1977">
        <w:trPr>
          <w:tblHeader/>
        </w:trPr>
        <w:tc>
          <w:tcPr>
            <w:tcW w:w="217" w:type="pct"/>
          </w:tcPr>
          <w:p w14:paraId="28221B54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391" w:type="pct"/>
          </w:tcPr>
          <w:p w14:paraId="3F7F2BF3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391" w:type="pct"/>
          </w:tcPr>
          <w:p w14:paraId="0CC5D93B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2B02C021" w14:textId="77777777" w:rsidTr="002D1977">
        <w:trPr>
          <w:trHeight w:val="352"/>
        </w:trPr>
        <w:tc>
          <w:tcPr>
            <w:tcW w:w="217" w:type="pct"/>
          </w:tcPr>
          <w:p w14:paraId="22F46BDD" w14:textId="4592906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15DAC06C" w14:textId="47F0E924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2391" w:type="pct"/>
          </w:tcPr>
          <w:p w14:paraId="0414BF7D" w14:textId="3C3D2AA6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330C9B92" w14:textId="77777777" w:rsidTr="002D1977">
        <w:trPr>
          <w:trHeight w:val="352"/>
        </w:trPr>
        <w:tc>
          <w:tcPr>
            <w:tcW w:w="217" w:type="pct"/>
          </w:tcPr>
          <w:p w14:paraId="239181CA" w14:textId="799109A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202CE705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2391" w:type="pct"/>
          </w:tcPr>
          <w:p w14:paraId="75A76CFA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</w:tr>
      <w:tr w:rsidR="00A54432" w:rsidRPr="00C20D54" w14:paraId="496B2E82" w14:textId="77777777" w:rsidTr="002D1977">
        <w:trPr>
          <w:trHeight w:val="352"/>
        </w:trPr>
        <w:tc>
          <w:tcPr>
            <w:tcW w:w="217" w:type="pct"/>
          </w:tcPr>
          <w:p w14:paraId="05B9077C" w14:textId="3F15D67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2660D28D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  <w:tc>
          <w:tcPr>
            <w:tcW w:w="2391" w:type="pct"/>
          </w:tcPr>
          <w:p w14:paraId="6B7A2F08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</w:tr>
      <w:tr w:rsidR="00A54432" w:rsidRPr="00C20D54" w14:paraId="03B4CE54" w14:textId="77777777" w:rsidTr="002D1977">
        <w:trPr>
          <w:trHeight w:val="352"/>
        </w:trPr>
        <w:tc>
          <w:tcPr>
            <w:tcW w:w="217" w:type="pct"/>
          </w:tcPr>
          <w:p w14:paraId="2FE3FA95" w14:textId="6F64856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5810F94C" w14:textId="77777777" w:rsidR="00A54432" w:rsidRPr="00C20D54" w:rsidRDefault="00A54432" w:rsidP="002D1977">
            <w:pPr>
              <w:pStyle w:val="104"/>
            </w:pPr>
            <w:r w:rsidRPr="00C20D54">
              <w:t>OID ОО</w:t>
            </w:r>
          </w:p>
        </w:tc>
        <w:tc>
          <w:tcPr>
            <w:tcW w:w="2391" w:type="pct"/>
          </w:tcPr>
          <w:p w14:paraId="1E38CA47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</w:t>
            </w:r>
            <w:r>
              <w:t>об</w:t>
            </w:r>
            <w:r w:rsidRPr="00C20D54">
              <w:t>разовательной организации</w:t>
            </w:r>
          </w:p>
        </w:tc>
      </w:tr>
      <w:tr w:rsidR="00A54432" w:rsidRPr="00C20D54" w14:paraId="6716B9B7" w14:textId="77777777" w:rsidTr="002D1977">
        <w:trPr>
          <w:trHeight w:val="352"/>
        </w:trPr>
        <w:tc>
          <w:tcPr>
            <w:tcW w:w="217" w:type="pct"/>
          </w:tcPr>
          <w:p w14:paraId="4A5C1966" w14:textId="1407C5D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4A473053" w14:textId="77777777" w:rsidR="00A54432" w:rsidRPr="00C20D54" w:rsidRDefault="00A54432" w:rsidP="002D1977">
            <w:pPr>
              <w:pStyle w:val="104"/>
            </w:pPr>
            <w:r w:rsidRPr="00C20D54">
              <w:t>Общее количество выпускников</w:t>
            </w:r>
          </w:p>
        </w:tc>
        <w:tc>
          <w:tcPr>
            <w:tcW w:w="2391" w:type="pct"/>
          </w:tcPr>
          <w:p w14:paraId="2815CAED" w14:textId="77777777" w:rsidR="00A54432" w:rsidRPr="00C20D54" w:rsidRDefault="00A54432" w:rsidP="002D1977">
            <w:pPr>
              <w:pStyle w:val="104"/>
            </w:pPr>
            <w:r w:rsidRPr="00C20D54">
              <w:t xml:space="preserve">Общее количество выпускников, </w:t>
            </w:r>
            <w:r w:rsidRPr="00C20D54">
              <w:rPr>
                <w:rFonts w:eastAsia="Times New Roman"/>
                <w:lang w:eastAsia="ru-RU"/>
              </w:rPr>
              <w:t xml:space="preserve">имеющих </w:t>
            </w:r>
            <w:r w:rsidRPr="00C20D54">
              <w:t>среднее</w:t>
            </w:r>
            <w:r>
              <w:t xml:space="preserve"> </w:t>
            </w:r>
            <w:r w:rsidRPr="00C20D54">
              <w:t>профессиональное образование</w:t>
            </w:r>
          </w:p>
        </w:tc>
      </w:tr>
      <w:tr w:rsidR="00A54432" w:rsidRPr="00C20D54" w14:paraId="41007DC0" w14:textId="77777777" w:rsidTr="002D1977">
        <w:trPr>
          <w:trHeight w:val="352"/>
        </w:trPr>
        <w:tc>
          <w:tcPr>
            <w:tcW w:w="217" w:type="pct"/>
          </w:tcPr>
          <w:p w14:paraId="6DDF9697" w14:textId="01AE25F9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гоенргшлампвыук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35A11B63" w14:textId="77777777" w:rsidR="00A54432" w:rsidRPr="00C20D54" w:rsidRDefault="00A54432" w:rsidP="002D1977">
            <w:pPr>
              <w:pStyle w:val="104"/>
            </w:pPr>
            <w:r w:rsidRPr="00C20D54">
              <w:t>Специальность/курсы/выпускники/аккредитованные</w:t>
            </w:r>
          </w:p>
        </w:tc>
        <w:tc>
          <w:tcPr>
            <w:tcW w:w="2391" w:type="pct"/>
          </w:tcPr>
          <w:p w14:paraId="00A47A9D" w14:textId="77777777" w:rsidR="00A54432" w:rsidRPr="00C20D54" w:rsidRDefault="00A54432" w:rsidP="002D1977">
            <w:pPr>
              <w:pStyle w:val="104"/>
            </w:pPr>
            <w:r w:rsidRPr="00C20D54">
              <w:t>Специальность/курсы/выпускники/аккредитованные</w:t>
            </w:r>
          </w:p>
        </w:tc>
      </w:tr>
    </w:tbl>
    <w:p w14:paraId="4AE508BD" w14:textId="32D05D5C" w:rsidR="00A54432" w:rsidRPr="00C20D54" w:rsidRDefault="00A54432" w:rsidP="00A25157">
      <w:pPr>
        <w:pStyle w:val="54"/>
      </w:pPr>
      <w:r>
        <w:t>Отчет «</w:t>
      </w:r>
      <w:r w:rsidRPr="00C20D54">
        <w:t>103. Отчет по ключевым показателям работы регистра обучающихся (</w:t>
      </w:r>
      <w:r>
        <w:t>в</w:t>
      </w:r>
      <w:r w:rsidRPr="00C20D54">
        <w:t>ысшее-специалитет)</w:t>
      </w:r>
      <w:r>
        <w:t>»</w:t>
      </w:r>
    </w:p>
    <w:p w14:paraId="4F8D25BB" w14:textId="77777777" w:rsidR="00A54432" w:rsidRPr="00C20D54" w:rsidRDefault="00A54432" w:rsidP="00A54432">
      <w:pPr>
        <w:pStyle w:val="af2"/>
      </w:pPr>
      <w:r w:rsidRPr="00273F3C">
        <w:t>Данный</w:t>
      </w:r>
      <w:r w:rsidRPr="00C20D54">
        <w:t xml:space="preserve"> отчет предоставляет сведения об обучающихся с высшим образованием (специалитет).</w:t>
      </w:r>
    </w:p>
    <w:p w14:paraId="74ED666D" w14:textId="77777777" w:rsidR="00A54432" w:rsidRPr="00C20D54" w:rsidRDefault="00A54432" w:rsidP="00A54432">
      <w:pPr>
        <w:pStyle w:val="af2"/>
      </w:pPr>
      <w:r w:rsidRPr="00273F3C">
        <w:t>Доступ</w:t>
      </w:r>
      <w:r w:rsidRPr="00C20D54">
        <w:t xml:space="preserve"> к данному отчету имеют пользователи со следующими ролями:</w:t>
      </w:r>
    </w:p>
    <w:p w14:paraId="527F483A" w14:textId="178682C4" w:rsidR="00A54432" w:rsidRPr="00C20D54" w:rsidRDefault="00A54432" w:rsidP="00A54432">
      <w:pPr>
        <w:pStyle w:val="17"/>
      </w:pPr>
      <w:r w:rsidRPr="00C20D54">
        <w:t>Администратор (ФРМР)</w:t>
      </w:r>
      <w:r w:rsidR="00B55787">
        <w:t>,</w:t>
      </w:r>
    </w:p>
    <w:p w14:paraId="7802B0CF" w14:textId="7BA06D2A" w:rsidR="00A54432" w:rsidRPr="00C20D54" w:rsidRDefault="00A54432" w:rsidP="00A54432">
      <w:pPr>
        <w:pStyle w:val="17"/>
      </w:pPr>
      <w:r w:rsidRPr="00C20D54">
        <w:t>Работник МЗ (ФРМР)</w:t>
      </w:r>
      <w:r w:rsidR="00B55787">
        <w:t>,</w:t>
      </w:r>
    </w:p>
    <w:p w14:paraId="1A45E9F1" w14:textId="77777777" w:rsidR="00A54432" w:rsidRPr="00C20D54" w:rsidRDefault="00A54432" w:rsidP="00A54432">
      <w:pPr>
        <w:pStyle w:val="17"/>
      </w:pPr>
      <w:r w:rsidRPr="00C20D54">
        <w:t>Работник ОУЗ (ФРМР).</w:t>
      </w:r>
    </w:p>
    <w:p w14:paraId="072C7608" w14:textId="2650BFE3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66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27F45D7D" w14:textId="77777777" w:rsidTr="002D1977">
        <w:trPr>
          <w:tblHeader/>
        </w:trPr>
        <w:tc>
          <w:tcPr>
            <w:tcW w:w="245" w:type="pct"/>
          </w:tcPr>
          <w:p w14:paraId="4FB8BC37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7D19635E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520601BC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4B7D7B6A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171058B6" w14:textId="77777777" w:rsidTr="002D1977">
        <w:trPr>
          <w:trHeight w:val="217"/>
        </w:trPr>
        <w:tc>
          <w:tcPr>
            <w:tcW w:w="245" w:type="pct"/>
          </w:tcPr>
          <w:p w14:paraId="64B33EED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85" w:type="pct"/>
          </w:tcPr>
          <w:p w14:paraId="4B8204FB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585" w:type="pct"/>
          </w:tcPr>
          <w:p w14:paraId="5605E6D3" w14:textId="77777777" w:rsidR="00A54432" w:rsidRPr="00C20D54" w:rsidRDefault="00A54432" w:rsidP="002D1977">
            <w:pPr>
              <w:pStyle w:val="104"/>
            </w:pPr>
            <w:r w:rsidRPr="00C20D54">
              <w:t>Год, на который формируется отчет</w:t>
            </w:r>
          </w:p>
        </w:tc>
        <w:tc>
          <w:tcPr>
            <w:tcW w:w="1585" w:type="pct"/>
          </w:tcPr>
          <w:p w14:paraId="3B751E18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49857B34" w14:textId="77777777" w:rsidTr="002D1977">
        <w:trPr>
          <w:trHeight w:val="217"/>
        </w:trPr>
        <w:tc>
          <w:tcPr>
            <w:tcW w:w="245" w:type="pct"/>
          </w:tcPr>
          <w:p w14:paraId="6927F75C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585" w:type="pct"/>
          </w:tcPr>
          <w:p w14:paraId="3D497BEF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585" w:type="pct"/>
          </w:tcPr>
          <w:p w14:paraId="47244ECC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56EFD32E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2B60C80" w14:textId="77777777" w:rsidTr="002D1977">
        <w:trPr>
          <w:trHeight w:val="217"/>
        </w:trPr>
        <w:tc>
          <w:tcPr>
            <w:tcW w:w="245" w:type="pct"/>
          </w:tcPr>
          <w:p w14:paraId="20D45E86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585" w:type="pct"/>
          </w:tcPr>
          <w:p w14:paraId="0E3AEBFC" w14:textId="77777777" w:rsidR="00A54432" w:rsidRPr="00C20D54" w:rsidRDefault="00A54432" w:rsidP="002D1977">
            <w:pPr>
              <w:pStyle w:val="104"/>
            </w:pPr>
            <w:r w:rsidRPr="00C20D54">
              <w:t>Образовательная организация</w:t>
            </w:r>
          </w:p>
        </w:tc>
        <w:tc>
          <w:tcPr>
            <w:tcW w:w="1585" w:type="pct"/>
          </w:tcPr>
          <w:p w14:paraId="057BE9F5" w14:textId="77777777" w:rsidR="00A54432" w:rsidRPr="00C20D54" w:rsidRDefault="00A54432" w:rsidP="002D1977">
            <w:pPr>
              <w:pStyle w:val="104"/>
            </w:pPr>
            <w:r w:rsidRPr="00C20D54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7DCB137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55B6B05" w14:textId="77777777" w:rsidTr="002D1977">
        <w:trPr>
          <w:trHeight w:val="217"/>
        </w:trPr>
        <w:tc>
          <w:tcPr>
            <w:tcW w:w="245" w:type="pct"/>
          </w:tcPr>
          <w:p w14:paraId="4D0A6FBA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585" w:type="pct"/>
          </w:tcPr>
          <w:p w14:paraId="246D1BB2" w14:textId="32A2144D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585" w:type="pct"/>
          </w:tcPr>
          <w:p w14:paraId="08CC4F70" w14:textId="0BBFB2AB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  <w:r w:rsidRPr="00C20D54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21103203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1F254EB3" w14:textId="15B9307C" w:rsidR="00A54432" w:rsidRPr="00C20D54" w:rsidRDefault="00A54432" w:rsidP="00A54432">
      <w:pPr>
        <w:pStyle w:val="afffffff9"/>
      </w:pPr>
      <w:r w:rsidRPr="00C20D54">
        <w:rPr>
          <w:rFonts w:eastAsia="Times New Roman"/>
          <w:lang w:eastAsia="ru-RU"/>
        </w:rPr>
        <w:t>В отчете учитываются обучающиеся</w:t>
      </w:r>
      <w:r>
        <w:rPr>
          <w:rFonts w:eastAsia="Times New Roman"/>
          <w:lang w:eastAsia="ru-RU"/>
        </w:rPr>
        <w:t>,</w:t>
      </w:r>
      <w:r w:rsidRPr="00C20D54">
        <w:rPr>
          <w:rFonts w:eastAsia="Times New Roman"/>
          <w:lang w:eastAsia="ru-RU"/>
        </w:rPr>
        <w:t xml:space="preserve"> имеющие </w:t>
      </w:r>
      <w:r w:rsidRPr="00C20D54">
        <w:t>высшее образование (специалитет)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t>Оп</w:t>
      </w:r>
      <w:r w:rsidRPr="00991F05">
        <w:rPr>
          <w:rStyle w:val="afffffff1"/>
        </w:rPr>
        <w:t>иса</w:t>
      </w:r>
      <w:r w:rsidRPr="00C20D54">
        <w:t xml:space="preserve">ние полей, которые содержатся в отчете, </w:t>
      </w:r>
      <w:r w:rsidR="008A5D81">
        <w:t xml:space="preserve">приведено в таблице ниже </w:t>
      </w:r>
      <w:r>
        <w:t xml:space="preserve">(см. </w:t>
      </w:r>
      <w:r w:rsidRPr="00C20D54">
        <w:fldChar w:fldCharType="begin"/>
      </w:r>
      <w:r w:rsidRPr="00C20D54">
        <w:instrText xml:space="preserve"> REF _Ref104488734 \h  \* MERGEFORMAT </w:instrText>
      </w:r>
      <w:r w:rsidRPr="00C20D54">
        <w:fldChar w:fldCharType="separate"/>
      </w:r>
      <w:r w:rsidR="00565CC3" w:rsidRPr="00565CC3">
        <w:t xml:space="preserve">Таблица </w:t>
      </w:r>
      <w:r w:rsidR="00565CC3" w:rsidRPr="00565CC3">
        <w:rPr>
          <w:noProof/>
        </w:rPr>
        <w:t>67</w:t>
      </w:r>
      <w:r w:rsidRPr="00C20D54">
        <w:fldChar w:fldCharType="end"/>
      </w:r>
      <w:r w:rsidRPr="00C20D54">
        <w:t>).</w:t>
      </w:r>
    </w:p>
    <w:p w14:paraId="7548DF1F" w14:textId="07E1F324" w:rsidR="00A54432" w:rsidRPr="00C20D54" w:rsidRDefault="00A54432" w:rsidP="00A54432">
      <w:pPr>
        <w:pStyle w:val="afffffffff4"/>
        <w:rPr>
          <w:color w:val="000000" w:themeColor="text1"/>
        </w:rPr>
      </w:pPr>
      <w:bookmarkStart w:id="513" w:name="_Ref104488734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67</w:t>
      </w:r>
      <w:r w:rsidRPr="00C20D54">
        <w:rPr>
          <w:noProof/>
          <w:color w:val="000000" w:themeColor="text1"/>
        </w:rPr>
        <w:fldChar w:fldCharType="end"/>
      </w:r>
      <w:bookmarkEnd w:id="513"/>
      <w:r w:rsidRPr="00C20D54">
        <w:rPr>
          <w:color w:val="000000" w:themeColor="text1"/>
        </w:rPr>
        <w:t xml:space="preserve"> – Описание </w:t>
      </w:r>
      <w:r w:rsidRPr="001C6FA7">
        <w:t>полей</w:t>
      </w:r>
      <w:r w:rsidRPr="00C20D54">
        <w:rPr>
          <w:color w:val="000000" w:themeColor="text1"/>
        </w:rPr>
        <w:t xml:space="preserve">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407"/>
        <w:gridCol w:w="4469"/>
        <w:gridCol w:w="4468"/>
      </w:tblGrid>
      <w:tr w:rsidR="00A54432" w:rsidRPr="00C20D54" w14:paraId="706C16D1" w14:textId="77777777" w:rsidTr="002D1977">
        <w:trPr>
          <w:tblHeader/>
        </w:trPr>
        <w:tc>
          <w:tcPr>
            <w:tcW w:w="217" w:type="pct"/>
          </w:tcPr>
          <w:p w14:paraId="07A4AE03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391" w:type="pct"/>
          </w:tcPr>
          <w:p w14:paraId="53B46568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391" w:type="pct"/>
          </w:tcPr>
          <w:p w14:paraId="4AA32916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F1B2849" w14:textId="77777777" w:rsidTr="002D1977">
        <w:trPr>
          <w:trHeight w:val="352"/>
        </w:trPr>
        <w:tc>
          <w:tcPr>
            <w:tcW w:w="217" w:type="pct"/>
          </w:tcPr>
          <w:p w14:paraId="7DB44A5B" w14:textId="338B814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08957DC6" w14:textId="4EF505A9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2391" w:type="pct"/>
          </w:tcPr>
          <w:p w14:paraId="6A06BA04" w14:textId="161AAD92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52CDAF40" w14:textId="77777777" w:rsidTr="002D1977">
        <w:trPr>
          <w:trHeight w:val="352"/>
        </w:trPr>
        <w:tc>
          <w:tcPr>
            <w:tcW w:w="217" w:type="pct"/>
          </w:tcPr>
          <w:p w14:paraId="6FE54385" w14:textId="0179E3B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495C3EB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2391" w:type="pct"/>
          </w:tcPr>
          <w:p w14:paraId="72DE3CC1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</w:tr>
      <w:tr w:rsidR="00A54432" w:rsidRPr="00C20D54" w14:paraId="2EA33496" w14:textId="77777777" w:rsidTr="002D1977">
        <w:trPr>
          <w:trHeight w:val="352"/>
        </w:trPr>
        <w:tc>
          <w:tcPr>
            <w:tcW w:w="217" w:type="pct"/>
          </w:tcPr>
          <w:p w14:paraId="37C8FCE6" w14:textId="6EEB4F36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349AC472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  <w:tc>
          <w:tcPr>
            <w:tcW w:w="2391" w:type="pct"/>
          </w:tcPr>
          <w:p w14:paraId="306F086E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образовательной организации</w:t>
            </w:r>
          </w:p>
        </w:tc>
      </w:tr>
      <w:tr w:rsidR="00A54432" w:rsidRPr="00C20D54" w14:paraId="0A4FC3AE" w14:textId="77777777" w:rsidTr="002D1977">
        <w:trPr>
          <w:trHeight w:val="352"/>
        </w:trPr>
        <w:tc>
          <w:tcPr>
            <w:tcW w:w="217" w:type="pct"/>
          </w:tcPr>
          <w:p w14:paraId="4625230D" w14:textId="50BEB53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19BE8B48" w14:textId="77777777" w:rsidR="00A54432" w:rsidRPr="00C20D54" w:rsidRDefault="00A54432" w:rsidP="002D1977">
            <w:pPr>
              <w:pStyle w:val="104"/>
            </w:pPr>
            <w:r w:rsidRPr="00C20D54">
              <w:t>OID ОО</w:t>
            </w:r>
          </w:p>
        </w:tc>
        <w:tc>
          <w:tcPr>
            <w:tcW w:w="2391" w:type="pct"/>
          </w:tcPr>
          <w:p w14:paraId="3DF20FAA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</w:t>
            </w:r>
            <w:r>
              <w:t>о</w:t>
            </w:r>
            <w:r w:rsidRPr="00C20D54">
              <w:t>бразовательной организации</w:t>
            </w:r>
          </w:p>
        </w:tc>
      </w:tr>
      <w:tr w:rsidR="00A54432" w:rsidRPr="00C20D54" w14:paraId="197C3138" w14:textId="77777777" w:rsidTr="002D1977">
        <w:trPr>
          <w:trHeight w:val="352"/>
        </w:trPr>
        <w:tc>
          <w:tcPr>
            <w:tcW w:w="217" w:type="pct"/>
          </w:tcPr>
          <w:p w14:paraId="3112924C" w14:textId="5115510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30834E45" w14:textId="77777777" w:rsidR="00A54432" w:rsidRPr="00C20D54" w:rsidRDefault="00A54432" w:rsidP="002D1977">
            <w:pPr>
              <w:pStyle w:val="104"/>
            </w:pPr>
            <w:r w:rsidRPr="00C20D54">
              <w:t>Общее количество выпускников</w:t>
            </w:r>
          </w:p>
        </w:tc>
        <w:tc>
          <w:tcPr>
            <w:tcW w:w="2391" w:type="pct"/>
          </w:tcPr>
          <w:p w14:paraId="385E6CAE" w14:textId="77777777" w:rsidR="00A54432" w:rsidRPr="00C20D54" w:rsidRDefault="00A54432" w:rsidP="002D1977">
            <w:pPr>
              <w:pStyle w:val="104"/>
            </w:pPr>
            <w:r w:rsidRPr="00C20D54">
              <w:t xml:space="preserve">Общее количество выпускников, </w:t>
            </w:r>
            <w:r w:rsidRPr="00C20D54">
              <w:rPr>
                <w:rFonts w:eastAsia="Times New Roman"/>
                <w:lang w:eastAsia="ru-RU"/>
              </w:rPr>
              <w:t xml:space="preserve">имеющих </w:t>
            </w:r>
            <w:r w:rsidRPr="00C20D54">
              <w:t>высшее образование (специалитет)</w:t>
            </w:r>
          </w:p>
        </w:tc>
      </w:tr>
      <w:tr w:rsidR="00A54432" w:rsidRPr="00C20D54" w14:paraId="15D1C089" w14:textId="77777777" w:rsidTr="002D1977">
        <w:trPr>
          <w:trHeight w:val="352"/>
        </w:trPr>
        <w:tc>
          <w:tcPr>
            <w:tcW w:w="217" w:type="pct"/>
          </w:tcPr>
          <w:p w14:paraId="4C78FB4C" w14:textId="48DA924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неглогшлыверпепи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2391" w:type="pct"/>
          </w:tcPr>
          <w:p w14:paraId="584D7729" w14:textId="77777777" w:rsidR="00A54432" w:rsidRPr="00C20D54" w:rsidRDefault="00A54432" w:rsidP="002D1977">
            <w:pPr>
              <w:pStyle w:val="104"/>
            </w:pPr>
            <w:r w:rsidRPr="00C20D54">
              <w:t>Специальность/курсы/выпускники/аккредитованные</w:t>
            </w:r>
          </w:p>
        </w:tc>
        <w:tc>
          <w:tcPr>
            <w:tcW w:w="2391" w:type="pct"/>
          </w:tcPr>
          <w:p w14:paraId="2EE156F5" w14:textId="77777777" w:rsidR="00A54432" w:rsidRPr="00C20D54" w:rsidRDefault="00A54432" w:rsidP="002D1977">
            <w:pPr>
              <w:pStyle w:val="104"/>
            </w:pPr>
            <w:r w:rsidRPr="00C20D54">
              <w:t>Специальность/курсы/выпускники/аккредитованные</w:t>
            </w:r>
          </w:p>
        </w:tc>
      </w:tr>
    </w:tbl>
    <w:p w14:paraId="2AD3FED8" w14:textId="0388EB6A" w:rsidR="00A54432" w:rsidRPr="00C20D54" w:rsidRDefault="00A54432" w:rsidP="00A25157">
      <w:pPr>
        <w:pStyle w:val="54"/>
      </w:pPr>
      <w:r>
        <w:t>Отчет «</w:t>
      </w:r>
      <w:r w:rsidRPr="00C20D54">
        <w:t>104. Отчет по ключевым показателям работы регистра обучающихся (</w:t>
      </w:r>
      <w:r>
        <w:t>в</w:t>
      </w:r>
      <w:r w:rsidRPr="00C20D54">
        <w:t>ысшее-ординатура)</w:t>
      </w:r>
      <w:r>
        <w:t>»</w:t>
      </w:r>
    </w:p>
    <w:p w14:paraId="21E46B5A" w14:textId="77777777" w:rsidR="00A54432" w:rsidRPr="00C20D54" w:rsidRDefault="00A54432" w:rsidP="00A54432">
      <w:pPr>
        <w:pStyle w:val="af2"/>
      </w:pPr>
      <w:r w:rsidRPr="00C20D54">
        <w:t>Данный отчет предоставляет сведения об обучающихся с высшим образованием (ординатура).</w:t>
      </w:r>
      <w:r>
        <w:t xml:space="preserve"> </w:t>
      </w:r>
      <w:r w:rsidRPr="00273F3C">
        <w:t>Доступ</w:t>
      </w:r>
      <w:r w:rsidRPr="00C20D54">
        <w:t xml:space="preserve"> к данному отчету имеют пользователи со следующими ролями:</w:t>
      </w:r>
    </w:p>
    <w:p w14:paraId="52F72F17" w14:textId="760F3807" w:rsidR="00A54432" w:rsidRPr="00C20D54" w:rsidRDefault="00A54432" w:rsidP="00A54432">
      <w:pPr>
        <w:pStyle w:val="17"/>
      </w:pPr>
      <w:r w:rsidRPr="00C20D54">
        <w:t>Администратор (ФРМР)</w:t>
      </w:r>
      <w:r w:rsidR="00B55787">
        <w:t>,</w:t>
      </w:r>
    </w:p>
    <w:p w14:paraId="6FD66590" w14:textId="3BE95E9D" w:rsidR="00A54432" w:rsidRPr="00C20D54" w:rsidRDefault="00A54432" w:rsidP="00A54432">
      <w:pPr>
        <w:pStyle w:val="17"/>
      </w:pPr>
      <w:r w:rsidRPr="00C20D54">
        <w:t>Работник МЗ (ФРМР)</w:t>
      </w:r>
      <w:r w:rsidR="00B55787">
        <w:t>,</w:t>
      </w:r>
    </w:p>
    <w:p w14:paraId="0F0327D9" w14:textId="77777777" w:rsidR="00A54432" w:rsidRPr="00C20D54" w:rsidRDefault="00A54432" w:rsidP="00A54432">
      <w:pPr>
        <w:pStyle w:val="17"/>
      </w:pPr>
      <w:r w:rsidRPr="00C20D54">
        <w:t>Работник ОУЗ (ФРМР).</w:t>
      </w:r>
    </w:p>
    <w:p w14:paraId="071C5DEB" w14:textId="26B24190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68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7D8117E0" w14:textId="77777777" w:rsidTr="002D1977">
        <w:trPr>
          <w:tblHeader/>
        </w:trPr>
        <w:tc>
          <w:tcPr>
            <w:tcW w:w="245" w:type="pct"/>
          </w:tcPr>
          <w:p w14:paraId="664BA8AE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7F9310C5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47F7558B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769998A0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3390F9D0" w14:textId="77777777" w:rsidTr="002D1977">
        <w:trPr>
          <w:trHeight w:val="217"/>
        </w:trPr>
        <w:tc>
          <w:tcPr>
            <w:tcW w:w="245" w:type="pct"/>
          </w:tcPr>
          <w:p w14:paraId="5C7DDFFD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85" w:type="pct"/>
          </w:tcPr>
          <w:p w14:paraId="6406D13D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585" w:type="pct"/>
          </w:tcPr>
          <w:p w14:paraId="7495F350" w14:textId="77777777" w:rsidR="00A54432" w:rsidRPr="00C20D54" w:rsidRDefault="00A54432" w:rsidP="002D1977">
            <w:pPr>
              <w:pStyle w:val="104"/>
            </w:pPr>
            <w:r w:rsidRPr="00C20D54">
              <w:t>Год, на который формируется отчет</w:t>
            </w:r>
          </w:p>
        </w:tc>
        <w:tc>
          <w:tcPr>
            <w:tcW w:w="1585" w:type="pct"/>
          </w:tcPr>
          <w:p w14:paraId="37A44251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01F3B1C8" w14:textId="77777777" w:rsidTr="002D1977">
        <w:trPr>
          <w:trHeight w:val="217"/>
        </w:trPr>
        <w:tc>
          <w:tcPr>
            <w:tcW w:w="245" w:type="pct"/>
          </w:tcPr>
          <w:p w14:paraId="5BCC78FA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585" w:type="pct"/>
          </w:tcPr>
          <w:p w14:paraId="4E49F58C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1585" w:type="pct"/>
          </w:tcPr>
          <w:p w14:paraId="065DD6D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 организации</w:t>
            </w:r>
          </w:p>
        </w:tc>
        <w:tc>
          <w:tcPr>
            <w:tcW w:w="1585" w:type="pct"/>
          </w:tcPr>
          <w:p w14:paraId="590723C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6BB77A42" w14:textId="77777777" w:rsidTr="002D1977">
        <w:trPr>
          <w:trHeight w:val="217"/>
        </w:trPr>
        <w:tc>
          <w:tcPr>
            <w:tcW w:w="245" w:type="pct"/>
          </w:tcPr>
          <w:p w14:paraId="7CF7F322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585" w:type="pct"/>
          </w:tcPr>
          <w:p w14:paraId="4F37695F" w14:textId="77777777" w:rsidR="00A54432" w:rsidRPr="00C20D54" w:rsidRDefault="00A54432" w:rsidP="002D1977">
            <w:pPr>
              <w:pStyle w:val="104"/>
            </w:pPr>
            <w:r w:rsidRPr="00C20D54">
              <w:t>Образовательная организация</w:t>
            </w:r>
          </w:p>
        </w:tc>
        <w:tc>
          <w:tcPr>
            <w:tcW w:w="1585" w:type="pct"/>
          </w:tcPr>
          <w:p w14:paraId="1BD24266" w14:textId="77777777" w:rsidR="00A54432" w:rsidRPr="00C20D54" w:rsidRDefault="00A54432" w:rsidP="002D1977">
            <w:pPr>
              <w:pStyle w:val="104"/>
            </w:pPr>
            <w:r w:rsidRPr="00C20D54">
              <w:t>Наименование образовательной организации</w:t>
            </w:r>
          </w:p>
        </w:tc>
        <w:tc>
          <w:tcPr>
            <w:tcW w:w="1585" w:type="pct"/>
          </w:tcPr>
          <w:p w14:paraId="6C49F135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2174E206" w14:textId="77777777" w:rsidTr="002D1977">
        <w:trPr>
          <w:trHeight w:val="217"/>
        </w:trPr>
        <w:tc>
          <w:tcPr>
            <w:tcW w:w="245" w:type="pct"/>
          </w:tcPr>
          <w:p w14:paraId="78DA277D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1585" w:type="pct"/>
          </w:tcPr>
          <w:p w14:paraId="6429EDCE" w14:textId="0B0D715C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1585" w:type="pct"/>
          </w:tcPr>
          <w:p w14:paraId="3794DA5E" w14:textId="5359856B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  <w:r w:rsidRPr="00C20D54">
              <w:t>, к которому относится организация работника</w:t>
            </w:r>
          </w:p>
        </w:tc>
        <w:tc>
          <w:tcPr>
            <w:tcW w:w="1585" w:type="pct"/>
          </w:tcPr>
          <w:p w14:paraId="648A1C8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1C0FD381" w14:textId="606453C0" w:rsidR="00A54432" w:rsidRPr="00C20D54" w:rsidRDefault="00A54432" w:rsidP="00A54432">
      <w:pPr>
        <w:pStyle w:val="afffffff9"/>
        <w:rPr>
          <w:color w:val="000000" w:themeColor="text1"/>
        </w:rPr>
      </w:pPr>
      <w:r w:rsidRPr="00C20D54">
        <w:rPr>
          <w:rFonts w:eastAsia="Times New Roman"/>
          <w:lang w:eastAsia="ru-RU"/>
        </w:rPr>
        <w:t>В отчете учитываются обучающиеся</w:t>
      </w:r>
      <w:r>
        <w:rPr>
          <w:rFonts w:eastAsia="Times New Roman"/>
          <w:lang w:eastAsia="ru-RU"/>
        </w:rPr>
        <w:t>,</w:t>
      </w:r>
      <w:r w:rsidRPr="00C20D54">
        <w:rPr>
          <w:rFonts w:eastAsia="Times New Roman"/>
          <w:lang w:eastAsia="ru-RU"/>
        </w:rPr>
        <w:t xml:space="preserve"> имеющие </w:t>
      </w:r>
      <w:r w:rsidRPr="00C20D54">
        <w:t>высшее образование (ординатура)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rPr>
          <w:color w:val="000000" w:themeColor="text1"/>
        </w:rPr>
        <w:t xml:space="preserve">Описание полей, которые содержатся в отчете, </w:t>
      </w:r>
      <w:r w:rsidR="008A5D81">
        <w:rPr>
          <w:color w:val="000000" w:themeColor="text1"/>
        </w:rPr>
        <w:t xml:space="preserve">приведено в таблице ниже </w:t>
      </w:r>
      <w:r>
        <w:t xml:space="preserve">(см.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_Ref104488735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C20D54">
        <w:rPr>
          <w:color w:val="000000" w:themeColor="text1"/>
        </w:rPr>
        <w:t xml:space="preserve">Таблица </w:t>
      </w:r>
      <w:r w:rsidR="00565CC3">
        <w:rPr>
          <w:noProof/>
          <w:color w:val="000000" w:themeColor="text1"/>
        </w:rPr>
        <w:t>69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).</w:t>
      </w:r>
    </w:p>
    <w:p w14:paraId="2631AEBE" w14:textId="46EBFC44" w:rsidR="00A54432" w:rsidRPr="00C20D54" w:rsidRDefault="00A54432" w:rsidP="00A54432">
      <w:pPr>
        <w:pStyle w:val="afffffffff4"/>
        <w:rPr>
          <w:color w:val="000000" w:themeColor="text1"/>
        </w:rPr>
      </w:pPr>
      <w:bookmarkStart w:id="514" w:name="_Ref104488735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69</w:t>
      </w:r>
      <w:r w:rsidRPr="00C20D54">
        <w:rPr>
          <w:noProof/>
          <w:color w:val="000000" w:themeColor="text1"/>
        </w:rPr>
        <w:fldChar w:fldCharType="end"/>
      </w:r>
      <w:bookmarkEnd w:id="514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ayout w:type="fixed"/>
        <w:tblLook w:val="04A0" w:firstRow="1" w:lastRow="0" w:firstColumn="1" w:lastColumn="0" w:noHBand="0" w:noVBand="1"/>
      </w:tblPr>
      <w:tblGrid>
        <w:gridCol w:w="460"/>
        <w:gridCol w:w="4442"/>
        <w:gridCol w:w="4442"/>
      </w:tblGrid>
      <w:tr w:rsidR="00A54432" w:rsidRPr="00C20D54" w14:paraId="55C9BAC6" w14:textId="77777777" w:rsidTr="00A54432">
        <w:trPr>
          <w:tblHeader/>
        </w:trPr>
        <w:tc>
          <w:tcPr>
            <w:tcW w:w="246" w:type="pct"/>
          </w:tcPr>
          <w:p w14:paraId="5B096F50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2377" w:type="pct"/>
          </w:tcPr>
          <w:p w14:paraId="1400240F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377" w:type="pct"/>
          </w:tcPr>
          <w:p w14:paraId="64741EAD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1A9343C2" w14:textId="77777777" w:rsidTr="00A54432">
        <w:trPr>
          <w:trHeight w:val="352"/>
        </w:trPr>
        <w:tc>
          <w:tcPr>
            <w:tcW w:w="246" w:type="pct"/>
          </w:tcPr>
          <w:p w14:paraId="370F154C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2377" w:type="pct"/>
          </w:tcPr>
          <w:p w14:paraId="58B0D681" w14:textId="7D263447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392399">
              <w:t xml:space="preserve"> РФ</w:t>
            </w:r>
          </w:p>
        </w:tc>
        <w:tc>
          <w:tcPr>
            <w:tcW w:w="2377" w:type="pct"/>
          </w:tcPr>
          <w:p w14:paraId="13220129" w14:textId="7B057470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48FDA11A" w14:textId="77777777" w:rsidTr="00A54432">
        <w:trPr>
          <w:trHeight w:val="352"/>
        </w:trPr>
        <w:tc>
          <w:tcPr>
            <w:tcW w:w="246" w:type="pct"/>
          </w:tcPr>
          <w:p w14:paraId="1E9B365B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2377" w:type="pct"/>
          </w:tcPr>
          <w:p w14:paraId="43810279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  <w:tc>
          <w:tcPr>
            <w:tcW w:w="2377" w:type="pct"/>
          </w:tcPr>
          <w:p w14:paraId="4748A563" w14:textId="77777777" w:rsidR="00A54432" w:rsidRPr="00C20D54" w:rsidRDefault="00A54432" w:rsidP="002D1977">
            <w:pPr>
              <w:pStyle w:val="104"/>
            </w:pPr>
            <w:r w:rsidRPr="00C20D54">
              <w:t>Ведомственная принадлежность</w:t>
            </w:r>
          </w:p>
        </w:tc>
      </w:tr>
      <w:tr w:rsidR="00A54432" w:rsidRPr="00C20D54" w14:paraId="2E5AD65B" w14:textId="77777777" w:rsidTr="00A54432">
        <w:trPr>
          <w:trHeight w:val="352"/>
        </w:trPr>
        <w:tc>
          <w:tcPr>
            <w:tcW w:w="246" w:type="pct"/>
          </w:tcPr>
          <w:p w14:paraId="451A4FFE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2377" w:type="pct"/>
          </w:tcPr>
          <w:p w14:paraId="1D7B8C2E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образовательное организации</w:t>
            </w:r>
          </w:p>
        </w:tc>
        <w:tc>
          <w:tcPr>
            <w:tcW w:w="2377" w:type="pct"/>
          </w:tcPr>
          <w:p w14:paraId="27BD9070" w14:textId="77777777" w:rsidR="00A54432" w:rsidRPr="00C20D54" w:rsidRDefault="00A54432" w:rsidP="002D1977">
            <w:pPr>
              <w:pStyle w:val="104"/>
            </w:pPr>
            <w:r w:rsidRPr="00C20D54">
              <w:t>Полное наименование образовательное организации</w:t>
            </w:r>
          </w:p>
        </w:tc>
      </w:tr>
      <w:tr w:rsidR="00A54432" w:rsidRPr="00C20D54" w14:paraId="104F2D1E" w14:textId="77777777" w:rsidTr="00A54432">
        <w:trPr>
          <w:trHeight w:val="352"/>
        </w:trPr>
        <w:tc>
          <w:tcPr>
            <w:tcW w:w="246" w:type="pct"/>
          </w:tcPr>
          <w:p w14:paraId="6DDE2757" w14:textId="77777777" w:rsidR="00A54432" w:rsidRPr="00C20D54" w:rsidRDefault="00A54432" w:rsidP="002D1977">
            <w:pPr>
              <w:pStyle w:val="104"/>
            </w:pPr>
            <w:r w:rsidRPr="00C20D54">
              <w:t>4</w:t>
            </w:r>
            <w:r>
              <w:t>.</w:t>
            </w:r>
          </w:p>
        </w:tc>
        <w:tc>
          <w:tcPr>
            <w:tcW w:w="2377" w:type="pct"/>
          </w:tcPr>
          <w:p w14:paraId="7E981CFA" w14:textId="77777777" w:rsidR="00A54432" w:rsidRPr="00C20D54" w:rsidRDefault="00A54432" w:rsidP="002D1977">
            <w:pPr>
              <w:pStyle w:val="104"/>
            </w:pPr>
            <w:r w:rsidRPr="00C20D54">
              <w:rPr>
                <w:lang w:val="en-US"/>
              </w:rPr>
              <w:t xml:space="preserve">OID </w:t>
            </w:r>
            <w:r w:rsidRPr="00C20D54">
              <w:t>ОО</w:t>
            </w:r>
          </w:p>
        </w:tc>
        <w:tc>
          <w:tcPr>
            <w:tcW w:w="2377" w:type="pct"/>
          </w:tcPr>
          <w:p w14:paraId="2C9CA413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rPr>
                <w:lang w:val="en-US"/>
              </w:rPr>
              <w:t xml:space="preserve"> </w:t>
            </w:r>
            <w:r>
              <w:t>о</w:t>
            </w:r>
            <w:r w:rsidRPr="00C20D54">
              <w:t>бразовательной организации</w:t>
            </w:r>
          </w:p>
        </w:tc>
      </w:tr>
      <w:tr w:rsidR="00A54432" w:rsidRPr="00C20D54" w14:paraId="0263C99F" w14:textId="77777777" w:rsidTr="00A54432">
        <w:trPr>
          <w:trHeight w:val="352"/>
        </w:trPr>
        <w:tc>
          <w:tcPr>
            <w:tcW w:w="246" w:type="pct"/>
          </w:tcPr>
          <w:p w14:paraId="4882A4ED" w14:textId="77777777" w:rsidR="00A54432" w:rsidRPr="00C20D54" w:rsidRDefault="00A54432" w:rsidP="002D1977">
            <w:pPr>
              <w:pStyle w:val="104"/>
            </w:pPr>
            <w:r w:rsidRPr="00C20D54">
              <w:t>5</w:t>
            </w:r>
            <w:r>
              <w:t>.</w:t>
            </w:r>
          </w:p>
        </w:tc>
        <w:tc>
          <w:tcPr>
            <w:tcW w:w="2377" w:type="pct"/>
          </w:tcPr>
          <w:p w14:paraId="56FDE772" w14:textId="77777777" w:rsidR="00A54432" w:rsidRPr="00C20D54" w:rsidRDefault="00A54432" w:rsidP="002D1977">
            <w:pPr>
              <w:pStyle w:val="104"/>
            </w:pPr>
            <w:r w:rsidRPr="00C20D54">
              <w:t>Общее количество выпускников</w:t>
            </w:r>
          </w:p>
        </w:tc>
        <w:tc>
          <w:tcPr>
            <w:tcW w:w="2377" w:type="pct"/>
          </w:tcPr>
          <w:p w14:paraId="65A4E7F7" w14:textId="77777777" w:rsidR="00A54432" w:rsidRPr="00C20D54" w:rsidRDefault="00A54432" w:rsidP="002D1977">
            <w:pPr>
              <w:pStyle w:val="104"/>
            </w:pPr>
            <w:r w:rsidRPr="00C20D54">
              <w:t>Общее количество выпускников, имеющих высшее образование (ординатура)</w:t>
            </w:r>
          </w:p>
        </w:tc>
      </w:tr>
      <w:tr w:rsidR="00A54432" w:rsidRPr="00C20D54" w14:paraId="24FC0B5C" w14:textId="77777777" w:rsidTr="00A54432">
        <w:trPr>
          <w:trHeight w:val="352"/>
        </w:trPr>
        <w:tc>
          <w:tcPr>
            <w:tcW w:w="246" w:type="pct"/>
          </w:tcPr>
          <w:p w14:paraId="493A98E6" w14:textId="77777777" w:rsidR="00A54432" w:rsidRPr="00C20D54" w:rsidRDefault="00A54432" w:rsidP="002D1977">
            <w:pPr>
              <w:pStyle w:val="104"/>
            </w:pPr>
            <w:r w:rsidRPr="00C20D54">
              <w:t>6</w:t>
            </w:r>
            <w:r>
              <w:t>.</w:t>
            </w:r>
          </w:p>
        </w:tc>
        <w:tc>
          <w:tcPr>
            <w:tcW w:w="2377" w:type="pct"/>
          </w:tcPr>
          <w:p w14:paraId="68089BFA" w14:textId="5C8B50CA" w:rsidR="00A54432" w:rsidRPr="00C20D54" w:rsidRDefault="00A54432" w:rsidP="002D1977">
            <w:pPr>
              <w:pStyle w:val="104"/>
            </w:pPr>
            <w:r w:rsidRPr="00C20D54">
              <w:t>Специальность</w:t>
            </w:r>
            <w:r w:rsidR="000C138A">
              <w:t>/</w:t>
            </w:r>
            <w:r w:rsidRPr="00C20D54">
              <w:t>курсы</w:t>
            </w:r>
            <w:r w:rsidR="000C138A">
              <w:t>/</w:t>
            </w:r>
            <w:r w:rsidRPr="00C20D54">
              <w:t>выпускники</w:t>
            </w:r>
            <w:r w:rsidR="000C138A">
              <w:t>/</w:t>
            </w:r>
            <w:r w:rsidRPr="00C20D54">
              <w:t>аккредитованные</w:t>
            </w:r>
          </w:p>
        </w:tc>
        <w:tc>
          <w:tcPr>
            <w:tcW w:w="2377" w:type="pct"/>
          </w:tcPr>
          <w:p w14:paraId="2D54B04B" w14:textId="77777777" w:rsidR="00A54432" w:rsidRPr="00997265" w:rsidRDefault="00A54432" w:rsidP="002D1977">
            <w:pPr>
              <w:pStyle w:val="104"/>
              <w:rPr>
                <w:rFonts w:eastAsia="Times New Roman"/>
                <w:lang w:eastAsia="ru-RU"/>
              </w:rPr>
            </w:pPr>
            <w:r>
              <w:rPr>
                <w:rFonts w:eastAsia="Times New Roman"/>
                <w:lang w:eastAsia="ru-RU"/>
              </w:rPr>
              <w:t>Номер курса, специальность, по которой проводится или проводилось обучение, и количество аккредитованных</w:t>
            </w:r>
          </w:p>
        </w:tc>
      </w:tr>
    </w:tbl>
    <w:p w14:paraId="10D0E3D6" w14:textId="77777777" w:rsidR="00A54432" w:rsidRDefault="00A54432" w:rsidP="00A54432">
      <w:pPr>
        <w:pStyle w:val="49"/>
        <w:rPr>
          <w:color w:val="000000" w:themeColor="text1"/>
        </w:rPr>
      </w:pPr>
      <w:r w:rsidRPr="00C20D54">
        <w:rPr>
          <w:color w:val="000000" w:themeColor="text1"/>
        </w:rPr>
        <w:t>Отчеты об эксплуатации модуля «Земский доктор/фельдшер»</w:t>
      </w:r>
    </w:p>
    <w:p w14:paraId="744C814A" w14:textId="6447B27E" w:rsidR="00A54432" w:rsidRPr="00C20D54" w:rsidRDefault="00A54432" w:rsidP="00A25157">
      <w:pPr>
        <w:pStyle w:val="54"/>
      </w:pPr>
      <w:r>
        <w:t>Отчет «</w:t>
      </w:r>
      <w:r w:rsidRPr="00C20D54">
        <w:t>130. Отчет по модулю «Земский доктор/фельдшер (ЕКВ)»</w:t>
      </w:r>
    </w:p>
    <w:p w14:paraId="3608EEEA" w14:textId="77777777" w:rsidR="00A54432" w:rsidRPr="00C20D54" w:rsidRDefault="00A54432" w:rsidP="00A54432">
      <w:pPr>
        <w:pStyle w:val="af2"/>
      </w:pPr>
      <w:r w:rsidRPr="00C20D54">
        <w:t xml:space="preserve">Данный отчет предоставляет сведения об участии медицинских работников в программе </w:t>
      </w:r>
      <w:r>
        <w:t>ЕКВ «</w:t>
      </w:r>
      <w:r w:rsidRPr="00C20D54">
        <w:t>Земский доктор/фельдшер</w:t>
      </w:r>
      <w:r>
        <w:t>»</w:t>
      </w:r>
      <w:r w:rsidRPr="00C20D54">
        <w:t>.</w:t>
      </w:r>
    </w:p>
    <w:p w14:paraId="0FC26ABE" w14:textId="77777777" w:rsidR="00A54432" w:rsidRPr="00C20D54" w:rsidRDefault="00A54432" w:rsidP="00A54432">
      <w:pPr>
        <w:pStyle w:val="af2"/>
      </w:pPr>
      <w:r w:rsidRPr="00C20D54">
        <w:t>Доступ к данному отчету имеют пользователи со следующими ролями:</w:t>
      </w:r>
    </w:p>
    <w:p w14:paraId="3085A56F" w14:textId="323D9CD6" w:rsidR="00A54432" w:rsidRPr="00C20D54" w:rsidRDefault="00A54432" w:rsidP="00A54432">
      <w:pPr>
        <w:pStyle w:val="17"/>
      </w:pPr>
      <w:r w:rsidRPr="00C20D54">
        <w:t>Администратор (ФРМР)</w:t>
      </w:r>
      <w:r w:rsidR="00B55787">
        <w:t>,</w:t>
      </w:r>
    </w:p>
    <w:p w14:paraId="122865D3" w14:textId="742A8B9B" w:rsidR="00A54432" w:rsidRPr="00C20D54" w:rsidRDefault="00A54432" w:rsidP="00A54432">
      <w:pPr>
        <w:pStyle w:val="17"/>
      </w:pPr>
      <w:r w:rsidRPr="00C20D54">
        <w:t>Работник МЗ (ФРМР)</w:t>
      </w:r>
      <w:r w:rsidR="00B55787">
        <w:t>,</w:t>
      </w:r>
    </w:p>
    <w:p w14:paraId="32D7029B" w14:textId="215FBD4A" w:rsidR="00A54432" w:rsidRPr="00C20D54" w:rsidRDefault="00A54432" w:rsidP="00A54432">
      <w:pPr>
        <w:pStyle w:val="17"/>
      </w:pPr>
      <w:r w:rsidRPr="00C20D54">
        <w:t>Работник МЗ (кадровый департамент)</w:t>
      </w:r>
      <w:r w:rsidR="0088383F">
        <w:t xml:space="preserve"> </w:t>
      </w:r>
      <w:r w:rsidR="0088383F" w:rsidRPr="00C20D54">
        <w:rPr>
          <w:shd w:val="clear" w:color="auto" w:fill="FFFFFF"/>
        </w:rPr>
        <w:t>(ФРМР)</w:t>
      </w:r>
      <w:r w:rsidRPr="00C20D54">
        <w:t>.</w:t>
      </w:r>
    </w:p>
    <w:p w14:paraId="7D8BBB90" w14:textId="0F9CC602" w:rsidR="00A54432" w:rsidRPr="00C20D54" w:rsidRDefault="00A54432" w:rsidP="00A54432">
      <w:pPr>
        <w:pStyle w:val="afffffffff4"/>
        <w:rPr>
          <w:color w:val="000000" w:themeColor="text1"/>
        </w:rPr>
      </w:pPr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70</w:t>
      </w:r>
      <w:r w:rsidRPr="00C20D54">
        <w:rPr>
          <w:noProof/>
          <w:color w:val="000000" w:themeColor="text1"/>
        </w:rPr>
        <w:fldChar w:fldCharType="end"/>
      </w:r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для ввода данных для формирования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58"/>
        <w:gridCol w:w="2962"/>
        <w:gridCol w:w="2962"/>
        <w:gridCol w:w="2962"/>
      </w:tblGrid>
      <w:tr w:rsidR="00A54432" w:rsidRPr="00C20D54" w14:paraId="58CFEFAF" w14:textId="77777777" w:rsidTr="002D1977">
        <w:trPr>
          <w:tblHeader/>
        </w:trPr>
        <w:tc>
          <w:tcPr>
            <w:tcW w:w="245" w:type="pct"/>
          </w:tcPr>
          <w:p w14:paraId="74A7798C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585" w:type="pct"/>
          </w:tcPr>
          <w:p w14:paraId="57EEE1F9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1585" w:type="pct"/>
          </w:tcPr>
          <w:p w14:paraId="025FFFE0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  <w:tc>
          <w:tcPr>
            <w:tcW w:w="1585" w:type="pct"/>
          </w:tcPr>
          <w:p w14:paraId="37E7F5DD" w14:textId="77777777" w:rsidR="00A54432" w:rsidRPr="00C20D54" w:rsidRDefault="00A54432" w:rsidP="002D1977">
            <w:pPr>
              <w:pStyle w:val="108"/>
            </w:pPr>
            <w:r w:rsidRPr="00C20D54">
              <w:t>Вид, способ ввода</w:t>
            </w:r>
          </w:p>
        </w:tc>
      </w:tr>
      <w:tr w:rsidR="00A54432" w:rsidRPr="00C20D54" w14:paraId="15266FB4" w14:textId="77777777" w:rsidTr="002D1977">
        <w:trPr>
          <w:trHeight w:val="217"/>
        </w:trPr>
        <w:tc>
          <w:tcPr>
            <w:tcW w:w="245" w:type="pct"/>
          </w:tcPr>
          <w:p w14:paraId="3C2AF998" w14:textId="77777777" w:rsidR="00A54432" w:rsidRPr="00C20D54" w:rsidRDefault="00A54432" w:rsidP="002D1977">
            <w:pPr>
              <w:pStyle w:val="104"/>
            </w:pPr>
            <w:r w:rsidRPr="00C20D54">
              <w:t>1</w:t>
            </w:r>
            <w:r>
              <w:t>.</w:t>
            </w:r>
          </w:p>
        </w:tc>
        <w:tc>
          <w:tcPr>
            <w:tcW w:w="1585" w:type="pct"/>
          </w:tcPr>
          <w:p w14:paraId="57B62112" w14:textId="77777777" w:rsidR="00A54432" w:rsidRPr="00C20D54" w:rsidRDefault="00A54432" w:rsidP="002D1977">
            <w:pPr>
              <w:pStyle w:val="104"/>
            </w:pPr>
            <w:r w:rsidRPr="00C20D54">
              <w:t>Год</w:t>
            </w:r>
          </w:p>
        </w:tc>
        <w:tc>
          <w:tcPr>
            <w:tcW w:w="1585" w:type="pct"/>
          </w:tcPr>
          <w:p w14:paraId="011F9C1D" w14:textId="77777777" w:rsidR="00A54432" w:rsidRPr="00C20D54" w:rsidRDefault="00A54432" w:rsidP="002D1977">
            <w:pPr>
              <w:pStyle w:val="104"/>
            </w:pPr>
            <w:r w:rsidRPr="00C20D54">
              <w:t>Год, на который формируется отчет</w:t>
            </w:r>
          </w:p>
        </w:tc>
        <w:tc>
          <w:tcPr>
            <w:tcW w:w="1585" w:type="pct"/>
          </w:tcPr>
          <w:p w14:paraId="34B4BF94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5295021D" w14:textId="77777777" w:rsidTr="002D1977">
        <w:trPr>
          <w:trHeight w:val="217"/>
        </w:trPr>
        <w:tc>
          <w:tcPr>
            <w:tcW w:w="245" w:type="pct"/>
          </w:tcPr>
          <w:p w14:paraId="7E9810AF" w14:textId="77777777" w:rsidR="00A54432" w:rsidRPr="00C20D54" w:rsidRDefault="00A54432" w:rsidP="002D1977">
            <w:pPr>
              <w:pStyle w:val="104"/>
            </w:pPr>
            <w:r w:rsidRPr="00C20D54">
              <w:t>2</w:t>
            </w:r>
            <w:r>
              <w:t>.</w:t>
            </w:r>
          </w:p>
        </w:tc>
        <w:tc>
          <w:tcPr>
            <w:tcW w:w="1585" w:type="pct"/>
          </w:tcPr>
          <w:p w14:paraId="2AC50C4A" w14:textId="38F94C67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392399">
              <w:t>РФ</w:t>
            </w:r>
          </w:p>
        </w:tc>
        <w:tc>
          <w:tcPr>
            <w:tcW w:w="1585" w:type="pct"/>
          </w:tcPr>
          <w:p w14:paraId="647534BE" w14:textId="678D09FE" w:rsidR="00A54432" w:rsidRPr="00C20D54" w:rsidRDefault="00A54432" w:rsidP="002D1977">
            <w:pPr>
              <w:pStyle w:val="104"/>
            </w:pPr>
            <w:r w:rsidRPr="00C20D54">
              <w:t>Субъект</w:t>
            </w:r>
            <w:r w:rsidR="00646423">
              <w:t xml:space="preserve"> </w:t>
            </w:r>
            <w:r w:rsidR="00646423" w:rsidRPr="00C20D54">
              <w:t>Российской Федерации</w:t>
            </w:r>
            <w:r w:rsidRPr="00C20D54">
              <w:t>, к которому относится организация медицинского работника</w:t>
            </w:r>
          </w:p>
        </w:tc>
        <w:tc>
          <w:tcPr>
            <w:tcW w:w="1585" w:type="pct"/>
          </w:tcPr>
          <w:p w14:paraId="7F755042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  <w:tr w:rsidR="00A54432" w:rsidRPr="00C20D54" w14:paraId="7AC53F8E" w14:textId="77777777" w:rsidTr="002D1977">
        <w:trPr>
          <w:trHeight w:val="217"/>
        </w:trPr>
        <w:tc>
          <w:tcPr>
            <w:tcW w:w="245" w:type="pct"/>
          </w:tcPr>
          <w:p w14:paraId="397F0267" w14:textId="77777777" w:rsidR="00A54432" w:rsidRPr="00C20D54" w:rsidRDefault="00A54432" w:rsidP="002D1977">
            <w:pPr>
              <w:pStyle w:val="104"/>
            </w:pPr>
            <w:r w:rsidRPr="00C20D54">
              <w:t>3</w:t>
            </w:r>
            <w:r>
              <w:t>.</w:t>
            </w:r>
          </w:p>
        </w:tc>
        <w:tc>
          <w:tcPr>
            <w:tcW w:w="1585" w:type="pct"/>
          </w:tcPr>
          <w:p w14:paraId="588C0A86" w14:textId="77777777" w:rsidR="00A54432" w:rsidRPr="00C20D54" w:rsidRDefault="00A54432" w:rsidP="002D1977">
            <w:pPr>
              <w:pStyle w:val="104"/>
            </w:pPr>
            <w:r w:rsidRPr="00C20D54">
              <w:t>Должность</w:t>
            </w:r>
          </w:p>
        </w:tc>
        <w:tc>
          <w:tcPr>
            <w:tcW w:w="1585" w:type="pct"/>
          </w:tcPr>
          <w:p w14:paraId="0F7CA01B" w14:textId="77777777" w:rsidR="00A54432" w:rsidRPr="00C20D54" w:rsidRDefault="00A54432" w:rsidP="002D1977">
            <w:pPr>
              <w:pStyle w:val="104"/>
            </w:pPr>
            <w:r w:rsidRPr="00C20D54">
              <w:t>Должность медицинских работников</w:t>
            </w:r>
          </w:p>
        </w:tc>
        <w:tc>
          <w:tcPr>
            <w:tcW w:w="1585" w:type="pct"/>
          </w:tcPr>
          <w:p w14:paraId="3B16F517" w14:textId="77777777" w:rsidR="00A54432" w:rsidRPr="00C20D54" w:rsidRDefault="00A54432" w:rsidP="002D1977">
            <w:pPr>
              <w:pStyle w:val="104"/>
            </w:pPr>
            <w:r w:rsidRPr="00C20D54">
              <w:t>Выбор значения из выпадающего списка</w:t>
            </w:r>
          </w:p>
        </w:tc>
      </w:tr>
    </w:tbl>
    <w:p w14:paraId="7C24205F" w14:textId="5D683A60" w:rsidR="00A54432" w:rsidRPr="00C20D54" w:rsidRDefault="00A54432" w:rsidP="00A54432">
      <w:pPr>
        <w:pStyle w:val="afffffff9"/>
        <w:rPr>
          <w:color w:val="000000" w:themeColor="text1"/>
        </w:rPr>
      </w:pPr>
      <w:r w:rsidRPr="00C20D54">
        <w:rPr>
          <w:rFonts w:eastAsia="Times New Roman"/>
          <w:lang w:eastAsia="ru-RU"/>
        </w:rPr>
        <w:t xml:space="preserve">В отчете учитываются медицинские работники, участвующие в программе </w:t>
      </w:r>
      <w:r>
        <w:rPr>
          <w:rFonts w:eastAsia="Times New Roman"/>
          <w:lang w:eastAsia="ru-RU"/>
        </w:rPr>
        <w:t>ЕКВ «</w:t>
      </w:r>
      <w:r w:rsidRPr="00C20D54">
        <w:rPr>
          <w:rFonts w:eastAsia="Times New Roman"/>
          <w:lang w:eastAsia="ru-RU"/>
        </w:rPr>
        <w:t>Земский доктор/фельдшер</w:t>
      </w:r>
      <w:r>
        <w:rPr>
          <w:rFonts w:eastAsia="Times New Roman"/>
          <w:lang w:eastAsia="ru-RU"/>
        </w:rPr>
        <w:t>»</w:t>
      </w:r>
      <w:r w:rsidRPr="00C20D54">
        <w:rPr>
          <w:rFonts w:eastAsia="Times New Roman"/>
          <w:lang w:eastAsia="ru-RU"/>
        </w:rPr>
        <w:t>.</w:t>
      </w:r>
      <w:r>
        <w:rPr>
          <w:rFonts w:eastAsia="Times New Roman"/>
          <w:lang w:eastAsia="ru-RU"/>
        </w:rPr>
        <w:t xml:space="preserve"> </w:t>
      </w:r>
      <w:r w:rsidRPr="00C20D54">
        <w:rPr>
          <w:color w:val="000000" w:themeColor="text1"/>
        </w:rPr>
        <w:t xml:space="preserve">Описание полей, которые содержатся в отчете, </w:t>
      </w:r>
      <w:r w:rsidR="008A5D81">
        <w:rPr>
          <w:color w:val="000000" w:themeColor="text1"/>
        </w:rPr>
        <w:t xml:space="preserve">приведено в таблице ниже </w:t>
      </w:r>
      <w:r>
        <w:t xml:space="preserve">(см. </w:t>
      </w:r>
      <w:r w:rsidRPr="00C20D54">
        <w:rPr>
          <w:color w:val="000000" w:themeColor="text1"/>
        </w:rPr>
        <w:fldChar w:fldCharType="begin"/>
      </w:r>
      <w:r w:rsidRPr="00C20D54">
        <w:rPr>
          <w:color w:val="000000" w:themeColor="text1"/>
        </w:rPr>
        <w:instrText xml:space="preserve"> REF _Ref104486226 \h  \* MERGEFORMAT </w:instrText>
      </w:r>
      <w:r w:rsidRPr="00C20D54">
        <w:rPr>
          <w:color w:val="000000" w:themeColor="text1"/>
        </w:rPr>
      </w:r>
      <w:r w:rsidRPr="00C20D54">
        <w:rPr>
          <w:color w:val="000000" w:themeColor="text1"/>
        </w:rPr>
        <w:fldChar w:fldCharType="separate"/>
      </w:r>
      <w:r w:rsidR="00565CC3" w:rsidRPr="00C20D54">
        <w:rPr>
          <w:color w:val="000000" w:themeColor="text1"/>
        </w:rPr>
        <w:t xml:space="preserve">Таблица </w:t>
      </w:r>
      <w:r w:rsidR="00565CC3">
        <w:rPr>
          <w:noProof/>
          <w:color w:val="000000" w:themeColor="text1"/>
        </w:rPr>
        <w:t>71</w:t>
      </w:r>
      <w:r w:rsidRPr="00C20D54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).</w:t>
      </w:r>
    </w:p>
    <w:p w14:paraId="10FACB09" w14:textId="6854851A" w:rsidR="00A54432" w:rsidRPr="00C20D54" w:rsidRDefault="00A54432" w:rsidP="00A54432">
      <w:pPr>
        <w:pStyle w:val="afffffffff4"/>
        <w:rPr>
          <w:color w:val="000000" w:themeColor="text1"/>
        </w:rPr>
      </w:pPr>
      <w:bookmarkStart w:id="515" w:name="_Ref104486226"/>
      <w:r w:rsidRPr="00C20D54">
        <w:rPr>
          <w:color w:val="000000" w:themeColor="text1"/>
        </w:rPr>
        <w:t xml:space="preserve">Таблица </w:t>
      </w:r>
      <w:r w:rsidRPr="00C20D54">
        <w:rPr>
          <w:noProof/>
          <w:color w:val="000000" w:themeColor="text1"/>
        </w:rPr>
        <w:fldChar w:fldCharType="begin"/>
      </w:r>
      <w:r w:rsidRPr="00C20D54">
        <w:rPr>
          <w:noProof/>
          <w:color w:val="000000" w:themeColor="text1"/>
        </w:rPr>
        <w:instrText xml:space="preserve"> SEQ Таблица \* ARABIC \s 1 </w:instrText>
      </w:r>
      <w:r w:rsidRPr="00C20D54">
        <w:rPr>
          <w:noProof/>
          <w:color w:val="000000" w:themeColor="text1"/>
        </w:rPr>
        <w:fldChar w:fldCharType="separate"/>
      </w:r>
      <w:r w:rsidR="00565CC3">
        <w:rPr>
          <w:noProof/>
          <w:color w:val="000000" w:themeColor="text1"/>
        </w:rPr>
        <w:t>71</w:t>
      </w:r>
      <w:r w:rsidRPr="00C20D54">
        <w:rPr>
          <w:noProof/>
          <w:color w:val="000000" w:themeColor="text1"/>
        </w:rPr>
        <w:fldChar w:fldCharType="end"/>
      </w:r>
      <w:bookmarkEnd w:id="515"/>
      <w:r w:rsidRPr="00C20D54">
        <w:rPr>
          <w:color w:val="000000" w:themeColor="text1"/>
        </w:rPr>
        <w:t xml:space="preserve"> – </w:t>
      </w:r>
      <w:r w:rsidRPr="001C6FA7">
        <w:t>Описание</w:t>
      </w:r>
      <w:r w:rsidRPr="00C20D54">
        <w:rPr>
          <w:color w:val="000000" w:themeColor="text1"/>
        </w:rPr>
        <w:t xml:space="preserve"> полей отчета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466"/>
        <w:gridCol w:w="3298"/>
        <w:gridCol w:w="5580"/>
      </w:tblGrid>
      <w:tr w:rsidR="00A54432" w:rsidRPr="00C20D54" w14:paraId="6D55F4AE" w14:textId="77777777" w:rsidTr="002D1977">
        <w:trPr>
          <w:tblHeader/>
        </w:trPr>
        <w:tc>
          <w:tcPr>
            <w:tcW w:w="249" w:type="pct"/>
          </w:tcPr>
          <w:p w14:paraId="004BC8C1" w14:textId="77777777" w:rsidR="00A54432" w:rsidRPr="00C20D54" w:rsidRDefault="00A54432" w:rsidP="002D1977">
            <w:pPr>
              <w:pStyle w:val="108"/>
            </w:pPr>
            <w:r w:rsidRPr="00C20D54">
              <w:t>№</w:t>
            </w:r>
          </w:p>
        </w:tc>
        <w:tc>
          <w:tcPr>
            <w:tcW w:w="1765" w:type="pct"/>
          </w:tcPr>
          <w:p w14:paraId="7661353B" w14:textId="77777777" w:rsidR="00A54432" w:rsidRPr="00C20D54" w:rsidRDefault="00A54432" w:rsidP="002D1977">
            <w:pPr>
              <w:pStyle w:val="108"/>
            </w:pPr>
            <w:r w:rsidRPr="00C20D54">
              <w:t>Наименование поля</w:t>
            </w:r>
          </w:p>
        </w:tc>
        <w:tc>
          <w:tcPr>
            <w:tcW w:w="2986" w:type="pct"/>
          </w:tcPr>
          <w:p w14:paraId="0A43FD38" w14:textId="77777777" w:rsidR="00A54432" w:rsidRPr="00C20D54" w:rsidRDefault="00A54432" w:rsidP="002D1977">
            <w:pPr>
              <w:pStyle w:val="108"/>
            </w:pPr>
            <w:r w:rsidRPr="00C20D54">
              <w:t>Описание</w:t>
            </w:r>
          </w:p>
        </w:tc>
      </w:tr>
      <w:tr w:rsidR="00A54432" w:rsidRPr="00C20D54" w14:paraId="7F572E5D" w14:textId="77777777" w:rsidTr="002D1977">
        <w:trPr>
          <w:trHeight w:val="352"/>
        </w:trPr>
        <w:tc>
          <w:tcPr>
            <w:tcW w:w="249" w:type="pct"/>
          </w:tcPr>
          <w:p w14:paraId="15989EEA" w14:textId="0E54B764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B153979" w14:textId="206B706C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392399">
              <w:t>РФ</w:t>
            </w:r>
          </w:p>
        </w:tc>
        <w:tc>
          <w:tcPr>
            <w:tcW w:w="2986" w:type="pct"/>
          </w:tcPr>
          <w:p w14:paraId="184A8EDB" w14:textId="31433945" w:rsidR="00A54432" w:rsidRPr="00C20D54" w:rsidRDefault="00A54432" w:rsidP="002D1977">
            <w:pPr>
              <w:pStyle w:val="104"/>
            </w:pPr>
            <w:r w:rsidRPr="00C20D54">
              <w:t xml:space="preserve">Субъект </w:t>
            </w:r>
            <w:r w:rsidR="00646423" w:rsidRPr="00C20D54">
              <w:t>Российской Федерации</w:t>
            </w:r>
          </w:p>
        </w:tc>
      </w:tr>
      <w:tr w:rsidR="00A54432" w:rsidRPr="00C20D54" w14:paraId="0E0B0D40" w14:textId="77777777" w:rsidTr="002D1977">
        <w:trPr>
          <w:trHeight w:val="352"/>
        </w:trPr>
        <w:tc>
          <w:tcPr>
            <w:tcW w:w="249" w:type="pct"/>
          </w:tcPr>
          <w:p w14:paraId="4E9A9893" w14:textId="62F2FF1B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BDC23BC" w14:textId="77777777" w:rsidR="00A54432" w:rsidRPr="00C20D54" w:rsidRDefault="00A54432" w:rsidP="002D1977">
            <w:pPr>
              <w:pStyle w:val="104"/>
            </w:pPr>
            <w:r w:rsidRPr="00C20D54">
              <w:t>OID МО</w:t>
            </w:r>
          </w:p>
        </w:tc>
        <w:tc>
          <w:tcPr>
            <w:tcW w:w="2986" w:type="pct"/>
          </w:tcPr>
          <w:p w14:paraId="67539F16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</w:t>
            </w:r>
            <w:r>
              <w:t>м</w:t>
            </w:r>
            <w:r w:rsidRPr="00C20D54">
              <w:t>едицинской организации</w:t>
            </w:r>
          </w:p>
        </w:tc>
      </w:tr>
      <w:tr w:rsidR="00A54432" w:rsidRPr="00C20D54" w14:paraId="0D62F4ED" w14:textId="77777777" w:rsidTr="002D1977">
        <w:trPr>
          <w:trHeight w:val="352"/>
        </w:trPr>
        <w:tc>
          <w:tcPr>
            <w:tcW w:w="249" w:type="pct"/>
          </w:tcPr>
          <w:p w14:paraId="59080632" w14:textId="4E4DAC3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3E2A3FA" w14:textId="77777777" w:rsidR="00A54432" w:rsidRPr="00C20D54" w:rsidRDefault="00A54432" w:rsidP="002D1977">
            <w:pPr>
              <w:pStyle w:val="104"/>
            </w:pPr>
            <w:r w:rsidRPr="00C20D54">
              <w:t>Краткое наименование МО</w:t>
            </w:r>
          </w:p>
        </w:tc>
        <w:tc>
          <w:tcPr>
            <w:tcW w:w="2986" w:type="pct"/>
          </w:tcPr>
          <w:p w14:paraId="48B9724E" w14:textId="77777777" w:rsidR="00A54432" w:rsidRPr="00C20D54" w:rsidRDefault="00A54432" w:rsidP="002D1977">
            <w:pPr>
              <w:pStyle w:val="104"/>
            </w:pPr>
            <w:r w:rsidRPr="00C20D54">
              <w:t>Краткое наименование медицинской организации</w:t>
            </w:r>
          </w:p>
        </w:tc>
      </w:tr>
      <w:tr w:rsidR="00A54432" w:rsidRPr="00C20D54" w14:paraId="74C42C20" w14:textId="77777777" w:rsidTr="002D1977">
        <w:trPr>
          <w:trHeight w:val="352"/>
        </w:trPr>
        <w:tc>
          <w:tcPr>
            <w:tcW w:w="249" w:type="pct"/>
          </w:tcPr>
          <w:p w14:paraId="285AF2BA" w14:textId="1D3F7EA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441EA01D" w14:textId="77777777" w:rsidR="00A54432" w:rsidRPr="00C20D54" w:rsidRDefault="00A54432" w:rsidP="002D1977">
            <w:pPr>
              <w:pStyle w:val="104"/>
            </w:pPr>
            <w:r w:rsidRPr="00C20D54">
              <w:t>OID структурного подразделения</w:t>
            </w:r>
          </w:p>
        </w:tc>
        <w:tc>
          <w:tcPr>
            <w:tcW w:w="2986" w:type="pct"/>
          </w:tcPr>
          <w:p w14:paraId="65F14A81" w14:textId="77777777" w:rsidR="00A54432" w:rsidRPr="00C20D54" w:rsidRDefault="00A54432" w:rsidP="002D1977">
            <w:pPr>
              <w:pStyle w:val="104"/>
            </w:pPr>
            <w:r>
              <w:t>Уникальный идентификатор</w:t>
            </w:r>
            <w:r w:rsidRPr="00C20D54">
              <w:t xml:space="preserve"> структурного подразделения</w:t>
            </w:r>
          </w:p>
        </w:tc>
      </w:tr>
      <w:tr w:rsidR="00A54432" w:rsidRPr="00C20D54" w14:paraId="219246B5" w14:textId="77777777" w:rsidTr="002D1977">
        <w:trPr>
          <w:trHeight w:val="352"/>
        </w:trPr>
        <w:tc>
          <w:tcPr>
            <w:tcW w:w="249" w:type="pct"/>
          </w:tcPr>
          <w:p w14:paraId="24DDABBB" w14:textId="42CDE39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6711F22F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  <w:tc>
          <w:tcPr>
            <w:tcW w:w="2986" w:type="pct"/>
          </w:tcPr>
          <w:p w14:paraId="3684D954" w14:textId="77777777" w:rsidR="00A54432" w:rsidRPr="00C20D54" w:rsidRDefault="00A54432" w:rsidP="002D1977">
            <w:pPr>
              <w:pStyle w:val="104"/>
            </w:pPr>
            <w:r w:rsidRPr="00C20D54">
              <w:t>Тип структурного подразделения</w:t>
            </w:r>
          </w:p>
        </w:tc>
      </w:tr>
      <w:tr w:rsidR="00A54432" w:rsidRPr="00C20D54" w14:paraId="3AD5AFC9" w14:textId="77777777" w:rsidTr="002D1977">
        <w:trPr>
          <w:trHeight w:val="352"/>
        </w:trPr>
        <w:tc>
          <w:tcPr>
            <w:tcW w:w="249" w:type="pct"/>
          </w:tcPr>
          <w:p w14:paraId="03AF4368" w14:textId="66D8BBCD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5B9A25A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  <w:tc>
          <w:tcPr>
            <w:tcW w:w="2986" w:type="pct"/>
          </w:tcPr>
          <w:p w14:paraId="6D965206" w14:textId="77777777" w:rsidR="00A54432" w:rsidRPr="00C20D54" w:rsidRDefault="00A54432" w:rsidP="002D1977">
            <w:pPr>
              <w:pStyle w:val="104"/>
            </w:pPr>
            <w:r w:rsidRPr="00C20D54">
              <w:t>Наименование структурного подразделения</w:t>
            </w:r>
          </w:p>
        </w:tc>
      </w:tr>
      <w:tr w:rsidR="00A54432" w:rsidRPr="00C20D54" w14:paraId="5E4651F4" w14:textId="77777777" w:rsidTr="002D1977">
        <w:trPr>
          <w:trHeight w:val="352"/>
        </w:trPr>
        <w:tc>
          <w:tcPr>
            <w:tcW w:w="249" w:type="pct"/>
          </w:tcPr>
          <w:p w14:paraId="32C57262" w14:textId="3A091DC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BC1F490" w14:textId="77777777" w:rsidR="00A54432" w:rsidRPr="00C20D54" w:rsidRDefault="00A54432" w:rsidP="002D1977">
            <w:pPr>
              <w:pStyle w:val="104"/>
            </w:pPr>
            <w:r w:rsidRPr="00C20D54">
              <w:t>Номер договора</w:t>
            </w:r>
          </w:p>
        </w:tc>
        <w:tc>
          <w:tcPr>
            <w:tcW w:w="2986" w:type="pct"/>
          </w:tcPr>
          <w:p w14:paraId="3AD025C9" w14:textId="77777777" w:rsidR="00A54432" w:rsidRPr="00C20D54" w:rsidRDefault="00A54432" w:rsidP="002D1977">
            <w:pPr>
              <w:pStyle w:val="104"/>
            </w:pPr>
            <w:r w:rsidRPr="00C20D54">
              <w:t>Номер договора</w:t>
            </w:r>
          </w:p>
        </w:tc>
      </w:tr>
      <w:tr w:rsidR="00A54432" w:rsidRPr="00C20D54" w14:paraId="737BE098" w14:textId="77777777" w:rsidTr="002D1977">
        <w:trPr>
          <w:trHeight w:val="352"/>
        </w:trPr>
        <w:tc>
          <w:tcPr>
            <w:tcW w:w="249" w:type="pct"/>
          </w:tcPr>
          <w:p w14:paraId="4AC2F7D9" w14:textId="2EA5181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4AB237D" w14:textId="77777777" w:rsidR="00A54432" w:rsidRPr="00C20D54" w:rsidRDefault="00A54432" w:rsidP="002D1977">
            <w:pPr>
              <w:pStyle w:val="104"/>
            </w:pPr>
            <w:r w:rsidRPr="00C20D54">
              <w:t>Дата заключения договора</w:t>
            </w:r>
          </w:p>
        </w:tc>
        <w:tc>
          <w:tcPr>
            <w:tcW w:w="2986" w:type="pct"/>
          </w:tcPr>
          <w:p w14:paraId="247D3C37" w14:textId="77777777" w:rsidR="00A54432" w:rsidRPr="00C20D54" w:rsidRDefault="00A54432" w:rsidP="002D1977">
            <w:pPr>
              <w:pStyle w:val="104"/>
            </w:pPr>
            <w:r w:rsidRPr="00C20D54">
              <w:t>Дата заключения договора</w:t>
            </w:r>
          </w:p>
        </w:tc>
      </w:tr>
      <w:tr w:rsidR="00A54432" w:rsidRPr="00C20D54" w14:paraId="25A7E80A" w14:textId="77777777" w:rsidTr="002D1977">
        <w:trPr>
          <w:trHeight w:val="352"/>
        </w:trPr>
        <w:tc>
          <w:tcPr>
            <w:tcW w:w="249" w:type="pct"/>
          </w:tcPr>
          <w:p w14:paraId="72642685" w14:textId="1BC3A5F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..</w:t>
            </w:r>
          </w:p>
        </w:tc>
        <w:tc>
          <w:tcPr>
            <w:tcW w:w="1765" w:type="pct"/>
          </w:tcPr>
          <w:p w14:paraId="0726AD89" w14:textId="77777777" w:rsidR="00A54432" w:rsidRPr="00C20D54" w:rsidRDefault="00A54432" w:rsidP="002D1977">
            <w:pPr>
              <w:pStyle w:val="104"/>
            </w:pPr>
            <w:r w:rsidRPr="00C20D54">
              <w:t>Дата начала действия договора</w:t>
            </w:r>
          </w:p>
        </w:tc>
        <w:tc>
          <w:tcPr>
            <w:tcW w:w="2986" w:type="pct"/>
          </w:tcPr>
          <w:p w14:paraId="71DC25ED" w14:textId="77777777" w:rsidR="00A54432" w:rsidRPr="00C20D54" w:rsidRDefault="00A54432" w:rsidP="002D1977">
            <w:pPr>
              <w:pStyle w:val="104"/>
            </w:pPr>
            <w:r w:rsidRPr="00C20D54">
              <w:t>Дата начала действия договора</w:t>
            </w:r>
          </w:p>
        </w:tc>
      </w:tr>
      <w:tr w:rsidR="00A54432" w:rsidRPr="00C20D54" w14:paraId="6BA945A7" w14:textId="77777777" w:rsidTr="002D1977">
        <w:trPr>
          <w:trHeight w:val="352"/>
        </w:trPr>
        <w:tc>
          <w:tcPr>
            <w:tcW w:w="249" w:type="pct"/>
          </w:tcPr>
          <w:p w14:paraId="357D93B0" w14:textId="385C6CAA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10</w:t>
            </w:r>
            <w:r w:rsidRPr="00C20D54">
              <w:rPr>
                <w:noProof/>
              </w:rPr>
              <w:fldChar w:fldCharType="end"/>
            </w:r>
          </w:p>
        </w:tc>
        <w:tc>
          <w:tcPr>
            <w:tcW w:w="1765" w:type="pct"/>
          </w:tcPr>
          <w:p w14:paraId="2D97886D" w14:textId="77777777" w:rsidR="00A54432" w:rsidRPr="00C20D54" w:rsidRDefault="00A54432" w:rsidP="002D1977">
            <w:pPr>
              <w:pStyle w:val="104"/>
            </w:pPr>
            <w:r w:rsidRPr="00C20D54">
              <w:t>Дата окончания действия договора</w:t>
            </w:r>
          </w:p>
        </w:tc>
        <w:tc>
          <w:tcPr>
            <w:tcW w:w="2986" w:type="pct"/>
          </w:tcPr>
          <w:p w14:paraId="29598DFF" w14:textId="77777777" w:rsidR="00A54432" w:rsidRPr="00C20D54" w:rsidRDefault="00A54432" w:rsidP="002D1977">
            <w:pPr>
              <w:pStyle w:val="104"/>
            </w:pPr>
            <w:r w:rsidRPr="00C20D54">
              <w:t>Дата окончания действия договора</w:t>
            </w:r>
          </w:p>
        </w:tc>
      </w:tr>
      <w:tr w:rsidR="00A54432" w:rsidRPr="00C20D54" w14:paraId="1A94E360" w14:textId="77777777" w:rsidTr="002D1977">
        <w:trPr>
          <w:trHeight w:val="352"/>
        </w:trPr>
        <w:tc>
          <w:tcPr>
            <w:tcW w:w="249" w:type="pct"/>
          </w:tcPr>
          <w:p w14:paraId="57E20596" w14:textId="37D43C15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11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4FD3751" w14:textId="77777777" w:rsidR="00A54432" w:rsidRPr="00C20D54" w:rsidRDefault="00A54432" w:rsidP="002D1977">
            <w:pPr>
              <w:pStyle w:val="104"/>
            </w:pPr>
            <w:r w:rsidRPr="00C20D54">
              <w:t>Фактическая дата расторжения договора</w:t>
            </w:r>
          </w:p>
        </w:tc>
        <w:tc>
          <w:tcPr>
            <w:tcW w:w="2986" w:type="pct"/>
          </w:tcPr>
          <w:p w14:paraId="513FE083" w14:textId="77777777" w:rsidR="00A54432" w:rsidRPr="00C20D54" w:rsidRDefault="00A54432" w:rsidP="002D1977">
            <w:pPr>
              <w:pStyle w:val="104"/>
            </w:pPr>
            <w:r w:rsidRPr="00C20D54">
              <w:t>Фактическая дата расторжения договора</w:t>
            </w:r>
          </w:p>
        </w:tc>
      </w:tr>
      <w:tr w:rsidR="00A54432" w:rsidRPr="00C20D54" w14:paraId="6B7DE29D" w14:textId="77777777" w:rsidTr="002D1977">
        <w:trPr>
          <w:trHeight w:val="352"/>
        </w:trPr>
        <w:tc>
          <w:tcPr>
            <w:tcW w:w="249" w:type="pct"/>
          </w:tcPr>
          <w:p w14:paraId="5CE38EEC" w14:textId="1A97C22E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12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0EEE4A7" w14:textId="77777777" w:rsidR="00A54432" w:rsidRPr="00C20D54" w:rsidRDefault="00A54432" w:rsidP="002D1977">
            <w:pPr>
              <w:pStyle w:val="104"/>
            </w:pPr>
            <w:r w:rsidRPr="00C20D54">
              <w:t>Сумма договора</w:t>
            </w:r>
          </w:p>
        </w:tc>
        <w:tc>
          <w:tcPr>
            <w:tcW w:w="2986" w:type="pct"/>
          </w:tcPr>
          <w:p w14:paraId="07C6AA3F" w14:textId="77777777" w:rsidR="00A54432" w:rsidRPr="00C20D54" w:rsidRDefault="00A54432" w:rsidP="002D1977">
            <w:pPr>
              <w:pStyle w:val="104"/>
            </w:pPr>
            <w:r w:rsidRPr="00C20D54">
              <w:t>Сумма договора (единой компенсационной выплаты)</w:t>
            </w:r>
          </w:p>
        </w:tc>
      </w:tr>
      <w:tr w:rsidR="00A54432" w:rsidRPr="00C20D54" w14:paraId="7082BB2C" w14:textId="77777777" w:rsidTr="002D1977">
        <w:trPr>
          <w:trHeight w:val="352"/>
        </w:trPr>
        <w:tc>
          <w:tcPr>
            <w:tcW w:w="249" w:type="pct"/>
          </w:tcPr>
          <w:p w14:paraId="576B95EC" w14:textId="06A464C3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13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563665C" w14:textId="77777777" w:rsidR="00A54432" w:rsidRPr="00C20D54" w:rsidRDefault="00A54432" w:rsidP="002D1977">
            <w:pPr>
              <w:pStyle w:val="104"/>
            </w:pPr>
            <w:r w:rsidRPr="00C20D54">
              <w:t>Дата начисления суммы</w:t>
            </w:r>
          </w:p>
        </w:tc>
        <w:tc>
          <w:tcPr>
            <w:tcW w:w="2986" w:type="pct"/>
          </w:tcPr>
          <w:p w14:paraId="615AB947" w14:textId="77777777" w:rsidR="00A54432" w:rsidRPr="00C20D54" w:rsidRDefault="00A54432" w:rsidP="002D1977">
            <w:pPr>
              <w:pStyle w:val="104"/>
            </w:pPr>
            <w:r w:rsidRPr="00C20D54">
              <w:t>Дата начисления суммы (единой компенсационной выплаты)</w:t>
            </w:r>
          </w:p>
        </w:tc>
      </w:tr>
      <w:tr w:rsidR="00A54432" w:rsidRPr="00C20D54" w14:paraId="59C73B05" w14:textId="77777777" w:rsidTr="002D1977">
        <w:trPr>
          <w:trHeight w:val="352"/>
        </w:trPr>
        <w:tc>
          <w:tcPr>
            <w:tcW w:w="249" w:type="pct"/>
          </w:tcPr>
          <w:p w14:paraId="625373C7" w14:textId="65F9D5CC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14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68D8F9B" w14:textId="77777777" w:rsidR="00A54432" w:rsidRPr="00C20D54" w:rsidRDefault="00A54432" w:rsidP="002D1977">
            <w:pPr>
              <w:pStyle w:val="104"/>
            </w:pPr>
            <w:r w:rsidRPr="00C20D54">
              <w:t>Статус договора</w:t>
            </w:r>
          </w:p>
        </w:tc>
        <w:tc>
          <w:tcPr>
            <w:tcW w:w="2986" w:type="pct"/>
          </w:tcPr>
          <w:p w14:paraId="6FCAFFE1" w14:textId="77777777" w:rsidR="00A54432" w:rsidRPr="00C20D54" w:rsidRDefault="00A54432" w:rsidP="002D1977">
            <w:pPr>
              <w:pStyle w:val="104"/>
            </w:pPr>
            <w:r w:rsidRPr="00C20D54">
              <w:t>Статус договора</w:t>
            </w:r>
          </w:p>
        </w:tc>
      </w:tr>
      <w:tr w:rsidR="00A54432" w:rsidRPr="00C20D54" w14:paraId="0BF27177" w14:textId="77777777" w:rsidTr="002D1977">
        <w:trPr>
          <w:trHeight w:val="352"/>
        </w:trPr>
        <w:tc>
          <w:tcPr>
            <w:tcW w:w="249" w:type="pct"/>
          </w:tcPr>
          <w:p w14:paraId="4B301864" w14:textId="5FF69640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15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0F248B8C" w14:textId="77777777" w:rsidR="00A54432" w:rsidRPr="00C20D54" w:rsidRDefault="00A54432" w:rsidP="002D1977">
            <w:pPr>
              <w:pStyle w:val="104"/>
            </w:pPr>
            <w:r w:rsidRPr="00C20D54">
              <w:t>Основание окончания</w:t>
            </w:r>
          </w:p>
        </w:tc>
        <w:tc>
          <w:tcPr>
            <w:tcW w:w="2986" w:type="pct"/>
          </w:tcPr>
          <w:p w14:paraId="080A3DD3" w14:textId="77777777" w:rsidR="00A54432" w:rsidRPr="00C20D54" w:rsidRDefault="00A54432" w:rsidP="002D1977">
            <w:pPr>
              <w:pStyle w:val="104"/>
            </w:pPr>
            <w:r w:rsidRPr="00C20D54">
              <w:t>Основание окончания</w:t>
            </w:r>
          </w:p>
        </w:tc>
      </w:tr>
      <w:tr w:rsidR="00A54432" w:rsidRPr="00C20D54" w14:paraId="2668950A" w14:textId="77777777" w:rsidTr="002D1977">
        <w:trPr>
          <w:trHeight w:val="352"/>
        </w:trPr>
        <w:tc>
          <w:tcPr>
            <w:tcW w:w="249" w:type="pct"/>
          </w:tcPr>
          <w:p w14:paraId="6EF7A357" w14:textId="18BE3B5B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16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2D423AE4" w14:textId="77777777" w:rsidR="00A54432" w:rsidRPr="00C20D54" w:rsidRDefault="00A54432" w:rsidP="002D1977">
            <w:pPr>
              <w:pStyle w:val="104"/>
            </w:pPr>
            <w:r w:rsidRPr="00C20D54">
              <w:t>Идентификатор медицинского работника</w:t>
            </w:r>
          </w:p>
        </w:tc>
        <w:tc>
          <w:tcPr>
            <w:tcW w:w="2986" w:type="pct"/>
          </w:tcPr>
          <w:p w14:paraId="60DA0116" w14:textId="77777777" w:rsidR="00A54432" w:rsidRPr="00C20D54" w:rsidRDefault="00A54432" w:rsidP="002D1977">
            <w:pPr>
              <w:pStyle w:val="104"/>
            </w:pPr>
            <w:r w:rsidRPr="00C20D54">
              <w:t>Идентификатор медицинского работника</w:t>
            </w:r>
          </w:p>
        </w:tc>
      </w:tr>
      <w:tr w:rsidR="00A54432" w:rsidRPr="00C20D54" w14:paraId="10174043" w14:textId="77777777" w:rsidTr="002D1977">
        <w:trPr>
          <w:trHeight w:val="352"/>
        </w:trPr>
        <w:tc>
          <w:tcPr>
            <w:tcW w:w="249" w:type="pct"/>
          </w:tcPr>
          <w:p w14:paraId="152A77A1" w14:textId="4061EA71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17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193C0A8C" w14:textId="77777777" w:rsidR="00A54432" w:rsidRPr="00C20D54" w:rsidRDefault="00A54432" w:rsidP="002D1977">
            <w:pPr>
              <w:pStyle w:val="104"/>
            </w:pPr>
            <w:r w:rsidRPr="00C20D54">
              <w:t>Дата рождения</w:t>
            </w:r>
          </w:p>
        </w:tc>
        <w:tc>
          <w:tcPr>
            <w:tcW w:w="2986" w:type="pct"/>
          </w:tcPr>
          <w:p w14:paraId="2F6D5309" w14:textId="77777777" w:rsidR="00A54432" w:rsidRPr="00C20D54" w:rsidRDefault="00A54432" w:rsidP="002D1977">
            <w:pPr>
              <w:pStyle w:val="104"/>
            </w:pPr>
            <w:r w:rsidRPr="00C20D54">
              <w:t>Дата рождения</w:t>
            </w:r>
          </w:p>
        </w:tc>
      </w:tr>
      <w:tr w:rsidR="00A54432" w:rsidRPr="00C20D54" w14:paraId="2B63E541" w14:textId="77777777" w:rsidTr="002D1977">
        <w:trPr>
          <w:trHeight w:val="352"/>
        </w:trPr>
        <w:tc>
          <w:tcPr>
            <w:tcW w:w="249" w:type="pct"/>
          </w:tcPr>
          <w:p w14:paraId="67090276" w14:textId="4D421F4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18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5FB04494" w14:textId="77777777" w:rsidR="00A54432" w:rsidRPr="00C20D54" w:rsidRDefault="00A54432" w:rsidP="002D1977">
            <w:pPr>
              <w:pStyle w:val="104"/>
            </w:pPr>
            <w:r w:rsidRPr="00C20D54">
              <w:t>Возраст</w:t>
            </w:r>
          </w:p>
        </w:tc>
        <w:tc>
          <w:tcPr>
            <w:tcW w:w="2986" w:type="pct"/>
          </w:tcPr>
          <w:p w14:paraId="0843C832" w14:textId="77777777" w:rsidR="00A54432" w:rsidRPr="00C20D54" w:rsidRDefault="00A54432" w:rsidP="002D1977">
            <w:pPr>
              <w:pStyle w:val="104"/>
            </w:pPr>
            <w:r w:rsidRPr="00C20D54">
              <w:t>Возраст</w:t>
            </w:r>
          </w:p>
        </w:tc>
      </w:tr>
      <w:tr w:rsidR="00A54432" w:rsidRPr="00C20D54" w14:paraId="234C5FDC" w14:textId="77777777" w:rsidTr="002D1977">
        <w:trPr>
          <w:trHeight w:val="352"/>
        </w:trPr>
        <w:tc>
          <w:tcPr>
            <w:tcW w:w="249" w:type="pct"/>
          </w:tcPr>
          <w:p w14:paraId="325EC635" w14:textId="07EC70D7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19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78E69FB0" w14:textId="77777777" w:rsidR="00A54432" w:rsidRPr="00C20D54" w:rsidRDefault="00A54432" w:rsidP="002D1977">
            <w:pPr>
              <w:pStyle w:val="104"/>
            </w:pPr>
            <w:r w:rsidRPr="00C20D54">
              <w:t>Основная должность</w:t>
            </w:r>
          </w:p>
        </w:tc>
        <w:tc>
          <w:tcPr>
            <w:tcW w:w="2986" w:type="pct"/>
          </w:tcPr>
          <w:p w14:paraId="42892B3B" w14:textId="77777777" w:rsidR="00A54432" w:rsidRPr="00C20D54" w:rsidRDefault="00A54432" w:rsidP="002D1977">
            <w:pPr>
              <w:pStyle w:val="104"/>
            </w:pPr>
            <w:r w:rsidRPr="00C20D54">
              <w:t>Основная должность</w:t>
            </w:r>
          </w:p>
        </w:tc>
      </w:tr>
      <w:tr w:rsidR="00A54432" w:rsidRPr="00C20D54" w14:paraId="445CFE99" w14:textId="77777777" w:rsidTr="002D1977">
        <w:trPr>
          <w:trHeight w:val="352"/>
        </w:trPr>
        <w:tc>
          <w:tcPr>
            <w:tcW w:w="249" w:type="pct"/>
          </w:tcPr>
          <w:p w14:paraId="44064434" w14:textId="7DBE6862" w:rsidR="00A54432" w:rsidRPr="00C20D54" w:rsidRDefault="00A54432" w:rsidP="002D1977">
            <w:pPr>
              <w:pStyle w:val="104"/>
            </w:pPr>
            <w:r w:rsidRPr="00C20D54">
              <w:rPr>
                <w:noProof/>
              </w:rPr>
              <w:fldChar w:fldCharType="begin"/>
            </w:r>
            <w:r w:rsidRPr="00C20D54">
              <w:rPr>
                <w:noProof/>
              </w:rPr>
              <w:instrText xml:space="preserve"> SEQ нлшншлванртовпенмрнт \* MERGEFORMAT </w:instrText>
            </w:r>
            <w:r w:rsidRPr="00C20D54">
              <w:rPr>
                <w:noProof/>
              </w:rPr>
              <w:fldChar w:fldCharType="separate"/>
            </w:r>
            <w:r w:rsidR="00565CC3">
              <w:rPr>
                <w:noProof/>
              </w:rPr>
              <w:t>20</w:t>
            </w:r>
            <w:r w:rsidRPr="00C20D54">
              <w:rPr>
                <w:noProof/>
              </w:rPr>
              <w:fldChar w:fldCharType="end"/>
            </w:r>
            <w:r>
              <w:rPr>
                <w:noProof/>
              </w:rPr>
              <w:t>.</w:t>
            </w:r>
          </w:p>
        </w:tc>
        <w:tc>
          <w:tcPr>
            <w:tcW w:w="1765" w:type="pct"/>
          </w:tcPr>
          <w:p w14:paraId="3F734B18" w14:textId="77777777" w:rsidR="00A54432" w:rsidRPr="00C20D54" w:rsidRDefault="00A54432" w:rsidP="002D1977">
            <w:pPr>
              <w:pStyle w:val="104"/>
            </w:pPr>
            <w:r w:rsidRPr="00C20D54">
              <w:t>Дата начала записи личного дела</w:t>
            </w:r>
          </w:p>
        </w:tc>
        <w:tc>
          <w:tcPr>
            <w:tcW w:w="2986" w:type="pct"/>
          </w:tcPr>
          <w:p w14:paraId="4514A725" w14:textId="77777777" w:rsidR="00A54432" w:rsidRPr="00C20D54" w:rsidRDefault="00A54432" w:rsidP="002D1977">
            <w:pPr>
              <w:pStyle w:val="104"/>
            </w:pPr>
            <w:r w:rsidRPr="00C20D54">
              <w:t>Дата начала записи личного дела</w:t>
            </w:r>
          </w:p>
        </w:tc>
      </w:tr>
    </w:tbl>
    <w:p w14:paraId="78BEB81B" w14:textId="77777777" w:rsidR="000B0E4F" w:rsidRPr="00C20D54" w:rsidRDefault="000B0E4F" w:rsidP="000B0E4F">
      <w:pPr>
        <w:pStyle w:val="3f0"/>
        <w:rPr>
          <w:color w:val="000000" w:themeColor="text1"/>
        </w:rPr>
      </w:pPr>
      <w:bookmarkStart w:id="516" w:name="_Toc167559952"/>
      <w:r w:rsidRPr="00C20D54">
        <w:t xml:space="preserve">Выгрузка </w:t>
      </w:r>
      <w:r>
        <w:t xml:space="preserve">отчета </w:t>
      </w:r>
      <w:r w:rsidRPr="00C20D54">
        <w:rPr>
          <w:color w:val="000000" w:themeColor="text1"/>
        </w:rPr>
        <w:t>на персональный компьютер</w:t>
      </w:r>
      <w:bookmarkEnd w:id="516"/>
    </w:p>
    <w:p w14:paraId="47A9DDF1" w14:textId="45FCAA98" w:rsidR="000B0E4F" w:rsidRPr="00C20D54" w:rsidRDefault="000B0E4F" w:rsidP="000B0E4F">
      <w:pPr>
        <w:pStyle w:val="af2"/>
      </w:pPr>
      <w:r w:rsidRPr="00C20D54">
        <w:t xml:space="preserve">В Подсистеме доступна загрузка отчетов на персональный компьютер пользователя. В зависимости от </w:t>
      </w:r>
      <w:r>
        <w:t xml:space="preserve">вида </w:t>
      </w:r>
      <w:r w:rsidRPr="00C20D54">
        <w:t xml:space="preserve">отчета загрузка доступна в </w:t>
      </w:r>
      <w:r w:rsidR="000151DF">
        <w:t>файл с расширением</w:t>
      </w:r>
      <w:r w:rsidRPr="00C20D54">
        <w:t>:</w:t>
      </w:r>
    </w:p>
    <w:p w14:paraId="5AB44363" w14:textId="77777777" w:rsidR="000B0E4F" w:rsidRPr="00C20D54" w:rsidRDefault="000B0E4F" w:rsidP="000151DF">
      <w:pPr>
        <w:pStyle w:val="17"/>
      </w:pPr>
      <w:r w:rsidRPr="00C20D54">
        <w:rPr>
          <w:lang w:val="en-US"/>
        </w:rPr>
        <w:t>PDF</w:t>
      </w:r>
      <w:r w:rsidRPr="00C20D54">
        <w:t>;</w:t>
      </w:r>
    </w:p>
    <w:p w14:paraId="508A08D4" w14:textId="77777777" w:rsidR="000B0E4F" w:rsidRPr="00C20D54" w:rsidRDefault="000B0E4F" w:rsidP="000151DF">
      <w:pPr>
        <w:pStyle w:val="17"/>
      </w:pPr>
      <w:r w:rsidRPr="00C20D54">
        <w:rPr>
          <w:lang w:val="en-US"/>
        </w:rPr>
        <w:t>XLSX</w:t>
      </w:r>
      <w:r w:rsidRPr="00C20D54">
        <w:t>;</w:t>
      </w:r>
    </w:p>
    <w:p w14:paraId="5A817B04" w14:textId="77777777" w:rsidR="000B0E4F" w:rsidRPr="00C20D54" w:rsidRDefault="000B0E4F" w:rsidP="000151DF">
      <w:pPr>
        <w:pStyle w:val="17"/>
      </w:pPr>
      <w:r w:rsidRPr="00C20D54">
        <w:rPr>
          <w:lang w:val="en-US"/>
        </w:rPr>
        <w:t>DOCX</w:t>
      </w:r>
      <w:r w:rsidRPr="00C20D54">
        <w:t>;</w:t>
      </w:r>
    </w:p>
    <w:p w14:paraId="345925AA" w14:textId="77777777" w:rsidR="000B0E4F" w:rsidRPr="00C20D54" w:rsidRDefault="000B0E4F" w:rsidP="000151DF">
      <w:pPr>
        <w:pStyle w:val="17"/>
      </w:pPr>
      <w:r w:rsidRPr="00C20D54">
        <w:rPr>
          <w:lang w:val="en-US"/>
        </w:rPr>
        <w:t>ODS</w:t>
      </w:r>
      <w:r w:rsidRPr="00C20D54">
        <w:t>;</w:t>
      </w:r>
    </w:p>
    <w:p w14:paraId="5B06C319" w14:textId="77777777" w:rsidR="000B0E4F" w:rsidRPr="00C20D54" w:rsidRDefault="000B0E4F" w:rsidP="000151DF">
      <w:pPr>
        <w:pStyle w:val="17"/>
      </w:pPr>
      <w:r w:rsidRPr="00C20D54">
        <w:rPr>
          <w:lang w:val="en-US"/>
        </w:rPr>
        <w:t>ODT</w:t>
      </w:r>
      <w:r w:rsidRPr="00C20D54">
        <w:t>.</w:t>
      </w:r>
    </w:p>
    <w:p w14:paraId="2D7775D8" w14:textId="77777777" w:rsidR="000B0E4F" w:rsidRPr="00C20D54" w:rsidRDefault="000B0E4F" w:rsidP="000B0E4F">
      <w:pPr>
        <w:pStyle w:val="af2"/>
      </w:pPr>
      <w:r w:rsidRPr="00C20D54">
        <w:t>Для выгрузки отчета на компьютер</w:t>
      </w:r>
      <w:r>
        <w:t xml:space="preserve"> н</w:t>
      </w:r>
      <w:r w:rsidRPr="00C20D54">
        <w:t xml:space="preserve">ажмите кнопку </w:t>
      </w:r>
      <w:r w:rsidRPr="00C20D54">
        <w:rPr>
          <w:noProof/>
          <w:lang w:eastAsia="ru-RU"/>
        </w:rPr>
        <w:drawing>
          <wp:inline distT="0" distB="0" distL="0" distR="0" wp14:anchorId="5AF09830" wp14:editId="5B0B5688">
            <wp:extent cx="231692" cy="231692"/>
            <wp:effectExtent l="19050" t="19050" r="16510" b="1651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C20D54">
        <w:t xml:space="preserve"> в строке с нужным отчетом. После завершения формирования файл будет загружен на компьютер в папку для загрузок по умолчанию.</w:t>
      </w:r>
    </w:p>
    <w:p w14:paraId="03F1868B" w14:textId="611AFBF3" w:rsidR="007125EE" w:rsidRDefault="007125EE" w:rsidP="00A25157">
      <w:pPr>
        <w:pStyle w:val="2d"/>
      </w:pPr>
      <w:bookmarkStart w:id="517" w:name="_Toc167559953"/>
      <w:bookmarkStart w:id="518" w:name="_Hlk161142461"/>
      <w:bookmarkStart w:id="519" w:name="_Toc144992520"/>
      <w:bookmarkStart w:id="520" w:name="_Toc89079997"/>
      <w:bookmarkEnd w:id="480"/>
      <w:r>
        <w:t>Форма «Уведомления»</w:t>
      </w:r>
      <w:bookmarkEnd w:id="517"/>
    </w:p>
    <w:p w14:paraId="272E4DC5" w14:textId="24F4FBC9" w:rsidR="000F76EF" w:rsidRPr="00C20D54" w:rsidRDefault="00C37129" w:rsidP="00A25157">
      <w:pPr>
        <w:pStyle w:val="af2"/>
      </w:pPr>
      <w:r>
        <w:t xml:space="preserve">Форма </w:t>
      </w:r>
      <w:r w:rsidR="000F76EF" w:rsidRPr="00C20D54">
        <w:t>«Уведомления» содержит полученные</w:t>
      </w:r>
      <w:r w:rsidR="00A25157">
        <w:t xml:space="preserve"> пользователем</w:t>
      </w:r>
      <w:r w:rsidR="000F76EF" w:rsidRPr="00C20D54">
        <w:t xml:space="preserve"> </w:t>
      </w:r>
      <w:r w:rsidR="002D1977">
        <w:t xml:space="preserve">Подсистемы </w:t>
      </w:r>
      <w:r w:rsidR="000F76EF" w:rsidRPr="00C20D54">
        <w:t>уведомления следующих типов:</w:t>
      </w:r>
    </w:p>
    <w:p w14:paraId="4F1D33E6" w14:textId="2ADC888F" w:rsidR="005A6A05" w:rsidRDefault="002D1977" w:rsidP="00B77B53">
      <w:pPr>
        <w:pStyle w:val="1d"/>
        <w:numPr>
          <w:ilvl w:val="0"/>
          <w:numId w:val="163"/>
        </w:numPr>
      </w:pPr>
      <w:r>
        <w:t>«О</w:t>
      </w:r>
      <w:r w:rsidR="008E609E" w:rsidRPr="00C20D54">
        <w:t>бращения из ЛК</w:t>
      </w:r>
      <w:r w:rsidR="00CC7BEF">
        <w:t xml:space="preserve"> медицинского работника</w:t>
      </w:r>
      <w:r>
        <w:t>»</w:t>
      </w:r>
      <w:r w:rsidR="00D067AA">
        <w:t xml:space="preserve"> (в случае поступления обращения по форме обратной связи)</w:t>
      </w:r>
      <w:r w:rsidR="005A6A05">
        <w:t>;</w:t>
      </w:r>
    </w:p>
    <w:p w14:paraId="321FB1D4" w14:textId="52E3F33E" w:rsidR="002D1977" w:rsidRDefault="002D1977" w:rsidP="00B77B53">
      <w:pPr>
        <w:pStyle w:val="1d"/>
        <w:numPr>
          <w:ilvl w:val="0"/>
          <w:numId w:val="163"/>
        </w:numPr>
      </w:pPr>
      <w:r>
        <w:t>«Личный кабинет: сведения изменены»</w:t>
      </w:r>
      <w:r w:rsidR="00D067AA">
        <w:t xml:space="preserve"> (в случае изменения работником персональных и иных данных </w:t>
      </w:r>
      <w:r w:rsidR="00D067AA" w:rsidRPr="00D067AA">
        <w:t>в личном кабинете медицинского и фармацевтического работника</w:t>
      </w:r>
      <w:r w:rsidR="00D067AA">
        <w:t>)</w:t>
      </w:r>
      <w:r>
        <w:t>;</w:t>
      </w:r>
    </w:p>
    <w:p w14:paraId="33D93C92" w14:textId="2F08F65C" w:rsidR="002D1977" w:rsidRDefault="002D1977" w:rsidP="00B77B53">
      <w:pPr>
        <w:pStyle w:val="1d"/>
        <w:numPr>
          <w:ilvl w:val="0"/>
          <w:numId w:val="163"/>
        </w:numPr>
      </w:pPr>
      <w:r>
        <w:t>«Запись об опыте работы»</w:t>
      </w:r>
      <w:r w:rsidR="005835CC">
        <w:t xml:space="preserve"> (в случае подтверждения работником записи о трудоустройстве в личном кабинете медицинского и фармацевтического работника)</w:t>
      </w:r>
      <w:r>
        <w:t>;</w:t>
      </w:r>
    </w:p>
    <w:p w14:paraId="50EB3ABC" w14:textId="19D66B15" w:rsidR="00031DD7" w:rsidRDefault="002D1977" w:rsidP="00B77B53">
      <w:pPr>
        <w:pStyle w:val="1d"/>
        <w:numPr>
          <w:ilvl w:val="0"/>
          <w:numId w:val="163"/>
        </w:numPr>
      </w:pPr>
      <w:r>
        <w:t>«Получена информация об образовании»</w:t>
      </w:r>
      <w:r w:rsidR="005835CC">
        <w:t xml:space="preserve"> (в случае получения данных от ФИС ФРДО)</w:t>
      </w:r>
      <w:r>
        <w:t>;</w:t>
      </w:r>
    </w:p>
    <w:p w14:paraId="2A9FB224" w14:textId="775CAC79" w:rsidR="002D1977" w:rsidRPr="00C20D54" w:rsidRDefault="002D1977" w:rsidP="00B77B53">
      <w:pPr>
        <w:pStyle w:val="1d"/>
        <w:numPr>
          <w:ilvl w:val="0"/>
          <w:numId w:val="163"/>
        </w:numPr>
      </w:pPr>
      <w:r>
        <w:t>«Данные не прошли проверку»</w:t>
      </w:r>
      <w:r w:rsidR="005835CC">
        <w:t xml:space="preserve"> (в случае, если в карточке работника не заполнены обязательные поля)</w:t>
      </w:r>
      <w:r>
        <w:t>.</w:t>
      </w:r>
    </w:p>
    <w:p w14:paraId="5AEAC763" w14:textId="09067325" w:rsidR="00C37129" w:rsidRDefault="008E609E" w:rsidP="00273F3C">
      <w:pPr>
        <w:ind w:firstLine="709"/>
        <w:rPr>
          <w:noProof/>
        </w:rPr>
      </w:pPr>
      <w:r w:rsidRPr="00C20D54">
        <w:rPr>
          <w:color w:val="000000" w:themeColor="text1"/>
        </w:rPr>
        <w:t xml:space="preserve">Для перехода </w:t>
      </w:r>
      <w:r w:rsidR="00C37129">
        <w:rPr>
          <w:color w:val="000000" w:themeColor="text1"/>
        </w:rPr>
        <w:t xml:space="preserve">к форме </w:t>
      </w:r>
      <w:r w:rsidRPr="00C20D54">
        <w:rPr>
          <w:color w:val="000000" w:themeColor="text1"/>
        </w:rPr>
        <w:t>«Уведомления» нажми</w:t>
      </w:r>
      <w:r w:rsidR="00031DD7" w:rsidRPr="00C20D54">
        <w:rPr>
          <w:color w:val="000000" w:themeColor="text1"/>
        </w:rPr>
        <w:t>те</w:t>
      </w:r>
      <w:r w:rsidRPr="00C20D54">
        <w:rPr>
          <w:color w:val="000000" w:themeColor="text1"/>
        </w:rPr>
        <w:t xml:space="preserve"> на иконку в виде ко</w:t>
      </w:r>
      <w:r w:rsidR="003B0988" w:rsidRPr="00C20D54">
        <w:rPr>
          <w:color w:val="000000" w:themeColor="text1"/>
        </w:rPr>
        <w:t>локо</w:t>
      </w:r>
      <w:r w:rsidRPr="00C20D54">
        <w:rPr>
          <w:color w:val="000000" w:themeColor="text1"/>
        </w:rPr>
        <w:t>льчика</w:t>
      </w:r>
      <w:r w:rsidR="00031DD7" w:rsidRPr="00C20D54">
        <w:rPr>
          <w:color w:val="000000" w:themeColor="text1"/>
        </w:rPr>
        <w:t xml:space="preserve"> </w:t>
      </w:r>
      <w:r w:rsidR="00A25157">
        <w:rPr>
          <w:color w:val="000000" w:themeColor="text1"/>
        </w:rPr>
        <w:t>в верхнем (главном) меню Подсистемы</w:t>
      </w:r>
      <w:r w:rsidRPr="00C20D54">
        <w:rPr>
          <w:color w:val="000000" w:themeColor="text1"/>
        </w:rPr>
        <w:t xml:space="preserve"> (</w:t>
      </w:r>
      <w:r w:rsidR="00A25157">
        <w:rPr>
          <w:color w:val="000000" w:themeColor="text1"/>
        </w:rPr>
        <w:t xml:space="preserve">см. </w:t>
      </w:r>
      <w:r w:rsidR="00A25157">
        <w:rPr>
          <w:color w:val="000000" w:themeColor="text1"/>
        </w:rPr>
        <w:fldChar w:fldCharType="begin"/>
      </w:r>
      <w:r w:rsidR="00A25157">
        <w:rPr>
          <w:color w:val="000000" w:themeColor="text1"/>
        </w:rPr>
        <w:instrText xml:space="preserve"> REF _Ref156587998 \h </w:instrText>
      </w:r>
      <w:r w:rsidR="00A25157">
        <w:rPr>
          <w:color w:val="000000" w:themeColor="text1"/>
        </w:rPr>
      </w:r>
      <w:r w:rsidR="00A25157">
        <w:rPr>
          <w:color w:val="000000" w:themeColor="text1"/>
        </w:rPr>
        <w:fldChar w:fldCharType="separate"/>
      </w:r>
      <w:r w:rsidR="00565CC3" w:rsidRPr="00FD5AE2">
        <w:rPr>
          <w:rStyle w:val="afffffffa"/>
        </w:rPr>
        <w:t xml:space="preserve">Рисунок </w:t>
      </w:r>
      <w:r w:rsidR="00565CC3">
        <w:rPr>
          <w:rStyle w:val="afffffffa"/>
          <w:noProof/>
        </w:rPr>
        <w:t>103</w:t>
      </w:r>
      <w:r w:rsidR="00A25157">
        <w:rPr>
          <w:color w:val="000000" w:themeColor="text1"/>
        </w:rPr>
        <w:fldChar w:fldCharType="end"/>
      </w:r>
      <w:r w:rsidRPr="00C20D54">
        <w:rPr>
          <w:color w:val="000000" w:themeColor="text1"/>
        </w:rPr>
        <w:t>)</w:t>
      </w:r>
      <w:r w:rsidR="00A25157">
        <w:rPr>
          <w:color w:val="000000" w:themeColor="text1"/>
        </w:rPr>
        <w:t>.</w:t>
      </w:r>
      <w:r w:rsidR="00C37129" w:rsidRPr="00C37129">
        <w:rPr>
          <w:noProof/>
        </w:rPr>
        <w:t xml:space="preserve"> </w:t>
      </w:r>
    </w:p>
    <w:p w14:paraId="69C9BA9B" w14:textId="5E28B669" w:rsidR="008E609E" w:rsidRDefault="00C37129" w:rsidP="00C37129">
      <w:pPr>
        <w:pStyle w:val="afffffff6"/>
        <w:rPr>
          <w:color w:val="000000" w:themeColor="text1"/>
        </w:rPr>
      </w:pPr>
      <w:r w:rsidRPr="00C20D54">
        <w:rPr>
          <w:noProof/>
        </w:rPr>
        <w:drawing>
          <wp:inline distT="0" distB="0" distL="0" distR="0" wp14:anchorId="2311EA69" wp14:editId="015A8747">
            <wp:extent cx="5937885" cy="415290"/>
            <wp:effectExtent l="0" t="0" r="571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41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8AD57" w14:textId="1CEFEADC" w:rsidR="00667F80" w:rsidRDefault="00276C67" w:rsidP="00CC7BEF">
      <w:pPr>
        <w:pStyle w:val="afffffff6"/>
        <w:rPr>
          <w:rStyle w:val="afffffffa"/>
        </w:rPr>
      </w:pPr>
      <w:bookmarkStart w:id="521" w:name="_Ref156587998"/>
      <w:bookmarkStart w:id="522" w:name="_Ref147485707"/>
      <w:r w:rsidRPr="00FD5AE2">
        <w:rPr>
          <w:rStyle w:val="afffffffa"/>
        </w:rPr>
        <w:t xml:space="preserve">Рисунок </w:t>
      </w:r>
      <w:r w:rsidR="002D1977" w:rsidRPr="00FD5AE2">
        <w:rPr>
          <w:rStyle w:val="afffffffa"/>
        </w:rPr>
        <w:fldChar w:fldCharType="begin"/>
      </w:r>
      <w:r w:rsidR="002D1977" w:rsidRPr="00FD5AE2">
        <w:rPr>
          <w:rStyle w:val="afffffffa"/>
        </w:rPr>
        <w:instrText xml:space="preserve"> SEQ Рисунок \* ARABIC </w:instrText>
      </w:r>
      <w:r w:rsidR="002D1977" w:rsidRPr="00FD5AE2">
        <w:rPr>
          <w:rStyle w:val="afffffffa"/>
        </w:rPr>
        <w:fldChar w:fldCharType="separate"/>
      </w:r>
      <w:r w:rsidR="00565CC3">
        <w:rPr>
          <w:rStyle w:val="afffffffa"/>
          <w:noProof/>
        </w:rPr>
        <w:t>103</w:t>
      </w:r>
      <w:r w:rsidR="002D1977" w:rsidRPr="00FD5AE2">
        <w:rPr>
          <w:rStyle w:val="afffffffa"/>
        </w:rPr>
        <w:fldChar w:fldCharType="end"/>
      </w:r>
      <w:bookmarkEnd w:id="521"/>
      <w:r w:rsidRPr="00FD5AE2">
        <w:rPr>
          <w:rStyle w:val="afffffffa"/>
        </w:rPr>
        <w:t xml:space="preserve"> – Кнопка перехода </w:t>
      </w:r>
      <w:r w:rsidR="00C37129">
        <w:rPr>
          <w:rStyle w:val="afffffffa"/>
        </w:rPr>
        <w:t xml:space="preserve">к форме </w:t>
      </w:r>
      <w:r w:rsidRPr="00FD5AE2">
        <w:rPr>
          <w:rStyle w:val="afffffffa"/>
        </w:rPr>
        <w:t>«Уведомления»</w:t>
      </w:r>
      <w:bookmarkEnd w:id="522"/>
    </w:p>
    <w:p w14:paraId="5772B4E2" w14:textId="77777777" w:rsidR="00FD5AE2" w:rsidRPr="00FD5AE2" w:rsidRDefault="00FD5AE2" w:rsidP="00FD5AE2"/>
    <w:p w14:paraId="709D0333" w14:textId="667171AC" w:rsidR="00FD5AE2" w:rsidRDefault="00FD5AE2" w:rsidP="00FD5AE2">
      <w:pPr>
        <w:pStyle w:val="afffffff6"/>
      </w:pPr>
      <w:bookmarkStart w:id="523" w:name="_Ref156818597"/>
      <w:r>
        <w:rPr>
          <w:noProof/>
          <w14:ligatures w14:val="none"/>
        </w:rPr>
        <w:drawing>
          <wp:inline distT="0" distB="0" distL="0" distR="0" wp14:anchorId="2922CD8B" wp14:editId="6769F520">
            <wp:extent cx="5939790" cy="6296660"/>
            <wp:effectExtent l="0" t="0" r="381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29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031EA" w14:textId="2F36D67B" w:rsidR="000C5950" w:rsidRDefault="000C5950" w:rsidP="000C5950">
      <w:pPr>
        <w:pStyle w:val="afffffff8"/>
      </w:pPr>
      <w:bookmarkStart w:id="524" w:name="_Ref157002139"/>
      <w:r w:rsidRPr="00C20D54">
        <w:t xml:space="preserve">Рисунок </w:t>
      </w:r>
      <w:r w:rsidR="003B6A3D">
        <w:fldChar w:fldCharType="begin"/>
      </w:r>
      <w:r w:rsidR="003B6A3D">
        <w:instrText xml:space="preserve"> SEQ Рисунок \* ARABIC </w:instrText>
      </w:r>
      <w:r w:rsidR="003B6A3D">
        <w:fldChar w:fldCharType="separate"/>
      </w:r>
      <w:r w:rsidR="00565CC3">
        <w:rPr>
          <w:noProof/>
        </w:rPr>
        <w:t>104</w:t>
      </w:r>
      <w:r w:rsidR="003B6A3D">
        <w:rPr>
          <w:noProof/>
        </w:rPr>
        <w:fldChar w:fldCharType="end"/>
      </w:r>
      <w:bookmarkEnd w:id="523"/>
      <w:bookmarkEnd w:id="524"/>
      <w:r w:rsidRPr="00C20D54">
        <w:t xml:space="preserve"> </w:t>
      </w:r>
      <w:r>
        <w:t>–</w:t>
      </w:r>
      <w:r w:rsidRPr="00C20D54">
        <w:t xml:space="preserve"> </w:t>
      </w:r>
      <w:r w:rsidR="00C37129">
        <w:t xml:space="preserve">Форма </w:t>
      </w:r>
      <w:r w:rsidRPr="00C20D54">
        <w:t>«Уведомления»</w:t>
      </w:r>
    </w:p>
    <w:p w14:paraId="24678236" w14:textId="4115E11D" w:rsidR="000C5950" w:rsidRPr="00C20D54" w:rsidRDefault="001578BF" w:rsidP="000C5950">
      <w:pPr>
        <w:pStyle w:val="afffffff9"/>
      </w:pPr>
      <w:r>
        <w:t>Форма «</w:t>
      </w:r>
      <w:r w:rsidR="000C5950">
        <w:t>Уведомления»</w:t>
      </w:r>
      <w:r w:rsidR="000C5950" w:rsidRPr="00C20D54">
        <w:t xml:space="preserve"> содерж</w:t>
      </w:r>
      <w:r>
        <w:t>ит</w:t>
      </w:r>
      <w:r w:rsidR="000C5950" w:rsidRPr="00C20D54">
        <w:t>:</w:t>
      </w:r>
    </w:p>
    <w:p w14:paraId="76697968" w14:textId="42B09E57" w:rsidR="00FD5AE2" w:rsidRDefault="00FD5AE2" w:rsidP="00B77B53">
      <w:pPr>
        <w:pStyle w:val="1d"/>
        <w:numPr>
          <w:ilvl w:val="0"/>
          <w:numId w:val="181"/>
        </w:numPr>
      </w:pPr>
      <w:r>
        <w:t>счетчик непрочитанных сообщений (см.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 xml:space="preserve">, </w:t>
      </w:r>
      <w:r>
        <w:t xml:space="preserve">1); </w:t>
      </w:r>
    </w:p>
    <w:p w14:paraId="7A506A89" w14:textId="7A0DA2C3" w:rsidR="006B6E66" w:rsidRDefault="006B6E66" w:rsidP="001578BF">
      <w:pPr>
        <w:pStyle w:val="1d"/>
      </w:pPr>
      <w:r>
        <w:t>поле поиска уведомления</w:t>
      </w:r>
      <w:r w:rsidR="00667F80">
        <w:t xml:space="preserve"> (см.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 xml:space="preserve">, </w:t>
      </w:r>
      <w:r w:rsidR="00FD5AE2">
        <w:t>2</w:t>
      </w:r>
      <w:r w:rsidR="00667F80">
        <w:t>)</w:t>
      </w:r>
      <w:r>
        <w:t xml:space="preserve">; </w:t>
      </w:r>
    </w:p>
    <w:p w14:paraId="72A7A120" w14:textId="6449585A" w:rsidR="006B6E66" w:rsidRDefault="00CC7BEF" w:rsidP="001578BF">
      <w:pPr>
        <w:pStyle w:val="1d"/>
      </w:pPr>
      <w:r>
        <w:t xml:space="preserve">счетчик </w:t>
      </w:r>
      <w:r w:rsidR="006B6E66">
        <w:t>количеств</w:t>
      </w:r>
      <w:r>
        <w:t>а</w:t>
      </w:r>
      <w:r w:rsidR="006B6E66">
        <w:t xml:space="preserve"> </w:t>
      </w:r>
      <w:r w:rsidR="00FD5AE2">
        <w:t xml:space="preserve">полученных </w:t>
      </w:r>
      <w:r w:rsidR="006B6E66">
        <w:t>уведомлений</w:t>
      </w:r>
      <w:r w:rsidR="00667F80">
        <w:t xml:space="preserve"> (см.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 xml:space="preserve">, </w:t>
      </w:r>
      <w:r w:rsidR="00FD5AE2">
        <w:t>3</w:t>
      </w:r>
      <w:r w:rsidR="00667F80">
        <w:t>)</w:t>
      </w:r>
      <w:r w:rsidR="006B6E66">
        <w:t>;</w:t>
      </w:r>
    </w:p>
    <w:p w14:paraId="4085109D" w14:textId="0DB18940" w:rsidR="000C5950" w:rsidRDefault="00667F80" w:rsidP="001578BF">
      <w:pPr>
        <w:pStyle w:val="1d"/>
      </w:pPr>
      <w:r>
        <w:t xml:space="preserve">область </w:t>
      </w:r>
      <w:r w:rsidR="000C5950">
        <w:t>уведомлени</w:t>
      </w:r>
      <w:r w:rsidR="00FD5AE2">
        <w:t>й</w:t>
      </w:r>
      <w:r>
        <w:t xml:space="preserve"> (см.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 xml:space="preserve">, </w:t>
      </w:r>
      <w:r w:rsidR="00FD5AE2">
        <w:t>4</w:t>
      </w:r>
      <w:r>
        <w:t>)</w:t>
      </w:r>
      <w:r w:rsidR="000C5950">
        <w:t>;</w:t>
      </w:r>
    </w:p>
    <w:p w14:paraId="37AD8E01" w14:textId="104A355C" w:rsidR="006B6E66" w:rsidRDefault="000C5950" w:rsidP="001578BF">
      <w:pPr>
        <w:pStyle w:val="1d"/>
      </w:pPr>
      <w:r>
        <w:t>о</w:t>
      </w:r>
      <w:r w:rsidRPr="00C20D54">
        <w:t>бласть фильтрации списка</w:t>
      </w:r>
      <w:r w:rsidR="006B6E66">
        <w:t xml:space="preserve"> уведомлений</w:t>
      </w:r>
      <w:r w:rsidR="00667F80">
        <w:t xml:space="preserve"> (см.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>,</w:t>
      </w:r>
      <w:r w:rsidR="00667F80">
        <w:t xml:space="preserve"> </w:t>
      </w:r>
      <w:r w:rsidR="00FD5AE2">
        <w:t>7</w:t>
      </w:r>
      <w:r w:rsidR="00667F80">
        <w:t>)</w:t>
      </w:r>
      <w:r w:rsidR="00FD5AE2">
        <w:t xml:space="preserve"> с кнопкой очистки фильтров «Сбросить все»</w:t>
      </w:r>
      <w:r w:rsidR="006B6E66">
        <w:t>. Фильтрация доступна по следующим полям:</w:t>
      </w:r>
    </w:p>
    <w:p w14:paraId="31FB1D12" w14:textId="4F36B9E0" w:rsidR="000C5950" w:rsidRDefault="00FD5AE2" w:rsidP="006B6E66">
      <w:pPr>
        <w:pStyle w:val="25"/>
      </w:pPr>
      <w:r>
        <w:t>«Т</w:t>
      </w:r>
      <w:r w:rsidR="006B6E66">
        <w:t>ип</w:t>
      </w:r>
      <w:r>
        <w:t>» (выбор типа уведомления из выпадающего списка)</w:t>
      </w:r>
      <w:r w:rsidR="006B6E66">
        <w:t>;</w:t>
      </w:r>
    </w:p>
    <w:p w14:paraId="756A8B4D" w14:textId="1CBDB085" w:rsidR="006B6E66" w:rsidRDefault="00FD5AE2" w:rsidP="006B6E66">
      <w:pPr>
        <w:pStyle w:val="25"/>
      </w:pPr>
      <w:r>
        <w:t>«Д</w:t>
      </w:r>
      <w:r w:rsidR="006B6E66">
        <w:t>ата от</w:t>
      </w:r>
      <w:r>
        <w:t>» (выбор даты в календаре)</w:t>
      </w:r>
      <w:r w:rsidR="006B6E66">
        <w:t>;</w:t>
      </w:r>
    </w:p>
    <w:p w14:paraId="52C3DDD2" w14:textId="6F53EEEA" w:rsidR="006B6E66" w:rsidRPr="00C20D54" w:rsidRDefault="00FD5AE2" w:rsidP="006B6E66">
      <w:pPr>
        <w:pStyle w:val="25"/>
      </w:pPr>
      <w:r>
        <w:t>«Д</w:t>
      </w:r>
      <w:r w:rsidR="006B6E66">
        <w:t>ата до</w:t>
      </w:r>
      <w:r>
        <w:t>» (выбор даты в календаре)</w:t>
      </w:r>
      <w:r w:rsidR="006B6E66">
        <w:t>;</w:t>
      </w:r>
    </w:p>
    <w:p w14:paraId="4AAC77D3" w14:textId="2469BAEA" w:rsidR="000C5950" w:rsidRPr="00C20D54" w:rsidRDefault="000C5950" w:rsidP="001578BF">
      <w:pPr>
        <w:pStyle w:val="1d"/>
      </w:pPr>
      <w:r w:rsidRPr="00C20D54">
        <w:t xml:space="preserve">кнопки управления </w:t>
      </w:r>
      <w:r>
        <w:t>данными</w:t>
      </w:r>
      <w:r w:rsidR="00667F80">
        <w:t xml:space="preserve"> (см.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 xml:space="preserve">, </w:t>
      </w:r>
      <w:r w:rsidR="00FD5AE2">
        <w:t>8</w:t>
      </w:r>
      <w:r w:rsidR="00667F80">
        <w:t>)</w:t>
      </w:r>
      <w:r w:rsidRPr="00C20D54">
        <w:t>:</w:t>
      </w:r>
    </w:p>
    <w:p w14:paraId="557DA986" w14:textId="60A44CAF" w:rsidR="000C5950" w:rsidRPr="00B15C11" w:rsidRDefault="000C5950" w:rsidP="000C5950">
      <w:pPr>
        <w:pStyle w:val="25"/>
      </w:pPr>
      <w:r>
        <w:t>«</w:t>
      </w:r>
      <w:r w:rsidR="006B6E66">
        <w:t>Отметить все прочитанными</w:t>
      </w:r>
      <w:r w:rsidRPr="00B15C11">
        <w:t>»</w:t>
      </w:r>
      <w:r>
        <w:t xml:space="preserve"> (</w:t>
      </w:r>
      <w:r w:rsidR="006B6E66">
        <w:t>по нажати</w:t>
      </w:r>
      <w:r w:rsidR="00FD5AE2">
        <w:t>ю</w:t>
      </w:r>
      <w:r w:rsidR="006B6E66">
        <w:t xml:space="preserve"> кнопки все уведомления отмечаются прочитанными</w:t>
      </w:r>
      <w:r w:rsidRPr="00C20D54">
        <w:t>)</w:t>
      </w:r>
      <w:r w:rsidR="006B6E66">
        <w:t>;</w:t>
      </w:r>
    </w:p>
    <w:p w14:paraId="50DD6BA5" w14:textId="7EFF6208" w:rsidR="000C5950" w:rsidRDefault="000C5950" w:rsidP="00276C67">
      <w:pPr>
        <w:pStyle w:val="25"/>
      </w:pPr>
      <w:r w:rsidRPr="00B15C11">
        <w:t>«</w:t>
      </w:r>
      <w:r w:rsidR="006B6E66" w:rsidRPr="006B6E66">
        <w:t>Удалить все</w:t>
      </w:r>
      <w:r w:rsidRPr="00C20D54">
        <w:t>» (</w:t>
      </w:r>
      <w:r w:rsidR="006B6E66">
        <w:t>по нажати</w:t>
      </w:r>
      <w:r w:rsidR="00FD5AE2">
        <w:t xml:space="preserve">ю </w:t>
      </w:r>
      <w:r w:rsidR="006B6E66">
        <w:t>кнопки все уведомления удаляются</w:t>
      </w:r>
      <w:r w:rsidRPr="00C20D54">
        <w:t>).</w:t>
      </w:r>
    </w:p>
    <w:p w14:paraId="0496CC67" w14:textId="3E0E0B34" w:rsidR="00301F0C" w:rsidRPr="00B15C11" w:rsidRDefault="00301F0C" w:rsidP="00C37129">
      <w:pPr>
        <w:pStyle w:val="af2"/>
      </w:pPr>
      <w:r w:rsidRPr="00B15C11">
        <w:t xml:space="preserve">Для </w:t>
      </w:r>
      <w:r w:rsidR="00FD5AE2">
        <w:t xml:space="preserve">страниц </w:t>
      </w:r>
      <w:r w:rsidRPr="00B15C11">
        <w:t xml:space="preserve">списка </w:t>
      </w:r>
      <w:r>
        <w:t xml:space="preserve">уведомлений </w:t>
      </w:r>
      <w:r w:rsidRPr="00B15C11">
        <w:t xml:space="preserve">доступна </w:t>
      </w:r>
      <w:r>
        <w:t xml:space="preserve">пагинация </w:t>
      </w:r>
      <w:r w:rsidRPr="00B15C11">
        <w:t>(</w:t>
      </w:r>
      <w:r w:rsidR="00FD5AE2">
        <w:t>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1578BF">
        <w:t>,</w:t>
      </w:r>
      <w:r w:rsidR="0085136C">
        <w:t xml:space="preserve"> </w:t>
      </w:r>
      <w:r w:rsidR="00FD5AE2">
        <w:t>9</w:t>
      </w:r>
      <w:r w:rsidRPr="00B15C11">
        <w:t>). Возможно переключение между страницами, а также переход на первую или последнюю страницу списка. Количество отображаемых на странице записей мен</w:t>
      </w:r>
      <w:r>
        <w:t xml:space="preserve">яется </w:t>
      </w:r>
      <w:r w:rsidRPr="00B15C11">
        <w:t>в настройках пагинации. Доступные значения: 15, 30, 45 записей на странице.</w:t>
      </w:r>
    </w:p>
    <w:p w14:paraId="6AC839CF" w14:textId="39519240" w:rsidR="000C5950" w:rsidRDefault="006B6E66" w:rsidP="00CC7BEF">
      <w:pPr>
        <w:pStyle w:val="afffffff9"/>
      </w:pPr>
      <w:r w:rsidRPr="00276C67">
        <w:rPr>
          <w:rStyle w:val="3f9"/>
        </w:rPr>
        <w:t>Функция обработки обращения, поступившего по форме обратной связи из личного</w:t>
      </w:r>
      <w:r>
        <w:t xml:space="preserve"> кабинета медицинского и фармацевтического работника, доступна авторизованным пользователям с ролью «Работник организации (ФРМР)». Уведомление поступает всем пользователям организации</w:t>
      </w:r>
      <w:r w:rsidR="00667F80">
        <w:t xml:space="preserve"> – </w:t>
      </w:r>
      <w:r>
        <w:t>адресата обращения</w:t>
      </w:r>
      <w:r w:rsidR="00CC7BEF">
        <w:t xml:space="preserve">, которым предоставлена </w:t>
      </w:r>
      <w:r>
        <w:t>указанн</w:t>
      </w:r>
      <w:r w:rsidR="00CC7BEF">
        <w:t xml:space="preserve">ая </w:t>
      </w:r>
      <w:r>
        <w:t>роль. Уведомление</w:t>
      </w:r>
      <w:r w:rsidR="000C5950">
        <w:t xml:space="preserve"> содер</w:t>
      </w:r>
      <w:r>
        <w:t>жит</w:t>
      </w:r>
      <w:r w:rsidR="000C5950">
        <w:t>:</w:t>
      </w:r>
    </w:p>
    <w:p w14:paraId="1E5EAC2B" w14:textId="0FCB5D4E" w:rsidR="000C5950" w:rsidRPr="00A25157" w:rsidRDefault="000C5950" w:rsidP="00667F80">
      <w:pPr>
        <w:pStyle w:val="17"/>
      </w:pPr>
      <w:r>
        <w:t>у</w:t>
      </w:r>
      <w:r w:rsidRPr="00A25157">
        <w:t>никальный номер реестровой записи (OID) работника;</w:t>
      </w:r>
    </w:p>
    <w:p w14:paraId="30FFABBD" w14:textId="1651CDB2" w:rsidR="000C5950" w:rsidRPr="00A25157" w:rsidRDefault="000C5950" w:rsidP="00667F80">
      <w:pPr>
        <w:pStyle w:val="17"/>
      </w:pPr>
      <w:r>
        <w:t>наименование р</w:t>
      </w:r>
      <w:r w:rsidRPr="00A25157">
        <w:t>аздела</w:t>
      </w:r>
      <w:r w:rsidR="00CC7BEF">
        <w:t xml:space="preserve"> карточки</w:t>
      </w:r>
      <w:r w:rsidRPr="00A25157">
        <w:t xml:space="preserve">, в котором была найдена ошибка </w:t>
      </w:r>
      <w:r>
        <w:t xml:space="preserve">в </w:t>
      </w:r>
      <w:r w:rsidRPr="00A25157">
        <w:t>данных;</w:t>
      </w:r>
    </w:p>
    <w:p w14:paraId="5B6C3B63" w14:textId="77777777" w:rsidR="000C5950" w:rsidRPr="00A25157" w:rsidRDefault="000C5950" w:rsidP="00667F80">
      <w:pPr>
        <w:pStyle w:val="17"/>
      </w:pPr>
      <w:r>
        <w:t>д</w:t>
      </w:r>
      <w:r w:rsidRPr="00A25157">
        <w:t>ата и время обращения;</w:t>
      </w:r>
    </w:p>
    <w:p w14:paraId="622F3AFA" w14:textId="77777777" w:rsidR="000C5950" w:rsidRPr="00A25157" w:rsidRDefault="000C5950" w:rsidP="00667F80">
      <w:pPr>
        <w:pStyle w:val="17"/>
      </w:pPr>
      <w:r>
        <w:t>наименование м</w:t>
      </w:r>
      <w:r w:rsidRPr="00A25157">
        <w:t>едицинск</w:t>
      </w:r>
      <w:r>
        <w:t>ой</w:t>
      </w:r>
      <w:r w:rsidRPr="00A25157">
        <w:t xml:space="preserve"> организаци</w:t>
      </w:r>
      <w:r>
        <w:t>и</w:t>
      </w:r>
      <w:r w:rsidRPr="00A25157">
        <w:t>;</w:t>
      </w:r>
    </w:p>
    <w:p w14:paraId="48F665E2" w14:textId="77777777" w:rsidR="000C5950" w:rsidRDefault="000C5950" w:rsidP="00667F80">
      <w:pPr>
        <w:pStyle w:val="17"/>
      </w:pPr>
      <w:r>
        <w:t>т</w:t>
      </w:r>
      <w:r w:rsidRPr="00A25157">
        <w:t>екст</w:t>
      </w:r>
      <w:r w:rsidRPr="00273F3C">
        <w:t xml:space="preserve"> обращения</w:t>
      </w:r>
      <w:r>
        <w:t>.</w:t>
      </w:r>
    </w:p>
    <w:p w14:paraId="2FAF5982" w14:textId="5AF28EDF" w:rsidR="000C5950" w:rsidRDefault="000C5950" w:rsidP="001578BF">
      <w:pPr>
        <w:pStyle w:val="af2"/>
      </w:pPr>
      <w:r>
        <w:t xml:space="preserve">Для установления статуса обработки обращения </w:t>
      </w:r>
      <w:r w:rsidR="00CC7BEF">
        <w:t xml:space="preserve">необходимо </w:t>
      </w:r>
      <w:r w:rsidR="006B6E66">
        <w:t>наж</w:t>
      </w:r>
      <w:r w:rsidR="00CC7BEF">
        <w:t xml:space="preserve">ать </w:t>
      </w:r>
      <w:r>
        <w:t xml:space="preserve">на кнопку «Подтвердить изменения» в уведомлении </w:t>
      </w:r>
      <w:r w:rsidR="00667F80">
        <w:t xml:space="preserve">типа </w:t>
      </w:r>
      <w:r>
        <w:t>«Обращения из ЛК</w:t>
      </w:r>
      <w:r w:rsidR="00CC7BEF">
        <w:t xml:space="preserve"> </w:t>
      </w:r>
      <w:r>
        <w:t>медицинского работника»</w:t>
      </w:r>
      <w:r w:rsidR="00667F80">
        <w:t xml:space="preserve"> (см.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 \* MERGEFORMAT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667F80">
        <w:t>, 6)</w:t>
      </w:r>
      <w:r>
        <w:t>.</w:t>
      </w:r>
      <w:r w:rsidR="00FD5AE2">
        <w:t xml:space="preserve"> После обработки обращения в поле уведомления отображается его статус: обработано </w:t>
      </w:r>
      <w:r w:rsidR="00FD5AE2" w:rsidRPr="00B15C11">
        <w:t>(</w:t>
      </w:r>
      <w:r w:rsidR="00FD5AE2">
        <w:t>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 \* MERGEFORMAT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FD5AE2">
        <w:t>, 10</w:t>
      </w:r>
      <w:r w:rsidR="00FD5AE2" w:rsidRPr="00B15C11">
        <w:t>).</w:t>
      </w:r>
    </w:p>
    <w:p w14:paraId="4ECBAE72" w14:textId="29C2A87E" w:rsidR="000C5950" w:rsidRPr="000C5950" w:rsidRDefault="000C5950" w:rsidP="001578BF">
      <w:pPr>
        <w:pStyle w:val="af2"/>
      </w:pPr>
      <w:r>
        <w:t xml:space="preserve">Для </w:t>
      </w:r>
      <w:r w:rsidR="002A6E8B">
        <w:t xml:space="preserve">скачивания и </w:t>
      </w:r>
      <w:r>
        <w:t>ознакомления с приложенными к заявке сканированными копиями документов, подтверждающих необходимость внесения изменений, нажмите на кнопку</w:t>
      </w:r>
      <w:r w:rsidR="006B6E66">
        <w:t xml:space="preserve"> </w:t>
      </w:r>
      <w:r w:rsidR="002A6E8B">
        <w:t xml:space="preserve">«Скачать документы» в уведомлении </w:t>
      </w:r>
      <w:r w:rsidR="00667F80">
        <w:t>(см.</w:t>
      </w:r>
      <w:r w:rsidR="001578BF">
        <w:t xml:space="preserve"> </w:t>
      </w:r>
      <w:r w:rsidR="001578BF">
        <w:fldChar w:fldCharType="begin"/>
      </w:r>
      <w:r w:rsidR="001578BF">
        <w:instrText xml:space="preserve"> REF _Ref157002139 \h  \* MERGEFORMAT </w:instrText>
      </w:r>
      <w:r w:rsidR="001578BF">
        <w:fldChar w:fldCharType="separate"/>
      </w:r>
      <w:r w:rsidR="00565CC3" w:rsidRPr="00C20D54">
        <w:t xml:space="preserve">Рисунок </w:t>
      </w:r>
      <w:r w:rsidR="00565CC3">
        <w:rPr>
          <w:noProof/>
        </w:rPr>
        <w:t>104</w:t>
      </w:r>
      <w:r w:rsidR="001578BF">
        <w:fldChar w:fldCharType="end"/>
      </w:r>
      <w:r w:rsidR="00667F80">
        <w:t xml:space="preserve">, </w:t>
      </w:r>
      <w:r w:rsidR="00FD5AE2">
        <w:t>5</w:t>
      </w:r>
      <w:r w:rsidR="00667F80">
        <w:t>)</w:t>
      </w:r>
      <w:r w:rsidR="002A6E8B">
        <w:t>.</w:t>
      </w:r>
      <w:r w:rsidR="00CE65A7">
        <w:t xml:space="preserve"> </w:t>
      </w:r>
    </w:p>
    <w:p w14:paraId="738F7A0F" w14:textId="611AFBF3" w:rsidR="00BA0147" w:rsidRPr="00C20D54" w:rsidRDefault="00BA0147" w:rsidP="00966C9D">
      <w:pPr>
        <w:pStyle w:val="1f0"/>
        <w:jc w:val="left"/>
        <w:rPr>
          <w:color w:val="000000" w:themeColor="text1"/>
        </w:rPr>
      </w:pPr>
      <w:bookmarkStart w:id="525" w:name="_Toc167559954"/>
      <w:bookmarkEnd w:id="518"/>
      <w:r w:rsidRPr="00C20D54">
        <w:rPr>
          <w:color w:val="000000" w:themeColor="text1"/>
        </w:rPr>
        <w:t>Аварийные ситуации</w:t>
      </w:r>
      <w:bookmarkEnd w:id="519"/>
      <w:bookmarkEnd w:id="525"/>
    </w:p>
    <w:p w14:paraId="624A7E05" w14:textId="77777777" w:rsidR="00BA0147" w:rsidRPr="00C20D54" w:rsidRDefault="00BA0147" w:rsidP="00966C9D">
      <w:pPr>
        <w:pStyle w:val="2d"/>
        <w:ind w:left="992" w:hanging="283"/>
        <w:rPr>
          <w:rStyle w:val="afffffff5"/>
          <w:rFonts w:cs="Arial"/>
          <w:i w:val="0"/>
          <w:color w:val="000000" w:themeColor="text1"/>
        </w:rPr>
      </w:pPr>
      <w:bookmarkStart w:id="526" w:name="_Toc144992521"/>
      <w:bookmarkStart w:id="527" w:name="_Toc167559955"/>
      <w:r w:rsidRPr="00C20D54">
        <w:rPr>
          <w:rStyle w:val="afffffff5"/>
          <w:rFonts w:cs="Arial"/>
          <w:i w:val="0"/>
          <w:color w:val="000000" w:themeColor="text1"/>
        </w:rPr>
        <w:t>Действия в случае несоблюдения условий выполнения технологического процесса, в том числе при длительных отказах технических средств</w:t>
      </w:r>
      <w:bookmarkEnd w:id="526"/>
      <w:bookmarkEnd w:id="527"/>
    </w:p>
    <w:p w14:paraId="723DE0A0" w14:textId="77777777" w:rsidR="00BA0147" w:rsidRPr="00C20D54" w:rsidRDefault="00BA0147" w:rsidP="00966C9D">
      <w:pPr>
        <w:pStyle w:val="3f0"/>
        <w:ind w:left="992" w:hanging="283"/>
        <w:rPr>
          <w:color w:val="000000" w:themeColor="text1"/>
        </w:rPr>
      </w:pPr>
      <w:bookmarkStart w:id="528" w:name="_Toc89031779"/>
      <w:bookmarkStart w:id="529" w:name="_Toc90573453"/>
      <w:bookmarkStart w:id="530" w:name="_Toc128489712"/>
      <w:bookmarkStart w:id="531" w:name="_Toc144992522"/>
      <w:bookmarkStart w:id="532" w:name="_Toc167559956"/>
      <w:r w:rsidRPr="00C20D54">
        <w:rPr>
          <w:color w:val="000000" w:themeColor="text1"/>
        </w:rPr>
        <w:t>Ошибка запуска</w:t>
      </w:r>
      <w:bookmarkEnd w:id="528"/>
      <w:bookmarkEnd w:id="529"/>
      <w:bookmarkEnd w:id="530"/>
      <w:bookmarkEnd w:id="531"/>
      <w:bookmarkEnd w:id="532"/>
    </w:p>
    <w:p w14:paraId="4ADF4E90" w14:textId="288EEF8C" w:rsidR="00BA0147" w:rsidRPr="00C20D54" w:rsidRDefault="00BA0147" w:rsidP="00966C9D">
      <w:pPr>
        <w:pStyle w:val="af2"/>
        <w:ind w:right="254"/>
        <w:rPr>
          <w:color w:val="000000" w:themeColor="text1"/>
        </w:rPr>
      </w:pPr>
      <w:r w:rsidRPr="00C20D54">
        <w:rPr>
          <w:color w:val="000000" w:themeColor="text1"/>
        </w:rPr>
        <w:t xml:space="preserve">Если для </w:t>
      </w:r>
      <w:r w:rsidR="000C138A">
        <w:rPr>
          <w:color w:val="000000" w:themeColor="text1"/>
        </w:rPr>
        <w:t>П</w:t>
      </w:r>
      <w:r w:rsidRPr="00C20D54">
        <w:rPr>
          <w:color w:val="000000" w:themeColor="text1"/>
        </w:rPr>
        <w:t xml:space="preserve">ользователя отсутствует возможность входа в </w:t>
      </w:r>
      <w:r w:rsidR="00051E6A" w:rsidRPr="00C20D54">
        <w:rPr>
          <w:color w:val="000000" w:themeColor="text1"/>
        </w:rPr>
        <w:t>Подсистему</w:t>
      </w:r>
      <w:r w:rsidRPr="00C20D54">
        <w:rPr>
          <w:color w:val="000000" w:themeColor="text1"/>
        </w:rPr>
        <w:t xml:space="preserve">, следует проверить доступ </w:t>
      </w:r>
      <w:r w:rsidR="002222B8">
        <w:rPr>
          <w:color w:val="000000" w:themeColor="text1"/>
        </w:rPr>
        <w:t xml:space="preserve">к </w:t>
      </w:r>
      <w:r w:rsidR="002222B8" w:rsidRPr="002222B8">
        <w:rPr>
          <w:color w:val="000000" w:themeColor="text1"/>
        </w:rPr>
        <w:t xml:space="preserve">информационно-телекоммуникационной сети «Интернет» </w:t>
      </w:r>
      <w:r w:rsidRPr="00C20D54">
        <w:rPr>
          <w:color w:val="000000" w:themeColor="text1"/>
        </w:rPr>
        <w:t>и наименование адреса в адресной строке веб-браузера.</w:t>
      </w:r>
    </w:p>
    <w:p w14:paraId="73D5CEA3" w14:textId="77777777" w:rsidR="00BA0147" w:rsidRPr="00C20D54" w:rsidRDefault="00BA0147" w:rsidP="00966C9D">
      <w:pPr>
        <w:pStyle w:val="3f0"/>
        <w:ind w:left="992" w:hanging="283"/>
        <w:rPr>
          <w:color w:val="000000" w:themeColor="text1"/>
        </w:rPr>
      </w:pPr>
      <w:bookmarkStart w:id="533" w:name="_Toc89031780"/>
      <w:bookmarkStart w:id="534" w:name="_Toc90573454"/>
      <w:bookmarkStart w:id="535" w:name="_Toc128489713"/>
      <w:bookmarkStart w:id="536" w:name="_Toc144992523"/>
      <w:bookmarkStart w:id="537" w:name="_Toc167559957"/>
      <w:r w:rsidRPr="00C20D54">
        <w:rPr>
          <w:color w:val="000000" w:themeColor="text1"/>
        </w:rPr>
        <w:t>Ошибка авторизации</w:t>
      </w:r>
      <w:bookmarkEnd w:id="533"/>
      <w:bookmarkEnd w:id="534"/>
      <w:bookmarkEnd w:id="535"/>
      <w:bookmarkEnd w:id="536"/>
      <w:bookmarkEnd w:id="537"/>
    </w:p>
    <w:p w14:paraId="6C654BBB" w14:textId="284935B9" w:rsidR="00BA0147" w:rsidRPr="00C20D54" w:rsidRDefault="00BA0147" w:rsidP="00966C9D">
      <w:pPr>
        <w:pStyle w:val="afffffff2"/>
        <w:ind w:right="254"/>
        <w:rPr>
          <w:color w:val="000000" w:themeColor="text1"/>
        </w:rPr>
      </w:pPr>
      <w:r w:rsidRPr="00C20D54">
        <w:rPr>
          <w:color w:val="000000" w:themeColor="text1"/>
        </w:rPr>
        <w:t xml:space="preserve">Если для </w:t>
      </w:r>
      <w:r w:rsidR="000C138A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ользователя отсутствует возможность успешного прохождения процедуры авторизации в Подсистеме, необходимо осуществить контроль ввода учетных данных:</w:t>
      </w:r>
    </w:p>
    <w:p w14:paraId="05174357" w14:textId="34C13E7C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 xml:space="preserve">имя </w:t>
      </w:r>
      <w:r w:rsidR="000C138A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ользователя;</w:t>
      </w:r>
    </w:p>
    <w:p w14:paraId="687F2490" w14:textId="77777777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пароль.</w:t>
      </w:r>
    </w:p>
    <w:p w14:paraId="70AA9ED9" w14:textId="77777777" w:rsidR="00BA0147" w:rsidRPr="00C20D54" w:rsidRDefault="00BA0147" w:rsidP="00966C9D">
      <w:pPr>
        <w:pStyle w:val="2d"/>
        <w:ind w:left="992" w:hanging="283"/>
        <w:rPr>
          <w:rStyle w:val="afffffff5"/>
          <w:rFonts w:cs="Arial"/>
          <w:i w:val="0"/>
          <w:color w:val="000000" w:themeColor="text1"/>
        </w:rPr>
      </w:pPr>
      <w:bookmarkStart w:id="538" w:name="_Toc144992524"/>
      <w:bookmarkStart w:id="539" w:name="_Toc167559958"/>
      <w:r w:rsidRPr="00C20D54">
        <w:rPr>
          <w:rStyle w:val="afffffff5"/>
          <w:rFonts w:cs="Arial"/>
          <w:i w:val="0"/>
          <w:color w:val="000000" w:themeColor="text1"/>
        </w:rPr>
        <w:t>Действия по восстановлению программ и/или данных при отказе носителей данных или обнаружении ошибок в данных</w:t>
      </w:r>
      <w:bookmarkEnd w:id="538"/>
      <w:bookmarkEnd w:id="539"/>
    </w:p>
    <w:p w14:paraId="48841BE4" w14:textId="0259BA93" w:rsidR="00BA0147" w:rsidRPr="00C20D54" w:rsidRDefault="00BA0147" w:rsidP="00966C9D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При ошибках, связанных с программным обеспечением и работой аппаратных средств </w:t>
      </w:r>
      <w:r w:rsidR="007E0B18" w:rsidRPr="00C20D54">
        <w:rPr>
          <w:color w:val="000000" w:themeColor="text1"/>
        </w:rPr>
        <w:t>Подсистемы</w:t>
      </w:r>
      <w:r w:rsidRPr="00C20D54">
        <w:rPr>
          <w:color w:val="000000" w:themeColor="text1"/>
        </w:rPr>
        <w:t xml:space="preserve">, восстановление работоспособности осуществляется </w:t>
      </w:r>
      <w:r w:rsidR="0006054F">
        <w:rPr>
          <w:color w:val="000000" w:themeColor="text1"/>
        </w:rPr>
        <w:t>П</w:t>
      </w:r>
      <w:r w:rsidRPr="00C20D54">
        <w:rPr>
          <w:color w:val="000000" w:themeColor="text1"/>
        </w:rPr>
        <w:t xml:space="preserve">ерсоналом </w:t>
      </w:r>
      <w:r w:rsidR="007E0B18" w:rsidRPr="00C20D54">
        <w:rPr>
          <w:color w:val="000000" w:themeColor="text1"/>
        </w:rPr>
        <w:t>Подсистемы</w:t>
      </w:r>
      <w:r w:rsidRPr="00C20D54">
        <w:rPr>
          <w:color w:val="000000" w:themeColor="text1"/>
        </w:rPr>
        <w:t>. Информацию о возникновении таких ошибок нужно направлять в СТП.</w:t>
      </w:r>
      <w:r w:rsidR="0006054F">
        <w:rPr>
          <w:color w:val="000000" w:themeColor="text1"/>
        </w:rPr>
        <w:t xml:space="preserve"> </w:t>
      </w:r>
      <w:r w:rsidR="0006054F" w:rsidRPr="00C20D54">
        <w:rPr>
          <w:color w:val="000000" w:themeColor="text1"/>
        </w:rPr>
        <w:t xml:space="preserve">Контактная информация СТП приведена в </w:t>
      </w:r>
      <w:r w:rsidR="0006054F">
        <w:rPr>
          <w:color w:val="000000" w:themeColor="text1"/>
        </w:rPr>
        <w:t>под</w:t>
      </w:r>
      <w:r w:rsidR="0006054F" w:rsidRPr="00C20D54">
        <w:rPr>
          <w:color w:val="000000" w:themeColor="text1"/>
        </w:rPr>
        <w:t>разделе</w:t>
      </w:r>
      <w:r w:rsidR="0006054F">
        <w:rPr>
          <w:color w:val="000000" w:themeColor="text1"/>
        </w:rPr>
        <w:t xml:space="preserve"> </w:t>
      </w:r>
      <w:r w:rsidR="0006054F">
        <w:rPr>
          <w:color w:val="000000" w:themeColor="text1"/>
        </w:rPr>
        <w:fldChar w:fldCharType="begin"/>
      </w:r>
      <w:r w:rsidR="0006054F">
        <w:rPr>
          <w:color w:val="000000" w:themeColor="text1"/>
        </w:rPr>
        <w:instrText xml:space="preserve"> REF _Ref161078783 \r \h </w:instrText>
      </w:r>
      <w:r w:rsidR="0006054F">
        <w:rPr>
          <w:color w:val="000000" w:themeColor="text1"/>
        </w:rPr>
      </w:r>
      <w:r w:rsidR="0006054F">
        <w:rPr>
          <w:color w:val="000000" w:themeColor="text1"/>
        </w:rPr>
        <w:fldChar w:fldCharType="separate"/>
      </w:r>
      <w:r w:rsidR="00565CC3">
        <w:rPr>
          <w:color w:val="000000" w:themeColor="text1"/>
        </w:rPr>
        <w:t>5.4</w:t>
      </w:r>
      <w:r w:rsidR="0006054F">
        <w:rPr>
          <w:color w:val="000000" w:themeColor="text1"/>
        </w:rPr>
        <w:fldChar w:fldCharType="end"/>
      </w:r>
      <w:r w:rsidR="0006054F">
        <w:rPr>
          <w:color w:val="000000" w:themeColor="text1"/>
        </w:rPr>
        <w:t xml:space="preserve"> настоящего руководства пользователя.</w:t>
      </w:r>
    </w:p>
    <w:p w14:paraId="0F2EE1C2" w14:textId="5F093B4E" w:rsidR="00BA0147" w:rsidRPr="00C20D54" w:rsidRDefault="00BA0147" w:rsidP="00966C9D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При неправильных действиях </w:t>
      </w:r>
      <w:r w:rsidR="0006054F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</w:t>
      </w:r>
      <w:r w:rsidR="000C138A">
        <w:rPr>
          <w:color w:val="000000" w:themeColor="text1"/>
        </w:rPr>
        <w:t>я</w:t>
      </w:r>
      <w:r w:rsidRPr="00C20D54">
        <w:rPr>
          <w:color w:val="000000" w:themeColor="text1"/>
        </w:rPr>
        <w:t xml:space="preserve"> (недопустимых форматах или значениях входных данных) </w:t>
      </w:r>
      <w:r w:rsidR="007E0B18" w:rsidRPr="00C20D54">
        <w:rPr>
          <w:color w:val="000000" w:themeColor="text1"/>
        </w:rPr>
        <w:t>Подсистема</w:t>
      </w:r>
      <w:r w:rsidRPr="00C20D54">
        <w:rPr>
          <w:color w:val="000000" w:themeColor="text1"/>
        </w:rPr>
        <w:t xml:space="preserve"> выдает </w:t>
      </w:r>
      <w:r w:rsidR="000C138A">
        <w:rPr>
          <w:color w:val="000000" w:themeColor="text1"/>
        </w:rPr>
        <w:t>П</w:t>
      </w:r>
      <w:r w:rsidRPr="00C20D54">
        <w:rPr>
          <w:color w:val="000000" w:themeColor="text1"/>
        </w:rPr>
        <w:t>ользователю соответствующие сообщения, затем возвращается в рабочее состояние, предшествовавшее недопустимой команде или некорректному вводу данных.</w:t>
      </w:r>
    </w:p>
    <w:p w14:paraId="1497807C" w14:textId="77777777" w:rsidR="00BA0147" w:rsidRPr="00C20D54" w:rsidRDefault="00BA0147" w:rsidP="00966C9D">
      <w:pPr>
        <w:pStyle w:val="2d"/>
        <w:ind w:left="992" w:hanging="283"/>
        <w:rPr>
          <w:rStyle w:val="afffffff5"/>
          <w:rFonts w:cs="Arial"/>
          <w:i w:val="0"/>
          <w:color w:val="000000" w:themeColor="text1"/>
        </w:rPr>
      </w:pPr>
      <w:bookmarkStart w:id="540" w:name="_Toc144992525"/>
      <w:bookmarkStart w:id="541" w:name="_Toc167559959"/>
      <w:r w:rsidRPr="00C20D54">
        <w:rPr>
          <w:rStyle w:val="afffffff5"/>
          <w:rFonts w:cs="Arial"/>
          <w:i w:val="0"/>
          <w:color w:val="000000" w:themeColor="text1"/>
        </w:rPr>
        <w:t>Действия в случаях обнаружения несанкционированного доступа к данным</w:t>
      </w:r>
      <w:bookmarkEnd w:id="540"/>
      <w:bookmarkEnd w:id="541"/>
    </w:p>
    <w:p w14:paraId="409F08A3" w14:textId="7B3E64A2" w:rsidR="0006054F" w:rsidRPr="00C20D54" w:rsidRDefault="00BA0147" w:rsidP="0006054F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 xml:space="preserve">В случае обнаружения несанкционированного доступа к данным необходимо незамедлительно сообщить об этом в СТП. </w:t>
      </w:r>
      <w:r w:rsidR="0006054F" w:rsidRPr="00C20D54">
        <w:rPr>
          <w:color w:val="000000" w:themeColor="text1"/>
        </w:rPr>
        <w:t xml:space="preserve">Контактная информация СТП приведена в </w:t>
      </w:r>
      <w:r w:rsidR="0006054F">
        <w:rPr>
          <w:color w:val="000000" w:themeColor="text1"/>
        </w:rPr>
        <w:t>под</w:t>
      </w:r>
      <w:r w:rsidR="0006054F" w:rsidRPr="00C20D54">
        <w:rPr>
          <w:color w:val="000000" w:themeColor="text1"/>
        </w:rPr>
        <w:t>разделе</w:t>
      </w:r>
      <w:r w:rsidR="0006054F">
        <w:rPr>
          <w:color w:val="000000" w:themeColor="text1"/>
        </w:rPr>
        <w:t xml:space="preserve"> </w:t>
      </w:r>
      <w:r w:rsidR="0006054F">
        <w:rPr>
          <w:color w:val="000000" w:themeColor="text1"/>
        </w:rPr>
        <w:fldChar w:fldCharType="begin"/>
      </w:r>
      <w:r w:rsidR="0006054F">
        <w:rPr>
          <w:color w:val="000000" w:themeColor="text1"/>
        </w:rPr>
        <w:instrText xml:space="preserve"> REF _Ref161078783 \r \h </w:instrText>
      </w:r>
      <w:r w:rsidR="0006054F">
        <w:rPr>
          <w:color w:val="000000" w:themeColor="text1"/>
        </w:rPr>
      </w:r>
      <w:r w:rsidR="0006054F">
        <w:rPr>
          <w:color w:val="000000" w:themeColor="text1"/>
        </w:rPr>
        <w:fldChar w:fldCharType="separate"/>
      </w:r>
      <w:r w:rsidR="00565CC3">
        <w:rPr>
          <w:color w:val="000000" w:themeColor="text1"/>
        </w:rPr>
        <w:t>5.4</w:t>
      </w:r>
      <w:r w:rsidR="0006054F">
        <w:rPr>
          <w:color w:val="000000" w:themeColor="text1"/>
        </w:rPr>
        <w:fldChar w:fldCharType="end"/>
      </w:r>
      <w:r w:rsidR="0006054F">
        <w:rPr>
          <w:color w:val="000000" w:themeColor="text1"/>
        </w:rPr>
        <w:t xml:space="preserve"> настоящего руководства пользователя.</w:t>
      </w:r>
    </w:p>
    <w:p w14:paraId="437AA0B9" w14:textId="77777777" w:rsidR="00BA0147" w:rsidRPr="00C20D54" w:rsidRDefault="00BA0147" w:rsidP="00966C9D">
      <w:pPr>
        <w:pStyle w:val="2d"/>
        <w:ind w:left="992" w:hanging="283"/>
        <w:rPr>
          <w:rStyle w:val="afffffff5"/>
          <w:rFonts w:cs="Arial"/>
          <w:i w:val="0"/>
          <w:color w:val="000000" w:themeColor="text1"/>
        </w:rPr>
      </w:pPr>
      <w:bookmarkStart w:id="542" w:name="_Toc144992526"/>
      <w:bookmarkStart w:id="543" w:name="_Ref161078783"/>
      <w:bookmarkStart w:id="544" w:name="_Toc167559960"/>
      <w:r w:rsidRPr="00C20D54">
        <w:rPr>
          <w:rStyle w:val="afffffff5"/>
          <w:rFonts w:cs="Arial"/>
          <w:i w:val="0"/>
          <w:color w:val="000000" w:themeColor="text1"/>
        </w:rPr>
        <w:t>Действия в других аварийных ситуациях</w:t>
      </w:r>
      <w:bookmarkEnd w:id="542"/>
      <w:bookmarkEnd w:id="543"/>
      <w:bookmarkEnd w:id="544"/>
    </w:p>
    <w:p w14:paraId="2CC1ECF6" w14:textId="771F016F" w:rsidR="00BA0147" w:rsidRPr="00C20D54" w:rsidRDefault="00BA0147" w:rsidP="00966C9D">
      <w:pPr>
        <w:pStyle w:val="af2"/>
        <w:rPr>
          <w:color w:val="000000" w:themeColor="text1"/>
        </w:rPr>
      </w:pPr>
      <w:r w:rsidRPr="00C20D54">
        <w:rPr>
          <w:color w:val="000000" w:themeColor="text1"/>
        </w:rPr>
        <w:t>В других аварийных</w:t>
      </w:r>
      <w:r w:rsidRPr="00C20D54">
        <w:rPr>
          <w:color w:val="000000" w:themeColor="text1"/>
          <w:sz w:val="27"/>
          <w:szCs w:val="27"/>
        </w:rPr>
        <w:t xml:space="preserve"> </w:t>
      </w:r>
      <w:r w:rsidRPr="00C20D54">
        <w:rPr>
          <w:color w:val="000000" w:themeColor="text1"/>
        </w:rPr>
        <w:t xml:space="preserve">ситуациях, связанных с </w:t>
      </w:r>
      <w:r w:rsidR="00051E6A" w:rsidRPr="00C20D54">
        <w:rPr>
          <w:rFonts w:eastAsia="Times New Roman"/>
          <w:color w:val="000000" w:themeColor="text1"/>
          <w:lang w:eastAsia="ru-RU"/>
          <w14:ligatures w14:val="none"/>
        </w:rPr>
        <w:t>Подсистемой</w:t>
      </w:r>
      <w:r w:rsidRPr="00C20D54">
        <w:rPr>
          <w:rFonts w:eastAsia="Times New Roman"/>
          <w:color w:val="000000" w:themeColor="text1"/>
          <w:lang w:eastAsia="ru-RU"/>
          <w14:ligatures w14:val="none"/>
        </w:rPr>
        <w:t>, необходимо</w:t>
      </w:r>
      <w:r w:rsidRPr="00C20D54">
        <w:rPr>
          <w:color w:val="000000" w:themeColor="text1"/>
        </w:rPr>
        <w:t xml:space="preserve"> обратиться в СТП. Контактная информация СТП приведена ниже:</w:t>
      </w:r>
    </w:p>
    <w:tbl>
      <w:tblPr>
        <w:tblStyle w:val="af6"/>
        <w:tblW w:w="5000" w:type="pct"/>
        <w:tblLook w:val="04A0" w:firstRow="1" w:lastRow="0" w:firstColumn="1" w:lastColumn="0" w:noHBand="0" w:noVBand="1"/>
      </w:tblPr>
      <w:tblGrid>
        <w:gridCol w:w="3111"/>
        <w:gridCol w:w="6233"/>
      </w:tblGrid>
      <w:tr w:rsidR="00BA0147" w:rsidRPr="00C20D54" w14:paraId="3F5723B6" w14:textId="77777777" w:rsidTr="00BA7B4B">
        <w:tc>
          <w:tcPr>
            <w:tcW w:w="3114" w:type="dxa"/>
          </w:tcPr>
          <w:p w14:paraId="26AC608D" w14:textId="77777777" w:rsidR="00BA0147" w:rsidRPr="00C20D54" w:rsidRDefault="00BA0147" w:rsidP="00966C9D">
            <w:pPr>
              <w:pStyle w:val="afffffffff"/>
              <w:rPr>
                <w:color w:val="000000" w:themeColor="text1"/>
              </w:rPr>
            </w:pPr>
            <w:r w:rsidRPr="00C20D54">
              <w:rPr>
                <w:color w:val="000000" w:themeColor="text1"/>
              </w:rPr>
              <w:t>Телефон СТП</w:t>
            </w:r>
          </w:p>
        </w:tc>
        <w:tc>
          <w:tcPr>
            <w:tcW w:w="6237" w:type="dxa"/>
          </w:tcPr>
          <w:p w14:paraId="3E00CA21" w14:textId="77777777" w:rsidR="00BA0147" w:rsidRPr="00C20D54" w:rsidRDefault="00BA0147" w:rsidP="00966C9D">
            <w:pPr>
              <w:pStyle w:val="afffffffff"/>
              <w:rPr>
                <w:color w:val="000000" w:themeColor="text1"/>
              </w:rPr>
            </w:pPr>
            <w:r w:rsidRPr="00C20D54">
              <w:rPr>
                <w:color w:val="000000" w:themeColor="text1"/>
              </w:rPr>
              <w:t>8-800-301-15-59</w:t>
            </w:r>
          </w:p>
        </w:tc>
      </w:tr>
      <w:tr w:rsidR="00BA0147" w:rsidRPr="00C20D54" w14:paraId="272C755E" w14:textId="77777777" w:rsidTr="00BA7B4B">
        <w:tc>
          <w:tcPr>
            <w:tcW w:w="3114" w:type="dxa"/>
          </w:tcPr>
          <w:p w14:paraId="0D01E126" w14:textId="77777777" w:rsidR="00BA0147" w:rsidRPr="00C20D54" w:rsidRDefault="00BA0147" w:rsidP="00966C9D">
            <w:pPr>
              <w:pStyle w:val="afffffffff"/>
              <w:rPr>
                <w:color w:val="000000" w:themeColor="text1"/>
              </w:rPr>
            </w:pPr>
            <w:r w:rsidRPr="00C20D54">
              <w:rPr>
                <w:color w:val="000000" w:themeColor="text1"/>
              </w:rPr>
              <w:t>Адрес электронной почты</w:t>
            </w:r>
          </w:p>
        </w:tc>
        <w:tc>
          <w:tcPr>
            <w:tcW w:w="6237" w:type="dxa"/>
          </w:tcPr>
          <w:p w14:paraId="1C273517" w14:textId="23A798E2" w:rsidR="00BA0147" w:rsidRPr="009B4AA6" w:rsidRDefault="00000000" w:rsidP="00966C9D">
            <w:pPr>
              <w:pStyle w:val="afffffffff"/>
              <w:rPr>
                <w:color w:val="000000" w:themeColor="text1"/>
              </w:rPr>
            </w:pPr>
            <w:hyperlink r:id="rId136" w:history="1">
              <w:r w:rsidR="00BA0147" w:rsidRPr="009B4AA6">
                <w:rPr>
                  <w:rStyle w:val="afe"/>
                  <w:color w:val="000000" w:themeColor="text1"/>
                  <w:u w:val="none"/>
                </w:rPr>
                <w:t>egisz@stp-egisz.ru</w:t>
              </w:r>
            </w:hyperlink>
          </w:p>
        </w:tc>
      </w:tr>
      <w:tr w:rsidR="00BA0147" w:rsidRPr="00C20D54" w14:paraId="07C56D2D" w14:textId="77777777" w:rsidTr="00BA7B4B">
        <w:tc>
          <w:tcPr>
            <w:tcW w:w="3114" w:type="dxa"/>
          </w:tcPr>
          <w:p w14:paraId="6F9F71F5" w14:textId="77777777" w:rsidR="00BA0147" w:rsidRPr="00C20D54" w:rsidRDefault="00BA0147" w:rsidP="00966C9D">
            <w:pPr>
              <w:pStyle w:val="afffffffff"/>
              <w:rPr>
                <w:color w:val="000000" w:themeColor="text1"/>
              </w:rPr>
            </w:pPr>
            <w:r w:rsidRPr="00C20D54">
              <w:rPr>
                <w:color w:val="000000" w:themeColor="text1"/>
              </w:rPr>
              <w:t>Официальный сайт</w:t>
            </w:r>
          </w:p>
        </w:tc>
        <w:tc>
          <w:tcPr>
            <w:tcW w:w="6237" w:type="dxa"/>
          </w:tcPr>
          <w:p w14:paraId="52E3C9E6" w14:textId="6FA0DDA8" w:rsidR="00BA0147" w:rsidRPr="009B4AA6" w:rsidRDefault="00000000" w:rsidP="00966C9D">
            <w:pPr>
              <w:pStyle w:val="afffffffff"/>
              <w:rPr>
                <w:color w:val="000000" w:themeColor="text1"/>
              </w:rPr>
            </w:pPr>
            <w:hyperlink r:id="rId137" w:history="1">
              <w:r w:rsidR="00BA0147" w:rsidRPr="009B4AA6">
                <w:rPr>
                  <w:rStyle w:val="afe"/>
                  <w:color w:val="000000" w:themeColor="text1"/>
                  <w:u w:val="none"/>
                </w:rPr>
                <w:t>https://support.egisz.rosminzdrav.ru</w:t>
              </w:r>
            </w:hyperlink>
          </w:p>
        </w:tc>
      </w:tr>
    </w:tbl>
    <w:p w14:paraId="3BFA0B0C" w14:textId="57A53CE5" w:rsidR="00BA0147" w:rsidRPr="00C20D54" w:rsidRDefault="00BA0147" w:rsidP="00966C9D">
      <w:pPr>
        <w:pStyle w:val="afffffff2"/>
        <w:spacing w:before="120"/>
        <w:rPr>
          <w:color w:val="000000" w:themeColor="text1"/>
        </w:rPr>
      </w:pPr>
      <w:r w:rsidRPr="00C20D54">
        <w:rPr>
          <w:color w:val="000000" w:themeColor="text1"/>
        </w:rPr>
        <w:t xml:space="preserve">При обращении в СТП </w:t>
      </w:r>
      <w:r w:rsidR="00464ED0">
        <w:rPr>
          <w:color w:val="000000" w:themeColor="text1"/>
        </w:rPr>
        <w:t>П</w:t>
      </w:r>
      <w:r w:rsidR="00B55787" w:rsidRPr="00C20D54">
        <w:t xml:space="preserve">ользователь </w:t>
      </w:r>
      <w:r w:rsidR="00B55787">
        <w:t xml:space="preserve">Подсистемы </w:t>
      </w:r>
      <w:r w:rsidRPr="00C20D54">
        <w:rPr>
          <w:color w:val="000000" w:themeColor="text1"/>
        </w:rPr>
        <w:t>должен сообщить следующие сведения:</w:t>
      </w:r>
    </w:p>
    <w:p w14:paraId="0286B1F1" w14:textId="4C7A6F59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 xml:space="preserve">название </w:t>
      </w:r>
      <w:r w:rsidR="007E0B18" w:rsidRPr="00C20D54">
        <w:rPr>
          <w:color w:val="000000" w:themeColor="text1"/>
        </w:rPr>
        <w:t>Подсистемы</w:t>
      </w:r>
      <w:r w:rsidRPr="00C20D54">
        <w:rPr>
          <w:color w:val="000000" w:themeColor="text1"/>
        </w:rPr>
        <w:t>, в отношении которой происходит обращение в СТП</w:t>
      </w:r>
      <w:r w:rsidR="00B42280">
        <w:rPr>
          <w:color w:val="000000" w:themeColor="text1"/>
        </w:rPr>
        <w:t xml:space="preserve"> (ФРМР)</w:t>
      </w:r>
      <w:r w:rsidRPr="00C20D54">
        <w:rPr>
          <w:color w:val="000000" w:themeColor="text1"/>
        </w:rPr>
        <w:t>;</w:t>
      </w:r>
    </w:p>
    <w:p w14:paraId="04651138" w14:textId="5D394733" w:rsidR="00BA0147" w:rsidRPr="00C20D54" w:rsidRDefault="0052694C" w:rsidP="00966C9D">
      <w:pPr>
        <w:pStyle w:val="17"/>
        <w:rPr>
          <w:color w:val="000000" w:themeColor="text1"/>
        </w:rPr>
      </w:pPr>
      <w:r>
        <w:rPr>
          <w:color w:val="000000" w:themeColor="text1"/>
        </w:rPr>
        <w:t>ф</w:t>
      </w:r>
      <w:r w:rsidR="00BA0147" w:rsidRPr="00C20D54">
        <w:rPr>
          <w:color w:val="000000" w:themeColor="text1"/>
        </w:rPr>
        <w:t xml:space="preserve">амилия, </w:t>
      </w:r>
      <w:r>
        <w:rPr>
          <w:color w:val="000000" w:themeColor="text1"/>
        </w:rPr>
        <w:t>и</w:t>
      </w:r>
      <w:r w:rsidR="00BA0147" w:rsidRPr="00C20D54">
        <w:rPr>
          <w:color w:val="000000" w:themeColor="text1"/>
        </w:rPr>
        <w:t xml:space="preserve">мя, </w:t>
      </w:r>
      <w:r>
        <w:rPr>
          <w:color w:val="000000" w:themeColor="text1"/>
        </w:rPr>
        <w:t>о</w:t>
      </w:r>
      <w:r w:rsidR="00BA0147" w:rsidRPr="00C20D54">
        <w:rPr>
          <w:color w:val="000000" w:themeColor="text1"/>
        </w:rPr>
        <w:t>тчество;</w:t>
      </w:r>
    </w:p>
    <w:p w14:paraId="34523A55" w14:textId="280355CC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 xml:space="preserve">субъект </w:t>
      </w:r>
      <w:r w:rsidR="00646423" w:rsidRPr="00C20D54">
        <w:t>Российской Федерации</w:t>
      </w:r>
      <w:r w:rsidRPr="00C20D54">
        <w:rPr>
          <w:color w:val="000000" w:themeColor="text1"/>
        </w:rPr>
        <w:t>;</w:t>
      </w:r>
    </w:p>
    <w:p w14:paraId="5194A70F" w14:textId="77777777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организация;</w:t>
      </w:r>
    </w:p>
    <w:p w14:paraId="4ED9D363" w14:textId="77777777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контактный телефон;</w:t>
      </w:r>
    </w:p>
    <w:p w14:paraId="158F5289" w14:textId="77777777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адрес электронной почты (при наличии);</w:t>
      </w:r>
    </w:p>
    <w:p w14:paraId="365E15E1" w14:textId="77777777" w:rsidR="00BA0147" w:rsidRPr="00C20D54" w:rsidRDefault="00BA0147" w:rsidP="00966C9D">
      <w:pPr>
        <w:pStyle w:val="17"/>
        <w:rPr>
          <w:color w:val="000000" w:themeColor="text1"/>
        </w:rPr>
      </w:pPr>
      <w:r w:rsidRPr="00C20D54">
        <w:rPr>
          <w:color w:val="000000" w:themeColor="text1"/>
        </w:rPr>
        <w:t>вопрос/предложение/замечание/сообщение об ошибке.</w:t>
      </w:r>
    </w:p>
    <w:p w14:paraId="1EB0B42D" w14:textId="77777777" w:rsidR="00BA0147" w:rsidRPr="00C20D54" w:rsidRDefault="00BA0147" w:rsidP="00966C9D">
      <w:pPr>
        <w:pStyle w:val="1f0"/>
        <w:rPr>
          <w:color w:val="000000" w:themeColor="text1"/>
        </w:rPr>
      </w:pPr>
      <w:bookmarkStart w:id="545" w:name="_Toc144992527"/>
      <w:bookmarkStart w:id="546" w:name="_Toc167559961"/>
      <w:r w:rsidRPr="00C20D54">
        <w:rPr>
          <w:color w:val="000000" w:themeColor="text1"/>
        </w:rPr>
        <w:t>Рекомендации по освоению</w:t>
      </w:r>
      <w:bookmarkEnd w:id="545"/>
      <w:bookmarkEnd w:id="546"/>
    </w:p>
    <w:p w14:paraId="5B192CBF" w14:textId="0DC9A78F" w:rsidR="00E937FC" w:rsidRPr="00114018" w:rsidRDefault="00E937FC" w:rsidP="00114018">
      <w:pPr>
        <w:pStyle w:val="af2"/>
      </w:pPr>
      <w:bookmarkStart w:id="547" w:name="_Hlk160529058"/>
      <w:bookmarkEnd w:id="305"/>
      <w:bookmarkEnd w:id="520"/>
      <w:r w:rsidRPr="00114018">
        <w:t xml:space="preserve">Рекомендуется ознакомиться с настоящим </w:t>
      </w:r>
      <w:r w:rsidR="009D7A52" w:rsidRPr="00114018">
        <w:t>р</w:t>
      </w:r>
      <w:r w:rsidRPr="00114018">
        <w:t>уководством пользователя и при возникновении вопросов по работе с Подсистемой обращаться в СТП.</w:t>
      </w:r>
    </w:p>
    <w:bookmarkEnd w:id="547"/>
    <w:p w14:paraId="0634A077" w14:textId="486ED919" w:rsidR="00114018" w:rsidRPr="00114018" w:rsidRDefault="00114018" w:rsidP="00114018">
      <w:pPr>
        <w:pStyle w:val="af2"/>
        <w:sectPr w:rsidR="00114018" w:rsidRPr="00114018" w:rsidSect="004E021D">
          <w:footerReference w:type="default" r:id="rId138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 w:rsidRPr="00114018">
        <w:t xml:space="preserve">В качестве контрольных примеров рекомендуется выполнить операции, описание которых приведено в разделе 4 настоящего </w:t>
      </w:r>
      <w:r>
        <w:t>р</w:t>
      </w:r>
      <w:r w:rsidRPr="00114018">
        <w:t>уководства пользователя.</w:t>
      </w:r>
    </w:p>
    <w:p w14:paraId="181F5F01" w14:textId="608AE9BB" w:rsidR="004D1D0A" w:rsidRPr="00D34747" w:rsidRDefault="004D1D0A" w:rsidP="004D1D0A">
      <w:pPr>
        <w:pStyle w:val="1c"/>
        <w:keepNext w:val="0"/>
        <w:keepLines w:val="0"/>
        <w:widowControl w:val="0"/>
      </w:pPr>
      <w:bookmarkStart w:id="548" w:name="_Toc111828901"/>
      <w:bookmarkStart w:id="549" w:name="_Toc139035407"/>
      <w:bookmarkStart w:id="550" w:name="_Ref147840963"/>
      <w:bookmarkStart w:id="551" w:name="_Ref147947506"/>
      <w:bookmarkStart w:id="552" w:name="_Ref147947768"/>
      <w:bookmarkStart w:id="553" w:name="_Toc148459480"/>
      <w:bookmarkStart w:id="554" w:name="_Toc167559962"/>
      <w:bookmarkStart w:id="555" w:name="_Hlk111826384"/>
      <w:bookmarkStart w:id="556" w:name="_Ref514167333"/>
      <w:bookmarkStart w:id="557" w:name="_Ref514167607"/>
      <w:r w:rsidRPr="00D34747">
        <w:t xml:space="preserve">Форма </w:t>
      </w:r>
      <w:r w:rsidRPr="00E003B6">
        <w:t>заявки в СТП на предоставление</w:t>
      </w:r>
      <w:r w:rsidR="00693AA0" w:rsidRPr="00D33C8B">
        <w:t xml:space="preserve"> доступа </w:t>
      </w:r>
      <w:r w:rsidR="00693AA0" w:rsidRPr="00D33C8B">
        <w:rPr>
          <w:b w:val="0"/>
          <w:bCs/>
        </w:rPr>
        <w:t>к ФРМР</w:t>
      </w:r>
      <w:bookmarkEnd w:id="548"/>
      <w:bookmarkEnd w:id="549"/>
      <w:bookmarkEnd w:id="550"/>
      <w:bookmarkEnd w:id="551"/>
      <w:bookmarkEnd w:id="552"/>
      <w:bookmarkEnd w:id="553"/>
      <w:bookmarkEnd w:id="554"/>
    </w:p>
    <w:bookmarkEnd w:id="555"/>
    <w:p w14:paraId="53B5600D" w14:textId="4DEE7EC1" w:rsidR="004D1D0A" w:rsidRDefault="004D1D0A" w:rsidP="004D1D0A">
      <w:pPr>
        <w:pStyle w:val="affffffff7"/>
        <w:rPr>
          <w:rStyle w:val="affffc"/>
        </w:rPr>
      </w:pPr>
      <w:r w:rsidRPr="007D14D7">
        <w:rPr>
          <w:rStyle w:val="affffc"/>
        </w:rPr>
        <w:t xml:space="preserve">Заявка на </w:t>
      </w:r>
      <w:r w:rsidRPr="0012237F">
        <w:rPr>
          <w:rStyle w:val="affffc"/>
        </w:rPr>
        <w:t xml:space="preserve">предоставление доступа к Федеральному реГИСТРУ </w:t>
      </w:r>
      <w:r w:rsidRPr="0012237F">
        <w:rPr>
          <w:rStyle w:val="affffc"/>
        </w:rPr>
        <w:br/>
        <w:t>медицински</w:t>
      </w:r>
      <w:r w:rsidRPr="007D14D7">
        <w:rPr>
          <w:rStyle w:val="affffc"/>
        </w:rPr>
        <w:t xml:space="preserve">х и фармацевтических </w:t>
      </w:r>
      <w:r>
        <w:rPr>
          <w:rStyle w:val="affffc"/>
        </w:rPr>
        <w:t>РАБОТНИКОВ</w:t>
      </w:r>
    </w:p>
    <w:p w14:paraId="7032AA50" w14:textId="760799FF" w:rsidR="004D1D0A" w:rsidRPr="00B0625C" w:rsidRDefault="004D1D0A" w:rsidP="0012237F">
      <w:pPr>
        <w:pStyle w:val="afffffff9"/>
      </w:pPr>
      <w:r w:rsidRPr="00B0625C">
        <w:t xml:space="preserve">Прошу предоставить пользователю(-ям) права роли </w:t>
      </w:r>
      <w:r w:rsidRPr="00B0625C">
        <w:rPr>
          <w:i/>
        </w:rPr>
        <w:t xml:space="preserve">{Наименование роли} </w:t>
      </w:r>
      <w:r w:rsidRPr="00B0625C">
        <w:t xml:space="preserve">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 Федерального ре</w:t>
      </w:r>
      <w:r>
        <w:t xml:space="preserve">гистра </w:t>
      </w:r>
      <w:r w:rsidRPr="00B0625C">
        <w:t xml:space="preserve">медицинских </w:t>
      </w:r>
      <w:r>
        <w:t>и фармацевтических работников</w:t>
      </w:r>
      <w:r w:rsidRPr="00B0625C">
        <w:t xml:space="preserve"> ЕГИСЗ. Сведения о пользователе(-ях) приведены в таблице</w:t>
      </w:r>
      <w:r>
        <w:t xml:space="preserve"> ниже</w:t>
      </w:r>
      <w:r w:rsidRPr="00B0625C">
        <w:t xml:space="preserve">. </w:t>
      </w:r>
    </w:p>
    <w:p w14:paraId="62BCA5DD" w14:textId="31667360" w:rsidR="004D1D0A" w:rsidRPr="00A25EDD" w:rsidRDefault="004D1D0A" w:rsidP="00B504E6">
      <w:pPr>
        <w:pStyle w:val="afffffffff4"/>
      </w:pPr>
      <w:r w:rsidRPr="00A25EDD">
        <w:t>Таблица</w:t>
      </w:r>
      <w:r w:rsidR="00A25EDD">
        <w:t xml:space="preserve"> </w:t>
      </w:r>
      <w:fldSimple w:instr=" STYLEREF \s &quot;Заголовок 1 Приложение&quot;  \* MERGEFORMAT ">
        <w:r w:rsidR="00565CC3">
          <w:rPr>
            <w:noProof/>
          </w:rPr>
          <w:t>А</w:t>
        </w:r>
      </w:fldSimple>
      <w:r w:rsidR="00A25EDD">
        <w:t>.</w:t>
      </w:r>
      <w:fldSimple w:instr=" SEQ Таблица \* ARABIC \r 1 \* MERGEFORMAT ">
        <w:r w:rsidR="00565CC3">
          <w:rPr>
            <w:noProof/>
          </w:rPr>
          <w:t>1</w:t>
        </w:r>
      </w:fldSimple>
      <w:r w:rsidR="00A25EDD">
        <w:t xml:space="preserve"> </w:t>
      </w:r>
      <w:r w:rsidRPr="00A25EDD">
        <w:t>– Сведения о пользователе(-ях)</w:t>
      </w:r>
    </w:p>
    <w:tbl>
      <w:tblPr>
        <w:tblStyle w:val="af6"/>
        <w:tblW w:w="5000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4"/>
        <w:gridCol w:w="996"/>
        <w:gridCol w:w="1075"/>
        <w:gridCol w:w="760"/>
        <w:gridCol w:w="1072"/>
        <w:gridCol w:w="1369"/>
        <w:gridCol w:w="1252"/>
        <w:gridCol w:w="1558"/>
        <w:gridCol w:w="1561"/>
        <w:gridCol w:w="4353"/>
      </w:tblGrid>
      <w:tr w:rsidR="004D1D0A" w:rsidRPr="00646423" w14:paraId="1227CC32" w14:textId="77777777" w:rsidTr="00646423">
        <w:trPr>
          <w:trHeight w:val="1023"/>
        </w:trPr>
        <w:tc>
          <w:tcPr>
            <w:tcW w:w="194" w:type="pct"/>
            <w:vAlign w:val="center"/>
          </w:tcPr>
          <w:p w14:paraId="7A33F137" w14:textId="01D88180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№</w:t>
            </w:r>
          </w:p>
        </w:tc>
        <w:tc>
          <w:tcPr>
            <w:tcW w:w="342" w:type="pct"/>
            <w:vAlign w:val="center"/>
          </w:tcPr>
          <w:p w14:paraId="35B9B455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СНИЛС</w:t>
            </w:r>
            <w:r w:rsidRPr="00646423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369" w:type="pct"/>
            <w:vAlign w:val="center"/>
          </w:tcPr>
          <w:p w14:paraId="3047E357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Фамилия</w:t>
            </w:r>
          </w:p>
        </w:tc>
        <w:tc>
          <w:tcPr>
            <w:tcW w:w="261" w:type="pct"/>
            <w:vAlign w:val="center"/>
          </w:tcPr>
          <w:p w14:paraId="50E95EDD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Имя</w:t>
            </w:r>
          </w:p>
        </w:tc>
        <w:tc>
          <w:tcPr>
            <w:tcW w:w="368" w:type="pct"/>
            <w:vAlign w:val="center"/>
          </w:tcPr>
          <w:p w14:paraId="23E93175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Отчество</w:t>
            </w:r>
          </w:p>
        </w:tc>
        <w:tc>
          <w:tcPr>
            <w:tcW w:w="470" w:type="pct"/>
            <w:vAlign w:val="center"/>
          </w:tcPr>
          <w:p w14:paraId="441B21EE" w14:textId="554E874C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Адрес электронной почты</w:t>
            </w:r>
            <w:r w:rsidRPr="00646423">
              <w:rPr>
                <w:rStyle w:val="afffc"/>
                <w:sz w:val="20"/>
                <w:szCs w:val="20"/>
              </w:rPr>
              <w:footnoteReference w:id="1"/>
            </w:r>
          </w:p>
        </w:tc>
        <w:tc>
          <w:tcPr>
            <w:tcW w:w="430" w:type="pct"/>
            <w:vAlign w:val="center"/>
          </w:tcPr>
          <w:p w14:paraId="5FF18BCA" w14:textId="21B7568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 xml:space="preserve">Субъект </w:t>
            </w:r>
            <w:r w:rsidR="00646423" w:rsidRPr="00646423">
              <w:rPr>
                <w:sz w:val="20"/>
                <w:szCs w:val="20"/>
              </w:rPr>
              <w:t>Российской Федерации</w:t>
            </w:r>
          </w:p>
        </w:tc>
        <w:tc>
          <w:tcPr>
            <w:tcW w:w="535" w:type="pct"/>
            <w:vAlign w:val="center"/>
          </w:tcPr>
          <w:p w14:paraId="508CA68A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 xml:space="preserve">Полное наименование организации </w:t>
            </w:r>
          </w:p>
        </w:tc>
        <w:tc>
          <w:tcPr>
            <w:tcW w:w="536" w:type="pct"/>
            <w:vAlign w:val="center"/>
          </w:tcPr>
          <w:p w14:paraId="3EDDD406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  <w:lang w:val="en-US"/>
              </w:rPr>
            </w:pPr>
            <w:r w:rsidRPr="00646423">
              <w:rPr>
                <w:sz w:val="20"/>
                <w:szCs w:val="20"/>
                <w:lang w:val="en-US"/>
              </w:rPr>
              <w:t>OID</w:t>
            </w:r>
          </w:p>
          <w:p w14:paraId="5F1BC67D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sz w:val="20"/>
                <w:szCs w:val="20"/>
              </w:rPr>
              <w:t>организации</w:t>
            </w:r>
            <w:r w:rsidRPr="00646423">
              <w:rPr>
                <w:rStyle w:val="afffc"/>
                <w:sz w:val="20"/>
                <w:szCs w:val="20"/>
              </w:rPr>
              <w:footnoteReference w:id="2"/>
            </w:r>
          </w:p>
        </w:tc>
        <w:tc>
          <w:tcPr>
            <w:tcW w:w="1495" w:type="pct"/>
            <w:vAlign w:val="center"/>
          </w:tcPr>
          <w:p w14:paraId="479AA138" w14:textId="77777777" w:rsidR="004D1D0A" w:rsidRPr="00646423" w:rsidRDefault="004D1D0A" w:rsidP="009639F8">
            <w:pPr>
              <w:pStyle w:val="affff1"/>
              <w:ind w:left="57"/>
              <w:rPr>
                <w:sz w:val="20"/>
                <w:szCs w:val="20"/>
              </w:rPr>
            </w:pPr>
            <w:r w:rsidRPr="00646423">
              <w:rPr>
                <w:bCs/>
                <w:color w:val="000000"/>
                <w:sz w:val="20"/>
                <w:szCs w:val="20"/>
              </w:rPr>
              <w:t>Наименование роли, которую необходимо присвоить</w:t>
            </w:r>
            <w:r w:rsidRPr="00646423">
              <w:rPr>
                <w:rStyle w:val="afffc"/>
                <w:bCs/>
                <w:color w:val="000000"/>
                <w:sz w:val="20"/>
                <w:szCs w:val="20"/>
              </w:rPr>
              <w:footnoteReference w:id="3"/>
            </w:r>
          </w:p>
        </w:tc>
      </w:tr>
      <w:tr w:rsidR="004D1D0A" w:rsidRPr="00EB5CC9" w14:paraId="4F90492A" w14:textId="77777777" w:rsidTr="00646423">
        <w:trPr>
          <w:trHeight w:val="312"/>
        </w:trPr>
        <w:tc>
          <w:tcPr>
            <w:tcW w:w="194" w:type="pct"/>
            <w:vAlign w:val="center"/>
          </w:tcPr>
          <w:p w14:paraId="1BD14E64" w14:textId="69ECB815" w:rsidR="004D1D0A" w:rsidRPr="00EB5CC9" w:rsidRDefault="004D1D0A" w:rsidP="00B77B53">
            <w:pPr>
              <w:pStyle w:val="1"/>
              <w:numPr>
                <w:ilvl w:val="0"/>
                <w:numId w:val="165"/>
              </w:numPr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47B91CF5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2398B98C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351301D5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353A1748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109BE2E6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475C5ECE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3DADE917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53D3F28B" w14:textId="77777777" w:rsidR="004D1D0A" w:rsidRPr="00EB5CC9" w:rsidRDefault="004D1D0A" w:rsidP="009639F8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sdt>
          <w:sdtPr>
            <w:id w:val="1739434279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Content>
            <w:tc>
              <w:tcPr>
                <w:tcW w:w="1495" w:type="pct"/>
                <w:vAlign w:val="center"/>
              </w:tcPr>
              <w:p w14:paraId="050C9A83" w14:textId="77777777" w:rsidR="004D1D0A" w:rsidRPr="00EB5CC9" w:rsidRDefault="004D1D0A" w:rsidP="00EB5CC9">
                <w:pPr>
                  <w:pStyle w:val="afffffffff"/>
                </w:pPr>
                <w:r w:rsidRPr="00EB5CC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EB5CC9" w:rsidRPr="00EB5CC9" w14:paraId="2DD6C53A" w14:textId="77777777" w:rsidTr="00646423">
        <w:trPr>
          <w:trHeight w:val="312"/>
        </w:trPr>
        <w:tc>
          <w:tcPr>
            <w:tcW w:w="194" w:type="pct"/>
            <w:vAlign w:val="center"/>
          </w:tcPr>
          <w:p w14:paraId="6D53A539" w14:textId="5113EC20" w:rsidR="00EB5CC9" w:rsidRPr="00EB5CC9" w:rsidRDefault="00EB5CC9" w:rsidP="00EB5CC9">
            <w:pPr>
              <w:pStyle w:val="1"/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3CF67B29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56DFACAF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5DF098C7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7221F703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1C0E1D70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648C022A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6A3BF31A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18EA113A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sdt>
          <w:sdtPr>
            <w:id w:val="-1509355509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Content>
            <w:tc>
              <w:tcPr>
                <w:tcW w:w="1495" w:type="pct"/>
              </w:tcPr>
              <w:p w14:paraId="66A39D4F" w14:textId="31207E6F" w:rsidR="00EB5CC9" w:rsidRPr="00EB5CC9" w:rsidRDefault="00EB5CC9" w:rsidP="00EB5CC9">
                <w:pPr>
                  <w:pStyle w:val="afffffffff"/>
                </w:pPr>
                <w:r w:rsidRPr="00EB5CC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EB5CC9" w:rsidRPr="00EB5CC9" w14:paraId="26F2198E" w14:textId="77777777" w:rsidTr="00646423">
        <w:trPr>
          <w:trHeight w:val="312"/>
        </w:trPr>
        <w:tc>
          <w:tcPr>
            <w:tcW w:w="194" w:type="pct"/>
            <w:vAlign w:val="center"/>
          </w:tcPr>
          <w:p w14:paraId="235920A2" w14:textId="066C06BC" w:rsidR="00EB5CC9" w:rsidRPr="00EB5CC9" w:rsidRDefault="00EB5CC9" w:rsidP="00EB5CC9">
            <w:pPr>
              <w:pStyle w:val="1"/>
              <w:rPr>
                <w:sz w:val="20"/>
                <w:szCs w:val="20"/>
              </w:rPr>
            </w:pPr>
          </w:p>
        </w:tc>
        <w:tc>
          <w:tcPr>
            <w:tcW w:w="342" w:type="pct"/>
            <w:vAlign w:val="center"/>
          </w:tcPr>
          <w:p w14:paraId="2D45A32C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63918AED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261" w:type="pct"/>
            <w:vAlign w:val="center"/>
          </w:tcPr>
          <w:p w14:paraId="618B8BEC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368" w:type="pct"/>
            <w:vAlign w:val="center"/>
          </w:tcPr>
          <w:p w14:paraId="4183D72B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70" w:type="pct"/>
            <w:vAlign w:val="center"/>
          </w:tcPr>
          <w:p w14:paraId="79E25ED0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430" w:type="pct"/>
            <w:vAlign w:val="center"/>
          </w:tcPr>
          <w:p w14:paraId="7C5C5BBA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5" w:type="pct"/>
            <w:vAlign w:val="center"/>
          </w:tcPr>
          <w:p w14:paraId="7E37ECAC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tc>
          <w:tcPr>
            <w:tcW w:w="536" w:type="pct"/>
            <w:vAlign w:val="center"/>
          </w:tcPr>
          <w:p w14:paraId="427F774C" w14:textId="77777777" w:rsidR="00EB5CC9" w:rsidRPr="00EB5CC9" w:rsidRDefault="00EB5CC9" w:rsidP="00EB5CC9">
            <w:pPr>
              <w:pStyle w:val="afffe"/>
              <w:ind w:left="57"/>
              <w:rPr>
                <w:sz w:val="20"/>
                <w:szCs w:val="20"/>
              </w:rPr>
            </w:pPr>
          </w:p>
        </w:tc>
        <w:sdt>
          <w:sdtPr>
            <w:id w:val="-192526348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Content>
            <w:tc>
              <w:tcPr>
                <w:tcW w:w="1495" w:type="pct"/>
              </w:tcPr>
              <w:p w14:paraId="2F107F58" w14:textId="2D5C8FCB" w:rsidR="00EB5CC9" w:rsidRPr="00EB5CC9" w:rsidRDefault="00EB5CC9" w:rsidP="00EB5CC9">
                <w:pPr>
                  <w:pStyle w:val="afffffffff"/>
                </w:pPr>
                <w:r w:rsidRPr="00EB5CC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</w:tbl>
    <w:p w14:paraId="49748E46" w14:textId="77777777" w:rsidR="006B560D" w:rsidRDefault="006B560D" w:rsidP="004D1D0A">
      <w:pPr>
        <w:pStyle w:val="af2"/>
      </w:pPr>
    </w:p>
    <w:p w14:paraId="79CF407F" w14:textId="0AE334FD" w:rsidR="004D1D0A" w:rsidRPr="00B0625C" w:rsidRDefault="004D1D0A" w:rsidP="004D1D0A">
      <w:pPr>
        <w:pStyle w:val="af2"/>
      </w:pPr>
      <w:r w:rsidRPr="00B0625C">
        <w:t>{Наименование должности</w:t>
      </w:r>
    </w:p>
    <w:p w14:paraId="1EEA4F89" w14:textId="01A7479D" w:rsidR="004D1D0A" w:rsidRPr="00B0625C" w:rsidRDefault="004D1D0A" w:rsidP="004D1D0A">
      <w:pPr>
        <w:pStyle w:val="af2"/>
      </w:pPr>
      <w:r w:rsidRPr="00B0625C">
        <w:t>уполномоченного лица}</w:t>
      </w:r>
      <w:r w:rsidRPr="00B0625C">
        <w:rPr>
          <w:rStyle w:val="afffc"/>
          <w:sz w:val="22"/>
          <w:szCs w:val="22"/>
        </w:rPr>
        <w:footnoteReference w:id="4"/>
      </w:r>
      <w:r w:rsidRPr="00B0625C">
        <w:rPr>
          <w:rStyle w:val="afffc"/>
          <w:sz w:val="22"/>
          <w:szCs w:val="22"/>
        </w:rPr>
        <w:tab/>
      </w:r>
      <w:r w:rsidRPr="00B0625C">
        <w:tab/>
      </w:r>
      <w:r w:rsidRPr="00B0625C">
        <w:tab/>
      </w:r>
      <w:r w:rsidR="0085136C">
        <w:t xml:space="preserve">       </w:t>
      </w:r>
      <w:r w:rsidRPr="00B0625C">
        <w:t xml:space="preserve"> </w:t>
      </w:r>
      <w:r w:rsidRPr="00B0625C">
        <w:tab/>
      </w:r>
      <w:r w:rsidRPr="00B0625C">
        <w:tab/>
      </w:r>
      <w:r w:rsidRPr="00B0625C">
        <w:tab/>
      </w:r>
      <w:r w:rsidRPr="00B0625C">
        <w:tab/>
      </w:r>
      <w:r w:rsidR="0085136C">
        <w:t xml:space="preserve">  </w:t>
      </w:r>
      <w:r w:rsidRPr="00B0625C">
        <w:t>____________________/{И.О. Фамилия}</w:t>
      </w:r>
    </w:p>
    <w:p w14:paraId="1DF9F6F0" w14:textId="77777777" w:rsidR="004D1D0A" w:rsidRPr="00B0625C" w:rsidRDefault="004D1D0A" w:rsidP="004D1D0A">
      <w:pPr>
        <w:pStyle w:val="af2"/>
      </w:pPr>
    </w:p>
    <w:p w14:paraId="1983298F" w14:textId="0BE74826" w:rsidR="004D1D0A" w:rsidRDefault="004D1D0A" w:rsidP="004D1D0A">
      <w:pPr>
        <w:pStyle w:val="af2"/>
      </w:pPr>
      <w:r w:rsidRPr="00B0625C">
        <w:t>МП</w:t>
      </w:r>
      <w:r w:rsidRPr="00B0625C">
        <w:rPr>
          <w:rStyle w:val="afffc"/>
          <w:sz w:val="22"/>
          <w:szCs w:val="22"/>
        </w:rPr>
        <w:footnoteReference w:id="5"/>
      </w:r>
    </w:p>
    <w:p w14:paraId="7198DF8B" w14:textId="295CD767" w:rsidR="0029178F" w:rsidRPr="00B504E6" w:rsidRDefault="0029178F" w:rsidP="00C66242">
      <w:pPr>
        <w:pStyle w:val="1c"/>
      </w:pPr>
      <w:bookmarkStart w:id="558" w:name="_Toc149131734"/>
      <w:bookmarkStart w:id="559" w:name="_Toc149131735"/>
      <w:bookmarkStart w:id="560" w:name="_Toc149131736"/>
      <w:bookmarkStart w:id="561" w:name="_Toc149131769"/>
      <w:bookmarkStart w:id="562" w:name="_Toc149131770"/>
      <w:bookmarkStart w:id="563" w:name="_Toc149131771"/>
      <w:bookmarkStart w:id="564" w:name="_Ref156768604"/>
      <w:bookmarkStart w:id="565" w:name="_Ref156768616"/>
      <w:bookmarkStart w:id="566" w:name="_Toc167559963"/>
      <w:bookmarkStart w:id="567" w:name="_Hlk156994092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r w:rsidRPr="00B504E6">
        <w:t>Матрица прав и ролей пользователей ФРМР</w:t>
      </w:r>
      <w:bookmarkEnd w:id="564"/>
      <w:bookmarkEnd w:id="565"/>
      <w:bookmarkEnd w:id="566"/>
      <w:r w:rsidRPr="00D33C8B">
        <w:rPr>
          <w:rStyle w:val="afffc"/>
          <w:vertAlign w:val="baseline"/>
        </w:rPr>
        <w:t xml:space="preserve"> </w:t>
      </w:r>
    </w:p>
    <w:p w14:paraId="70463F71" w14:textId="23BAA39D" w:rsidR="0029178F" w:rsidRPr="00B504E6" w:rsidRDefault="0029178F" w:rsidP="00B504E6">
      <w:pPr>
        <w:pStyle w:val="afffffffff4"/>
      </w:pPr>
      <w:r w:rsidRPr="00B504E6">
        <w:t>Таблица</w:t>
      </w:r>
      <w:r w:rsidR="00B504E6">
        <w:t xml:space="preserve"> </w:t>
      </w:r>
      <w:fldSimple w:instr=" STYLEREF \s &quot;Заголовок 1 Приложение&quot;  \* MERGEFORMAT ">
        <w:r w:rsidR="00565CC3">
          <w:rPr>
            <w:noProof/>
          </w:rPr>
          <w:t>Б</w:t>
        </w:r>
      </w:fldSimple>
      <w:r w:rsidR="00B504E6">
        <w:t>.</w:t>
      </w:r>
      <w:fldSimple w:instr=" SEQ Таблица \* ARABIC \r 1 \* MERGEFORMAT ">
        <w:r w:rsidR="00565CC3">
          <w:rPr>
            <w:noProof/>
          </w:rPr>
          <w:t>1</w:t>
        </w:r>
      </w:fldSimple>
      <w:r w:rsidR="00B504E6">
        <w:t xml:space="preserve"> </w:t>
      </w:r>
      <w:r w:rsidRPr="00B504E6">
        <w:t xml:space="preserve">– Матрица прав и ролей </w:t>
      </w:r>
      <w:r w:rsidR="00107445">
        <w:t>П</w:t>
      </w:r>
      <w:r w:rsidRPr="00B504E6">
        <w:t>ользователей ФРМР</w:t>
      </w:r>
    </w:p>
    <w:tbl>
      <w:tblPr>
        <w:tblStyle w:val="afffffff0"/>
        <w:tblW w:w="5000" w:type="pct"/>
        <w:tblLayout w:type="fixed"/>
        <w:tblLook w:val="04A0" w:firstRow="1" w:lastRow="0" w:firstColumn="1" w:lastColumn="0" w:noHBand="0" w:noVBand="1"/>
      </w:tblPr>
      <w:tblGrid>
        <w:gridCol w:w="4798"/>
        <w:gridCol w:w="1691"/>
        <w:gridCol w:w="1130"/>
        <w:gridCol w:w="1305"/>
        <w:gridCol w:w="1325"/>
        <w:gridCol w:w="1558"/>
        <w:gridCol w:w="1241"/>
        <w:gridCol w:w="12"/>
        <w:gridCol w:w="1500"/>
      </w:tblGrid>
      <w:tr w:rsidR="004A55F8" w:rsidRPr="00C20D54" w14:paraId="23C90BD2" w14:textId="77777777" w:rsidTr="00B723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648" w:type="pct"/>
          </w:tcPr>
          <w:p w14:paraId="51FCB5DB" w14:textId="322D7602" w:rsidR="0029178F" w:rsidRPr="00C20D54" w:rsidRDefault="0029178F" w:rsidP="009639F8">
            <w:pPr>
              <w:pStyle w:val="108"/>
            </w:pPr>
            <w:r w:rsidRPr="00C20D54">
              <w:t>Пр</w:t>
            </w:r>
            <w:r w:rsidR="0077744D">
              <w:rPr>
                <w:lang w:val="ru-RU"/>
              </w:rPr>
              <w:t>ава</w:t>
            </w:r>
            <w:r w:rsidRPr="00C20D54">
              <w:t>/</w:t>
            </w:r>
            <w:r>
              <w:rPr>
                <w:lang w:val="ru-RU"/>
              </w:rPr>
              <w:t>р</w:t>
            </w:r>
            <w:r w:rsidRPr="00C20D54">
              <w:t xml:space="preserve">оли </w:t>
            </w:r>
            <w:r w:rsidR="00107445">
              <w:rPr>
                <w:lang w:val="ru-RU"/>
              </w:rPr>
              <w:t>П</w:t>
            </w:r>
            <w:r w:rsidR="0077744D">
              <w:rPr>
                <w:lang w:val="ru-RU"/>
              </w:rPr>
              <w:t xml:space="preserve">ользователей </w:t>
            </w:r>
            <w:r w:rsidRPr="00C20D54">
              <w:t>ФРМР</w:t>
            </w:r>
          </w:p>
        </w:tc>
        <w:tc>
          <w:tcPr>
            <w:tcW w:w="581" w:type="pct"/>
          </w:tcPr>
          <w:p w14:paraId="66D96A4C" w14:textId="39005FF7" w:rsidR="0029178F" w:rsidRPr="00B4289F" w:rsidRDefault="0029178F" w:rsidP="009639F8">
            <w:pPr>
              <w:pStyle w:val="108"/>
              <w:rPr>
                <w:lang w:val="ru-RU"/>
              </w:rPr>
            </w:pPr>
            <w:r w:rsidRPr="00C20D54">
              <w:t>Администратор</w:t>
            </w:r>
            <w:r w:rsidR="00B4289F">
              <w:rPr>
                <w:lang w:val="ru-RU"/>
              </w:rPr>
              <w:t xml:space="preserve"> (ФРМР)</w:t>
            </w:r>
            <w:r w:rsidR="004A55F8">
              <w:rPr>
                <w:rStyle w:val="afffc"/>
                <w:lang w:val="ru-RU"/>
              </w:rPr>
              <w:footnoteReference w:id="6"/>
            </w:r>
          </w:p>
        </w:tc>
        <w:tc>
          <w:tcPr>
            <w:tcW w:w="388" w:type="pct"/>
          </w:tcPr>
          <w:p w14:paraId="3DCFDA59" w14:textId="279F30FF" w:rsidR="0029178F" w:rsidRPr="00B4289F" w:rsidRDefault="0029178F" w:rsidP="009639F8">
            <w:pPr>
              <w:pStyle w:val="108"/>
              <w:rPr>
                <w:lang w:val="ru-RU"/>
              </w:rPr>
            </w:pPr>
            <w:r w:rsidRPr="00C20D54">
              <w:t xml:space="preserve">Работник МЗ </w:t>
            </w:r>
            <w:r w:rsidR="00B4289F">
              <w:rPr>
                <w:lang w:val="ru-RU"/>
              </w:rPr>
              <w:t>(ФРМР)</w:t>
            </w:r>
          </w:p>
        </w:tc>
        <w:tc>
          <w:tcPr>
            <w:tcW w:w="448" w:type="pct"/>
          </w:tcPr>
          <w:p w14:paraId="69F86205" w14:textId="15AD17BE" w:rsidR="0029178F" w:rsidRPr="00B4289F" w:rsidRDefault="0029178F" w:rsidP="009639F8">
            <w:pPr>
              <w:pStyle w:val="108"/>
              <w:rPr>
                <w:highlight w:val="green"/>
                <w:lang w:val="ru-RU"/>
              </w:rPr>
            </w:pPr>
            <w:r w:rsidRPr="00C20D54">
              <w:t>Работник ОУЗ</w:t>
            </w:r>
            <w:r w:rsidR="00B4289F">
              <w:rPr>
                <w:lang w:val="ru-RU"/>
              </w:rPr>
              <w:t xml:space="preserve"> (ФРМР)</w:t>
            </w:r>
          </w:p>
        </w:tc>
        <w:tc>
          <w:tcPr>
            <w:tcW w:w="455" w:type="pct"/>
          </w:tcPr>
          <w:p w14:paraId="78D543E9" w14:textId="18BA146A" w:rsidR="0029178F" w:rsidRPr="00312461" w:rsidRDefault="0029178F" w:rsidP="009639F8">
            <w:pPr>
              <w:pStyle w:val="108"/>
              <w:rPr>
                <w:highlight w:val="green"/>
                <w:lang w:val="ru-RU"/>
              </w:rPr>
            </w:pPr>
            <w:r>
              <w:rPr>
                <w:lang w:val="ru-RU"/>
              </w:rPr>
              <w:t>Работник организации</w:t>
            </w:r>
            <w:r w:rsidR="00B4289F">
              <w:rPr>
                <w:lang w:val="ru-RU"/>
              </w:rPr>
              <w:t xml:space="preserve"> (ФРМР)</w:t>
            </w:r>
          </w:p>
        </w:tc>
        <w:tc>
          <w:tcPr>
            <w:tcW w:w="535" w:type="pct"/>
          </w:tcPr>
          <w:p w14:paraId="289B49A4" w14:textId="4042CAAD" w:rsidR="0029178F" w:rsidRPr="00B4289F" w:rsidRDefault="0029178F" w:rsidP="009639F8">
            <w:pPr>
              <w:pStyle w:val="108"/>
              <w:rPr>
                <w:lang w:val="ru-RU"/>
              </w:rPr>
            </w:pPr>
            <w:r w:rsidRPr="00C20D54">
              <w:t xml:space="preserve">Работник ФОИВ </w:t>
            </w:r>
            <w:r w:rsidR="00B4289F">
              <w:rPr>
                <w:lang w:val="ru-RU"/>
              </w:rPr>
              <w:t>(ФРМР)</w:t>
            </w:r>
          </w:p>
        </w:tc>
        <w:tc>
          <w:tcPr>
            <w:tcW w:w="430" w:type="pct"/>
            <w:gridSpan w:val="2"/>
          </w:tcPr>
          <w:p w14:paraId="6864E620" w14:textId="38202DD1" w:rsidR="0029178F" w:rsidRPr="00B4289F" w:rsidRDefault="00413A4F" w:rsidP="009639F8">
            <w:pPr>
              <w:pStyle w:val="108"/>
              <w:rPr>
                <w:lang w:val="ru-RU"/>
              </w:rPr>
            </w:pPr>
            <w:r>
              <w:t>Работник Р</w:t>
            </w:r>
            <w:r w:rsidR="002F57E6">
              <w:rPr>
                <w:lang w:val="ru-RU"/>
              </w:rPr>
              <w:t>ЗН</w:t>
            </w:r>
            <w:r w:rsidR="00B4289F">
              <w:rPr>
                <w:lang w:val="ru-RU"/>
              </w:rPr>
              <w:t xml:space="preserve"> (ФРМР)</w:t>
            </w:r>
          </w:p>
        </w:tc>
        <w:tc>
          <w:tcPr>
            <w:tcW w:w="515" w:type="pct"/>
          </w:tcPr>
          <w:p w14:paraId="01DD59C2" w14:textId="75848A07" w:rsidR="0029178F" w:rsidRPr="0088383F" w:rsidRDefault="0029178F" w:rsidP="009639F8">
            <w:pPr>
              <w:pStyle w:val="108"/>
              <w:rPr>
                <w:lang w:val="ru-RU"/>
              </w:rPr>
            </w:pPr>
            <w:r w:rsidRPr="0088383F">
              <w:rPr>
                <w:lang w:val="ru-RU"/>
              </w:rPr>
              <w:t>Работник</w:t>
            </w:r>
            <w:r>
              <w:rPr>
                <w:lang w:val="ru-RU"/>
              </w:rPr>
              <w:t xml:space="preserve"> МЗ (кадровый департамент)</w:t>
            </w:r>
            <w:r w:rsidR="0088383F">
              <w:rPr>
                <w:lang w:val="ru-RU"/>
              </w:rPr>
              <w:t xml:space="preserve"> </w:t>
            </w:r>
            <w:r w:rsidR="0088383F" w:rsidRPr="0088383F">
              <w:rPr>
                <w:shd w:val="clear" w:color="auto" w:fill="FFFFFF"/>
                <w:lang w:val="ru-RU"/>
              </w:rPr>
              <w:t>(ФРМР)</w:t>
            </w:r>
          </w:p>
        </w:tc>
      </w:tr>
      <w:tr w:rsidR="00474FBA" w:rsidRPr="00C20D54" w14:paraId="4F55B05A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</w:tcPr>
          <w:p w14:paraId="090CE910" w14:textId="7B38F710" w:rsidR="00474FBA" w:rsidRPr="00875634" w:rsidRDefault="00875634" w:rsidP="00875634">
            <w:pPr>
              <w:pStyle w:val="109"/>
            </w:pPr>
            <w:r>
              <w:t xml:space="preserve">1. </w:t>
            </w:r>
            <w:r w:rsidR="00DD3FF8" w:rsidRPr="00875634">
              <w:t>Форма «Федеральный р</w:t>
            </w:r>
            <w:r w:rsidR="00474FBA" w:rsidRPr="00875634">
              <w:t>е</w:t>
            </w:r>
            <w:r w:rsidR="00DD3FF8" w:rsidRPr="00875634">
              <w:t>гистр м</w:t>
            </w:r>
            <w:r w:rsidR="00474FBA" w:rsidRPr="00875634">
              <w:t>едицинских и фармацевтических работников</w:t>
            </w:r>
            <w:r w:rsidR="00DD3FF8" w:rsidRPr="00875634">
              <w:t>»</w:t>
            </w:r>
          </w:p>
        </w:tc>
      </w:tr>
      <w:tr w:rsidR="004A55F8" w:rsidRPr="00C20D54" w14:paraId="74A035AF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72D72E70" w14:textId="00D57553" w:rsidR="0029178F" w:rsidRPr="00C20D54" w:rsidRDefault="001C4885" w:rsidP="009639F8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</w:tcPr>
          <w:p w14:paraId="441D638B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368091DB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7D684789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248D4FD4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5C3C31A2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0C4907D8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68BEA3D6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</w:tr>
      <w:tr w:rsidR="004A55F8" w:rsidRPr="00C20D54" w14:paraId="78992A27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332EC0E9" w14:textId="43ED7019" w:rsidR="008A5F2B" w:rsidRPr="00C20D54" w:rsidRDefault="008A5F2B" w:rsidP="008A5F2B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23AB80F7" w14:textId="48D3F77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057F40CD" w14:textId="06C8F0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7DE5AD5E" w14:textId="65BDB81B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F38F87D" w14:textId="3A4CCA76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77A1D1A9" w14:textId="2EFFE4DD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15F54326" w14:textId="29FBBD8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7D1DBAEE" w14:textId="39A2328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062F9FD0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5ED1D32F" w14:textId="27EA584F" w:rsidR="008A5F2B" w:rsidRPr="00C20D54" w:rsidRDefault="008A5F2B" w:rsidP="008A5F2B">
            <w:pPr>
              <w:pStyle w:val="104"/>
            </w:pPr>
            <w:r w:rsidRPr="008A538A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329F9CFF" w14:textId="1E78C952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3056C432" w14:textId="1AD020B0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0BB178AD" w14:textId="3D82C7DE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326F3567" w14:textId="5D3A77DF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6F607EDE" w14:textId="27159941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63EFEB4E" w14:textId="02A51408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0622F578" w14:textId="11FE19FA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0ED39C77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33C14742" w14:textId="1E00E2D4" w:rsidR="008A5F2B" w:rsidRPr="00C20D54" w:rsidRDefault="008A5F2B" w:rsidP="008A5F2B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</w:tcPr>
          <w:p w14:paraId="18D76FB8" w14:textId="5C373F99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1BE596ED" w14:textId="4E8FAEC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51DBB499" w14:textId="79307B6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74AC3BC1" w14:textId="53FB155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0E7D43B7" w14:textId="626E1B8B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769B8CD5" w14:textId="35239025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4876C0EA" w14:textId="305D9D7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4B694087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07D635D0" w14:textId="0929FF8E" w:rsidR="008A5F2B" w:rsidRPr="00C20D54" w:rsidRDefault="008A5F2B" w:rsidP="008A5F2B">
            <w:pPr>
              <w:pStyle w:val="104"/>
            </w:pPr>
            <w:r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3FDB121A" w14:textId="126E45F5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252495C" w14:textId="2B7E812D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39D52710" w14:textId="2F2E658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41486615" w14:textId="21F9BF2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1181023B" w14:textId="05268C6B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1D3F59AB" w14:textId="32E58B29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225FAC7F" w14:textId="2B1876C4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8A538A" w:rsidRPr="00C20D54" w14:paraId="0CE97432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14E76A65" w14:textId="2E3B6C90" w:rsidR="008A538A" w:rsidRPr="00C20D54" w:rsidRDefault="008C325E" w:rsidP="008C325E">
            <w:pPr>
              <w:pStyle w:val="109"/>
            </w:pPr>
            <w:r>
              <w:t xml:space="preserve">2. </w:t>
            </w:r>
            <w:r w:rsidR="008A538A">
              <w:t>Форма «Карточка медицинского (фармацевтического) работника»</w:t>
            </w:r>
          </w:p>
        </w:tc>
      </w:tr>
      <w:tr w:rsidR="004A55F8" w:rsidRPr="00C20D54" w14:paraId="624C05DB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4F4A8810" w14:textId="197F21C0" w:rsidR="008A5F2B" w:rsidRPr="00C20D54" w:rsidRDefault="008A5F2B" w:rsidP="008A5F2B">
            <w:pPr>
              <w:pStyle w:val="104"/>
            </w:pPr>
            <w:r>
              <w:t xml:space="preserve">Просмотр </w:t>
            </w:r>
            <w:r w:rsidR="00780DC8">
              <w:t>формы</w:t>
            </w:r>
          </w:p>
        </w:tc>
        <w:tc>
          <w:tcPr>
            <w:tcW w:w="581" w:type="pct"/>
          </w:tcPr>
          <w:p w14:paraId="7952A267" w14:textId="24001DC1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722D4C64" w14:textId="33824151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4ED885A6" w14:textId="27108FDA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38C0BBE" w14:textId="416B665A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0EAB5B15" w14:textId="50426176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5ED1ED0C" w14:textId="1DA1D2BF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367FDCF2" w14:textId="641EABEC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57A2C0E5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41387ED3" w14:textId="58743307" w:rsidR="0029178F" w:rsidRPr="00C20D54" w:rsidRDefault="0029178F" w:rsidP="009639F8">
            <w:pPr>
              <w:pStyle w:val="104"/>
            </w:pPr>
            <w:r w:rsidRPr="00C20D54">
              <w:t xml:space="preserve">Создание </w:t>
            </w:r>
            <w:r>
              <w:t>карточки работника</w:t>
            </w:r>
            <w:r w:rsidR="00C2374A">
              <w:t>, в том числе п</w:t>
            </w:r>
            <w:r w:rsidR="00C2374A" w:rsidRPr="00C2374A">
              <w:t>одписание выполнения операции УКЭП</w:t>
            </w:r>
          </w:p>
        </w:tc>
        <w:tc>
          <w:tcPr>
            <w:tcW w:w="581" w:type="pct"/>
          </w:tcPr>
          <w:p w14:paraId="2F662F0F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7E281415" w14:textId="0CC5DE5B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48" w:type="pct"/>
          </w:tcPr>
          <w:p w14:paraId="62976E53" w14:textId="1DEFF545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55" w:type="pct"/>
          </w:tcPr>
          <w:p w14:paraId="66705A5D" w14:textId="77777777" w:rsidR="0029178F" w:rsidRPr="00C20D54" w:rsidRDefault="0029178F" w:rsidP="009639F8">
            <w:pPr>
              <w:pStyle w:val="104"/>
              <w:rPr>
                <w:lang w:val="en-US"/>
              </w:rPr>
            </w:pPr>
            <w:r w:rsidRPr="00C20D54">
              <w:t>+</w:t>
            </w:r>
          </w:p>
        </w:tc>
        <w:tc>
          <w:tcPr>
            <w:tcW w:w="535" w:type="pct"/>
          </w:tcPr>
          <w:p w14:paraId="7F47976B" w14:textId="19A111FD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7888EAD0" w14:textId="533BDA0C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37A53303" w14:textId="3A28CE9C" w:rsidR="0029178F" w:rsidRPr="00C20D54" w:rsidRDefault="0033231D" w:rsidP="009639F8">
            <w:pPr>
              <w:pStyle w:val="104"/>
            </w:pPr>
            <w:r>
              <w:t>-</w:t>
            </w:r>
          </w:p>
        </w:tc>
      </w:tr>
      <w:tr w:rsidR="004A55F8" w:rsidRPr="00C20D54" w14:paraId="1E1A3F23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9CF03FC" w14:textId="0F8981EA" w:rsidR="0029178F" w:rsidRPr="00C20D54" w:rsidRDefault="0029178F" w:rsidP="009639F8">
            <w:pPr>
              <w:pStyle w:val="104"/>
            </w:pPr>
            <w:r w:rsidRPr="00C20D54">
              <w:t xml:space="preserve">Удаление </w:t>
            </w:r>
            <w:r>
              <w:t xml:space="preserve">карточки </w:t>
            </w:r>
            <w:r w:rsidRPr="002C2C8F">
              <w:t>работника</w:t>
            </w:r>
            <w:r w:rsidR="00C2374A">
              <w:t>, в том числе п</w:t>
            </w:r>
            <w:r w:rsidR="00C2374A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5D89883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15FBBBF" w14:textId="4A8AFEC1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0B26647" w14:textId="515C01E9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70A8E1B" w14:textId="51C232A4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2AFA7342" w14:textId="221DA61B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246F76" w14:textId="667A1C31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1D4DC75" w14:textId="75988174" w:rsidR="0029178F" w:rsidRPr="00C20D54" w:rsidRDefault="0033231D" w:rsidP="009639F8">
            <w:pPr>
              <w:pStyle w:val="104"/>
            </w:pPr>
            <w:r>
              <w:t>-</w:t>
            </w:r>
          </w:p>
        </w:tc>
      </w:tr>
      <w:tr w:rsidR="0029178F" w:rsidRPr="00C20D54" w14:paraId="255D7414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71B822A" w14:textId="0DFEA8B3" w:rsidR="0029178F" w:rsidRPr="00C20D54" w:rsidRDefault="008C325E" w:rsidP="008C325E">
            <w:pPr>
              <w:pStyle w:val="109"/>
            </w:pPr>
            <w:r>
              <w:t>2.</w:t>
            </w:r>
            <w:r w:rsidR="00D067AA">
              <w:t>1</w:t>
            </w:r>
            <w:r>
              <w:t xml:space="preserve">. </w:t>
            </w:r>
            <w:r w:rsidR="006D16EE">
              <w:t>Раздел</w:t>
            </w:r>
            <w:r w:rsidR="00780DC8">
              <w:t xml:space="preserve"> </w:t>
            </w:r>
            <w:r w:rsidR="0029178F" w:rsidRPr="00C20D54">
              <w:t>«</w:t>
            </w:r>
            <w:r w:rsidR="00397623">
              <w:t xml:space="preserve">Карточка» (основные </w:t>
            </w:r>
            <w:r w:rsidR="0029178F" w:rsidRPr="00C20D54">
              <w:t>данные</w:t>
            </w:r>
            <w:r w:rsidR="00DD3FF8">
              <w:t xml:space="preserve"> и документы, удостоверяющие личность</w:t>
            </w:r>
            <w:r w:rsidR="00397623">
              <w:t>)</w:t>
            </w:r>
          </w:p>
        </w:tc>
      </w:tr>
      <w:tr w:rsidR="004A55F8" w:rsidRPr="00C20D54" w14:paraId="0F674100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D3AEF8C" w14:textId="2F64E500" w:rsidR="0029178F" w:rsidRPr="00C20D54" w:rsidRDefault="0029178F" w:rsidP="009639F8">
            <w:pPr>
              <w:pStyle w:val="104"/>
            </w:pPr>
            <w:r w:rsidRPr="00C20D54">
              <w:t xml:space="preserve">Просмотр </w:t>
            </w:r>
            <w:r w:rsidR="006D16EE">
              <w:t>раздел</w:t>
            </w:r>
            <w:r w:rsidR="008A5F2B">
              <w:t>а</w:t>
            </w:r>
          </w:p>
        </w:tc>
        <w:tc>
          <w:tcPr>
            <w:tcW w:w="581" w:type="pct"/>
            <w:shd w:val="clear" w:color="auto" w:fill="auto"/>
          </w:tcPr>
          <w:p w14:paraId="29047DE4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C5E57DD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3A5D906D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27A88F4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1E4CCF0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196D3EC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724D0289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</w:tr>
      <w:tr w:rsidR="004A55F8" w:rsidRPr="00C20D54" w14:paraId="6129C92E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73560F7" w14:textId="350C8F17" w:rsidR="0029178F" w:rsidRPr="00C20D54" w:rsidRDefault="008A5F2B" w:rsidP="009639F8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C2374A">
              <w:t>, в том числе п</w:t>
            </w:r>
            <w:r w:rsidR="00C2374A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5D58D8B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CA3CE9D" w14:textId="483B3079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33A0A98" w14:textId="36C8D969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4B52D7A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59E8D5F" w14:textId="188597F3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EA23D24" w14:textId="0FF5F413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11080CB" w14:textId="261666F7" w:rsidR="0029178F" w:rsidRPr="00C20D54" w:rsidRDefault="0033231D" w:rsidP="009639F8">
            <w:pPr>
              <w:pStyle w:val="104"/>
            </w:pPr>
            <w:r>
              <w:t>-</w:t>
            </w:r>
          </w:p>
        </w:tc>
      </w:tr>
      <w:tr w:rsidR="004A55F8" w:rsidRPr="00C20D54" w14:paraId="28439FA1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B17D6F5" w14:textId="6CE30109" w:rsidR="0029178F" w:rsidRPr="00C20D54" w:rsidRDefault="0029178F" w:rsidP="009639F8">
            <w:pPr>
              <w:pStyle w:val="104"/>
            </w:pPr>
            <w:r w:rsidRPr="00C20D54">
              <w:t>Редактирование данных</w:t>
            </w:r>
            <w:r w:rsidR="00C2374A">
              <w:t>, в том числе п</w:t>
            </w:r>
            <w:r w:rsidR="00C2374A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C9E4865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F4C5143" w14:textId="21BF5ED6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DD659E0" w14:textId="52495A0D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3429461" w14:textId="77777777" w:rsidR="0029178F" w:rsidRPr="00C20D54" w:rsidRDefault="0029178F" w:rsidP="009639F8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C433B4E" w14:textId="58230F75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471919" w14:textId="69A12C54" w:rsidR="0029178F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49A8DED" w14:textId="4478E95C" w:rsidR="0029178F" w:rsidRPr="00C20D54" w:rsidRDefault="0033231D" w:rsidP="009639F8">
            <w:pPr>
              <w:pStyle w:val="104"/>
            </w:pPr>
            <w:r>
              <w:t>-</w:t>
            </w:r>
          </w:p>
        </w:tc>
      </w:tr>
      <w:tr w:rsidR="004A55F8" w:rsidRPr="00C20D54" w14:paraId="237D5CBA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AB50C96" w14:textId="1CCC467D" w:rsidR="008A5F2B" w:rsidRPr="00C20D54" w:rsidRDefault="008A5F2B" w:rsidP="009639F8">
            <w:pPr>
              <w:pStyle w:val="104"/>
            </w:pPr>
            <w:r>
              <w:t>Удаление данных</w:t>
            </w:r>
            <w:r w:rsidR="00CC1B86">
              <w:t xml:space="preserve"> о документе, удостоверяющем личность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EB0AB9C" w14:textId="0722FAA0" w:rsidR="008A5F2B" w:rsidRPr="00C20D54" w:rsidRDefault="008A5F2B" w:rsidP="009639F8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6AB466B2" w14:textId="45A5F928" w:rsidR="008A5F2B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5D4B181" w14:textId="63107472" w:rsidR="008A5F2B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BAA587C" w14:textId="63F588E4" w:rsidR="008A5F2B" w:rsidRPr="00C20D54" w:rsidRDefault="008A5F2B" w:rsidP="009639F8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011176DA" w14:textId="5414CE99" w:rsidR="008A5F2B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6092898" w14:textId="672E91E4" w:rsidR="008A5F2B" w:rsidRPr="00C20D54" w:rsidRDefault="0033231D" w:rsidP="009639F8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86706D0" w14:textId="6D9D4586" w:rsidR="008A5F2B" w:rsidRPr="00C20D54" w:rsidRDefault="0033231D" w:rsidP="009639F8">
            <w:pPr>
              <w:pStyle w:val="104"/>
            </w:pPr>
            <w:r>
              <w:t>-</w:t>
            </w:r>
          </w:p>
        </w:tc>
      </w:tr>
      <w:tr w:rsidR="004A55F8" w:rsidRPr="00CC1B86" w14:paraId="1125296F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E97D56E" w14:textId="6FEDA8B1" w:rsidR="00CC1B86" w:rsidRPr="00CC1B86" w:rsidRDefault="00CC1B86" w:rsidP="00CC1B86">
            <w:pPr>
              <w:pStyle w:val="104"/>
            </w:pPr>
            <w:r w:rsidRPr="00CC1B86">
              <w:t>Запуск проверки СНИЛС</w:t>
            </w:r>
            <w:r>
              <w:t xml:space="preserve"> работника</w:t>
            </w:r>
          </w:p>
        </w:tc>
        <w:tc>
          <w:tcPr>
            <w:tcW w:w="581" w:type="pct"/>
            <w:shd w:val="clear" w:color="auto" w:fill="auto"/>
          </w:tcPr>
          <w:p w14:paraId="21E3D84C" w14:textId="77777777" w:rsidR="00CC1B86" w:rsidRPr="00CC1B86" w:rsidRDefault="00CC1B86" w:rsidP="00CC1B86">
            <w:pPr>
              <w:pStyle w:val="104"/>
            </w:pPr>
            <w:r w:rsidRPr="00CC1B86">
              <w:t>+</w:t>
            </w:r>
          </w:p>
        </w:tc>
        <w:tc>
          <w:tcPr>
            <w:tcW w:w="388" w:type="pct"/>
            <w:shd w:val="clear" w:color="auto" w:fill="auto"/>
          </w:tcPr>
          <w:p w14:paraId="3CED8E7C" w14:textId="0B543CF7" w:rsidR="00CC1B86" w:rsidRPr="00CC1B86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08011B4" w14:textId="77777777" w:rsidR="00CC1B86" w:rsidRPr="00CC1B86" w:rsidRDefault="00CC1B86" w:rsidP="00CC1B86">
            <w:pPr>
              <w:pStyle w:val="104"/>
            </w:pPr>
            <w:r w:rsidRPr="00CC1B86">
              <w:t>+</w:t>
            </w:r>
          </w:p>
        </w:tc>
        <w:tc>
          <w:tcPr>
            <w:tcW w:w="455" w:type="pct"/>
            <w:shd w:val="clear" w:color="auto" w:fill="auto"/>
          </w:tcPr>
          <w:p w14:paraId="4C33D406" w14:textId="09501D72" w:rsidR="00CC1B86" w:rsidRPr="00CC1B86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B59B568" w14:textId="3D46AE48" w:rsidR="00CC1B86" w:rsidRPr="00CC1B86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914A2C" w14:textId="009FCFF1" w:rsidR="00CC1B86" w:rsidRPr="00CC1B86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FD74955" w14:textId="458118C5" w:rsidR="00CC1B86" w:rsidRPr="00CC1B86" w:rsidRDefault="0033231D" w:rsidP="00CC1B86">
            <w:pPr>
              <w:pStyle w:val="104"/>
            </w:pPr>
            <w:r>
              <w:t>-</w:t>
            </w:r>
          </w:p>
        </w:tc>
      </w:tr>
      <w:tr w:rsidR="004A55F8" w:rsidRPr="00BD39AB" w14:paraId="37FB02C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9B33BD9" w14:textId="5C88C974" w:rsidR="00CC1B86" w:rsidRPr="00CC1B86" w:rsidRDefault="00CC1B86" w:rsidP="00CC1B86">
            <w:pPr>
              <w:pStyle w:val="104"/>
            </w:pPr>
            <w:r w:rsidRPr="00CC1B86">
              <w:t>Запуск проверки ИНН</w:t>
            </w:r>
            <w:r>
              <w:t xml:space="preserve"> работника</w:t>
            </w:r>
          </w:p>
        </w:tc>
        <w:tc>
          <w:tcPr>
            <w:tcW w:w="581" w:type="pct"/>
            <w:shd w:val="clear" w:color="auto" w:fill="auto"/>
          </w:tcPr>
          <w:p w14:paraId="4C0BDA55" w14:textId="77777777" w:rsidR="00CC1B86" w:rsidRPr="00CC1B86" w:rsidRDefault="00CC1B86" w:rsidP="00CC1B86">
            <w:pPr>
              <w:pStyle w:val="104"/>
            </w:pPr>
            <w:r w:rsidRPr="00CC1B86">
              <w:t>+</w:t>
            </w:r>
          </w:p>
        </w:tc>
        <w:tc>
          <w:tcPr>
            <w:tcW w:w="388" w:type="pct"/>
            <w:shd w:val="clear" w:color="auto" w:fill="auto"/>
          </w:tcPr>
          <w:p w14:paraId="7DC3DB4C" w14:textId="39B38382" w:rsidR="00CC1B86" w:rsidRPr="00CC1B86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DC0EC71" w14:textId="77777777" w:rsidR="00CC1B86" w:rsidRPr="00BD39AB" w:rsidRDefault="00CC1B86" w:rsidP="00CC1B86">
            <w:pPr>
              <w:pStyle w:val="104"/>
            </w:pPr>
            <w:r w:rsidRPr="00CC1B86">
              <w:t>+</w:t>
            </w:r>
          </w:p>
        </w:tc>
        <w:tc>
          <w:tcPr>
            <w:tcW w:w="455" w:type="pct"/>
            <w:shd w:val="clear" w:color="auto" w:fill="auto"/>
          </w:tcPr>
          <w:p w14:paraId="4D3B9260" w14:textId="618664B2" w:rsidR="00CC1B86" w:rsidRPr="00BD39AB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16B593A" w14:textId="5B98CCCE" w:rsidR="00CC1B86" w:rsidRPr="00BD39AB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E4AAC36" w14:textId="0DF90A8C" w:rsidR="00CC1B86" w:rsidRPr="00BD39AB" w:rsidRDefault="0033231D" w:rsidP="00CC1B86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1BD588D" w14:textId="04A01769" w:rsidR="00CC1B86" w:rsidRPr="00BD39AB" w:rsidRDefault="0033231D" w:rsidP="00CC1B86">
            <w:pPr>
              <w:pStyle w:val="104"/>
            </w:pPr>
            <w:r>
              <w:t>-</w:t>
            </w:r>
          </w:p>
        </w:tc>
      </w:tr>
      <w:tr w:rsidR="00397623" w:rsidRPr="00C20D54" w14:paraId="1B1ED598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192E318" w14:textId="505F9AC2" w:rsidR="00397623" w:rsidRPr="00C20D54" w:rsidRDefault="00397623" w:rsidP="001C4885">
            <w:pPr>
              <w:pStyle w:val="109"/>
            </w:pPr>
            <w:r>
              <w:t>2.</w:t>
            </w:r>
            <w:r w:rsidR="00D067AA">
              <w:t>2</w:t>
            </w:r>
            <w:r>
              <w:t>.</w:t>
            </w:r>
            <w:r w:rsidR="009C5CEA">
              <w:t xml:space="preserve"> </w:t>
            </w:r>
            <w:r w:rsidR="006D16EE">
              <w:t>Раздел</w:t>
            </w:r>
            <w:r w:rsidRPr="00C20D54">
              <w:t xml:space="preserve"> «Личное дело»</w:t>
            </w:r>
          </w:p>
        </w:tc>
      </w:tr>
      <w:tr w:rsidR="004A55F8" w:rsidRPr="00C20D54" w14:paraId="751B1FBF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8F4D717" w14:textId="486577DD" w:rsidR="00397623" w:rsidRPr="00C20D54" w:rsidRDefault="00397623" w:rsidP="001C4885">
            <w:pPr>
              <w:pStyle w:val="104"/>
            </w:pPr>
            <w:r w:rsidRPr="00C20D54">
              <w:t xml:space="preserve">Просмотр </w:t>
            </w:r>
            <w:r w:rsidR="006D16EE">
              <w:t>раздел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33EC454A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A2B055C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2F79519C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5C3C8BD3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9CCFE0D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83AF32A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388F862C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5C67DE85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C9DD374" w14:textId="1001C412" w:rsidR="00397623" w:rsidRPr="00C20D54" w:rsidRDefault="00397623" w:rsidP="001C4885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DC5E6BA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C314263" w14:textId="0CAEC275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8CCC17B" w14:textId="3172429B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2276CB8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D828AEF" w14:textId="25A13CD5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418E696" w14:textId="2F7AD746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A52FAAE" w14:textId="042DB615" w:rsidR="00397623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377DB37F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7D07128" w14:textId="140BBABF" w:rsidR="00397623" w:rsidRPr="00C20D54" w:rsidRDefault="00397623" w:rsidP="001C4885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291C108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CA71DE9" w14:textId="2766B588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2332A7E" w14:textId="0772004A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FF1FC1E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161C44B" w14:textId="35A78288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EB45055" w14:textId="16A16A08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67A939C" w14:textId="68AEE8A4" w:rsidR="00397623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35616BE5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C5BD139" w14:textId="49EB39F3" w:rsidR="00397623" w:rsidRPr="00C20D54" w:rsidRDefault="00397623" w:rsidP="001C4885">
            <w:pPr>
              <w:pStyle w:val="104"/>
            </w:pPr>
            <w:r>
              <w:t>Удаление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976597E" w14:textId="77777777" w:rsidR="00397623" w:rsidRPr="00C20D54" w:rsidRDefault="00397623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C53EBE5" w14:textId="2A4EF0A2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A8DA813" w14:textId="3B81D167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775D2B8" w14:textId="7E4B30EF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E21B34F" w14:textId="76477C5C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DE8CF11" w14:textId="496D60F7" w:rsidR="00397623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75C9231" w14:textId="191FD171" w:rsidR="00397623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29178F" w:rsidRPr="00C20D54" w14:paraId="3190B6BC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7A6937DB" w14:textId="39E63F50" w:rsidR="0029178F" w:rsidRPr="00C20D54" w:rsidRDefault="008C325E" w:rsidP="008C325E">
            <w:pPr>
              <w:pStyle w:val="109"/>
            </w:pPr>
            <w:r>
              <w:t xml:space="preserve">2.3. </w:t>
            </w:r>
            <w:r w:rsidR="006D16EE">
              <w:t>Раздел</w:t>
            </w:r>
            <w:r w:rsidR="0029178F" w:rsidRPr="00C20D54">
              <w:t xml:space="preserve"> «Адреса»</w:t>
            </w:r>
          </w:p>
        </w:tc>
      </w:tr>
      <w:tr w:rsidR="004A55F8" w:rsidRPr="00C20D54" w14:paraId="5AA9D517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7BF0C9C" w14:textId="1A2ADFA3" w:rsidR="008A5F2B" w:rsidRPr="00C20D54" w:rsidRDefault="008A5F2B" w:rsidP="008A5F2B">
            <w:pPr>
              <w:pStyle w:val="104"/>
            </w:pPr>
            <w:r w:rsidRPr="00C20D54">
              <w:t xml:space="preserve">Просмотр </w:t>
            </w:r>
            <w:r>
              <w:t>блока</w:t>
            </w:r>
          </w:p>
        </w:tc>
        <w:tc>
          <w:tcPr>
            <w:tcW w:w="581" w:type="pct"/>
            <w:shd w:val="clear" w:color="auto" w:fill="auto"/>
          </w:tcPr>
          <w:p w14:paraId="17538CF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B54E1A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0262E89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782BA8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D3BCC87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2239F2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E15F01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7D28BF3D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060A8B3" w14:textId="6536BB1E" w:rsidR="008A5F2B" w:rsidRPr="00C20D54" w:rsidRDefault="008A5F2B" w:rsidP="008A5F2B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734B098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B67A1B2" w14:textId="74B2AB2C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1B2E168" w14:textId="7F12FBED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67E5860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81155FB" w14:textId="171D4073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C1C68CE" w14:textId="1FE25721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8ED92E1" w14:textId="2E72305B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7C7DB81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F3D90E1" w14:textId="22F77EC9" w:rsidR="008A5F2B" w:rsidRPr="00C20D54" w:rsidRDefault="008A5F2B" w:rsidP="008A5F2B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7EBDC2F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E6AC5C0" w14:textId="055DAFFF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13125F2" w14:textId="1657A61E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589B4E5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EED71F6" w14:textId="583E2A4F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39A9C2" w14:textId="4935427D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D324494" w14:textId="6DB5EB66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1699DA1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E0BE10E" w14:textId="304078E2" w:rsidR="008A5F2B" w:rsidRPr="00C20D54" w:rsidRDefault="008A5F2B" w:rsidP="008A5F2B">
            <w:pPr>
              <w:pStyle w:val="104"/>
            </w:pPr>
            <w:r>
              <w:t>Удаление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8C5D7CA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8F4240B" w14:textId="76358A99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91794A8" w14:textId="3B8C797B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8AEE8FD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92D2AB1" w14:textId="63E9EAD2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4CBC104" w14:textId="1B44836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7B85B78" w14:textId="771487CF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DD3FF8" w:rsidRPr="00C20D54" w14:paraId="436EE2AE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D8787BB" w14:textId="5168E744" w:rsidR="00DD3FF8" w:rsidRPr="00C20D54" w:rsidRDefault="008C325E" w:rsidP="008C325E">
            <w:pPr>
              <w:pStyle w:val="109"/>
            </w:pPr>
            <w:r>
              <w:t>2.</w:t>
            </w:r>
            <w:r w:rsidR="00397623">
              <w:t>4</w:t>
            </w:r>
            <w:r>
              <w:t xml:space="preserve">. </w:t>
            </w:r>
            <w:r w:rsidR="006D16EE">
              <w:t>Раздел</w:t>
            </w:r>
            <w:r w:rsidR="00DD3FF8" w:rsidRPr="00C20D54">
              <w:t xml:space="preserve"> «Образование»</w:t>
            </w:r>
          </w:p>
        </w:tc>
      </w:tr>
      <w:tr w:rsidR="0094107C" w:rsidRPr="00C20D54" w14:paraId="2E30A433" w14:textId="77777777" w:rsidTr="009410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3317AC10" w14:textId="09121764" w:rsidR="0094107C" w:rsidRPr="00C20D54" w:rsidRDefault="00740854" w:rsidP="00740854">
            <w:pPr>
              <w:pStyle w:val="109"/>
            </w:pPr>
            <w:r>
              <w:t xml:space="preserve">2.4.1. </w:t>
            </w:r>
            <w:r w:rsidR="006D16EE">
              <w:t>Блок</w:t>
            </w:r>
            <w:r>
              <w:t xml:space="preserve"> «</w:t>
            </w:r>
            <w:r w:rsidRPr="00C20D54">
              <w:t>Среднее (общее) образование</w:t>
            </w:r>
            <w:r>
              <w:t>»</w:t>
            </w:r>
          </w:p>
        </w:tc>
      </w:tr>
      <w:tr w:rsidR="00B72397" w:rsidRPr="00C20D54" w14:paraId="4ECB756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1218E08" w14:textId="0F1CC7B3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6F52841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BA29FF4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38DF2AA2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64735E4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8F4599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11E4F4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2D4F518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740854" w:rsidRPr="00C20D54" w14:paraId="70B35C0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5DF1C4B" w14:textId="302ADE1F" w:rsidR="00740854" w:rsidRPr="00C20D54" w:rsidRDefault="00740854" w:rsidP="00740854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4D14EE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728C454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200AA81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E99BE20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B1FB25D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A0A5102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8D28E8B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</w:tr>
      <w:tr w:rsidR="00740854" w:rsidRPr="00C20D54" w14:paraId="66A8088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BDDC00C" w14:textId="2269CCE8" w:rsidR="00740854" w:rsidRPr="00C20D54" w:rsidRDefault="00740854" w:rsidP="00740854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51D67FE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42B8119" w14:textId="77777777" w:rsidR="00740854" w:rsidRPr="00C20D54" w:rsidRDefault="00740854" w:rsidP="00740854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14045F72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6CE5735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4F447F9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A79EC62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26E25AC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</w:tr>
      <w:tr w:rsidR="00740854" w:rsidRPr="00C20D54" w14:paraId="6CD49E94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75D1DF4" w14:textId="5B8B8D7A" w:rsidR="00740854" w:rsidRPr="00C20D54" w:rsidRDefault="00740854" w:rsidP="00740854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A5308D6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E86C27F" w14:textId="77777777" w:rsidR="00740854" w:rsidRPr="00C20D54" w:rsidRDefault="00740854" w:rsidP="00740854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22E06A4A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65A5ECB" w14:textId="77777777" w:rsidR="00740854" w:rsidRPr="00C20D54" w:rsidRDefault="00740854" w:rsidP="00740854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3F35748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9682E36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CC1AB47" w14:textId="77777777" w:rsidR="00740854" w:rsidRPr="00C20D54" w:rsidRDefault="00740854" w:rsidP="00740854">
            <w:pPr>
              <w:pStyle w:val="104"/>
            </w:pPr>
            <w:r>
              <w:t>-</w:t>
            </w:r>
          </w:p>
        </w:tc>
      </w:tr>
      <w:tr w:rsidR="00740854" w:rsidRPr="009C0968" w14:paraId="52255E1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0D93CC1" w14:textId="77777777" w:rsidR="00740854" w:rsidRPr="009C0968" w:rsidRDefault="00740854" w:rsidP="009C0968">
            <w:pPr>
              <w:pStyle w:val="104"/>
            </w:pPr>
            <w:r w:rsidRPr="009C0968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68FC9147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388" w:type="pct"/>
            <w:shd w:val="clear" w:color="auto" w:fill="auto"/>
          </w:tcPr>
          <w:p w14:paraId="3C5E307A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48" w:type="pct"/>
            <w:shd w:val="clear" w:color="auto" w:fill="auto"/>
          </w:tcPr>
          <w:p w14:paraId="04769071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55" w:type="pct"/>
            <w:shd w:val="clear" w:color="auto" w:fill="auto"/>
          </w:tcPr>
          <w:p w14:paraId="538FE38A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535" w:type="pct"/>
            <w:shd w:val="clear" w:color="auto" w:fill="auto"/>
          </w:tcPr>
          <w:p w14:paraId="52191094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26" w:type="pct"/>
            <w:shd w:val="clear" w:color="auto" w:fill="auto"/>
          </w:tcPr>
          <w:p w14:paraId="269DE9BD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131CC7B0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</w:tr>
      <w:tr w:rsidR="00740854" w:rsidRPr="00C20D54" w14:paraId="0FFE967A" w14:textId="77777777" w:rsidTr="0074085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48651D7" w14:textId="34E20FEE" w:rsidR="00740854" w:rsidRPr="00C20D54" w:rsidRDefault="00740854" w:rsidP="00740854">
            <w:pPr>
              <w:pStyle w:val="109"/>
            </w:pPr>
            <w:r>
              <w:t xml:space="preserve">2.4.2. </w:t>
            </w:r>
            <w:r w:rsidR="000664FD">
              <w:t>Блок</w:t>
            </w:r>
            <w:r>
              <w:t xml:space="preserve"> «</w:t>
            </w:r>
            <w:r w:rsidRPr="00C20D54">
              <w:t>Профессиональное образование</w:t>
            </w:r>
            <w:r>
              <w:t>»</w:t>
            </w:r>
          </w:p>
        </w:tc>
      </w:tr>
      <w:tr w:rsidR="00B72397" w:rsidRPr="00C20D54" w14:paraId="47061E8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DBF350D" w14:textId="39005B83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1B63086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145C7E8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2D12F87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4BD3616C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74D44C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553AC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72BC90A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740854" w:rsidRPr="00C20D54" w14:paraId="3F40A724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F9E978A" w14:textId="77777777" w:rsidR="00740854" w:rsidRPr="00C20D54" w:rsidRDefault="00740854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22861B2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238DE54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AB60F3D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5735F04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4610FDB6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4E2001E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D2B3FF0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22C06C37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E58D876" w14:textId="77777777" w:rsidR="00740854" w:rsidRPr="00C20D54" w:rsidRDefault="00740854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174EC2E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D9554DD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04E565F3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F84CF93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51C325D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5C4EC48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EA95F78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2C3B4876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B0449DB" w14:textId="77777777" w:rsidR="00740854" w:rsidRPr="00C20D54" w:rsidRDefault="00740854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E922228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735634C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662F43BB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E465711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B8703DD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5AC0335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30404DC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9C0968" w14:paraId="3B19AE2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95796DA" w14:textId="77777777" w:rsidR="00740854" w:rsidRPr="009C0968" w:rsidRDefault="00740854" w:rsidP="009C0968">
            <w:pPr>
              <w:pStyle w:val="104"/>
            </w:pPr>
            <w:r w:rsidRPr="009C0968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30432E0B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388" w:type="pct"/>
            <w:shd w:val="clear" w:color="auto" w:fill="auto"/>
          </w:tcPr>
          <w:p w14:paraId="1C4A37C9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48" w:type="pct"/>
            <w:shd w:val="clear" w:color="auto" w:fill="auto"/>
          </w:tcPr>
          <w:p w14:paraId="664AE10D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55" w:type="pct"/>
            <w:shd w:val="clear" w:color="auto" w:fill="auto"/>
          </w:tcPr>
          <w:p w14:paraId="61A8910E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535" w:type="pct"/>
            <w:shd w:val="clear" w:color="auto" w:fill="auto"/>
          </w:tcPr>
          <w:p w14:paraId="1AD19E0E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26" w:type="pct"/>
            <w:shd w:val="clear" w:color="auto" w:fill="auto"/>
          </w:tcPr>
          <w:p w14:paraId="76A93C00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556FBFB0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</w:tr>
      <w:tr w:rsidR="00B72397" w:rsidRPr="00C20D54" w14:paraId="5CF2842D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D6BD5B5" w14:textId="056BDA19" w:rsidR="00B72397" w:rsidRPr="00C20D54" w:rsidRDefault="00B72397" w:rsidP="00B72397">
            <w:pPr>
              <w:pStyle w:val="109"/>
            </w:pPr>
            <w:r>
              <w:t xml:space="preserve">2.4.3. </w:t>
            </w:r>
            <w:r w:rsidR="000664FD">
              <w:t>Блок</w:t>
            </w:r>
            <w:r>
              <w:t xml:space="preserve"> «</w:t>
            </w:r>
            <w:r w:rsidRPr="00C20D54">
              <w:t>Послевузовское образование</w:t>
            </w:r>
            <w:r>
              <w:t>»</w:t>
            </w:r>
          </w:p>
        </w:tc>
      </w:tr>
      <w:tr w:rsidR="00B72397" w:rsidRPr="00C20D54" w14:paraId="6C5467D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0CDDC03" w14:textId="2E8073B7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047E370F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912F75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67A89E7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4AD4732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35382C7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5CCE8A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10733A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740854" w:rsidRPr="00C20D54" w14:paraId="63FC1211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AF47D7B" w14:textId="77777777" w:rsidR="00740854" w:rsidRPr="00C20D54" w:rsidRDefault="00740854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07EBFAF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98C7AE8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D540A6B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C20998B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9AF27EA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F9AFB3F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7A5856A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6514534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84DF8DB" w14:textId="77777777" w:rsidR="00740854" w:rsidRPr="00C20D54" w:rsidRDefault="00740854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250CBDD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0A9C31D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7BAF039A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42A2382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FA0EFBE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C1A2ABC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2E6388D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00E177A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7CBFE18" w14:textId="77777777" w:rsidR="00740854" w:rsidRPr="00C20D54" w:rsidRDefault="00740854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7DFD21C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08C4B85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513A14DE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C3F63B0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6E02503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FF8C845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627D349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9C0968" w14:paraId="2AFE1E1C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4B81D3A" w14:textId="77777777" w:rsidR="00740854" w:rsidRPr="009C0968" w:rsidRDefault="00740854" w:rsidP="009C0968">
            <w:pPr>
              <w:pStyle w:val="104"/>
            </w:pPr>
            <w:r w:rsidRPr="009C0968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064638EE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388" w:type="pct"/>
            <w:shd w:val="clear" w:color="auto" w:fill="auto"/>
          </w:tcPr>
          <w:p w14:paraId="4F02AEE5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48" w:type="pct"/>
            <w:shd w:val="clear" w:color="auto" w:fill="auto"/>
          </w:tcPr>
          <w:p w14:paraId="34FC5604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55" w:type="pct"/>
            <w:shd w:val="clear" w:color="auto" w:fill="auto"/>
          </w:tcPr>
          <w:p w14:paraId="4F7CB497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535" w:type="pct"/>
            <w:shd w:val="clear" w:color="auto" w:fill="auto"/>
          </w:tcPr>
          <w:p w14:paraId="7E28D639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26" w:type="pct"/>
            <w:shd w:val="clear" w:color="auto" w:fill="auto"/>
          </w:tcPr>
          <w:p w14:paraId="7FAF52F2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040E1311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</w:tr>
      <w:tr w:rsidR="00B72397" w:rsidRPr="00C20D54" w14:paraId="1304E859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D4389A9" w14:textId="23ED81F9" w:rsidR="00B72397" w:rsidRPr="00C20D54" w:rsidRDefault="00B72397" w:rsidP="00B72397">
            <w:pPr>
              <w:pStyle w:val="109"/>
            </w:pPr>
            <w:r>
              <w:t xml:space="preserve">2.4.4. </w:t>
            </w:r>
            <w:r w:rsidR="000664FD">
              <w:t>Блок</w:t>
            </w:r>
            <w:r>
              <w:t xml:space="preserve"> «</w:t>
            </w:r>
            <w:r w:rsidRPr="00C20D54">
              <w:t>Дополнительное профессиональное образование</w:t>
            </w:r>
            <w:r>
              <w:t>»</w:t>
            </w:r>
          </w:p>
        </w:tc>
      </w:tr>
      <w:tr w:rsidR="00B72397" w:rsidRPr="00C20D54" w14:paraId="3B7625F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D20F128" w14:textId="36179BE7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73D0792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FC49D1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54CC5A8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EBA6DBF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1111DC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8AFB8D3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8526193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740854" w:rsidRPr="00C20D54" w14:paraId="250B09A7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E2BF59A" w14:textId="77777777" w:rsidR="00740854" w:rsidRPr="00C20D54" w:rsidRDefault="00740854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779CEDD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701DDC9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DA63845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CC97725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7ECBC9B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00C4AF2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2A3E813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4F2DD655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37E22F6" w14:textId="77777777" w:rsidR="00740854" w:rsidRPr="00C20D54" w:rsidRDefault="00740854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910024D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634E9A9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76F4E03E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B4BA149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F77439E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D69AC8F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A0DD194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C20D54" w14:paraId="0A75F3A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C84643B" w14:textId="77777777" w:rsidR="00740854" w:rsidRPr="00C20D54" w:rsidRDefault="00740854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E05EDBE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47E88B5" w14:textId="77777777" w:rsidR="00740854" w:rsidRPr="00C20D54" w:rsidRDefault="00740854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354F7D2B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581A660" w14:textId="77777777" w:rsidR="00740854" w:rsidRPr="00C20D54" w:rsidRDefault="00740854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9D87CDB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13A9814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FE90BC8" w14:textId="77777777" w:rsidR="00740854" w:rsidRPr="00C20D54" w:rsidRDefault="00740854" w:rsidP="00B72397">
            <w:pPr>
              <w:pStyle w:val="104"/>
            </w:pPr>
            <w:r>
              <w:t>-</w:t>
            </w:r>
          </w:p>
        </w:tc>
      </w:tr>
      <w:tr w:rsidR="00740854" w:rsidRPr="009C0968" w14:paraId="0442407B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A118BD5" w14:textId="77777777" w:rsidR="00740854" w:rsidRPr="009C0968" w:rsidRDefault="00740854" w:rsidP="009C0968">
            <w:pPr>
              <w:pStyle w:val="104"/>
            </w:pPr>
            <w:r w:rsidRPr="009C0968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3E2E6ABB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388" w:type="pct"/>
            <w:shd w:val="clear" w:color="auto" w:fill="auto"/>
          </w:tcPr>
          <w:p w14:paraId="15C1678C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48" w:type="pct"/>
            <w:shd w:val="clear" w:color="auto" w:fill="auto"/>
          </w:tcPr>
          <w:p w14:paraId="37AE10A5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55" w:type="pct"/>
            <w:shd w:val="clear" w:color="auto" w:fill="auto"/>
          </w:tcPr>
          <w:p w14:paraId="2BC158EB" w14:textId="77777777" w:rsidR="00740854" w:rsidRPr="009C0968" w:rsidRDefault="00740854" w:rsidP="009C0968">
            <w:pPr>
              <w:pStyle w:val="104"/>
            </w:pPr>
            <w:r w:rsidRPr="009C0968">
              <w:t>+</w:t>
            </w:r>
          </w:p>
        </w:tc>
        <w:tc>
          <w:tcPr>
            <w:tcW w:w="535" w:type="pct"/>
            <w:shd w:val="clear" w:color="auto" w:fill="auto"/>
          </w:tcPr>
          <w:p w14:paraId="337CF415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426" w:type="pct"/>
            <w:shd w:val="clear" w:color="auto" w:fill="auto"/>
          </w:tcPr>
          <w:p w14:paraId="5BAC92C2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0687011C" w14:textId="77777777" w:rsidR="00740854" w:rsidRPr="009C0968" w:rsidRDefault="00740854" w:rsidP="009C0968">
            <w:pPr>
              <w:pStyle w:val="104"/>
            </w:pPr>
            <w:r w:rsidRPr="009C0968">
              <w:t>-</w:t>
            </w:r>
          </w:p>
        </w:tc>
      </w:tr>
      <w:tr w:rsidR="00B72397" w:rsidRPr="00C20D54" w14:paraId="5B9ACD4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7B7F3ED8" w14:textId="2E401450" w:rsidR="00B72397" w:rsidRPr="00C20D54" w:rsidRDefault="00B72397" w:rsidP="00B72397">
            <w:pPr>
              <w:pStyle w:val="109"/>
            </w:pPr>
            <w:r>
              <w:t xml:space="preserve">2.4.5. </w:t>
            </w:r>
            <w:r w:rsidR="000664FD">
              <w:t>Блок</w:t>
            </w:r>
            <w:r>
              <w:t xml:space="preserve"> «</w:t>
            </w:r>
            <w:r w:rsidRPr="00C20D54">
              <w:t>Сведения с портала НМФО: пятилетние циклы</w:t>
            </w:r>
            <w:r>
              <w:t>»</w:t>
            </w:r>
          </w:p>
        </w:tc>
      </w:tr>
      <w:tr w:rsidR="00B72397" w:rsidRPr="00C20D54" w14:paraId="1C9ADCA8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E9B14E0" w14:textId="0F38529D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5E7CAC4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FEA87B2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13649853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153467E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6836BF4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D1315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65F2EFF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B72397" w:rsidRPr="00C20D54" w14:paraId="3F8CAF65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0FAABD5" w14:textId="77777777" w:rsidR="00B72397" w:rsidRPr="00C20D54" w:rsidRDefault="00B72397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9EB1A5" w14:textId="60C28CE4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0211C151" w14:textId="08080298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E31EC25" w14:textId="26DAB4B8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C3D33FA" w14:textId="3A12A26F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2FFDF9A" w14:textId="0688B770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D31F25C" w14:textId="6FE5C971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02B7DFA" w14:textId="41D983C1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3C72CA60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3318BC9" w14:textId="77777777" w:rsidR="00B72397" w:rsidRPr="00C20D54" w:rsidRDefault="00B72397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ECC6C8B" w14:textId="36582C3A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336CF81F" w14:textId="3DB698FD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6779F31" w14:textId="0AC31995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66230426" w14:textId="50205A3C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8630EA1" w14:textId="5E00F634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3514C0" w14:textId="13704E4D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E69D08E" w14:textId="31999FA5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</w:tr>
      <w:tr w:rsidR="00B72397" w:rsidRPr="00C20D54" w14:paraId="1D7C5602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ACAA935" w14:textId="77777777" w:rsidR="00B72397" w:rsidRPr="00C20D54" w:rsidRDefault="00B72397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BCA120B" w14:textId="2DCBE153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42232E40" w14:textId="0991FC2E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AB229A3" w14:textId="2374F144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7FF42AA0" w14:textId="56F760FB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5144937" w14:textId="6E8BE89B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6499E06" w14:textId="0391299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13FF3E4" w14:textId="0517B133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</w:tr>
      <w:tr w:rsidR="00B72397" w:rsidRPr="00C20D54" w14:paraId="6565CE21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9095099" w14:textId="1F3C6F92" w:rsidR="00B72397" w:rsidRPr="00C20D54" w:rsidRDefault="00B72397" w:rsidP="00B72397">
            <w:pPr>
              <w:pStyle w:val="109"/>
            </w:pPr>
            <w:r>
              <w:t xml:space="preserve">2.4.6. </w:t>
            </w:r>
            <w:r w:rsidR="000664FD">
              <w:t>Блок</w:t>
            </w:r>
            <w:r>
              <w:t xml:space="preserve"> «</w:t>
            </w:r>
            <w:r w:rsidRPr="00C20D54">
              <w:t>Сведения о прохождении военной службы</w:t>
            </w:r>
            <w:r>
              <w:t>»</w:t>
            </w:r>
          </w:p>
        </w:tc>
      </w:tr>
      <w:tr w:rsidR="00B72397" w:rsidRPr="00C20D54" w14:paraId="1E4941C6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FB70155" w14:textId="12167633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7ABACF73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BB56A1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29B48D6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EA1DBE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27CD4F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0341E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2A05097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B72397" w:rsidRPr="00C20D54" w14:paraId="0C72FAC7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B6D0219" w14:textId="77777777" w:rsidR="00B72397" w:rsidRPr="00C20D54" w:rsidRDefault="00B72397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FF669A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B3EF25F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8E4F8C8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328FB6F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6427E95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FFEE8E0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138D5E8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2F54810E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20B6170" w14:textId="77777777" w:rsidR="00B72397" w:rsidRPr="00C20D54" w:rsidRDefault="00B72397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9A5C18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6FF4371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69CB44C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6197FDF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B4B6D19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7A51ED0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49BFD62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6FBB517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7E7B181" w14:textId="77777777" w:rsidR="00B72397" w:rsidRPr="00C20D54" w:rsidRDefault="00B72397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E917D4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E7FD758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697540FB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24ABA3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7D7CD4B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CEB77E2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062F77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2F8639DE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8F3E433" w14:textId="1DD5AB41" w:rsidR="00B72397" w:rsidRPr="00C20D54" w:rsidRDefault="00B72397" w:rsidP="00B72397">
            <w:pPr>
              <w:pStyle w:val="109"/>
            </w:pPr>
            <w:r>
              <w:t xml:space="preserve">2.4.7. </w:t>
            </w:r>
            <w:r w:rsidR="000664FD">
              <w:t>Блок</w:t>
            </w:r>
            <w:r>
              <w:t xml:space="preserve"> «</w:t>
            </w:r>
            <w:r w:rsidRPr="00C20D54">
              <w:t>Сертификат специалиста</w:t>
            </w:r>
            <w:r>
              <w:t>»</w:t>
            </w:r>
          </w:p>
        </w:tc>
      </w:tr>
      <w:tr w:rsidR="00B72397" w:rsidRPr="00C20D54" w14:paraId="253723B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EC7CB2D" w14:textId="0B46EE45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21CA435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785E061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15FDD48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45CF69C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411ADC1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E7AAA3C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02E1A302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B72397" w:rsidRPr="00C20D54" w14:paraId="15A7DD01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F623930" w14:textId="77777777" w:rsidR="00B72397" w:rsidRPr="00C20D54" w:rsidRDefault="00B72397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638D423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D2EF33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D348CA6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4047AB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AE4CA72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6375CF0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4F5681C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6DA1E51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3D6393E" w14:textId="77777777" w:rsidR="00B72397" w:rsidRPr="00C20D54" w:rsidRDefault="00B72397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C5EDD1C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E554FFD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39EA8E6D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666CC8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0C23F12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6FA8D8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51339EC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3D923AC9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6DE2201" w14:textId="77777777" w:rsidR="00B72397" w:rsidRPr="00C20D54" w:rsidRDefault="00B72397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2CB766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2891E04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31512A77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1D6D4C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9AC8218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A07C355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6DD946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14670CF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0D0859BB" w14:textId="67D0F7BE" w:rsidR="00B72397" w:rsidRPr="00C20D54" w:rsidRDefault="00B72397" w:rsidP="00B72397">
            <w:pPr>
              <w:pStyle w:val="109"/>
            </w:pPr>
            <w:r>
              <w:t xml:space="preserve">2.4.8. </w:t>
            </w:r>
            <w:r w:rsidR="000664FD">
              <w:t>Блок</w:t>
            </w:r>
            <w:r>
              <w:t xml:space="preserve"> «</w:t>
            </w:r>
            <w:r w:rsidRPr="00C20D54">
              <w:t>Св</w:t>
            </w:r>
            <w:r w:rsidR="000A3DAC">
              <w:t xml:space="preserve">едения </w:t>
            </w:r>
            <w:r w:rsidRPr="00C20D54">
              <w:t>об аккредитации</w:t>
            </w:r>
            <w:r>
              <w:t>»</w:t>
            </w:r>
          </w:p>
        </w:tc>
      </w:tr>
      <w:tr w:rsidR="00B72397" w:rsidRPr="00C20D54" w14:paraId="534DFACD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D7C6356" w14:textId="2EF1BBA3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57FBC93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162F6E7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7CA6F76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C6DEB1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FE0552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C30834E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C2A06A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B72397" w:rsidRPr="00C20D54" w14:paraId="1547ECB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19B64E9" w14:textId="77777777" w:rsidR="00B72397" w:rsidRPr="00C20D54" w:rsidRDefault="00B72397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17B21B2" w14:textId="4213EF18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1BC8AEF7" w14:textId="4A74D861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CECF299" w14:textId="6868833A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923D29E" w14:textId="0513B002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E53B4C3" w14:textId="33A87BC0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C4A93FA" w14:textId="5E1646F9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41BB051" w14:textId="7DBD7EFB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5C883E20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351FC49" w14:textId="77777777" w:rsidR="00B72397" w:rsidRPr="00C20D54" w:rsidRDefault="00B72397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B482607" w14:textId="1EE8BDC1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19E7CC84" w14:textId="41D9BDC3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C9D92A2" w14:textId="2DB9C97B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740F30E8" w14:textId="21078424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5D42F64" w14:textId="1768D7B8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82AD397" w14:textId="24557686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E040D8A" w14:textId="7F0DE53D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</w:tr>
      <w:tr w:rsidR="00B72397" w:rsidRPr="00C20D54" w14:paraId="656D9C8C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1C4270A" w14:textId="77777777" w:rsidR="00B72397" w:rsidRPr="00C20D54" w:rsidRDefault="00B72397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D1AAD89" w14:textId="1BF311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538020D5" w14:textId="11C65313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57870D4" w14:textId="0E8C9F20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288D72F9" w14:textId="6898D68A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5807AF8" w14:textId="12427DCB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CFA64FE" w14:textId="115AD2EC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D014980" w14:textId="7C35B815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</w:tr>
      <w:tr w:rsidR="00B72397" w:rsidRPr="00C20D54" w14:paraId="79F468C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19F5E61" w14:textId="14B742BD" w:rsidR="00B72397" w:rsidRPr="00C20D54" w:rsidRDefault="00B72397" w:rsidP="00B72397">
            <w:pPr>
              <w:pStyle w:val="109"/>
            </w:pPr>
            <w:r>
              <w:t xml:space="preserve">2.4.9. </w:t>
            </w:r>
            <w:r w:rsidR="000664FD">
              <w:t>Блок</w:t>
            </w:r>
            <w:r>
              <w:t xml:space="preserve"> «</w:t>
            </w:r>
            <w:r w:rsidRPr="00C20D54">
              <w:t>Квалификационная категория</w:t>
            </w:r>
            <w:r>
              <w:t>»</w:t>
            </w:r>
          </w:p>
        </w:tc>
      </w:tr>
      <w:tr w:rsidR="00B72397" w:rsidRPr="00C20D54" w14:paraId="2293EA6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91B9A2D" w14:textId="60D86996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72F678BA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482633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49261C1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56114F3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119B4A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234F857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4527CA97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B72397" w:rsidRPr="00C20D54" w14:paraId="580D4657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F9489AD" w14:textId="77777777" w:rsidR="00B72397" w:rsidRPr="00C20D54" w:rsidRDefault="00B72397" w:rsidP="00B72397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07268EC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02FEC9D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9953CCC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D4A17F4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E85CE2B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E43425A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55564EB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32D5BC2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0504F93" w14:textId="77777777" w:rsidR="00B72397" w:rsidRPr="00C20D54" w:rsidRDefault="00B72397" w:rsidP="00B72397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74097751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A33521E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0DE20DC3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436A28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F068AE2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90AD885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02126AF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39BA5D4E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CA0D174" w14:textId="77777777" w:rsidR="00B72397" w:rsidRPr="00C20D54" w:rsidRDefault="00B72397" w:rsidP="00B72397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0903771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7ABBDE5" w14:textId="77777777" w:rsidR="00B72397" w:rsidRPr="00C20D54" w:rsidRDefault="00B72397" w:rsidP="00B72397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22A0DDD9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06B97A4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AA51ED6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B9CAA5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43ED691" w14:textId="77777777" w:rsidR="00B72397" w:rsidRPr="00C20D54" w:rsidRDefault="00B72397" w:rsidP="00B72397">
            <w:pPr>
              <w:pStyle w:val="104"/>
            </w:pPr>
            <w:r>
              <w:t>-</w:t>
            </w:r>
          </w:p>
        </w:tc>
      </w:tr>
      <w:tr w:rsidR="00B72397" w:rsidRPr="00C20D54" w14:paraId="4396078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1CFA2624" w14:textId="38B7AA00" w:rsidR="00B72397" w:rsidRPr="00C20D54" w:rsidRDefault="00B72397" w:rsidP="00B72397">
            <w:pPr>
              <w:pStyle w:val="109"/>
            </w:pPr>
            <w:r>
              <w:t xml:space="preserve">2.4.10. </w:t>
            </w:r>
            <w:r w:rsidR="000664FD">
              <w:t>Блок</w:t>
            </w:r>
            <w:r>
              <w:t xml:space="preserve"> «</w:t>
            </w:r>
            <w:r w:rsidRPr="00C20D54">
              <w:t>Решение о соответствии образования и (или) квалификации, полученных в иностранном государстве</w:t>
            </w:r>
            <w:r>
              <w:t>»</w:t>
            </w:r>
          </w:p>
        </w:tc>
      </w:tr>
      <w:tr w:rsidR="00B336BE" w:rsidRPr="00C20D54" w14:paraId="4FB0F39C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CA0184C" w14:textId="4EB8ADC9" w:rsidR="00B336BE" w:rsidRPr="00C20D54" w:rsidRDefault="00B336BE" w:rsidP="00EF6D6C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14D0F993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0032756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0408EB28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653219FF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4E1C3BE1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C320453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15DCB8F9" w14:textId="77777777" w:rsidR="00B336BE" w:rsidRPr="00C20D54" w:rsidRDefault="00B336BE" w:rsidP="00EF6D6C">
            <w:pPr>
              <w:pStyle w:val="104"/>
            </w:pPr>
            <w:r w:rsidRPr="00C20D54">
              <w:t>+</w:t>
            </w:r>
          </w:p>
        </w:tc>
      </w:tr>
      <w:tr w:rsidR="00574E1F" w:rsidRPr="00BD39AB" w14:paraId="48C354A4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A41AD64" w14:textId="48C0504F" w:rsidR="00574E1F" w:rsidRPr="00574E1F" w:rsidRDefault="00574E1F" w:rsidP="00EF6D6C">
            <w:pPr>
              <w:pStyle w:val="104"/>
            </w:pPr>
            <w:r w:rsidRPr="00574E1F">
              <w:t xml:space="preserve">Отправка запроса в </w:t>
            </w:r>
            <w:r w:rsidR="00E702F5">
              <w:t>АИС «Росздравнадзор»</w:t>
            </w:r>
            <w:r w:rsidRPr="00574E1F">
              <w:t xml:space="preserve"> на получение сведений о решении о соответствии образования, полученного в иностранной организации</w:t>
            </w:r>
          </w:p>
        </w:tc>
        <w:tc>
          <w:tcPr>
            <w:tcW w:w="581" w:type="pct"/>
            <w:shd w:val="clear" w:color="auto" w:fill="auto"/>
          </w:tcPr>
          <w:p w14:paraId="74A5D860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388" w:type="pct"/>
            <w:shd w:val="clear" w:color="auto" w:fill="auto"/>
          </w:tcPr>
          <w:p w14:paraId="196ACF2B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48" w:type="pct"/>
            <w:shd w:val="clear" w:color="auto" w:fill="auto"/>
          </w:tcPr>
          <w:p w14:paraId="319A5480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55" w:type="pct"/>
            <w:shd w:val="clear" w:color="auto" w:fill="auto"/>
          </w:tcPr>
          <w:p w14:paraId="08A88EF7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535" w:type="pct"/>
            <w:shd w:val="clear" w:color="auto" w:fill="auto"/>
          </w:tcPr>
          <w:p w14:paraId="458152C0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26" w:type="pct"/>
            <w:shd w:val="clear" w:color="auto" w:fill="auto"/>
          </w:tcPr>
          <w:p w14:paraId="0D50725C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623FE865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</w:tr>
      <w:tr w:rsidR="00B336BE" w:rsidRPr="00C20D54" w14:paraId="3FA89741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33984B4" w14:textId="282F2CAD" w:rsidR="00B336BE" w:rsidRPr="00C20D54" w:rsidRDefault="00B336BE" w:rsidP="00B336BE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0A4B95F" w14:textId="6D5D74A9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1A682C09" w14:textId="0E919AEC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96E036D" w14:textId="74769061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C86423D" w14:textId="72911BAC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45A80F9A" w14:textId="6F6521F6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B6B6115" w14:textId="1F4B21F6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178502D" w14:textId="02E7E69D" w:rsidR="00B336BE" w:rsidRPr="00C20D54" w:rsidRDefault="00B336BE" w:rsidP="00B336BE">
            <w:pPr>
              <w:pStyle w:val="104"/>
            </w:pPr>
            <w:r>
              <w:t>-</w:t>
            </w:r>
          </w:p>
        </w:tc>
      </w:tr>
      <w:tr w:rsidR="00B336BE" w:rsidRPr="00C20D54" w14:paraId="4D5A70AC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1BF6856" w14:textId="708A66F5" w:rsidR="00B336BE" w:rsidRPr="00574E1F" w:rsidRDefault="00B336BE" w:rsidP="00574E1F">
            <w:pPr>
              <w:pStyle w:val="104"/>
            </w:pPr>
            <w:r w:rsidRPr="00574E1F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7128F45" w14:textId="7FAE265D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4E0F36B6" w14:textId="1BEF6ABC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8B2CC7E" w14:textId="543F2DB9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3E5BD896" w14:textId="5F8A8AD3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490D206" w14:textId="5A3A91D8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2D620B9" w14:textId="7599B0F6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BB22C4E" w14:textId="7FB1CB78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</w:tr>
      <w:tr w:rsidR="00B336BE" w:rsidRPr="00C20D54" w14:paraId="6A415434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1A14323" w14:textId="095113FF" w:rsidR="00B336BE" w:rsidRPr="00574E1F" w:rsidRDefault="00B336BE" w:rsidP="00574E1F">
            <w:pPr>
              <w:pStyle w:val="104"/>
            </w:pPr>
            <w:r w:rsidRPr="00574E1F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2996896" w14:textId="627CC868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124E184A" w14:textId="5A294E33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9068188" w14:textId="765C164B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69A43684" w14:textId="5EBF50F5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BCC464F" w14:textId="2AA626B4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6B2352B" w14:textId="5D7BDE7D" w:rsidR="00B336BE" w:rsidRPr="00C20D54" w:rsidRDefault="00B336BE" w:rsidP="00B336BE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DAE7EC0" w14:textId="2591E159" w:rsidR="00B336BE" w:rsidRPr="00C20D54" w:rsidRDefault="00B336BE" w:rsidP="00B336BE">
            <w:pPr>
              <w:pStyle w:val="104"/>
            </w:pPr>
            <w:r w:rsidRPr="002B7A99">
              <w:t>-</w:t>
            </w:r>
          </w:p>
        </w:tc>
      </w:tr>
      <w:tr w:rsidR="00B72397" w:rsidRPr="00C20D54" w14:paraId="73FA997B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51BBBA5" w14:textId="7AD194BC" w:rsidR="00B72397" w:rsidRPr="00C20D54" w:rsidRDefault="00B72397" w:rsidP="00B72397">
            <w:pPr>
              <w:pStyle w:val="109"/>
            </w:pPr>
            <w:r>
              <w:t xml:space="preserve">2.4.11. </w:t>
            </w:r>
            <w:r w:rsidR="000664FD">
              <w:t>Блок</w:t>
            </w:r>
            <w:r>
              <w:t xml:space="preserve"> «</w:t>
            </w:r>
            <w:r w:rsidRPr="00C20D54">
              <w:t>Дополнительные документы</w:t>
            </w:r>
            <w:r>
              <w:t>»</w:t>
            </w:r>
          </w:p>
        </w:tc>
      </w:tr>
      <w:tr w:rsidR="00B72397" w:rsidRPr="00C20D54" w14:paraId="6BAF4D59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D9A5101" w14:textId="2C373BC3" w:rsidR="00B72397" w:rsidRPr="00C20D54" w:rsidRDefault="00B72397" w:rsidP="00B72397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64225AC5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5011561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659DED99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76B0EBBB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C506D60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480F33D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2002C46" w14:textId="77777777" w:rsidR="00B72397" w:rsidRPr="00C20D54" w:rsidRDefault="00B72397" w:rsidP="00B72397">
            <w:pPr>
              <w:pStyle w:val="104"/>
            </w:pPr>
            <w:r w:rsidRPr="00C20D54">
              <w:t>+</w:t>
            </w:r>
          </w:p>
        </w:tc>
      </w:tr>
      <w:tr w:rsidR="00574E1F" w:rsidRPr="00C20D54" w14:paraId="0B41E179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85D9616" w14:textId="77777777" w:rsidR="00574E1F" w:rsidRDefault="00574E1F" w:rsidP="00EF6D6C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Выгрузка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3953B271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AF17AFB" w14:textId="77777777" w:rsidR="00574E1F" w:rsidRPr="002B7A99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7D07D888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10AC215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4C47008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F0A928F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3A565DE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</w:tr>
      <w:tr w:rsidR="004A55F8" w:rsidRPr="00C20D54" w14:paraId="032C171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48708C3" w14:textId="1ED2DDF8" w:rsidR="0033231D" w:rsidRPr="00C20D54" w:rsidRDefault="0033231D" w:rsidP="0033231D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Загрузка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1B67DBE3" w14:textId="77777777" w:rsidR="0033231D" w:rsidRPr="00C20D54" w:rsidRDefault="0033231D" w:rsidP="0033231D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7A6B6309" w14:textId="191F475C" w:rsidR="0033231D" w:rsidRPr="00C20D54" w:rsidRDefault="0033231D" w:rsidP="0033231D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04C34CBB" w14:textId="573B8CE8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3634A2B" w14:textId="77777777" w:rsidR="0033231D" w:rsidRPr="00C20D54" w:rsidRDefault="0033231D" w:rsidP="0033231D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23214238" w14:textId="3FF19933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DF615B7" w14:textId="328F1D2F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4ABF03C" w14:textId="375F5DE1" w:rsidR="0033231D" w:rsidRPr="00C20D54" w:rsidRDefault="0033231D" w:rsidP="0033231D">
            <w:pPr>
              <w:pStyle w:val="104"/>
            </w:pPr>
            <w:r>
              <w:t>-</w:t>
            </w:r>
          </w:p>
        </w:tc>
      </w:tr>
      <w:tr w:rsidR="004A55F8" w:rsidRPr="00C20D54" w14:paraId="56523C4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D7DEF52" w14:textId="2B5DBEFE" w:rsidR="0033231D" w:rsidRDefault="0033231D" w:rsidP="0033231D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Удаление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7352F833" w14:textId="77777777" w:rsidR="0033231D" w:rsidRDefault="0033231D" w:rsidP="0033231D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5108C472" w14:textId="60015708" w:rsidR="0033231D" w:rsidRPr="00C20D54" w:rsidRDefault="0033231D" w:rsidP="0033231D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5865366F" w14:textId="22997FBE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DE6252E" w14:textId="77777777" w:rsidR="0033231D" w:rsidRDefault="0033231D" w:rsidP="0033231D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412D1BEB" w14:textId="60A1575B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A94E7C6" w14:textId="28A11700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D8C9C3A" w14:textId="46FC25C7" w:rsidR="0033231D" w:rsidRPr="00C20D54" w:rsidRDefault="0033231D" w:rsidP="0033231D">
            <w:pPr>
              <w:pStyle w:val="104"/>
            </w:pPr>
            <w:r>
              <w:t>-</w:t>
            </w:r>
          </w:p>
        </w:tc>
      </w:tr>
      <w:tr w:rsidR="0029178F" w:rsidRPr="00C20D54" w14:paraId="608D2A9D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303E4942" w14:textId="351CE1AB" w:rsidR="0029178F" w:rsidRPr="00C20D54" w:rsidRDefault="008C325E" w:rsidP="008C325E">
            <w:pPr>
              <w:pStyle w:val="109"/>
            </w:pPr>
            <w:r>
              <w:t>2.</w:t>
            </w:r>
            <w:r w:rsidR="00397623">
              <w:t>5</w:t>
            </w:r>
            <w:r>
              <w:t xml:space="preserve">. </w:t>
            </w:r>
            <w:r w:rsidR="006D16EE">
              <w:t>Раздел</w:t>
            </w:r>
            <w:r w:rsidR="0029178F" w:rsidRPr="00C20D54">
              <w:t xml:space="preserve"> «Награды»</w:t>
            </w:r>
          </w:p>
        </w:tc>
      </w:tr>
      <w:tr w:rsidR="004A55F8" w:rsidRPr="00C20D54" w14:paraId="792C0F2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2A8A75F" w14:textId="0F451713" w:rsidR="008A5F2B" w:rsidRPr="00C20D54" w:rsidRDefault="008A5F2B" w:rsidP="008A5F2B">
            <w:pPr>
              <w:pStyle w:val="104"/>
            </w:pPr>
            <w:r w:rsidRPr="00C20D54">
              <w:t xml:space="preserve">Просмотр </w:t>
            </w:r>
            <w:r w:rsidR="006D16EE">
              <w:t>раздел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3B29B54A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A1CA030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473A3624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1F3BE1B7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74EECC4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DDF964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23B5312B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58AD1A8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A4EC894" w14:textId="5BDBEB75" w:rsidR="008A5F2B" w:rsidRPr="00C20D54" w:rsidRDefault="008A5F2B" w:rsidP="008A5F2B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B71953B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F76CC81" w14:textId="447BDCF9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B90430F" w14:textId="018EA4C7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8697A40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183E75C" w14:textId="3A771B23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C4F5C82" w14:textId="1147C8A6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B9CC7E3" w14:textId="7C3EC445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51EA560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3E0207D" w14:textId="54D998BA" w:rsidR="008A5F2B" w:rsidRPr="00C20D54" w:rsidRDefault="008A5F2B" w:rsidP="008A5F2B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84B14A8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364422F" w14:textId="5ED9086F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84BADB0" w14:textId="58541592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A52FDA5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CD9926F" w14:textId="0658E54F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1D390F3" w14:textId="09E94B4B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C6CB861" w14:textId="0EFC807B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7A849896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5F41162" w14:textId="16CE4D06" w:rsidR="008A5F2B" w:rsidRPr="00C20D54" w:rsidRDefault="008A5F2B" w:rsidP="008A5F2B">
            <w:pPr>
              <w:pStyle w:val="104"/>
            </w:pPr>
            <w:r>
              <w:t>Удаление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F4B9C38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2B4CBFD" w14:textId="47256B35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D0272DD" w14:textId="2CCC737C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1FD6CD7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24544CE" w14:textId="1B61C824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66D5E5E" w14:textId="55FA3E8E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CC9F338" w14:textId="07D9BA71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29178F" w:rsidRPr="00C20D54" w14:paraId="3882F389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4BDEAC40" w14:textId="2DC26DB3" w:rsidR="0029178F" w:rsidRPr="00C20D54" w:rsidRDefault="008C325E" w:rsidP="00397623">
            <w:pPr>
              <w:pStyle w:val="109"/>
            </w:pPr>
            <w:r>
              <w:t>2.</w:t>
            </w:r>
            <w:r w:rsidR="00397623">
              <w:t>6</w:t>
            </w:r>
            <w:r>
              <w:t xml:space="preserve">. </w:t>
            </w:r>
            <w:r w:rsidR="006D16EE">
              <w:t>Раздел</w:t>
            </w:r>
            <w:r w:rsidR="0029178F" w:rsidRPr="00C20D54">
              <w:t xml:space="preserve"> «Некоммерческие организации»</w:t>
            </w:r>
          </w:p>
        </w:tc>
      </w:tr>
      <w:tr w:rsidR="004A55F8" w:rsidRPr="00C20D54" w14:paraId="4E1F5FF1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2C591E9" w14:textId="27CA2C9E" w:rsidR="008A5F2B" w:rsidRPr="00C20D54" w:rsidRDefault="008A5F2B" w:rsidP="008A5F2B">
            <w:pPr>
              <w:pStyle w:val="104"/>
            </w:pPr>
            <w:r w:rsidRPr="00C20D54">
              <w:t xml:space="preserve">Просмотр </w:t>
            </w:r>
            <w:r w:rsidR="006D16EE">
              <w:t>раздел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407B4188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38DC67D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01047937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3AAD141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B2A6CC6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59BDC2E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75AB6B0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</w:tr>
      <w:tr w:rsidR="004A55F8" w:rsidRPr="00C20D54" w14:paraId="1DED68A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4B090DF" w14:textId="15BA0C40" w:rsidR="008A5F2B" w:rsidRPr="00C20D54" w:rsidRDefault="008A5F2B" w:rsidP="008A5F2B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4B27934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DE09096" w14:textId="46D226A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B17BC62" w14:textId="2E70C4B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8A2D90A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A6D1B84" w14:textId="4D2BFCDB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6C56A5A" w14:textId="5E285EA4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E8DB889" w14:textId="598BD549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1F6A9635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7D51634" w14:textId="33B70937" w:rsidR="008A5F2B" w:rsidRPr="00C20D54" w:rsidRDefault="008A5F2B" w:rsidP="008A5F2B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4C19792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1E064E1" w14:textId="072228A5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88ABEFD" w14:textId="3737DEA6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DCDD30B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4C260C63" w14:textId="2B902EB5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AB5FF10" w14:textId="4DC3A912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307057E" w14:textId="64823F4A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A55F8" w:rsidRPr="00C20D54" w14:paraId="2C077231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7112427" w14:textId="1BF4DE31" w:rsidR="008A5F2B" w:rsidRPr="007F697D" w:rsidRDefault="008A5F2B" w:rsidP="008A5F2B">
            <w:pPr>
              <w:pStyle w:val="104"/>
            </w:pPr>
            <w:r>
              <w:t>Удаление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7A4CF26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8ABBCA0" w14:textId="447DF019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F6FF51C" w14:textId="7565604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51AE260" w14:textId="77777777" w:rsidR="008A5F2B" w:rsidRPr="00C20D54" w:rsidRDefault="008A5F2B" w:rsidP="008A5F2B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36B675A" w14:textId="555CA4B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A689F71" w14:textId="6639FC2A" w:rsidR="008A5F2B" w:rsidRPr="00C20D54" w:rsidRDefault="0033231D" w:rsidP="008A5F2B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AB99149" w14:textId="73C2D7B1" w:rsidR="008A5F2B" w:rsidRPr="00C20D54" w:rsidRDefault="0033231D" w:rsidP="008A5F2B">
            <w:pPr>
              <w:pStyle w:val="104"/>
            </w:pPr>
            <w:r>
              <w:t>-</w:t>
            </w:r>
          </w:p>
        </w:tc>
      </w:tr>
      <w:tr w:rsidR="00474FBA" w:rsidRPr="00C20D54" w14:paraId="75A89B1B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17BE2BF2" w14:textId="0C857BE6" w:rsidR="00474FBA" w:rsidRPr="00C20D54" w:rsidRDefault="008C325E" w:rsidP="008C325E">
            <w:pPr>
              <w:pStyle w:val="109"/>
              <w:ind w:left="360"/>
            </w:pPr>
            <w:r>
              <w:t xml:space="preserve">3. </w:t>
            </w:r>
            <w:r w:rsidR="00875634">
              <w:t>Форма «</w:t>
            </w:r>
            <w:r w:rsidR="00474FBA" w:rsidRPr="00C20D54">
              <w:t>Р</w:t>
            </w:r>
            <w:r w:rsidR="00474FBA">
              <w:t>е</w:t>
            </w:r>
            <w:r w:rsidR="00397623">
              <w:t>гистр</w:t>
            </w:r>
            <w:r w:rsidR="00474FBA">
              <w:t xml:space="preserve"> о</w:t>
            </w:r>
            <w:r w:rsidR="00474FBA" w:rsidRPr="00C20D54">
              <w:t>бучающи</w:t>
            </w:r>
            <w:r w:rsidR="00474FBA">
              <w:t>хся</w:t>
            </w:r>
            <w:r w:rsidR="00875634">
              <w:t>»</w:t>
            </w:r>
          </w:p>
        </w:tc>
      </w:tr>
      <w:tr w:rsidR="004A55F8" w:rsidRPr="00C20D54" w14:paraId="6B838A07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62D43A4A" w14:textId="7B62C6F3" w:rsidR="008A5F2B" w:rsidRPr="00C20D54" w:rsidRDefault="001C4885" w:rsidP="001C4885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</w:tcPr>
          <w:p w14:paraId="02CD25A4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1329C89E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4502062E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79B3E6B4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05A678FC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5E7C1D1C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5A759289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238BB892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30531CD7" w14:textId="77777777" w:rsidR="008A5F2B" w:rsidRPr="00C20D54" w:rsidRDefault="008A5F2B" w:rsidP="001C4885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7F8625F7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86B67F8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2B807D05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7B49002E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3A98DCF9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15620477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6C52120F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7ECF696B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42347AE7" w14:textId="77777777" w:rsidR="008A5F2B" w:rsidRPr="00C20D54" w:rsidRDefault="008A5F2B" w:rsidP="001C4885">
            <w:pPr>
              <w:pStyle w:val="104"/>
            </w:pPr>
            <w:r w:rsidRPr="008A538A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725BBCCB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44669F86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3002A130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FEE692E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2845F323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1E8D4F12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2E1F38B6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43730B1A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760C1CC3" w14:textId="77777777" w:rsidR="008A5F2B" w:rsidRPr="00C20D54" w:rsidRDefault="008A5F2B" w:rsidP="001C4885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</w:tcPr>
          <w:p w14:paraId="49B85E73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410C3420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0C387B02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DD3A4DC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6B688168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23396BCB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6CE90BB5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267C5C1F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2F7DB119" w14:textId="77777777" w:rsidR="008A5F2B" w:rsidRPr="00C20D54" w:rsidRDefault="008A5F2B" w:rsidP="001C4885">
            <w:pPr>
              <w:pStyle w:val="104"/>
            </w:pPr>
            <w:r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03FFDEF5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0A190C70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7DFED756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3497F65A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44D2BB21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6361B20F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35F8D7D2" w14:textId="77777777" w:rsidR="008A5F2B" w:rsidRPr="00C20D54" w:rsidRDefault="008A5F2B" w:rsidP="001C4885">
            <w:pPr>
              <w:pStyle w:val="104"/>
            </w:pPr>
            <w:r w:rsidRPr="00C20D54">
              <w:t>+</w:t>
            </w:r>
          </w:p>
        </w:tc>
      </w:tr>
      <w:tr w:rsidR="00875634" w:rsidRPr="00C20D54" w14:paraId="416DC146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495AF4CA" w14:textId="5BE9FB28" w:rsidR="00875634" w:rsidRPr="008C325E" w:rsidRDefault="008C325E" w:rsidP="008C325E">
            <w:pPr>
              <w:pStyle w:val="109"/>
            </w:pPr>
            <w:r>
              <w:t>4. Форма «</w:t>
            </w:r>
            <w:r w:rsidR="00875634">
              <w:t>Карточка обучающегося</w:t>
            </w:r>
            <w:r>
              <w:t>»</w:t>
            </w:r>
          </w:p>
        </w:tc>
      </w:tr>
      <w:tr w:rsidR="004A55F8" w:rsidRPr="00C20D54" w14:paraId="7FBEDEC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47BCBE8E" w14:textId="6AA3D734" w:rsidR="007A18CE" w:rsidRPr="00C20D54" w:rsidRDefault="007A18CE" w:rsidP="001C4885">
            <w:pPr>
              <w:pStyle w:val="104"/>
            </w:pPr>
            <w:r>
              <w:t xml:space="preserve">Просмотр </w:t>
            </w:r>
            <w:r w:rsidR="00B336BE">
              <w:t>формы</w:t>
            </w:r>
          </w:p>
        </w:tc>
        <w:tc>
          <w:tcPr>
            <w:tcW w:w="581" w:type="pct"/>
          </w:tcPr>
          <w:p w14:paraId="2EE7246E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746D5771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21C06ED5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E68A0B1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3EE992CC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21B1768D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301DBBEA" w14:textId="77777777" w:rsidR="007A18CE" w:rsidRPr="00C20D54" w:rsidRDefault="007A18CE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6DE2C35A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82E41A5" w14:textId="0C929BC6" w:rsidR="00474FBA" w:rsidRPr="00C20D54" w:rsidRDefault="00474FBA" w:rsidP="008A538A">
            <w:pPr>
              <w:pStyle w:val="104"/>
              <w:rPr>
                <w:szCs w:val="20"/>
              </w:rPr>
            </w:pPr>
            <w:r w:rsidRPr="00C20D54">
              <w:t xml:space="preserve">Создание </w:t>
            </w:r>
            <w:r>
              <w:rPr>
                <w:szCs w:val="20"/>
              </w:rPr>
              <w:t>карточки</w:t>
            </w:r>
            <w:r w:rsidRPr="00C20D54">
              <w:t xml:space="preserve"> обучающегося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1993AF8" w14:textId="77777777" w:rsidR="00474FBA" w:rsidRPr="00C20D54" w:rsidRDefault="00474FBA" w:rsidP="008A538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E7828BD" w14:textId="14D98B07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2BFC308" w14:textId="78B74A68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1AA0B15" w14:textId="77777777" w:rsidR="00474FBA" w:rsidRPr="00C20D54" w:rsidRDefault="00474FBA" w:rsidP="008A538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378042A" w14:textId="2AAE60D5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E448970" w14:textId="7EC59854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65960C8" w14:textId="7D71BD42" w:rsidR="00474FBA" w:rsidRPr="00C20D54" w:rsidRDefault="0033231D" w:rsidP="008A538A">
            <w:pPr>
              <w:pStyle w:val="104"/>
            </w:pPr>
            <w:r>
              <w:t>-</w:t>
            </w:r>
          </w:p>
        </w:tc>
      </w:tr>
      <w:tr w:rsidR="004A55F8" w:rsidRPr="00C20D54" w14:paraId="10BE4895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F6D46B6" w14:textId="793AD72E" w:rsidR="00474FBA" w:rsidRPr="00C20D54" w:rsidRDefault="00474FBA" w:rsidP="008A538A">
            <w:pPr>
              <w:pStyle w:val="104"/>
              <w:rPr>
                <w:szCs w:val="20"/>
              </w:rPr>
            </w:pPr>
            <w:r w:rsidRPr="00C20D54">
              <w:t xml:space="preserve">Удаление </w:t>
            </w:r>
            <w:r>
              <w:rPr>
                <w:szCs w:val="20"/>
              </w:rPr>
              <w:t>карточки</w:t>
            </w:r>
            <w:r w:rsidRPr="00C20D54">
              <w:t xml:space="preserve"> обучающегося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E3E8711" w14:textId="77777777" w:rsidR="00474FBA" w:rsidRPr="00C20D54" w:rsidRDefault="00474FBA" w:rsidP="008A538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FD04D94" w14:textId="0F7678CD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53CD54C" w14:textId="10A8B99B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9CF96BB" w14:textId="78128F16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BD660C5" w14:textId="7B083168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A4B416E" w14:textId="045C4AB6" w:rsidR="00474FBA" w:rsidRPr="00C20D54" w:rsidRDefault="0033231D" w:rsidP="008A538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419E6F7" w14:textId="63AAD932" w:rsidR="00474FBA" w:rsidRPr="00C20D54" w:rsidRDefault="0033231D" w:rsidP="008A538A">
            <w:pPr>
              <w:pStyle w:val="104"/>
            </w:pPr>
            <w:r>
              <w:t>-</w:t>
            </w:r>
          </w:p>
        </w:tc>
      </w:tr>
      <w:tr w:rsidR="00875634" w:rsidRPr="00C20D54" w14:paraId="05E21EA6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56C46B9" w14:textId="4F87474F" w:rsidR="00875634" w:rsidRPr="00C20D54" w:rsidRDefault="006D16EE" w:rsidP="00B77B53">
            <w:pPr>
              <w:pStyle w:val="109"/>
              <w:numPr>
                <w:ilvl w:val="1"/>
                <w:numId w:val="49"/>
              </w:numPr>
            </w:pPr>
            <w:r>
              <w:t>Раздел</w:t>
            </w:r>
            <w:r w:rsidR="00875634" w:rsidRPr="00C20D54">
              <w:t xml:space="preserve"> «</w:t>
            </w:r>
            <w:r w:rsidR="00397623">
              <w:t>Карточка</w:t>
            </w:r>
            <w:r w:rsidR="000A3DAC">
              <w:t>»</w:t>
            </w:r>
            <w:r w:rsidR="00397623">
              <w:t xml:space="preserve"> (основные </w:t>
            </w:r>
            <w:r w:rsidR="00875634" w:rsidRPr="00C20D54">
              <w:t>данные</w:t>
            </w:r>
            <w:r w:rsidR="00875634">
              <w:t xml:space="preserve"> и документы, удостоверяющие личность</w:t>
            </w:r>
            <w:r w:rsidR="00397623">
              <w:t>)</w:t>
            </w:r>
          </w:p>
        </w:tc>
      </w:tr>
      <w:tr w:rsidR="004A55F8" w:rsidRPr="00C20D54" w14:paraId="5B26BA3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EBE67F2" w14:textId="693C9363" w:rsidR="00875634" w:rsidRPr="00C20D54" w:rsidRDefault="00875634" w:rsidP="001C4885">
            <w:pPr>
              <w:pStyle w:val="104"/>
            </w:pPr>
            <w:r w:rsidRPr="00C20D54">
              <w:t xml:space="preserve">Просмотр </w:t>
            </w:r>
            <w:r w:rsidR="006D16EE">
              <w:t>раздел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79A69E1B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80C60EE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5DEF4C52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404FD907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245C951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491838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4132F67C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5BEE452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7C33256" w14:textId="5F861DFD" w:rsidR="00875634" w:rsidRPr="00C20D54" w:rsidRDefault="00875634" w:rsidP="001C4885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66F0355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BDF918C" w14:textId="6810D1FB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ADF6E25" w14:textId="4F9D160D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8914374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37D593F4" w14:textId="4C243C8C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99D72D" w14:textId="0E17662C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3E0A388" w14:textId="32B75F9C" w:rsidR="00875634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5FBE3022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EDF3A69" w14:textId="58D90892" w:rsidR="00875634" w:rsidRPr="00C20D54" w:rsidRDefault="00875634" w:rsidP="001C4885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4D0C129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78F14C4" w14:textId="685483CA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71C78FF" w14:textId="5863C6F7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A5AA7A6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02DE836B" w14:textId="2533B0CF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D6459F1" w14:textId="3FDBA1F0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DDB439F" w14:textId="67E04BDA" w:rsidR="00875634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4F53D23F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2C6123B" w14:textId="4DB73C2F" w:rsidR="007A18CE" w:rsidRPr="00C20D54" w:rsidRDefault="007A18CE" w:rsidP="001C4885">
            <w:pPr>
              <w:pStyle w:val="104"/>
            </w:pPr>
            <w:r>
              <w:t>Удаление данных о документе, удостоверяющем личность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3B614D6" w14:textId="77777777" w:rsidR="007A18CE" w:rsidRPr="00C20D54" w:rsidRDefault="007A18CE" w:rsidP="001C4885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1B4A2073" w14:textId="0D50D505" w:rsidR="007A18CE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5CB92EE" w14:textId="06D4CE32" w:rsidR="007A18CE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DD05BF2" w14:textId="77777777" w:rsidR="007A18CE" w:rsidRPr="00C20D54" w:rsidRDefault="007A18CE" w:rsidP="001C4885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6D64488D" w14:textId="4B12C8E5" w:rsidR="007A18CE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B4029F5" w14:textId="22CAD7F8" w:rsidR="007A18CE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79662AA" w14:textId="5ACBFC8A" w:rsidR="007A18CE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875634" w:rsidRPr="00C20D54" w14:paraId="7BD64819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1B8C9900" w14:textId="04A4335B" w:rsidR="00875634" w:rsidRPr="00C20D54" w:rsidRDefault="006D16EE" w:rsidP="00B77B53">
            <w:pPr>
              <w:pStyle w:val="109"/>
              <w:numPr>
                <w:ilvl w:val="1"/>
                <w:numId w:val="49"/>
              </w:numPr>
            </w:pPr>
            <w:r>
              <w:t>Раздел</w:t>
            </w:r>
            <w:r w:rsidR="00875634" w:rsidRPr="00C20D54">
              <w:t xml:space="preserve"> «Адреса»</w:t>
            </w:r>
          </w:p>
        </w:tc>
      </w:tr>
      <w:tr w:rsidR="004A55F8" w:rsidRPr="00C20D54" w14:paraId="21E3773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698E2A3" w14:textId="4D4CDCF1" w:rsidR="00875634" w:rsidRPr="00C20D54" w:rsidRDefault="00875634" w:rsidP="001C4885">
            <w:pPr>
              <w:pStyle w:val="104"/>
            </w:pPr>
            <w:r w:rsidRPr="00C20D54">
              <w:t xml:space="preserve">Просмотр </w:t>
            </w:r>
            <w:r w:rsidR="000664FD">
              <w:t>раздел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123B754A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E0F44D8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7AD0C558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62FA79F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D3E52E8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AFF6772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73306018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</w:tr>
      <w:tr w:rsidR="004A55F8" w:rsidRPr="00C20D54" w14:paraId="03AD712F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E60AA62" w14:textId="77A4F7C1" w:rsidR="00875634" w:rsidRPr="00C20D54" w:rsidRDefault="00875634" w:rsidP="001C4885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D7536AF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4BFC38C" w14:textId="739F6C4E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BBDA1E1" w14:textId="4990420B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4F834A4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10853D1" w14:textId="4B0D610B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7844367" w14:textId="5B50C646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81AB564" w14:textId="44D35F1E" w:rsidR="00875634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796DB7A3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FDBBFDD" w14:textId="783FAAF7" w:rsidR="00875634" w:rsidRPr="00C20D54" w:rsidRDefault="00875634" w:rsidP="001C4885">
            <w:pPr>
              <w:pStyle w:val="104"/>
            </w:pPr>
            <w:r w:rsidRPr="00C20D54">
              <w:t>Редактирование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C5C4612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AF8F0A4" w14:textId="460ADB88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B347DB9" w14:textId="3E428C45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7C7FA40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DD82D23" w14:textId="7BF4ED1E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4860EC" w14:textId="7E399553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8BB02F8" w14:textId="0222940E" w:rsidR="00875634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4A55F8" w:rsidRPr="00C20D54" w14:paraId="0C1D38F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12AD65D" w14:textId="449EC87A" w:rsidR="00875634" w:rsidRPr="00C20D54" w:rsidRDefault="00875634" w:rsidP="001C4885">
            <w:pPr>
              <w:pStyle w:val="104"/>
            </w:pPr>
            <w:r>
              <w:t>Удаление данных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36E61DC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CAD17FB" w14:textId="2994B92A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77DBC12" w14:textId="77777777" w:rsidR="00875634" w:rsidRPr="00C20D54" w:rsidRDefault="00875634" w:rsidP="001C4885">
            <w:pPr>
              <w:pStyle w:val="104"/>
            </w:pPr>
          </w:p>
        </w:tc>
        <w:tc>
          <w:tcPr>
            <w:tcW w:w="455" w:type="pct"/>
            <w:shd w:val="clear" w:color="auto" w:fill="auto"/>
          </w:tcPr>
          <w:p w14:paraId="6DA4C7BE" w14:textId="77777777" w:rsidR="00875634" w:rsidRPr="00C20D54" w:rsidRDefault="00875634" w:rsidP="001C4885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58FAF9E" w14:textId="03969D27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4513A4E" w14:textId="4417A043" w:rsidR="00875634" w:rsidRPr="00C20D54" w:rsidRDefault="0033231D" w:rsidP="001C4885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B36B07B" w14:textId="596BF28F" w:rsidR="00875634" w:rsidRPr="00C20D54" w:rsidRDefault="0033231D" w:rsidP="001C4885">
            <w:pPr>
              <w:pStyle w:val="104"/>
            </w:pPr>
            <w:r>
              <w:t>-</w:t>
            </w:r>
          </w:p>
        </w:tc>
      </w:tr>
      <w:tr w:rsidR="00875634" w:rsidRPr="00C20D54" w14:paraId="76D9B37C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20339B4E" w14:textId="28D8C205" w:rsidR="00875634" w:rsidRPr="00C20D54" w:rsidRDefault="006D16EE" w:rsidP="00B77B53">
            <w:pPr>
              <w:pStyle w:val="109"/>
              <w:numPr>
                <w:ilvl w:val="1"/>
                <w:numId w:val="49"/>
              </w:numPr>
            </w:pPr>
            <w:r>
              <w:t>Раздел</w:t>
            </w:r>
            <w:r w:rsidR="00875634" w:rsidRPr="00C20D54">
              <w:t xml:space="preserve"> «Образование»</w:t>
            </w:r>
          </w:p>
        </w:tc>
      </w:tr>
      <w:tr w:rsidR="00656CF3" w:rsidRPr="00C20D54" w14:paraId="7580B9B4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0AB24EAB" w14:textId="65D19837" w:rsidR="00656CF3" w:rsidRPr="00C20D54" w:rsidRDefault="00780DC8" w:rsidP="00EF6D6C">
            <w:pPr>
              <w:pStyle w:val="109"/>
            </w:pPr>
            <w:r>
              <w:t>4.3.1</w:t>
            </w:r>
            <w:r w:rsidR="00656CF3">
              <w:t xml:space="preserve">. </w:t>
            </w:r>
            <w:r w:rsidR="006D16EE">
              <w:t>Блок</w:t>
            </w:r>
            <w:r w:rsidR="00656CF3">
              <w:t xml:space="preserve"> «</w:t>
            </w:r>
            <w:r w:rsidR="00656CF3" w:rsidRPr="00C20D54">
              <w:t>Профессиональное образование</w:t>
            </w:r>
            <w:r w:rsidR="00656CF3">
              <w:t>»</w:t>
            </w:r>
          </w:p>
        </w:tc>
      </w:tr>
      <w:tr w:rsidR="00656CF3" w:rsidRPr="00C20D54" w14:paraId="689F6384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6612872" w14:textId="520F76D7" w:rsidR="00656CF3" w:rsidRPr="00C20D54" w:rsidRDefault="00656CF3" w:rsidP="00EF6D6C">
            <w:pPr>
              <w:pStyle w:val="104"/>
            </w:pPr>
            <w:r w:rsidRPr="00C20D54">
              <w:t xml:space="preserve">Просмотр </w:t>
            </w:r>
            <w:r w:rsidR="006D16EE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38599992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0654F0D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29969DD6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1231D4BD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CBB20C4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1E4CB54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1594455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</w:tr>
      <w:tr w:rsidR="00656CF3" w:rsidRPr="00C20D54" w14:paraId="637D2956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5B9BBB5" w14:textId="77777777" w:rsidR="00656CF3" w:rsidRPr="00C20D54" w:rsidRDefault="00656CF3" w:rsidP="00EF6D6C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0162F928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CFD244F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666CE0F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0FBCED8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73B138D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069F551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BF5103F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</w:tr>
      <w:tr w:rsidR="00656CF3" w:rsidRPr="00C20D54" w14:paraId="75FD9259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3A7AA06" w14:textId="77777777" w:rsidR="00656CF3" w:rsidRPr="00C20D54" w:rsidRDefault="00656CF3" w:rsidP="00EF6D6C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62328397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6EF28C6" w14:textId="77777777" w:rsidR="00656CF3" w:rsidRPr="00C20D54" w:rsidRDefault="00656CF3" w:rsidP="00EF6D6C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5FFC0380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21F41F4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4322287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2637CAB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DB28DFA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</w:tr>
      <w:tr w:rsidR="00656CF3" w:rsidRPr="00C20D54" w14:paraId="41B4DDE1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BE45B24" w14:textId="77777777" w:rsidR="00656CF3" w:rsidRPr="00C20D54" w:rsidRDefault="00656CF3" w:rsidP="00EF6D6C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28942D4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6D59530" w14:textId="77777777" w:rsidR="00656CF3" w:rsidRPr="00C20D54" w:rsidRDefault="00656CF3" w:rsidP="00EF6D6C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4AC90191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C4DFB2F" w14:textId="77777777" w:rsidR="00656CF3" w:rsidRPr="00C20D54" w:rsidRDefault="00656CF3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6A9F5F0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14CFD68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1A27D7C" w14:textId="77777777" w:rsidR="00656CF3" w:rsidRPr="00C20D54" w:rsidRDefault="00656CF3" w:rsidP="00EF6D6C">
            <w:pPr>
              <w:pStyle w:val="104"/>
            </w:pPr>
            <w:r>
              <w:t>-</w:t>
            </w:r>
          </w:p>
        </w:tc>
      </w:tr>
      <w:tr w:rsidR="00656CF3" w:rsidRPr="009C0968" w14:paraId="08CF9ACD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2B0E6CA" w14:textId="77777777" w:rsidR="00656CF3" w:rsidRPr="009C0968" w:rsidRDefault="00656CF3" w:rsidP="009C0968">
            <w:pPr>
              <w:pStyle w:val="104"/>
            </w:pPr>
            <w:r w:rsidRPr="009C0968">
              <w:t>Запуск проверки сведений об образовании в ФИС ФРДО</w:t>
            </w:r>
          </w:p>
        </w:tc>
        <w:tc>
          <w:tcPr>
            <w:tcW w:w="581" w:type="pct"/>
            <w:shd w:val="clear" w:color="auto" w:fill="auto"/>
          </w:tcPr>
          <w:p w14:paraId="6792BC5B" w14:textId="77777777" w:rsidR="00656CF3" w:rsidRPr="009C0968" w:rsidRDefault="00656CF3" w:rsidP="009C0968">
            <w:pPr>
              <w:pStyle w:val="104"/>
            </w:pPr>
            <w:r w:rsidRPr="009C0968">
              <w:t>+</w:t>
            </w:r>
          </w:p>
        </w:tc>
        <w:tc>
          <w:tcPr>
            <w:tcW w:w="388" w:type="pct"/>
            <w:shd w:val="clear" w:color="auto" w:fill="auto"/>
          </w:tcPr>
          <w:p w14:paraId="0350DB42" w14:textId="77777777" w:rsidR="00656CF3" w:rsidRPr="009C0968" w:rsidRDefault="00656CF3" w:rsidP="009C0968">
            <w:pPr>
              <w:pStyle w:val="104"/>
            </w:pPr>
            <w:r w:rsidRPr="009C0968">
              <w:t>-</w:t>
            </w:r>
          </w:p>
        </w:tc>
        <w:tc>
          <w:tcPr>
            <w:tcW w:w="448" w:type="pct"/>
            <w:shd w:val="clear" w:color="auto" w:fill="auto"/>
          </w:tcPr>
          <w:p w14:paraId="4FF8318B" w14:textId="77777777" w:rsidR="00656CF3" w:rsidRPr="009C0968" w:rsidRDefault="00656CF3" w:rsidP="009C0968">
            <w:pPr>
              <w:pStyle w:val="104"/>
            </w:pPr>
            <w:r w:rsidRPr="009C0968">
              <w:t>-</w:t>
            </w:r>
          </w:p>
        </w:tc>
        <w:tc>
          <w:tcPr>
            <w:tcW w:w="455" w:type="pct"/>
            <w:shd w:val="clear" w:color="auto" w:fill="auto"/>
          </w:tcPr>
          <w:p w14:paraId="7F916EAC" w14:textId="77777777" w:rsidR="00656CF3" w:rsidRPr="009C0968" w:rsidRDefault="00656CF3" w:rsidP="009C0968">
            <w:pPr>
              <w:pStyle w:val="104"/>
            </w:pPr>
            <w:r w:rsidRPr="009C0968">
              <w:t>+</w:t>
            </w:r>
          </w:p>
        </w:tc>
        <w:tc>
          <w:tcPr>
            <w:tcW w:w="535" w:type="pct"/>
            <w:shd w:val="clear" w:color="auto" w:fill="auto"/>
          </w:tcPr>
          <w:p w14:paraId="094FB0C7" w14:textId="77777777" w:rsidR="00656CF3" w:rsidRPr="009C0968" w:rsidRDefault="00656CF3" w:rsidP="009C0968">
            <w:pPr>
              <w:pStyle w:val="104"/>
            </w:pPr>
            <w:r w:rsidRPr="009C0968">
              <w:t>-</w:t>
            </w:r>
          </w:p>
        </w:tc>
        <w:tc>
          <w:tcPr>
            <w:tcW w:w="426" w:type="pct"/>
            <w:shd w:val="clear" w:color="auto" w:fill="auto"/>
          </w:tcPr>
          <w:p w14:paraId="513D722C" w14:textId="77777777" w:rsidR="00656CF3" w:rsidRPr="009C0968" w:rsidRDefault="00656CF3" w:rsidP="009C0968">
            <w:pPr>
              <w:pStyle w:val="104"/>
            </w:pPr>
            <w:r w:rsidRPr="009C0968">
              <w:t>-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3D51DE72" w14:textId="77777777" w:rsidR="00656CF3" w:rsidRPr="009C0968" w:rsidRDefault="00656CF3" w:rsidP="009C0968">
            <w:pPr>
              <w:pStyle w:val="104"/>
            </w:pPr>
            <w:r w:rsidRPr="009C0968">
              <w:t>-</w:t>
            </w:r>
          </w:p>
        </w:tc>
      </w:tr>
      <w:tr w:rsidR="000A3DAC" w:rsidRPr="00C20D54" w14:paraId="0474E881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01DFDED9" w14:textId="4ADAB6AE" w:rsidR="000A3DAC" w:rsidRPr="00C20D54" w:rsidRDefault="00780DC8" w:rsidP="00EF6D6C">
            <w:pPr>
              <w:pStyle w:val="109"/>
            </w:pPr>
            <w:r>
              <w:t>4.3.2.</w:t>
            </w:r>
            <w:r w:rsidR="000A3DAC">
              <w:t xml:space="preserve"> </w:t>
            </w:r>
            <w:r w:rsidR="000664FD">
              <w:t>Блок</w:t>
            </w:r>
            <w:r w:rsidR="000A3DAC">
              <w:t xml:space="preserve"> «</w:t>
            </w:r>
            <w:r w:rsidR="000A3DAC" w:rsidRPr="00C20D54">
              <w:t>Св</w:t>
            </w:r>
            <w:r w:rsidR="000A3DAC">
              <w:t xml:space="preserve">едения </w:t>
            </w:r>
            <w:r w:rsidR="000A3DAC" w:rsidRPr="00C20D54">
              <w:t>об аккредитации</w:t>
            </w:r>
            <w:r w:rsidR="000A3DAC">
              <w:t>»</w:t>
            </w:r>
          </w:p>
        </w:tc>
      </w:tr>
      <w:tr w:rsidR="000A3DAC" w:rsidRPr="00C20D54" w14:paraId="0F55AEC2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4083CCA" w14:textId="46892E21" w:rsidR="000A3DAC" w:rsidRPr="00C20D54" w:rsidRDefault="000A3DAC" w:rsidP="00EF6D6C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1B10C407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D3D030A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58AA8B8F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1B8C4FE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486A0829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6C7D61A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5B6D68AD" w14:textId="77777777" w:rsidR="000A3DAC" w:rsidRPr="00C20D54" w:rsidRDefault="000A3DAC" w:rsidP="00EF6D6C">
            <w:pPr>
              <w:pStyle w:val="104"/>
            </w:pPr>
            <w:r w:rsidRPr="00C20D54">
              <w:t>+</w:t>
            </w:r>
          </w:p>
        </w:tc>
      </w:tr>
      <w:tr w:rsidR="000A3DAC" w:rsidRPr="00C20D54" w14:paraId="40A75C17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51E1042" w14:textId="77777777" w:rsidR="000A3DAC" w:rsidRPr="00C20D54" w:rsidRDefault="000A3DAC" w:rsidP="00EF6D6C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D628E44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58F89BD2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47EAE51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1AF229E7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73E398A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9324CEF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9BE3295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</w:tr>
      <w:tr w:rsidR="000A3DAC" w:rsidRPr="00C20D54" w14:paraId="49F076EB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F84AFA6" w14:textId="77777777" w:rsidR="000A3DAC" w:rsidRPr="00C20D54" w:rsidRDefault="000A3DAC" w:rsidP="00EF6D6C">
            <w:pPr>
              <w:pStyle w:val="104"/>
            </w:pPr>
            <w:r w:rsidRPr="00C20D54">
              <w:t>Редактирование 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0537694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2CF8EE99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4E62D76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6D6AE573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8F167F6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02E1386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2AFB647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</w:tr>
      <w:tr w:rsidR="000A3DAC" w:rsidRPr="00C20D54" w14:paraId="7DC321D3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90EE6E5" w14:textId="77777777" w:rsidR="000A3DAC" w:rsidRPr="00C20D54" w:rsidRDefault="000A3DAC" w:rsidP="00EF6D6C">
            <w:pPr>
              <w:pStyle w:val="104"/>
            </w:pPr>
            <w:r>
              <w:t>Удаление данных,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BBCAAA5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4FEB5268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1C55127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59C6F1D3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40380F62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1B2F360" w14:textId="77777777" w:rsidR="000A3DAC" w:rsidRPr="00C20D54" w:rsidRDefault="000A3DAC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92F7C60" w14:textId="77777777" w:rsidR="000A3DAC" w:rsidRPr="00C20D54" w:rsidRDefault="000A3DAC" w:rsidP="00EF6D6C">
            <w:pPr>
              <w:pStyle w:val="104"/>
            </w:pPr>
            <w:r w:rsidRPr="002B7A99">
              <w:t>-</w:t>
            </w:r>
          </w:p>
        </w:tc>
      </w:tr>
      <w:tr w:rsidR="00574E1F" w:rsidRPr="00C20D54" w14:paraId="755AA7DA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958239A" w14:textId="315C5FB2" w:rsidR="00574E1F" w:rsidRPr="00C20D54" w:rsidRDefault="00574E1F" w:rsidP="00EF6D6C">
            <w:pPr>
              <w:pStyle w:val="109"/>
            </w:pPr>
            <w:r>
              <w:t xml:space="preserve">2.4.10. </w:t>
            </w:r>
            <w:r w:rsidR="000664FD">
              <w:t>Блок</w:t>
            </w:r>
            <w:r>
              <w:t xml:space="preserve"> «</w:t>
            </w:r>
            <w:r w:rsidRPr="00C20D54">
              <w:t>Решение о соответствии образования и (или) квалификации, полученных в иностранном государстве</w:t>
            </w:r>
            <w:r>
              <w:t>»</w:t>
            </w:r>
          </w:p>
        </w:tc>
      </w:tr>
      <w:tr w:rsidR="00574E1F" w:rsidRPr="00C20D54" w14:paraId="53AB150C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1E65F64" w14:textId="2ACA2E62" w:rsidR="00574E1F" w:rsidRPr="00C20D54" w:rsidRDefault="00574E1F" w:rsidP="00EF6D6C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6DE64948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369633B6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3B4A9DF7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89AE632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97DE15C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D3B4E0D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472E3B70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</w:tr>
      <w:tr w:rsidR="00574E1F" w:rsidRPr="00BD39AB" w14:paraId="0338ADE3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9D9C2AC" w14:textId="684AF42A" w:rsidR="00574E1F" w:rsidRPr="00574E1F" w:rsidRDefault="00574E1F" w:rsidP="00EF6D6C">
            <w:pPr>
              <w:pStyle w:val="104"/>
            </w:pPr>
            <w:r w:rsidRPr="00574E1F">
              <w:t xml:space="preserve">Отправка запроса в </w:t>
            </w:r>
            <w:r w:rsidR="00E702F5">
              <w:t>АИС «Росздравнадзор»</w:t>
            </w:r>
            <w:r w:rsidRPr="00574E1F">
              <w:t xml:space="preserve"> на получение сведений о решении о соответствии образования, полученного в иностранной организации</w:t>
            </w:r>
          </w:p>
        </w:tc>
        <w:tc>
          <w:tcPr>
            <w:tcW w:w="581" w:type="pct"/>
            <w:shd w:val="clear" w:color="auto" w:fill="auto"/>
          </w:tcPr>
          <w:p w14:paraId="420E20B1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388" w:type="pct"/>
            <w:shd w:val="clear" w:color="auto" w:fill="auto"/>
          </w:tcPr>
          <w:p w14:paraId="330908D5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48" w:type="pct"/>
            <w:shd w:val="clear" w:color="auto" w:fill="auto"/>
          </w:tcPr>
          <w:p w14:paraId="7CA4A7BF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55" w:type="pct"/>
            <w:shd w:val="clear" w:color="auto" w:fill="auto"/>
          </w:tcPr>
          <w:p w14:paraId="53C43875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535" w:type="pct"/>
            <w:shd w:val="clear" w:color="auto" w:fill="auto"/>
          </w:tcPr>
          <w:p w14:paraId="29B6B3E7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426" w:type="pct"/>
            <w:shd w:val="clear" w:color="auto" w:fill="auto"/>
          </w:tcPr>
          <w:p w14:paraId="61205EC3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  <w:tc>
          <w:tcPr>
            <w:tcW w:w="519" w:type="pct"/>
            <w:gridSpan w:val="2"/>
            <w:shd w:val="clear" w:color="auto" w:fill="auto"/>
          </w:tcPr>
          <w:p w14:paraId="31E0415F" w14:textId="77777777" w:rsidR="00574E1F" w:rsidRPr="000A3DAC" w:rsidRDefault="00574E1F" w:rsidP="00EF6D6C">
            <w:pPr>
              <w:pStyle w:val="104"/>
              <w:rPr>
                <w:color w:val="000000" w:themeColor="text1"/>
                <w:sz w:val="22"/>
                <w:szCs w:val="22"/>
              </w:rPr>
            </w:pPr>
            <w:r w:rsidRPr="000A3DAC">
              <w:t>+</w:t>
            </w:r>
          </w:p>
        </w:tc>
      </w:tr>
      <w:tr w:rsidR="00574E1F" w:rsidRPr="00C20D54" w14:paraId="0F441876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55353A2" w14:textId="77777777" w:rsidR="00574E1F" w:rsidRPr="00C20D54" w:rsidRDefault="00574E1F" w:rsidP="00EF6D6C">
            <w:pPr>
              <w:pStyle w:val="104"/>
            </w:pPr>
            <w:r>
              <w:t xml:space="preserve">Внесение </w:t>
            </w:r>
            <w:r w:rsidRPr="008A5F2B">
              <w:t>данных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8BC6BBB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7F7DC4C3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16F27942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F229BBC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1DBD756F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84ED9CD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40642F8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</w:tr>
      <w:tr w:rsidR="00574E1F" w:rsidRPr="00C20D54" w14:paraId="2A92BA6A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26B1DB7" w14:textId="77777777" w:rsidR="00574E1F" w:rsidRPr="00574E1F" w:rsidRDefault="00574E1F" w:rsidP="00EF6D6C">
            <w:pPr>
              <w:pStyle w:val="104"/>
            </w:pPr>
            <w:r w:rsidRPr="00574E1F">
              <w:t>Редактирование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25FCDD3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5067D10C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9CB9872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52A41425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BA5BB43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00DE1CB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F9BE450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</w:tr>
      <w:tr w:rsidR="00574E1F" w:rsidRPr="00C20D54" w14:paraId="001C45E2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A0636D1" w14:textId="77777777" w:rsidR="00574E1F" w:rsidRPr="00574E1F" w:rsidRDefault="00574E1F" w:rsidP="00EF6D6C">
            <w:pPr>
              <w:pStyle w:val="104"/>
            </w:pPr>
            <w:r w:rsidRPr="00574E1F">
              <w:t>Удаление данных, в том числе подписание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B71E69D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388" w:type="pct"/>
            <w:shd w:val="clear" w:color="auto" w:fill="auto"/>
          </w:tcPr>
          <w:p w14:paraId="1BA8E416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942EBAC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55" w:type="pct"/>
            <w:shd w:val="clear" w:color="auto" w:fill="auto"/>
          </w:tcPr>
          <w:p w14:paraId="5757EA7E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2CBC8C6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EE24E70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AE7F7DB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</w:tr>
      <w:tr w:rsidR="00574E1F" w:rsidRPr="00C20D54" w14:paraId="05C0CF96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AC0E93E" w14:textId="17194273" w:rsidR="00574E1F" w:rsidRPr="00C20D54" w:rsidRDefault="00574E1F" w:rsidP="00EF6D6C">
            <w:pPr>
              <w:pStyle w:val="109"/>
            </w:pPr>
            <w:r>
              <w:t xml:space="preserve">2.4.11. </w:t>
            </w:r>
            <w:r w:rsidR="000664FD">
              <w:t>Блок</w:t>
            </w:r>
            <w:r>
              <w:t xml:space="preserve"> «</w:t>
            </w:r>
            <w:r w:rsidRPr="00C20D54">
              <w:t>Дополнительные документы</w:t>
            </w:r>
            <w:r>
              <w:t>»</w:t>
            </w:r>
          </w:p>
        </w:tc>
      </w:tr>
      <w:tr w:rsidR="00574E1F" w:rsidRPr="00C20D54" w14:paraId="45DC24B1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0E85BB9" w14:textId="6CC2D700" w:rsidR="00574E1F" w:rsidRPr="00C20D54" w:rsidRDefault="00574E1F" w:rsidP="00EF6D6C">
            <w:pPr>
              <w:pStyle w:val="104"/>
            </w:pPr>
            <w:r w:rsidRPr="00C20D54">
              <w:t xml:space="preserve">Просмотр </w:t>
            </w:r>
            <w:r w:rsidR="000664FD">
              <w:t>блок</w:t>
            </w:r>
            <w:r>
              <w:t>а</w:t>
            </w:r>
          </w:p>
        </w:tc>
        <w:tc>
          <w:tcPr>
            <w:tcW w:w="581" w:type="pct"/>
            <w:shd w:val="clear" w:color="auto" w:fill="auto"/>
          </w:tcPr>
          <w:p w14:paraId="7D13A4D1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75A6D33E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1C02F254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38173D49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6E96D8E8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C0C2FBF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A9088C7" w14:textId="77777777" w:rsidR="00574E1F" w:rsidRPr="00C20D54" w:rsidRDefault="00574E1F" w:rsidP="00EF6D6C">
            <w:pPr>
              <w:pStyle w:val="104"/>
            </w:pPr>
            <w:r w:rsidRPr="00C20D54">
              <w:t>+</w:t>
            </w:r>
          </w:p>
        </w:tc>
      </w:tr>
      <w:tr w:rsidR="00574E1F" w:rsidRPr="00C20D54" w14:paraId="50CAB220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9787172" w14:textId="77777777" w:rsidR="00574E1F" w:rsidRDefault="00574E1F" w:rsidP="00EF6D6C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Выгрузка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0CA4DF69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C1B6D14" w14:textId="77777777" w:rsidR="00574E1F" w:rsidRPr="002B7A99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33345901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7A4752CD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D4081B4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EBC9A5A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347A3EDF" w14:textId="77777777" w:rsidR="00574E1F" w:rsidRDefault="00574E1F" w:rsidP="00EF6D6C">
            <w:pPr>
              <w:pStyle w:val="104"/>
            </w:pPr>
            <w:r w:rsidRPr="00C20D54">
              <w:t>+</w:t>
            </w:r>
          </w:p>
        </w:tc>
      </w:tr>
      <w:tr w:rsidR="00574E1F" w:rsidRPr="00C20D54" w14:paraId="3A6DF04C" w14:textId="77777777" w:rsidTr="00EF6D6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B20498C" w14:textId="77777777" w:rsidR="00574E1F" w:rsidRPr="00C20D54" w:rsidRDefault="00574E1F" w:rsidP="00EF6D6C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Загрузка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70B2441E" w14:textId="77777777" w:rsidR="00574E1F" w:rsidRPr="00C20D54" w:rsidRDefault="00574E1F" w:rsidP="00EF6D6C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01EC1EF3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5A6C010E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7C715971" w14:textId="77777777" w:rsidR="00574E1F" w:rsidRPr="00C20D54" w:rsidRDefault="00574E1F" w:rsidP="00EF6D6C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23812F5A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E02475E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878B96A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</w:tr>
      <w:tr w:rsidR="00574E1F" w:rsidRPr="00C20D54" w14:paraId="39A7D67A" w14:textId="77777777" w:rsidTr="00EF6D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6A876D1" w14:textId="77777777" w:rsidR="00574E1F" w:rsidRDefault="00574E1F" w:rsidP="00EF6D6C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Удаление сканированных копий документов об образовании</w:t>
            </w:r>
          </w:p>
        </w:tc>
        <w:tc>
          <w:tcPr>
            <w:tcW w:w="581" w:type="pct"/>
            <w:shd w:val="clear" w:color="auto" w:fill="auto"/>
          </w:tcPr>
          <w:p w14:paraId="27E2F649" w14:textId="77777777" w:rsidR="00574E1F" w:rsidRDefault="00574E1F" w:rsidP="00EF6D6C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490F1780" w14:textId="77777777" w:rsidR="00574E1F" w:rsidRPr="00C20D54" w:rsidRDefault="00574E1F" w:rsidP="00EF6D6C">
            <w:pPr>
              <w:pStyle w:val="104"/>
            </w:pPr>
            <w:r w:rsidRPr="002B7A99">
              <w:t>-</w:t>
            </w:r>
          </w:p>
        </w:tc>
        <w:tc>
          <w:tcPr>
            <w:tcW w:w="448" w:type="pct"/>
            <w:shd w:val="clear" w:color="auto" w:fill="auto"/>
          </w:tcPr>
          <w:p w14:paraId="63056031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04817B5" w14:textId="77777777" w:rsidR="00574E1F" w:rsidRDefault="00574E1F" w:rsidP="00EF6D6C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48C267C6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13FBC8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AAF143A" w14:textId="77777777" w:rsidR="00574E1F" w:rsidRPr="00C20D54" w:rsidRDefault="00574E1F" w:rsidP="00EF6D6C">
            <w:pPr>
              <w:pStyle w:val="104"/>
            </w:pPr>
            <w:r>
              <w:t>-</w:t>
            </w:r>
          </w:p>
        </w:tc>
      </w:tr>
      <w:tr w:rsidR="0033231D" w:rsidRPr="00C20D54" w14:paraId="163BD7E2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4036ED56" w14:textId="3A49D94D" w:rsidR="0033231D" w:rsidRPr="00C20D54" w:rsidRDefault="0033231D" w:rsidP="0033231D">
            <w:pPr>
              <w:pStyle w:val="109"/>
              <w:rPr>
                <w:bCs/>
              </w:rPr>
            </w:pPr>
            <w:r>
              <w:t>5. Форма</w:t>
            </w:r>
            <w:r w:rsidRPr="00C20D54">
              <w:t xml:space="preserve"> «Земский доктор</w:t>
            </w:r>
            <w:r w:rsidRPr="00C20D54">
              <w:rPr>
                <w:lang w:val="en-US"/>
              </w:rPr>
              <w:t>/</w:t>
            </w:r>
            <w:r w:rsidRPr="00C20D54">
              <w:t>фельдшер»</w:t>
            </w:r>
          </w:p>
        </w:tc>
      </w:tr>
      <w:tr w:rsidR="004A55F8" w:rsidRPr="00C20D54" w14:paraId="08F933F2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3DA9F44E" w14:textId="55EC76A3" w:rsidR="0033231D" w:rsidRPr="00C20D54" w:rsidRDefault="0033231D" w:rsidP="0033231D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</w:tcPr>
          <w:p w14:paraId="3C0E2E53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071405C4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262DDAFD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4836EAE2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7DDDCB2C" w14:textId="5A1D3E76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40C8467A" w14:textId="09E1B8C3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5E449AF3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4A55F8" w:rsidRPr="00C20D54" w14:paraId="0FD3678A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5B4A9252" w14:textId="77777777" w:rsidR="0033231D" w:rsidRPr="00C20D54" w:rsidRDefault="0033231D" w:rsidP="0033231D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56DC3199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867A44E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1B17297E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29F827D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1C5DECB3" w14:textId="2EF2147A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5A4E4918" w14:textId="3379C72A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08571528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4A55F8" w:rsidRPr="00C20D54" w14:paraId="076DE6E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3C37E1F7" w14:textId="77777777" w:rsidR="0033231D" w:rsidRPr="00C20D54" w:rsidRDefault="0033231D" w:rsidP="0033231D">
            <w:pPr>
              <w:pStyle w:val="104"/>
            </w:pPr>
            <w:r w:rsidRPr="008A538A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46E4897C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487B4232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3BA76470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1FC4E239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5F276DC3" w14:textId="18085D78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06AAAF81" w14:textId="61DA642E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5D1B9D49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4A55F8" w:rsidRPr="00C20D54" w14:paraId="2948A0A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1E408058" w14:textId="77777777" w:rsidR="0033231D" w:rsidRPr="00C20D54" w:rsidRDefault="0033231D" w:rsidP="0033231D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</w:tcPr>
          <w:p w14:paraId="2B886193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2A140152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5C83741D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3A0A67C2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3C3B548B" w14:textId="13F69392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4B2734E2" w14:textId="12423552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3A249A85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4A55F8" w:rsidRPr="00C20D54" w14:paraId="6AF568A4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62490E2C" w14:textId="77777777" w:rsidR="0033231D" w:rsidRPr="00C20D54" w:rsidRDefault="0033231D" w:rsidP="0033231D">
            <w:pPr>
              <w:pStyle w:val="104"/>
            </w:pPr>
            <w:r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27B19B75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63A59970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62FC57E5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05C4CFDA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6A6681A2" w14:textId="110440E4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798820D4" w14:textId="6B3A23D9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76606451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33231D" w:rsidRPr="00C20D54" w14:paraId="4611EBE0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5AD204E0" w14:textId="4E91C06A" w:rsidR="0033231D" w:rsidRPr="00C20D54" w:rsidRDefault="0033231D" w:rsidP="0033231D">
            <w:pPr>
              <w:pStyle w:val="109"/>
            </w:pPr>
            <w:r>
              <w:t>6. Форма «Карточка земского доктора/фельдшера»</w:t>
            </w:r>
          </w:p>
        </w:tc>
      </w:tr>
      <w:tr w:rsidR="004A55F8" w:rsidRPr="00C20D54" w14:paraId="5CB48057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0D5B233" w14:textId="35B5F9E0" w:rsidR="0033231D" w:rsidRPr="00C20D54" w:rsidRDefault="0033231D" w:rsidP="0033231D">
            <w:pPr>
              <w:pStyle w:val="104"/>
            </w:pPr>
            <w:r w:rsidRPr="00C20D54">
              <w:t>П</w:t>
            </w:r>
            <w:r>
              <w:t>росмотр</w:t>
            </w:r>
            <w:r w:rsidRPr="00C20D54">
              <w:t xml:space="preserve"> </w:t>
            </w:r>
            <w:r w:rsidR="00574E1F">
              <w:t>формы</w:t>
            </w:r>
          </w:p>
        </w:tc>
        <w:tc>
          <w:tcPr>
            <w:tcW w:w="581" w:type="pct"/>
            <w:shd w:val="clear" w:color="auto" w:fill="auto"/>
          </w:tcPr>
          <w:p w14:paraId="712211BC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30F56E0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3E84B9B3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4D4D834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4770400" w14:textId="6DE8AE9E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4E16E49" w14:textId="08EC4CB6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750AAC8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</w:tr>
      <w:tr w:rsidR="004A55F8" w:rsidRPr="00C20D54" w14:paraId="043842A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3AC609A" w14:textId="1E254F83" w:rsidR="0033231D" w:rsidRPr="00C20D54" w:rsidRDefault="0033231D" w:rsidP="0033231D">
            <w:pPr>
              <w:pStyle w:val="104"/>
            </w:pPr>
            <w:r w:rsidRPr="00C20D54">
              <w:t>Создание</w:t>
            </w:r>
            <w:r>
              <w:t xml:space="preserve"> карточки </w:t>
            </w:r>
            <w:r w:rsidRPr="00C20D54">
              <w:t>земского доктора</w:t>
            </w:r>
            <w:r>
              <w:t>\фельдшера</w:t>
            </w:r>
            <w:r w:rsidR="007F697D">
              <w:t>, в том числе п</w:t>
            </w:r>
            <w:r w:rsidR="007F697D"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702A300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B34138A" w14:textId="213A1E4D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7DE551F" w14:textId="13C10A54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77464BF" w14:textId="77777777" w:rsidR="0033231D" w:rsidRPr="00C20D54" w:rsidRDefault="0033231D" w:rsidP="0033231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7749CF19" w14:textId="127FDA2A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9AD882" w14:textId="6C47A1A7" w:rsidR="0033231D" w:rsidRPr="00C20D54" w:rsidRDefault="0033231D" w:rsidP="0033231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070D8C2" w14:textId="7CCF6BED" w:rsidR="0033231D" w:rsidRPr="00C20D54" w:rsidRDefault="0033231D" w:rsidP="0033231D">
            <w:pPr>
              <w:pStyle w:val="104"/>
            </w:pPr>
            <w:r>
              <w:t>-</w:t>
            </w:r>
          </w:p>
        </w:tc>
      </w:tr>
      <w:tr w:rsidR="007F697D" w:rsidRPr="00C20D54" w14:paraId="2B5DAED0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972D3E3" w14:textId="3EA5D8DA" w:rsidR="007F697D" w:rsidRPr="00C20D54" w:rsidRDefault="007F697D" w:rsidP="007F697D">
            <w:pPr>
              <w:pStyle w:val="104"/>
            </w:pPr>
            <w:r>
              <w:t xml:space="preserve">Редактирование карточки </w:t>
            </w:r>
            <w:r w:rsidRPr="00C20D54">
              <w:t>земского доктора</w:t>
            </w:r>
            <w:r>
              <w:t>\фельдшера,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253794E4" w14:textId="3B9E0CC8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057B81B" w14:textId="395D3983" w:rsidR="007F697D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03ED660" w14:textId="48741CCC" w:rsidR="007F697D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5B2F04D" w14:textId="29819F85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CB98221" w14:textId="6CD169E3" w:rsidR="007F697D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3C202C1" w14:textId="38D808A0" w:rsidR="007F697D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54F08CFD" w14:textId="52CFAFFA" w:rsidR="007F697D" w:rsidRDefault="007F697D" w:rsidP="007F697D">
            <w:pPr>
              <w:pStyle w:val="104"/>
            </w:pPr>
            <w:r>
              <w:t>-</w:t>
            </w:r>
          </w:p>
        </w:tc>
      </w:tr>
      <w:tr w:rsidR="007F697D" w:rsidRPr="00C20D54" w14:paraId="359C77B5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D62A32A" w14:textId="403D5B5F" w:rsidR="007F697D" w:rsidRPr="00C20D54" w:rsidRDefault="007F697D" w:rsidP="007F697D">
            <w:pPr>
              <w:pStyle w:val="104"/>
            </w:pPr>
            <w:r w:rsidRPr="00C20D54">
              <w:t xml:space="preserve">Удаление </w:t>
            </w:r>
            <w:r>
              <w:t xml:space="preserve">карточки </w:t>
            </w:r>
            <w:r w:rsidRPr="00C20D54">
              <w:t>земского доктора</w:t>
            </w:r>
            <w:r>
              <w:t>/фельдшера,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4C1A700F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D49DC52" w14:textId="4DA92565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5960CB6" w14:textId="6FB5EA31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8724A34" w14:textId="0CCD7015" w:rsidR="007F697D" w:rsidRPr="0033231D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3958D8D" w14:textId="4DE12CFD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B6419D7" w14:textId="13118512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A4008BF" w14:textId="3C6C50A5" w:rsidR="007F697D" w:rsidRPr="00C20D54" w:rsidRDefault="007F697D" w:rsidP="007F697D">
            <w:pPr>
              <w:pStyle w:val="104"/>
            </w:pPr>
            <w:r>
              <w:t>-</w:t>
            </w:r>
          </w:p>
        </w:tc>
      </w:tr>
      <w:tr w:rsidR="007F697D" w:rsidRPr="00C20D54" w14:paraId="2820017D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5C40418F" w14:textId="0760EC6A" w:rsidR="007F697D" w:rsidRPr="00C20D54" w:rsidRDefault="007F697D" w:rsidP="007F697D">
            <w:pPr>
              <w:pStyle w:val="109"/>
              <w:rPr>
                <w:bCs/>
              </w:rPr>
            </w:pPr>
            <w:r>
              <w:t>7. Форма «Программный реестр ЕКВ»</w:t>
            </w:r>
          </w:p>
        </w:tc>
      </w:tr>
      <w:tr w:rsidR="007F697D" w:rsidRPr="00C20D54" w14:paraId="3C6129EE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63BC4719" w14:textId="161AE28B" w:rsidR="007F697D" w:rsidRPr="00C20D54" w:rsidRDefault="007F697D" w:rsidP="007F697D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</w:tcPr>
          <w:p w14:paraId="49007D19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32CBFAF4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5667386F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50ECD357" w14:textId="197A7869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</w:tcPr>
          <w:p w14:paraId="2874825B" w14:textId="78A192D7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18B9970E" w14:textId="778737B4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22E4BE31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5D028544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769257EA" w14:textId="77777777" w:rsidR="007F697D" w:rsidRPr="00C20D54" w:rsidRDefault="007F697D" w:rsidP="007F697D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67439EA5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282A1CD9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72A182CD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3923E7BC" w14:textId="0A6A0A2C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</w:tcPr>
          <w:p w14:paraId="317DFB7A" w14:textId="698B38DD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49254B8A" w14:textId="1970E2B0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36CFCD44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59D1B963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44BF5A32" w14:textId="77777777" w:rsidR="007F697D" w:rsidRPr="00C20D54" w:rsidRDefault="007F697D" w:rsidP="007F697D">
            <w:pPr>
              <w:pStyle w:val="104"/>
            </w:pPr>
            <w:r w:rsidRPr="008A538A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7BF3F77E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96A99FA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69A1F9BD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05F6B369" w14:textId="2114EC0A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</w:tcPr>
          <w:p w14:paraId="644D7E43" w14:textId="1D1172BE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0BF1B63F" w14:textId="1AB53BCD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52E9438F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66219CFC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5DC1EF24" w14:textId="77777777" w:rsidR="007F697D" w:rsidRPr="00C20D54" w:rsidRDefault="007F697D" w:rsidP="007F697D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</w:tcPr>
          <w:p w14:paraId="740032A8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46A45D87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2AA4DFAF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1225F5AC" w14:textId="3AAFFBFF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</w:tcPr>
          <w:p w14:paraId="554E8AB2" w14:textId="416BB18C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412BA5E1" w14:textId="35C3F45A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42879310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4B2AD2E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32905706" w14:textId="77777777" w:rsidR="007F697D" w:rsidRPr="00C20D54" w:rsidRDefault="007F697D" w:rsidP="007F697D">
            <w:pPr>
              <w:pStyle w:val="104"/>
            </w:pPr>
            <w:r>
              <w:t>Выгрузка результатов поиска и фильтрации информации</w:t>
            </w:r>
          </w:p>
        </w:tc>
        <w:tc>
          <w:tcPr>
            <w:tcW w:w="581" w:type="pct"/>
          </w:tcPr>
          <w:p w14:paraId="66675519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25388AB5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052E0771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51E02AAE" w14:textId="3981E21C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</w:tcPr>
          <w:p w14:paraId="1FD22AA2" w14:textId="46CC159A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</w:tcPr>
          <w:p w14:paraId="5CBA3F06" w14:textId="1E658F16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</w:tcPr>
          <w:p w14:paraId="7010AF87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03804F8B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7780C64" w14:textId="3CE54E44" w:rsidR="007F697D" w:rsidRPr="00C20D54" w:rsidRDefault="007F697D" w:rsidP="007F697D">
            <w:pPr>
              <w:pStyle w:val="109"/>
            </w:pPr>
            <w:r>
              <w:t>8. Форма «Карточка программы ЕКВ»</w:t>
            </w:r>
          </w:p>
        </w:tc>
      </w:tr>
      <w:tr w:rsidR="007F697D" w:rsidRPr="00C20D54" w14:paraId="6C3FEAFF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EE5D985" w14:textId="6E3E7501" w:rsidR="007F697D" w:rsidRPr="00C20D54" w:rsidRDefault="007F697D" w:rsidP="007F697D">
            <w:pPr>
              <w:pStyle w:val="104"/>
            </w:pPr>
            <w:r w:rsidRPr="00C20D54">
              <w:rPr>
                <w:szCs w:val="20"/>
              </w:rPr>
              <w:t>П</w:t>
            </w:r>
            <w:r>
              <w:rPr>
                <w:szCs w:val="20"/>
              </w:rPr>
              <w:t xml:space="preserve">росмотр </w:t>
            </w:r>
            <w:r w:rsidR="00574E1F">
              <w:rPr>
                <w:szCs w:val="20"/>
              </w:rPr>
              <w:t>формы</w:t>
            </w:r>
          </w:p>
        </w:tc>
        <w:tc>
          <w:tcPr>
            <w:tcW w:w="581" w:type="pct"/>
            <w:shd w:val="clear" w:color="auto" w:fill="auto"/>
          </w:tcPr>
          <w:p w14:paraId="02D6BD9A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3348136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104D93F1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B314C2E" w14:textId="584EBE58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D44456F" w14:textId="4E769092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F28C155" w14:textId="13F11EE7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98DB405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798B7A6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B2727E7" w14:textId="2FF7BEFC" w:rsidR="007F697D" w:rsidRPr="00C20D54" w:rsidRDefault="007F697D" w:rsidP="007F697D">
            <w:pPr>
              <w:pStyle w:val="104"/>
            </w:pPr>
            <w:r w:rsidRPr="00C20D54">
              <w:rPr>
                <w:szCs w:val="20"/>
              </w:rPr>
              <w:t xml:space="preserve">Создание </w:t>
            </w:r>
            <w:r>
              <w:rPr>
                <w:szCs w:val="20"/>
              </w:rPr>
              <w:t xml:space="preserve">карточки </w:t>
            </w:r>
            <w:r w:rsidRPr="00C20D54">
              <w:rPr>
                <w:szCs w:val="20"/>
              </w:rPr>
              <w:t>программы</w:t>
            </w:r>
            <w:r>
              <w:rPr>
                <w:szCs w:val="20"/>
              </w:rPr>
              <w:t xml:space="preserve"> ЕКВ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5832BF14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DD94D57" w14:textId="5EAF2010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478CBBD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92CCFED" w14:textId="5FE92B02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7318EC4" w14:textId="3594FD9E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033EBC9D" w14:textId="243B2D48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8D68A7C" w14:textId="6E2C7CFF" w:rsidR="007F697D" w:rsidRPr="00C20D54" w:rsidRDefault="007F697D" w:rsidP="007F697D">
            <w:pPr>
              <w:pStyle w:val="104"/>
            </w:pPr>
            <w:r>
              <w:t>-</w:t>
            </w:r>
          </w:p>
        </w:tc>
      </w:tr>
      <w:tr w:rsidR="00D42F55" w:rsidRPr="00C20D54" w14:paraId="1741C1E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E02CC3C" w14:textId="5B1AAED4" w:rsidR="00D42F55" w:rsidRPr="00C20D54" w:rsidRDefault="00D42F55" w:rsidP="001B36D0">
            <w:pPr>
              <w:pStyle w:val="104"/>
            </w:pPr>
            <w:r>
              <w:rPr>
                <w:szCs w:val="20"/>
              </w:rPr>
              <w:t>Редактирование</w:t>
            </w:r>
            <w:r w:rsidRPr="00C20D54">
              <w:rPr>
                <w:szCs w:val="20"/>
              </w:rPr>
              <w:t xml:space="preserve"> </w:t>
            </w:r>
            <w:r>
              <w:rPr>
                <w:szCs w:val="20"/>
              </w:rPr>
              <w:t xml:space="preserve">карточки </w:t>
            </w:r>
            <w:r w:rsidRPr="00C20D54">
              <w:rPr>
                <w:szCs w:val="20"/>
              </w:rPr>
              <w:t>программы</w:t>
            </w:r>
            <w:r>
              <w:rPr>
                <w:szCs w:val="20"/>
              </w:rPr>
              <w:t xml:space="preserve"> ЕКВ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3C61D91D" w14:textId="77777777" w:rsidR="00D42F55" w:rsidRPr="00C20D54" w:rsidRDefault="00D42F55" w:rsidP="001B36D0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10D2F3AC" w14:textId="77777777" w:rsidR="00D42F55" w:rsidRPr="00C20D54" w:rsidRDefault="00D42F55" w:rsidP="001B36D0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7DAC190" w14:textId="77777777" w:rsidR="00D42F55" w:rsidRPr="00C20D54" w:rsidRDefault="00D42F55" w:rsidP="001B36D0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6E406E00" w14:textId="77777777" w:rsidR="00D42F55" w:rsidRPr="00C20D54" w:rsidRDefault="00D42F55" w:rsidP="001B36D0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8C8FB26" w14:textId="77777777" w:rsidR="00D42F55" w:rsidRPr="00C20D54" w:rsidRDefault="00D42F55" w:rsidP="001B36D0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157B21B" w14:textId="77777777" w:rsidR="00D42F55" w:rsidRPr="00C20D54" w:rsidRDefault="00D42F55" w:rsidP="001B36D0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C586C5B" w14:textId="77777777" w:rsidR="00D42F55" w:rsidRPr="00C20D54" w:rsidRDefault="00D42F55" w:rsidP="001B36D0">
            <w:pPr>
              <w:pStyle w:val="104"/>
            </w:pPr>
            <w:r>
              <w:t>-</w:t>
            </w:r>
          </w:p>
        </w:tc>
      </w:tr>
      <w:tr w:rsidR="007F697D" w:rsidRPr="00C20D54" w14:paraId="4F908E1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6E3E3EF" w14:textId="4E66894F" w:rsidR="007F697D" w:rsidRPr="00C20D54" w:rsidRDefault="007F697D" w:rsidP="007F697D">
            <w:pPr>
              <w:pStyle w:val="104"/>
            </w:pPr>
            <w:r w:rsidRPr="00C20D54">
              <w:rPr>
                <w:szCs w:val="20"/>
              </w:rPr>
              <w:t xml:space="preserve">Удаление </w:t>
            </w:r>
            <w:r>
              <w:rPr>
                <w:szCs w:val="20"/>
              </w:rPr>
              <w:t xml:space="preserve">карточки </w:t>
            </w:r>
            <w:r w:rsidRPr="00C20D54">
              <w:rPr>
                <w:szCs w:val="20"/>
              </w:rPr>
              <w:t>программы</w:t>
            </w:r>
            <w:r>
              <w:rPr>
                <w:szCs w:val="20"/>
              </w:rPr>
              <w:t xml:space="preserve"> ЕКВ</w:t>
            </w:r>
            <w:r>
              <w:t>, в том числе п</w:t>
            </w:r>
            <w:r w:rsidRPr="00C2374A">
              <w:t>одписание выполнения операции УКЭП</w:t>
            </w:r>
          </w:p>
        </w:tc>
        <w:tc>
          <w:tcPr>
            <w:tcW w:w="581" w:type="pct"/>
            <w:shd w:val="clear" w:color="auto" w:fill="auto"/>
          </w:tcPr>
          <w:p w14:paraId="1FAC4748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F374796" w14:textId="7F6DE664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6C20255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BE0639A" w14:textId="0F23C891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A59D400" w14:textId="2FD2624D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326E1AA" w14:textId="0D44E0D3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5ABEC2F" w14:textId="3BC423E5" w:rsidR="007F697D" w:rsidRPr="00C20D54" w:rsidRDefault="007F697D" w:rsidP="007F697D">
            <w:pPr>
              <w:pStyle w:val="104"/>
            </w:pPr>
            <w:r>
              <w:t>-</w:t>
            </w:r>
          </w:p>
        </w:tc>
      </w:tr>
      <w:tr w:rsidR="007F697D" w:rsidRPr="00C20D54" w14:paraId="17B3D128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F6A7E31" w14:textId="25ED2376" w:rsidR="007F697D" w:rsidRPr="00C20D54" w:rsidRDefault="007F697D" w:rsidP="007F697D">
            <w:pPr>
              <w:pStyle w:val="104"/>
            </w:pPr>
            <w:r w:rsidRPr="00C20D54">
              <w:rPr>
                <w:szCs w:val="20"/>
              </w:rPr>
              <w:t>Согласование программы</w:t>
            </w:r>
            <w:r>
              <w:rPr>
                <w:szCs w:val="20"/>
              </w:rPr>
              <w:t xml:space="preserve"> ЕКВ</w:t>
            </w:r>
          </w:p>
        </w:tc>
        <w:tc>
          <w:tcPr>
            <w:tcW w:w="581" w:type="pct"/>
            <w:shd w:val="clear" w:color="auto" w:fill="auto"/>
          </w:tcPr>
          <w:p w14:paraId="73780400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5E3E6AE9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1B9850AD" w14:textId="6691AC27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D5BC322" w14:textId="6AD2182C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459B15E" w14:textId="3511FDE3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FF61798" w14:textId="2671C4F0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EF4281E" w14:textId="77777777" w:rsidR="007F697D" w:rsidRPr="00C20D54" w:rsidRDefault="007F697D" w:rsidP="007F697D">
            <w:pPr>
              <w:pStyle w:val="104"/>
            </w:pPr>
            <w:r w:rsidRPr="00C20D54">
              <w:t>+</w:t>
            </w:r>
          </w:p>
        </w:tc>
      </w:tr>
      <w:tr w:rsidR="007F697D" w:rsidRPr="00C20D54" w14:paraId="0190B509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3464D28" w14:textId="27E0FEA7" w:rsidR="007F697D" w:rsidRPr="00C20D54" w:rsidRDefault="007F697D" w:rsidP="007F697D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Возврат программы ЕКВ на редактирование</w:t>
            </w:r>
          </w:p>
        </w:tc>
        <w:tc>
          <w:tcPr>
            <w:tcW w:w="581" w:type="pct"/>
            <w:shd w:val="clear" w:color="auto" w:fill="auto"/>
          </w:tcPr>
          <w:p w14:paraId="4B0AD8B7" w14:textId="7D961844" w:rsidR="007F697D" w:rsidRPr="00C20D54" w:rsidRDefault="007F697D" w:rsidP="007F697D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7A28AE82" w14:textId="022DF379" w:rsidR="007F697D" w:rsidRPr="00C20D54" w:rsidRDefault="007F697D" w:rsidP="007F697D">
            <w:pPr>
              <w:pStyle w:val="104"/>
            </w:pPr>
            <w:r>
              <w:t>+</w:t>
            </w:r>
          </w:p>
        </w:tc>
        <w:tc>
          <w:tcPr>
            <w:tcW w:w="448" w:type="pct"/>
            <w:shd w:val="clear" w:color="auto" w:fill="auto"/>
          </w:tcPr>
          <w:p w14:paraId="05BB9CC1" w14:textId="7D86441B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9793E68" w14:textId="599FB351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B5BC84B" w14:textId="4DE64B3F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B1F94AD" w14:textId="35832031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659789DC" w14:textId="37E22BB8" w:rsidR="007F697D" w:rsidRPr="00C20D54" w:rsidRDefault="007F697D" w:rsidP="007F697D">
            <w:pPr>
              <w:pStyle w:val="104"/>
            </w:pPr>
            <w:r>
              <w:t>+</w:t>
            </w:r>
          </w:p>
        </w:tc>
      </w:tr>
      <w:tr w:rsidR="007F697D" w:rsidRPr="00C20D54" w14:paraId="25B159E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5ACBF75" w14:textId="671555EA" w:rsidR="007F697D" w:rsidRDefault="007F697D" w:rsidP="007F697D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Выгрузка программы ЕКВ</w:t>
            </w:r>
          </w:p>
        </w:tc>
        <w:tc>
          <w:tcPr>
            <w:tcW w:w="581" w:type="pct"/>
            <w:shd w:val="clear" w:color="auto" w:fill="auto"/>
          </w:tcPr>
          <w:p w14:paraId="1F39A9EC" w14:textId="46ACD762" w:rsidR="007F697D" w:rsidRDefault="007F697D" w:rsidP="007F697D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023881FA" w14:textId="6FCFB23A" w:rsidR="007F697D" w:rsidRDefault="007F697D" w:rsidP="007F697D">
            <w:pPr>
              <w:pStyle w:val="104"/>
            </w:pPr>
            <w:r>
              <w:t>+</w:t>
            </w:r>
          </w:p>
        </w:tc>
        <w:tc>
          <w:tcPr>
            <w:tcW w:w="448" w:type="pct"/>
            <w:shd w:val="clear" w:color="auto" w:fill="auto"/>
          </w:tcPr>
          <w:p w14:paraId="4CDF12FC" w14:textId="4542AB3E" w:rsidR="007F697D" w:rsidRPr="007F697D" w:rsidRDefault="007F697D" w:rsidP="007F697D">
            <w:pPr>
              <w:pStyle w:val="104"/>
              <w:rPr>
                <w:vertAlign w:val="subscript"/>
              </w:rPr>
            </w:pPr>
            <w:r>
              <w:t>+</w:t>
            </w:r>
          </w:p>
        </w:tc>
        <w:tc>
          <w:tcPr>
            <w:tcW w:w="455" w:type="pct"/>
            <w:shd w:val="clear" w:color="auto" w:fill="auto"/>
          </w:tcPr>
          <w:p w14:paraId="24E82C1C" w14:textId="64C82C43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9F1017D" w14:textId="16E182AF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DD31804" w14:textId="0276C92D" w:rsidR="007F697D" w:rsidRPr="00C20D54" w:rsidRDefault="007F697D" w:rsidP="007F697D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64D11D2" w14:textId="0DF53CEE" w:rsidR="007F697D" w:rsidRDefault="007F697D" w:rsidP="007F697D">
            <w:pPr>
              <w:pStyle w:val="104"/>
            </w:pPr>
            <w:r>
              <w:t>+</w:t>
            </w:r>
          </w:p>
        </w:tc>
      </w:tr>
      <w:tr w:rsidR="007F697D" w:rsidRPr="00C20D54" w14:paraId="5B14341D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3B62DF10" w14:textId="282CC23C" w:rsidR="007F697D" w:rsidRPr="00C20D54" w:rsidRDefault="007F697D" w:rsidP="007F697D">
            <w:pPr>
              <w:pStyle w:val="109"/>
            </w:pPr>
            <w:r>
              <w:t>9. Форма «Аналитические отчеты»</w:t>
            </w:r>
          </w:p>
        </w:tc>
      </w:tr>
      <w:tr w:rsidR="00050ABA" w:rsidRPr="00C20D54" w14:paraId="01920F34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2FEE31B1" w14:textId="429EDC49" w:rsidR="00050ABA" w:rsidRPr="00C20D54" w:rsidRDefault="00050ABA" w:rsidP="00050ABA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</w:tcPr>
          <w:p w14:paraId="5FF51CBB" w14:textId="69BA2C4F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95C0C12" w14:textId="6B40297F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3B47FC16" w14:textId="5CFA4952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539EA0E6" w14:textId="08DBB3A5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078F6748" w14:textId="6F878726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2379F2D3" w14:textId="057CCA6C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18654EF0" w14:textId="0BBA5C8E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2961FD12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5B5DF257" w14:textId="77777777" w:rsidR="00050ABA" w:rsidRPr="00C20D54" w:rsidRDefault="00050ABA" w:rsidP="00050ABA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</w:tcPr>
          <w:p w14:paraId="3E26D324" w14:textId="71B3B94D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727EE1B8" w14:textId="107EFD50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08A6414A" w14:textId="1560AD2D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D2367A8" w14:textId="38E063DA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024C8595" w14:textId="13636722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4CAD47D2" w14:textId="630FBA24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2EA920F4" w14:textId="0A7D2D73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390F81A3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</w:tcPr>
          <w:p w14:paraId="2F365982" w14:textId="77777777" w:rsidR="00050ABA" w:rsidRPr="00C20D54" w:rsidRDefault="00050ABA" w:rsidP="00050ABA">
            <w:pPr>
              <w:pStyle w:val="104"/>
            </w:pPr>
            <w:r w:rsidRPr="008A538A">
              <w:t>Управление составом и способом вывода информации</w:t>
            </w:r>
          </w:p>
        </w:tc>
        <w:tc>
          <w:tcPr>
            <w:tcW w:w="581" w:type="pct"/>
          </w:tcPr>
          <w:p w14:paraId="53148C05" w14:textId="1FC97919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564C73B5" w14:textId="5E610A08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4DFFC311" w14:textId="3925EC7E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67EB349F" w14:textId="7EEE646D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454EA29C" w14:textId="1A8FB4D1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74C11542" w14:textId="54EDFCA6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2E5975F8" w14:textId="4464C580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385E0075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</w:tcPr>
          <w:p w14:paraId="22ED1C30" w14:textId="77777777" w:rsidR="00050ABA" w:rsidRPr="00C20D54" w:rsidRDefault="00050ABA" w:rsidP="00050ABA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</w:tcPr>
          <w:p w14:paraId="7D5F2C55" w14:textId="4A03B5B5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</w:tcPr>
          <w:p w14:paraId="4734C359" w14:textId="4F0909C8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</w:tcPr>
          <w:p w14:paraId="4E36FA95" w14:textId="4865D47A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</w:tcPr>
          <w:p w14:paraId="2E380A62" w14:textId="05952B42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</w:tcPr>
          <w:p w14:paraId="36F32CCA" w14:textId="46A93BC6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</w:tcPr>
          <w:p w14:paraId="2A0A1D65" w14:textId="764716C0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</w:tcPr>
          <w:p w14:paraId="611687A0" w14:textId="37F75031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3A8AB25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DA3DC35" w14:textId="6EFEF7BF" w:rsidR="00050ABA" w:rsidRPr="00C20D54" w:rsidRDefault="00050ABA" w:rsidP="00050ABA">
            <w:pPr>
              <w:pStyle w:val="104"/>
            </w:pPr>
            <w:r w:rsidRPr="00C20D54">
              <w:rPr>
                <w:szCs w:val="20"/>
              </w:rPr>
              <w:t>Формирование отчет</w:t>
            </w:r>
            <w:r>
              <w:rPr>
                <w:szCs w:val="20"/>
              </w:rPr>
              <w:t>а по персоналу</w:t>
            </w:r>
            <w:r w:rsidRPr="00C20D54">
              <w:rPr>
                <w:szCs w:val="20"/>
              </w:rPr>
              <w:t xml:space="preserve"> </w:t>
            </w:r>
            <w:r>
              <w:rPr>
                <w:szCs w:val="20"/>
              </w:rPr>
              <w:br/>
            </w:r>
            <w:r w:rsidRPr="00C20D54">
              <w:rPr>
                <w:szCs w:val="20"/>
              </w:rPr>
              <w:t>(объем данных в отчете зависит от роли пользователя)</w:t>
            </w:r>
          </w:p>
        </w:tc>
        <w:tc>
          <w:tcPr>
            <w:tcW w:w="581" w:type="pct"/>
            <w:shd w:val="clear" w:color="auto" w:fill="auto"/>
          </w:tcPr>
          <w:p w14:paraId="3243930E" w14:textId="247E2A9A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56D4398" w14:textId="6B9CE48A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2BC7114F" w14:textId="607F9F19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EEFDD8B" w14:textId="0521B59E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312C8CF" w14:textId="50EBB4FF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2AE603A" w14:textId="6DB05025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16AE5F4C" w14:textId="6C3F2420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69B22EEF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8248944" w14:textId="3BD92844" w:rsidR="00050ABA" w:rsidRPr="00C20D54" w:rsidRDefault="00050ABA" w:rsidP="00050ABA">
            <w:pPr>
              <w:pStyle w:val="104"/>
              <w:rPr>
                <w:szCs w:val="20"/>
              </w:rPr>
            </w:pPr>
            <w:r>
              <w:rPr>
                <w:szCs w:val="20"/>
              </w:rPr>
              <w:t>Выгрузка отчета</w:t>
            </w:r>
          </w:p>
        </w:tc>
        <w:tc>
          <w:tcPr>
            <w:tcW w:w="581" w:type="pct"/>
            <w:shd w:val="clear" w:color="auto" w:fill="auto"/>
          </w:tcPr>
          <w:p w14:paraId="7CB2AF9F" w14:textId="4D59CCF2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6E085042" w14:textId="09183A5B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4FFBEA96" w14:textId="018371C1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0E636B04" w14:textId="2AAFB189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170D28DC" w14:textId="313AA5FF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EE5406F" w14:textId="2C72F5B9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BE5CB39" w14:textId="31FEE2B8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5E02B098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1AF9035C" w14:textId="4D7C7E1B" w:rsidR="00050ABA" w:rsidRPr="00C20D54" w:rsidRDefault="00050ABA" w:rsidP="00050ABA">
            <w:pPr>
              <w:pStyle w:val="109"/>
            </w:pPr>
            <w:r>
              <w:t>10. Форма «</w:t>
            </w:r>
            <w:r w:rsidRPr="00C20D54">
              <w:t>Выписки о прохождении аккредитации</w:t>
            </w:r>
            <w:r>
              <w:t>»</w:t>
            </w:r>
          </w:p>
        </w:tc>
      </w:tr>
      <w:tr w:rsidR="00050ABA" w:rsidRPr="00C20D54" w14:paraId="406A0636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83D9EB2" w14:textId="6375A7F8" w:rsidR="00050ABA" w:rsidRPr="00C20D54" w:rsidRDefault="00050ABA" w:rsidP="00050ABA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5EFDE695" w14:textId="46734054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4D83CCC0" w14:textId="32EA2BF6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452CDCC" w14:textId="2CF3C758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7ADE21B" w14:textId="11FDF81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4C7D4DD" w14:textId="1AC5241D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13DFED2" w14:textId="6E5EF67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7265A4A3" w14:textId="4E77B8E5" w:rsidR="00050ABA" w:rsidRPr="00C20D54" w:rsidRDefault="00050ABA" w:rsidP="00050ABA">
            <w:pPr>
              <w:pStyle w:val="104"/>
            </w:pPr>
            <w:r>
              <w:t>+</w:t>
            </w:r>
          </w:p>
        </w:tc>
      </w:tr>
      <w:tr w:rsidR="00050ABA" w:rsidRPr="00574E1F" w14:paraId="182DE26D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E7D2F57" w14:textId="45415ADC" w:rsidR="00050ABA" w:rsidRPr="00574E1F" w:rsidRDefault="00050ABA" w:rsidP="00050ABA">
            <w:pPr>
              <w:pStyle w:val="104"/>
            </w:pPr>
            <w:r w:rsidRPr="00574E1F">
              <w:t>Упорядочивание информации по содержимому столбцов</w:t>
            </w:r>
          </w:p>
        </w:tc>
        <w:tc>
          <w:tcPr>
            <w:tcW w:w="581" w:type="pct"/>
            <w:shd w:val="clear" w:color="auto" w:fill="auto"/>
          </w:tcPr>
          <w:p w14:paraId="638E01C2" w14:textId="6BDC597E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  <w:tc>
          <w:tcPr>
            <w:tcW w:w="388" w:type="pct"/>
            <w:shd w:val="clear" w:color="auto" w:fill="auto"/>
          </w:tcPr>
          <w:p w14:paraId="59E6518E" w14:textId="5CA53948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48" w:type="pct"/>
            <w:shd w:val="clear" w:color="auto" w:fill="auto"/>
          </w:tcPr>
          <w:p w14:paraId="73D3ABDE" w14:textId="1F333DBB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55" w:type="pct"/>
            <w:shd w:val="clear" w:color="auto" w:fill="auto"/>
          </w:tcPr>
          <w:p w14:paraId="1A756A72" w14:textId="5723AC6D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35" w:type="pct"/>
            <w:shd w:val="clear" w:color="auto" w:fill="auto"/>
          </w:tcPr>
          <w:p w14:paraId="25816890" w14:textId="18071AEB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0952B49" w14:textId="4C229870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15" w:type="pct"/>
            <w:shd w:val="clear" w:color="auto" w:fill="auto"/>
          </w:tcPr>
          <w:p w14:paraId="25AA7A98" w14:textId="7490B5D3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</w:tr>
      <w:tr w:rsidR="00050ABA" w:rsidRPr="00574E1F" w14:paraId="4DE91CAB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4E0B7B2" w14:textId="65F7BB61" w:rsidR="00050ABA" w:rsidRPr="00574E1F" w:rsidRDefault="00050ABA" w:rsidP="00050ABA">
            <w:pPr>
              <w:pStyle w:val="104"/>
            </w:pPr>
            <w:r w:rsidRPr="00574E1F"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6BF40F96" w14:textId="7F622E21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  <w:tc>
          <w:tcPr>
            <w:tcW w:w="388" w:type="pct"/>
            <w:shd w:val="clear" w:color="auto" w:fill="auto"/>
          </w:tcPr>
          <w:p w14:paraId="0D06EB4D" w14:textId="499372D8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48" w:type="pct"/>
            <w:shd w:val="clear" w:color="auto" w:fill="auto"/>
          </w:tcPr>
          <w:p w14:paraId="5D7D9B8C" w14:textId="0BD402B5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55" w:type="pct"/>
            <w:shd w:val="clear" w:color="auto" w:fill="auto"/>
          </w:tcPr>
          <w:p w14:paraId="36C53B01" w14:textId="0E9AA72B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35" w:type="pct"/>
            <w:shd w:val="clear" w:color="auto" w:fill="auto"/>
          </w:tcPr>
          <w:p w14:paraId="4775537B" w14:textId="63A06D8E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B105F69" w14:textId="663ECCBD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15" w:type="pct"/>
            <w:shd w:val="clear" w:color="auto" w:fill="auto"/>
          </w:tcPr>
          <w:p w14:paraId="3E293528" w14:textId="6E9C5A02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</w:tr>
      <w:tr w:rsidR="00050ABA" w:rsidRPr="00574E1F" w14:paraId="4028997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35434D5" w14:textId="77777777" w:rsidR="00050ABA" w:rsidRPr="00574E1F" w:rsidRDefault="00050ABA" w:rsidP="00050ABA">
            <w:pPr>
              <w:pStyle w:val="104"/>
            </w:pPr>
            <w:r w:rsidRPr="00574E1F">
              <w:t>Просмотр записи о выписке</w:t>
            </w:r>
          </w:p>
        </w:tc>
        <w:tc>
          <w:tcPr>
            <w:tcW w:w="581" w:type="pct"/>
            <w:shd w:val="clear" w:color="auto" w:fill="auto"/>
          </w:tcPr>
          <w:p w14:paraId="407BA2ED" w14:textId="77777777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  <w:tc>
          <w:tcPr>
            <w:tcW w:w="388" w:type="pct"/>
            <w:shd w:val="clear" w:color="auto" w:fill="auto"/>
          </w:tcPr>
          <w:p w14:paraId="622625E1" w14:textId="38A9B3B1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48" w:type="pct"/>
            <w:shd w:val="clear" w:color="auto" w:fill="auto"/>
          </w:tcPr>
          <w:p w14:paraId="6C880306" w14:textId="5F789013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55" w:type="pct"/>
            <w:shd w:val="clear" w:color="auto" w:fill="auto"/>
          </w:tcPr>
          <w:p w14:paraId="38E8F8AA" w14:textId="5E0BE0BB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35" w:type="pct"/>
            <w:shd w:val="clear" w:color="auto" w:fill="auto"/>
          </w:tcPr>
          <w:p w14:paraId="5C98526B" w14:textId="1C97C5AB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5A9EC9B5" w14:textId="12415684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15" w:type="pct"/>
            <w:shd w:val="clear" w:color="auto" w:fill="auto"/>
          </w:tcPr>
          <w:p w14:paraId="18AD01BE" w14:textId="77777777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</w:tr>
      <w:tr w:rsidR="00050ABA" w:rsidRPr="00574E1F" w14:paraId="307E5CA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7094099F" w14:textId="77777777" w:rsidR="00050ABA" w:rsidRPr="00574E1F" w:rsidRDefault="00050ABA" w:rsidP="00050ABA">
            <w:pPr>
              <w:pStyle w:val="104"/>
            </w:pPr>
            <w:r w:rsidRPr="00574E1F">
              <w:t>Подписание выписки</w:t>
            </w:r>
          </w:p>
        </w:tc>
        <w:tc>
          <w:tcPr>
            <w:tcW w:w="581" w:type="pct"/>
            <w:shd w:val="clear" w:color="auto" w:fill="auto"/>
          </w:tcPr>
          <w:p w14:paraId="7A421D15" w14:textId="6FA0AFFC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388" w:type="pct"/>
            <w:shd w:val="clear" w:color="auto" w:fill="auto"/>
          </w:tcPr>
          <w:p w14:paraId="5562A670" w14:textId="028C52EF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48" w:type="pct"/>
            <w:shd w:val="clear" w:color="auto" w:fill="auto"/>
          </w:tcPr>
          <w:p w14:paraId="4498019C" w14:textId="5C563C04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55" w:type="pct"/>
            <w:shd w:val="clear" w:color="auto" w:fill="auto"/>
          </w:tcPr>
          <w:p w14:paraId="16829F3B" w14:textId="73495133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35" w:type="pct"/>
            <w:shd w:val="clear" w:color="auto" w:fill="auto"/>
          </w:tcPr>
          <w:p w14:paraId="2C2360F1" w14:textId="5EBD0A03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44AD477" w14:textId="1535F1EE" w:rsidR="00050ABA" w:rsidRPr="00574E1F" w:rsidRDefault="00050ABA" w:rsidP="00050ABA">
            <w:pPr>
              <w:pStyle w:val="104"/>
            </w:pPr>
            <w:r w:rsidRPr="00574E1F">
              <w:t>-</w:t>
            </w:r>
          </w:p>
        </w:tc>
        <w:tc>
          <w:tcPr>
            <w:tcW w:w="515" w:type="pct"/>
            <w:shd w:val="clear" w:color="auto" w:fill="auto"/>
          </w:tcPr>
          <w:p w14:paraId="25C5CE0C" w14:textId="77777777" w:rsidR="00050ABA" w:rsidRPr="00574E1F" w:rsidRDefault="00050ABA" w:rsidP="00050ABA">
            <w:pPr>
              <w:pStyle w:val="104"/>
            </w:pPr>
            <w:r w:rsidRPr="00574E1F">
              <w:t>+</w:t>
            </w:r>
          </w:p>
        </w:tc>
      </w:tr>
      <w:tr w:rsidR="00050ABA" w:rsidRPr="00C20D54" w14:paraId="1A1693F3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7AB558A4" w14:textId="7D7950A9" w:rsidR="00050ABA" w:rsidRPr="00C20D54" w:rsidRDefault="00050ABA" w:rsidP="00050ABA">
            <w:pPr>
              <w:pStyle w:val="109"/>
            </w:pPr>
            <w:r>
              <w:t>11. Форма «Загрузка сведений об аккредитации»</w:t>
            </w:r>
          </w:p>
        </w:tc>
      </w:tr>
      <w:tr w:rsidR="00050ABA" w:rsidRPr="00C20D54" w14:paraId="790AA424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F369B3B" w14:textId="33B9D1ED" w:rsidR="00050ABA" w:rsidRPr="00C20D54" w:rsidRDefault="00050ABA" w:rsidP="00050ABA">
            <w:pPr>
              <w:pStyle w:val="104"/>
            </w:pPr>
            <w:r>
              <w:t>Просмотр формы</w:t>
            </w:r>
          </w:p>
        </w:tc>
        <w:tc>
          <w:tcPr>
            <w:tcW w:w="581" w:type="pct"/>
            <w:shd w:val="clear" w:color="auto" w:fill="auto"/>
          </w:tcPr>
          <w:p w14:paraId="1CEE0AFD" w14:textId="2C07DE9F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73285CC1" w14:textId="518EECF6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6E7B57F0" w14:textId="7325675D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0CE98DE6" w14:textId="7CFB5E5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6F55FD5" w14:textId="525FC7C3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E6A5FD2" w14:textId="3F7F63AC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1EAD56E" w14:textId="6C54CB52" w:rsidR="00050ABA" w:rsidRPr="00C20D54" w:rsidRDefault="00050ABA" w:rsidP="00050ABA">
            <w:pPr>
              <w:pStyle w:val="104"/>
            </w:pPr>
            <w:r>
              <w:t>+</w:t>
            </w:r>
          </w:p>
        </w:tc>
      </w:tr>
      <w:tr w:rsidR="00050ABA" w:rsidRPr="00C20D54" w14:paraId="4F8EFB98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40953067" w14:textId="57A33A7E" w:rsidR="00050ABA" w:rsidRDefault="00050ABA" w:rsidP="00050ABA">
            <w:pPr>
              <w:pStyle w:val="104"/>
            </w:pPr>
            <w:r>
              <w:t>Упорядочивание информации по содержимому столбцов</w:t>
            </w:r>
          </w:p>
        </w:tc>
        <w:tc>
          <w:tcPr>
            <w:tcW w:w="581" w:type="pct"/>
            <w:shd w:val="clear" w:color="auto" w:fill="auto"/>
          </w:tcPr>
          <w:p w14:paraId="366EBD61" w14:textId="44F4545A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51640389" w14:textId="21AADEFD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4E87BAF" w14:textId="333945C9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65DDA50A" w14:textId="3736FA80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031160E1" w14:textId="5334C91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CBE4EF6" w14:textId="2B13EB06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3BE80830" w14:textId="0C0905B3" w:rsidR="00050ABA" w:rsidRPr="00C20D54" w:rsidRDefault="00050ABA" w:rsidP="00050ABA">
            <w:pPr>
              <w:pStyle w:val="104"/>
            </w:pPr>
            <w:r>
              <w:t>+</w:t>
            </w:r>
          </w:p>
        </w:tc>
      </w:tr>
      <w:tr w:rsidR="00050ABA" w:rsidRPr="00C20D54" w14:paraId="28B81952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847E859" w14:textId="77777777" w:rsidR="00050ABA" w:rsidRPr="00C20D54" w:rsidRDefault="00050ABA" w:rsidP="00050ABA">
            <w:pPr>
              <w:pStyle w:val="104"/>
            </w:pPr>
            <w:r w:rsidRPr="00C20D54">
              <w:t>Загрузка сведений об аккредитации</w:t>
            </w:r>
            <w:r>
              <w:t xml:space="preserve"> специалистов</w:t>
            </w:r>
          </w:p>
        </w:tc>
        <w:tc>
          <w:tcPr>
            <w:tcW w:w="581" w:type="pct"/>
            <w:shd w:val="clear" w:color="auto" w:fill="auto"/>
          </w:tcPr>
          <w:p w14:paraId="69A96E21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3F2D2FD" w14:textId="362C1355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594F613" w14:textId="53EE68A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2EB0F94A" w14:textId="7C3211D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5658632C" w14:textId="27E3DF11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7E18047" w14:textId="6BF16737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102EFD8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16E8FF06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39B02F30" w14:textId="77777777" w:rsidR="00050ABA" w:rsidRPr="00C20D54" w:rsidRDefault="00050ABA" w:rsidP="00050ABA">
            <w:pPr>
              <w:pStyle w:val="104"/>
            </w:pPr>
            <w:r w:rsidRPr="00C20D54">
              <w:t>Подписание загруженных сведений об аккредитации</w:t>
            </w:r>
            <w:r>
              <w:t xml:space="preserve"> специалистов</w:t>
            </w:r>
          </w:p>
        </w:tc>
        <w:tc>
          <w:tcPr>
            <w:tcW w:w="581" w:type="pct"/>
            <w:shd w:val="clear" w:color="auto" w:fill="auto"/>
          </w:tcPr>
          <w:p w14:paraId="370F1A75" w14:textId="1E20148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5976C20F" w14:textId="2711933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3BFFA532" w14:textId="684A07C9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97150A5" w14:textId="7B19A38D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6B2FAFD7" w14:textId="21A449E4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F79CC82" w14:textId="36B3786F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EA76561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57CF2338" w14:textId="77777777" w:rsidTr="004A55F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02CB9992" w14:textId="1A5A3F24" w:rsidR="00050ABA" w:rsidRPr="00C20D54" w:rsidRDefault="00050ABA" w:rsidP="00050ABA">
            <w:pPr>
              <w:pStyle w:val="109"/>
            </w:pPr>
            <w:r>
              <w:t>12. Форма «Уведомления»</w:t>
            </w:r>
          </w:p>
        </w:tc>
      </w:tr>
      <w:tr w:rsidR="00050ABA" w:rsidRPr="00C20D54" w14:paraId="2DD7F8C0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F564557" w14:textId="25861774" w:rsidR="00050ABA" w:rsidRPr="00C20D54" w:rsidRDefault="00050ABA" w:rsidP="00050ABA">
            <w:pPr>
              <w:pStyle w:val="104"/>
            </w:pPr>
            <w:r w:rsidRPr="00C20D54">
              <w:t xml:space="preserve">Просмотр </w:t>
            </w:r>
            <w:r>
              <w:t>формы</w:t>
            </w:r>
          </w:p>
        </w:tc>
        <w:tc>
          <w:tcPr>
            <w:tcW w:w="581" w:type="pct"/>
            <w:shd w:val="clear" w:color="auto" w:fill="auto"/>
          </w:tcPr>
          <w:p w14:paraId="4BAED739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0D837D87" w14:textId="4FC0C048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08735307" w14:textId="076E23AF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4B44E2BF" w14:textId="3BFD88C5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2CBBA3DC" w14:textId="53298121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358A0D08" w14:textId="1B43DB06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0C22CB25" w14:textId="0A02778D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  <w:tr w:rsidR="00050ABA" w:rsidRPr="00C20D54" w14:paraId="583EA168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5F8D1970" w14:textId="5682CD50" w:rsidR="00050ABA" w:rsidRPr="00C20D54" w:rsidRDefault="00050ABA" w:rsidP="00050ABA">
            <w:pPr>
              <w:pStyle w:val="104"/>
            </w:pPr>
            <w:r>
              <w:t>Фильтрация информации</w:t>
            </w:r>
          </w:p>
        </w:tc>
        <w:tc>
          <w:tcPr>
            <w:tcW w:w="581" w:type="pct"/>
            <w:shd w:val="clear" w:color="auto" w:fill="auto"/>
          </w:tcPr>
          <w:p w14:paraId="4315C923" w14:textId="1A7A205D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35D20953" w14:textId="309D754E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55BC852D" w14:textId="275B948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C4DE8E3" w14:textId="0874CB4E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13EC28A1" w14:textId="7A4B9E42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65DF6BFF" w14:textId="15363AA4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73F08BA" w14:textId="1BB1006A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  <w:tr w:rsidR="00050ABA" w:rsidRPr="00C20D54" w14:paraId="40BE0DE1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D15CDC8" w14:textId="77777777" w:rsidR="00050ABA" w:rsidRPr="00C20D54" w:rsidRDefault="00050ABA" w:rsidP="00050ABA">
            <w:pPr>
              <w:pStyle w:val="104"/>
            </w:pPr>
            <w:r w:rsidRPr="00C20D54">
              <w:t xml:space="preserve">Просмотр </w:t>
            </w:r>
            <w:r>
              <w:t>уведомления</w:t>
            </w:r>
          </w:p>
        </w:tc>
        <w:tc>
          <w:tcPr>
            <w:tcW w:w="581" w:type="pct"/>
            <w:shd w:val="clear" w:color="auto" w:fill="auto"/>
          </w:tcPr>
          <w:p w14:paraId="38844C53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4670CE64" w14:textId="23AA0170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70AA9BAE" w14:textId="7F5E5329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5C235BBE" w14:textId="03A82BBB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35" w:type="pct"/>
            <w:shd w:val="clear" w:color="auto" w:fill="auto"/>
          </w:tcPr>
          <w:p w14:paraId="538379D7" w14:textId="420350EC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5E60392" w14:textId="5C7467AA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1423E969" w14:textId="7069B214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  <w:tr w:rsidR="00050ABA" w:rsidRPr="00C20D54" w14:paraId="793A5F2A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6E23E086" w14:textId="7C927AB3" w:rsidR="00050ABA" w:rsidRPr="00C20D54" w:rsidRDefault="00050ABA" w:rsidP="00050ABA">
            <w:pPr>
              <w:pStyle w:val="104"/>
            </w:pPr>
            <w:r>
              <w:t>Удаление уведомления</w:t>
            </w:r>
          </w:p>
        </w:tc>
        <w:tc>
          <w:tcPr>
            <w:tcW w:w="581" w:type="pct"/>
            <w:shd w:val="clear" w:color="auto" w:fill="auto"/>
          </w:tcPr>
          <w:p w14:paraId="716976C1" w14:textId="5A3842A9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388" w:type="pct"/>
            <w:shd w:val="clear" w:color="auto" w:fill="auto"/>
          </w:tcPr>
          <w:p w14:paraId="75FDB08A" w14:textId="4C05DFD5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206A83AA" w14:textId="60A954B6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149C908" w14:textId="65A267D8" w:rsidR="00050ABA" w:rsidRPr="00C20D54" w:rsidRDefault="00050ABA" w:rsidP="00050ABA">
            <w:pPr>
              <w:pStyle w:val="104"/>
            </w:pPr>
            <w:r>
              <w:t>+</w:t>
            </w:r>
          </w:p>
        </w:tc>
        <w:tc>
          <w:tcPr>
            <w:tcW w:w="535" w:type="pct"/>
            <w:shd w:val="clear" w:color="auto" w:fill="auto"/>
          </w:tcPr>
          <w:p w14:paraId="76B1FB30" w14:textId="14444CD2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24FE64FD" w14:textId="78B9C689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E74FDD3" w14:textId="21E1A5B9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  <w:tr w:rsidR="00050ABA" w:rsidRPr="00C20D54" w14:paraId="11F97023" w14:textId="77777777" w:rsidTr="004A55F8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5000" w:type="pct"/>
            <w:gridSpan w:val="9"/>
            <w:shd w:val="clear" w:color="auto" w:fill="auto"/>
          </w:tcPr>
          <w:p w14:paraId="6FD9CF7A" w14:textId="77777777" w:rsidR="00050ABA" w:rsidRPr="00C20D54" w:rsidRDefault="00050ABA" w:rsidP="00050ABA">
            <w:pPr>
              <w:pStyle w:val="109"/>
            </w:pPr>
            <w:r w:rsidRPr="00C20D54">
              <w:t>Общие привилегии</w:t>
            </w:r>
          </w:p>
        </w:tc>
      </w:tr>
      <w:tr w:rsidR="00050ABA" w:rsidRPr="00C20D54" w14:paraId="75CAF59F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294FA916" w14:textId="77777777" w:rsidR="00050ABA" w:rsidRPr="00C20D54" w:rsidRDefault="00050ABA" w:rsidP="00050ABA">
            <w:pPr>
              <w:pStyle w:val="104"/>
            </w:pPr>
            <w:r w:rsidRPr="00C20D54">
              <w:t>Доступ уровня федерации</w:t>
            </w:r>
            <w:r w:rsidRPr="00C20D54">
              <w:rPr>
                <w:rStyle w:val="afffc"/>
                <w:rFonts w:eastAsia="Calibri"/>
                <w:color w:val="000000" w:themeColor="text1"/>
              </w:rPr>
              <w:footnoteReference w:id="7"/>
            </w:r>
          </w:p>
        </w:tc>
        <w:tc>
          <w:tcPr>
            <w:tcW w:w="581" w:type="pct"/>
            <w:shd w:val="clear" w:color="auto" w:fill="auto"/>
          </w:tcPr>
          <w:p w14:paraId="70167792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388" w:type="pct"/>
            <w:shd w:val="clear" w:color="auto" w:fill="auto"/>
          </w:tcPr>
          <w:p w14:paraId="28F6204A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48" w:type="pct"/>
            <w:shd w:val="clear" w:color="auto" w:fill="auto"/>
          </w:tcPr>
          <w:p w14:paraId="0541814A" w14:textId="0AC6F633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55" w:type="pct"/>
            <w:shd w:val="clear" w:color="auto" w:fill="auto"/>
          </w:tcPr>
          <w:p w14:paraId="3D09B585" w14:textId="0DDFADB0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38858DA7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76980D71" w14:textId="6F14EA8E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424896B8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</w:tr>
      <w:tr w:rsidR="00050ABA" w:rsidRPr="00C20D54" w14:paraId="30AA7189" w14:textId="77777777" w:rsidTr="00B7239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063DBA5E" w14:textId="77777777" w:rsidR="00050ABA" w:rsidRPr="00C20D54" w:rsidRDefault="00050ABA" w:rsidP="00050ABA">
            <w:pPr>
              <w:pStyle w:val="104"/>
            </w:pPr>
            <w:r w:rsidRPr="00C20D54">
              <w:t>Доступ уровня региона</w:t>
            </w:r>
            <w:r w:rsidRPr="00C20D54">
              <w:rPr>
                <w:rStyle w:val="afffc"/>
                <w:rFonts w:eastAsia="Calibri"/>
                <w:color w:val="000000" w:themeColor="text1"/>
              </w:rPr>
              <w:footnoteReference w:id="8"/>
            </w:r>
          </w:p>
        </w:tc>
        <w:tc>
          <w:tcPr>
            <w:tcW w:w="581" w:type="pct"/>
            <w:shd w:val="clear" w:color="auto" w:fill="auto"/>
          </w:tcPr>
          <w:p w14:paraId="09236751" w14:textId="63420AB2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2E3F46A0" w14:textId="7DF1BF24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C852471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AD3E55C" w14:textId="59170464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1E12B9E3" w14:textId="0278CB1E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4F720D89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515" w:type="pct"/>
            <w:shd w:val="clear" w:color="auto" w:fill="auto"/>
          </w:tcPr>
          <w:p w14:paraId="657E12F7" w14:textId="47126434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  <w:tr w:rsidR="00050ABA" w:rsidRPr="00C20D54" w14:paraId="62CBB210" w14:textId="77777777" w:rsidTr="00B7239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1648" w:type="pct"/>
            <w:shd w:val="clear" w:color="auto" w:fill="auto"/>
          </w:tcPr>
          <w:p w14:paraId="15D26C83" w14:textId="77777777" w:rsidR="00050ABA" w:rsidRPr="00C20D54" w:rsidRDefault="00050ABA" w:rsidP="00050ABA">
            <w:pPr>
              <w:pStyle w:val="104"/>
            </w:pPr>
            <w:r w:rsidRPr="00C20D54">
              <w:t>Доступ уровня ведомства</w:t>
            </w:r>
            <w:r w:rsidRPr="00C20D54">
              <w:rPr>
                <w:rStyle w:val="afffc"/>
                <w:rFonts w:eastAsia="Calibri"/>
                <w:color w:val="000000" w:themeColor="text1"/>
              </w:rPr>
              <w:footnoteReference w:id="9"/>
            </w:r>
          </w:p>
        </w:tc>
        <w:tc>
          <w:tcPr>
            <w:tcW w:w="581" w:type="pct"/>
            <w:shd w:val="clear" w:color="auto" w:fill="auto"/>
          </w:tcPr>
          <w:p w14:paraId="4499ABF7" w14:textId="77A1316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388" w:type="pct"/>
            <w:shd w:val="clear" w:color="auto" w:fill="auto"/>
          </w:tcPr>
          <w:p w14:paraId="5666FC6B" w14:textId="3E3ED039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448" w:type="pct"/>
            <w:shd w:val="clear" w:color="auto" w:fill="auto"/>
          </w:tcPr>
          <w:p w14:paraId="47EE7EF8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55" w:type="pct"/>
            <w:shd w:val="clear" w:color="auto" w:fill="auto"/>
          </w:tcPr>
          <w:p w14:paraId="2389D1BA" w14:textId="631046CB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35" w:type="pct"/>
            <w:shd w:val="clear" w:color="auto" w:fill="auto"/>
          </w:tcPr>
          <w:p w14:paraId="793F9A0B" w14:textId="77777777" w:rsidR="00050ABA" w:rsidRPr="00C20D54" w:rsidRDefault="00050ABA" w:rsidP="00050ABA">
            <w:pPr>
              <w:pStyle w:val="104"/>
            </w:pPr>
            <w:r w:rsidRPr="00C20D54">
              <w:t>+</w:t>
            </w:r>
          </w:p>
        </w:tc>
        <w:tc>
          <w:tcPr>
            <w:tcW w:w="430" w:type="pct"/>
            <w:gridSpan w:val="2"/>
            <w:shd w:val="clear" w:color="auto" w:fill="auto"/>
          </w:tcPr>
          <w:p w14:paraId="18059128" w14:textId="10772D52" w:rsidR="00050ABA" w:rsidRPr="00C20D54" w:rsidRDefault="00050ABA" w:rsidP="00050ABA">
            <w:pPr>
              <w:pStyle w:val="104"/>
            </w:pPr>
            <w:r>
              <w:t>-</w:t>
            </w:r>
          </w:p>
        </w:tc>
        <w:tc>
          <w:tcPr>
            <w:tcW w:w="515" w:type="pct"/>
            <w:shd w:val="clear" w:color="auto" w:fill="auto"/>
          </w:tcPr>
          <w:p w14:paraId="289E7A6F" w14:textId="279AE852" w:rsidR="00050ABA" w:rsidRPr="00C20D54" w:rsidRDefault="00050ABA" w:rsidP="00050ABA">
            <w:pPr>
              <w:pStyle w:val="104"/>
            </w:pPr>
            <w:r>
              <w:t>-</w:t>
            </w:r>
          </w:p>
        </w:tc>
      </w:tr>
    </w:tbl>
    <w:p w14:paraId="05E24245" w14:textId="77777777" w:rsidR="007C5D09" w:rsidRPr="007C5D09" w:rsidRDefault="007C5D09" w:rsidP="007C5D09">
      <w:pPr>
        <w:pStyle w:val="1c"/>
      </w:pPr>
      <w:bookmarkStart w:id="568" w:name="_Toc167559964"/>
      <w:bookmarkEnd w:id="567"/>
      <w:r w:rsidRPr="007C5D09">
        <w:t>Форма заявки в СТП на прекращение доступа к ФРМ</w:t>
      </w:r>
      <w:r w:rsidRPr="00A84DEF">
        <w:t>Р</w:t>
      </w:r>
      <w:bookmarkEnd w:id="568"/>
    </w:p>
    <w:p w14:paraId="5E09FC2D" w14:textId="77777777" w:rsidR="007C5D09" w:rsidRPr="007C5D09" w:rsidRDefault="007C5D09" w:rsidP="00D33C8B">
      <w:pPr>
        <w:pStyle w:val="af2"/>
      </w:pPr>
    </w:p>
    <w:p w14:paraId="5F12B5A8" w14:textId="0B0AC58A" w:rsidR="00CC5A5B" w:rsidRPr="008C3BD8" w:rsidRDefault="00CC5A5B" w:rsidP="00CC5A5B">
      <w:pPr>
        <w:pStyle w:val="affffffff7"/>
        <w:rPr>
          <w:rStyle w:val="affffc"/>
        </w:rPr>
      </w:pPr>
      <w:r w:rsidRPr="008C3BD8">
        <w:rPr>
          <w:rStyle w:val="affffc"/>
        </w:rPr>
        <w:t>Заявка на отзыв доступа к Федеральному ре</w:t>
      </w:r>
      <w:r>
        <w:rPr>
          <w:rStyle w:val="affffc"/>
        </w:rPr>
        <w:t xml:space="preserve">ГИСТРУ </w:t>
      </w:r>
      <w:r w:rsidRPr="008C3BD8">
        <w:rPr>
          <w:rStyle w:val="affffc"/>
        </w:rPr>
        <w:t xml:space="preserve">медицинских и фармацевтических </w:t>
      </w:r>
      <w:r>
        <w:rPr>
          <w:rStyle w:val="affffc"/>
        </w:rPr>
        <w:t>РАБОТНИКОВ</w:t>
      </w:r>
    </w:p>
    <w:p w14:paraId="6BCFC83E" w14:textId="1EB11450" w:rsidR="00CC5A5B" w:rsidRPr="00B0625C" w:rsidRDefault="00CC5A5B" w:rsidP="0012237F">
      <w:pPr>
        <w:pStyle w:val="afffffff9"/>
      </w:pPr>
      <w:r w:rsidRPr="00B0625C">
        <w:t xml:space="preserve">Прошу отозвать доступ у пользователя(-ей) в </w:t>
      </w:r>
      <w:r w:rsidRPr="00B0625C">
        <w:rPr>
          <w:i/>
        </w:rPr>
        <w:t>{</w:t>
      </w:r>
      <w:r w:rsidRPr="00B0625C">
        <w:rPr>
          <w:i/>
          <w:iCs/>
          <w:u w:val="single"/>
        </w:rPr>
        <w:t>промышленной/тестовой</w:t>
      </w:r>
      <w:r w:rsidRPr="00B0625C">
        <w:rPr>
          <w:i/>
        </w:rPr>
        <w:t>}</w:t>
      </w:r>
      <w:r w:rsidRPr="00B0625C">
        <w:t xml:space="preserve"> версии</w:t>
      </w:r>
      <w:r w:rsidRPr="00B0625C">
        <w:rPr>
          <w:i/>
        </w:rPr>
        <w:t xml:space="preserve"> </w:t>
      </w:r>
      <w:r w:rsidRPr="00B0625C">
        <w:t>Федерального р</w:t>
      </w:r>
      <w:r>
        <w:t xml:space="preserve">егистра </w:t>
      </w:r>
      <w:r w:rsidRPr="00B0625C">
        <w:t>медицинских</w:t>
      </w:r>
      <w:r>
        <w:t xml:space="preserve"> и фармацевтических</w:t>
      </w:r>
      <w:r w:rsidRPr="00B0625C">
        <w:t xml:space="preserve"> </w:t>
      </w:r>
      <w:r>
        <w:t>работников</w:t>
      </w:r>
      <w:r w:rsidRPr="00B0625C">
        <w:t xml:space="preserve"> ЕГИСЗ. Сведения о пользователе(-ях) приведены таблице</w:t>
      </w:r>
      <w:r>
        <w:t xml:space="preserve"> ниже</w:t>
      </w:r>
      <w:r w:rsidRPr="00B0625C">
        <w:t xml:space="preserve">. </w:t>
      </w:r>
    </w:p>
    <w:p w14:paraId="1D41E70A" w14:textId="1CF32405" w:rsidR="00CC5A5B" w:rsidRPr="00B0625C" w:rsidRDefault="00CC5A5B" w:rsidP="007C5D09">
      <w:pPr>
        <w:pStyle w:val="afffffffff4"/>
      </w:pPr>
      <w:r w:rsidRPr="00B0625C">
        <w:t>Таблица</w:t>
      </w:r>
      <w:r w:rsidR="00B504E6">
        <w:t xml:space="preserve"> </w:t>
      </w:r>
      <w:fldSimple w:instr=" STYLEREF \s &quot;Заголовок 1 Приложение&quot;  \* MERGEFORMAT ">
        <w:r w:rsidR="00565CC3">
          <w:rPr>
            <w:noProof/>
          </w:rPr>
          <w:t>В</w:t>
        </w:r>
      </w:fldSimple>
      <w:r w:rsidR="00B504E6">
        <w:t>.</w:t>
      </w:r>
      <w:fldSimple w:instr=" SEQ Таблица \* ARABIC \r 1 \* MERGEFORMAT ">
        <w:r w:rsidR="00565CC3">
          <w:rPr>
            <w:noProof/>
          </w:rPr>
          <w:t>1</w:t>
        </w:r>
      </w:fldSimple>
      <w:r w:rsidR="00B504E6">
        <w:t xml:space="preserve"> </w:t>
      </w:r>
      <w:r w:rsidRPr="00B0625C">
        <w:t xml:space="preserve">– Сведения о пользователе(-ях) </w:t>
      </w:r>
    </w:p>
    <w:tbl>
      <w:tblPr>
        <w:tblStyle w:val="af6"/>
        <w:tblW w:w="4974" w:type="pct"/>
        <w:tblInd w:w="113" w:type="dxa"/>
        <w:tblLook w:val="04A0" w:firstRow="1" w:lastRow="0" w:firstColumn="1" w:lastColumn="0" w:noHBand="0" w:noVBand="1"/>
      </w:tblPr>
      <w:tblGrid>
        <w:gridCol w:w="480"/>
        <w:gridCol w:w="1036"/>
        <w:gridCol w:w="1172"/>
        <w:gridCol w:w="926"/>
        <w:gridCol w:w="1067"/>
        <w:gridCol w:w="1651"/>
        <w:gridCol w:w="2813"/>
        <w:gridCol w:w="1535"/>
        <w:gridCol w:w="3804"/>
      </w:tblGrid>
      <w:tr w:rsidR="00CC5A5B" w:rsidRPr="00392399" w14:paraId="51B656CA" w14:textId="77777777" w:rsidTr="009639F8">
        <w:trPr>
          <w:trHeight w:val="477"/>
        </w:trPr>
        <w:tc>
          <w:tcPr>
            <w:tcW w:w="174" w:type="pct"/>
            <w:vAlign w:val="center"/>
          </w:tcPr>
          <w:p w14:paraId="04492F7F" w14:textId="7972ABAB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№</w:t>
            </w:r>
          </w:p>
        </w:tc>
        <w:tc>
          <w:tcPr>
            <w:tcW w:w="366" w:type="pct"/>
            <w:vAlign w:val="center"/>
          </w:tcPr>
          <w:p w14:paraId="06AFCBD8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СНИЛС</w:t>
            </w:r>
            <w:r w:rsidRPr="00392399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413" w:type="pct"/>
            <w:vAlign w:val="center"/>
          </w:tcPr>
          <w:p w14:paraId="212BD37F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Фамилия</w:t>
            </w:r>
          </w:p>
        </w:tc>
        <w:tc>
          <w:tcPr>
            <w:tcW w:w="328" w:type="pct"/>
            <w:vAlign w:val="center"/>
          </w:tcPr>
          <w:p w14:paraId="295D6131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Имя</w:t>
            </w:r>
          </w:p>
        </w:tc>
        <w:tc>
          <w:tcPr>
            <w:tcW w:w="303" w:type="pct"/>
            <w:vAlign w:val="center"/>
          </w:tcPr>
          <w:p w14:paraId="7E665529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Отчество</w:t>
            </w:r>
          </w:p>
        </w:tc>
        <w:tc>
          <w:tcPr>
            <w:tcW w:w="578" w:type="pct"/>
            <w:vAlign w:val="center"/>
          </w:tcPr>
          <w:p w14:paraId="36DE0739" w14:textId="5BA4D0F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 xml:space="preserve">Субъект </w:t>
            </w:r>
            <w:r w:rsidR="00646423" w:rsidRPr="00392399">
              <w:rPr>
                <w:sz w:val="20"/>
                <w:szCs w:val="20"/>
              </w:rPr>
              <w:t>Российской Федерации</w:t>
            </w:r>
          </w:p>
        </w:tc>
        <w:tc>
          <w:tcPr>
            <w:tcW w:w="979" w:type="pct"/>
            <w:vAlign w:val="center"/>
          </w:tcPr>
          <w:p w14:paraId="7EC7DCF6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</w:rPr>
              <w:t>Полное наименование организации</w:t>
            </w:r>
          </w:p>
        </w:tc>
        <w:tc>
          <w:tcPr>
            <w:tcW w:w="538" w:type="pct"/>
            <w:vAlign w:val="center"/>
          </w:tcPr>
          <w:p w14:paraId="5474BF9A" w14:textId="77777777" w:rsidR="00CC5A5B" w:rsidRPr="00392399" w:rsidRDefault="00CC5A5B" w:rsidP="009639F8">
            <w:pPr>
              <w:pStyle w:val="afffffffff3"/>
              <w:rPr>
                <w:sz w:val="20"/>
                <w:szCs w:val="20"/>
              </w:rPr>
            </w:pPr>
            <w:r w:rsidRPr="00392399">
              <w:rPr>
                <w:sz w:val="20"/>
                <w:szCs w:val="20"/>
                <w:lang w:val="en-US"/>
              </w:rPr>
              <w:t>OID</w:t>
            </w:r>
            <w:r w:rsidRPr="00392399">
              <w:rPr>
                <w:sz w:val="20"/>
                <w:szCs w:val="20"/>
              </w:rPr>
              <w:br/>
              <w:t>организации</w:t>
            </w:r>
          </w:p>
        </w:tc>
        <w:tc>
          <w:tcPr>
            <w:tcW w:w="1321" w:type="pct"/>
            <w:vAlign w:val="center"/>
          </w:tcPr>
          <w:p w14:paraId="1DE76910" w14:textId="77777777" w:rsidR="00CC5A5B" w:rsidRPr="00392399" w:rsidRDefault="00CC5A5B" w:rsidP="009639F8">
            <w:pPr>
              <w:pStyle w:val="afffffffff3"/>
              <w:rPr>
                <w:bCs/>
                <w:color w:val="000000"/>
                <w:sz w:val="20"/>
                <w:szCs w:val="20"/>
              </w:rPr>
            </w:pPr>
            <w:r w:rsidRPr="00392399">
              <w:rPr>
                <w:bCs/>
                <w:color w:val="000000"/>
                <w:sz w:val="20"/>
                <w:szCs w:val="20"/>
              </w:rPr>
              <w:t>Наименование роли, которую необходимо отозвать</w:t>
            </w:r>
            <w:r w:rsidRPr="00392399">
              <w:rPr>
                <w:rStyle w:val="afffc"/>
                <w:bCs/>
                <w:color w:val="000000"/>
                <w:sz w:val="20"/>
                <w:szCs w:val="20"/>
              </w:rPr>
              <w:footnoteReference w:id="10"/>
            </w:r>
          </w:p>
        </w:tc>
      </w:tr>
      <w:tr w:rsidR="00CC5A5B" w:rsidRPr="00392399" w14:paraId="5BF6EDC4" w14:textId="77777777" w:rsidTr="009639F8">
        <w:trPr>
          <w:trHeight w:val="339"/>
        </w:trPr>
        <w:tc>
          <w:tcPr>
            <w:tcW w:w="174" w:type="pct"/>
            <w:vAlign w:val="center"/>
          </w:tcPr>
          <w:p w14:paraId="5B2C6444" w14:textId="0CCDAFE3" w:rsidR="00CC5A5B" w:rsidRPr="00392399" w:rsidRDefault="00CC5A5B" w:rsidP="00B77B53">
            <w:pPr>
              <w:pStyle w:val="1"/>
              <w:numPr>
                <w:ilvl w:val="0"/>
                <w:numId w:val="164"/>
              </w:numPr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510F5939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54DEB559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7EE008C5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73BD6DEA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452EB00E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2B24E147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40E3329D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2846002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Content>
            <w:tc>
              <w:tcPr>
                <w:tcW w:w="1321" w:type="pct"/>
                <w:vAlign w:val="center"/>
              </w:tcPr>
              <w:p w14:paraId="6719985C" w14:textId="63490E7A" w:rsidR="00CC5A5B" w:rsidRPr="00392399" w:rsidRDefault="002F57E6" w:rsidP="009639F8">
                <w:pPr>
                  <w:pStyle w:val="afffffffff"/>
                  <w:rPr>
                    <w:sz w:val="20"/>
                  </w:rPr>
                </w:pPr>
                <w:r w:rsidRPr="0039239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CC5A5B" w:rsidRPr="00392399" w14:paraId="4E56B2D5" w14:textId="77777777" w:rsidTr="009639F8">
        <w:trPr>
          <w:trHeight w:val="339"/>
        </w:trPr>
        <w:tc>
          <w:tcPr>
            <w:tcW w:w="174" w:type="pct"/>
            <w:vAlign w:val="center"/>
          </w:tcPr>
          <w:p w14:paraId="2B0C6B12" w14:textId="49E15129" w:rsidR="00CC5A5B" w:rsidRPr="00392399" w:rsidRDefault="00CC5A5B" w:rsidP="00CA57A2">
            <w:pPr>
              <w:pStyle w:val="1"/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1674567A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08263DFF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3E25118A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2F1EB3ED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47E947F0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5B79AEE8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6637E99F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159046284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Content>
            <w:tc>
              <w:tcPr>
                <w:tcW w:w="1321" w:type="pct"/>
                <w:vAlign w:val="center"/>
              </w:tcPr>
              <w:p w14:paraId="0A0A75D2" w14:textId="48988076" w:rsidR="00CC5A5B" w:rsidRPr="00392399" w:rsidRDefault="002F57E6" w:rsidP="009639F8">
                <w:pPr>
                  <w:pStyle w:val="afffffffff"/>
                  <w:rPr>
                    <w:sz w:val="20"/>
                  </w:rPr>
                </w:pPr>
                <w:r w:rsidRPr="0039239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  <w:tr w:rsidR="00CC5A5B" w:rsidRPr="00392399" w14:paraId="0C39F4FC" w14:textId="77777777" w:rsidTr="009639F8">
        <w:trPr>
          <w:trHeight w:val="339"/>
        </w:trPr>
        <w:tc>
          <w:tcPr>
            <w:tcW w:w="174" w:type="pct"/>
            <w:vAlign w:val="center"/>
          </w:tcPr>
          <w:p w14:paraId="6F178266" w14:textId="63F3667D" w:rsidR="00CC5A5B" w:rsidRPr="00392399" w:rsidRDefault="00CC5A5B" w:rsidP="00CA57A2">
            <w:pPr>
              <w:pStyle w:val="1"/>
              <w:rPr>
                <w:sz w:val="20"/>
              </w:rPr>
            </w:pPr>
          </w:p>
        </w:tc>
        <w:tc>
          <w:tcPr>
            <w:tcW w:w="366" w:type="pct"/>
            <w:vAlign w:val="center"/>
          </w:tcPr>
          <w:p w14:paraId="73F267E8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413" w:type="pct"/>
            <w:vAlign w:val="center"/>
          </w:tcPr>
          <w:p w14:paraId="35891C01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28" w:type="pct"/>
            <w:vAlign w:val="center"/>
          </w:tcPr>
          <w:p w14:paraId="68041B6B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303" w:type="pct"/>
            <w:vAlign w:val="center"/>
          </w:tcPr>
          <w:p w14:paraId="009CB589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78" w:type="pct"/>
            <w:vAlign w:val="center"/>
          </w:tcPr>
          <w:p w14:paraId="16ECFE32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979" w:type="pct"/>
            <w:vAlign w:val="center"/>
          </w:tcPr>
          <w:p w14:paraId="1CE08B33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tc>
          <w:tcPr>
            <w:tcW w:w="538" w:type="pct"/>
            <w:vAlign w:val="center"/>
          </w:tcPr>
          <w:p w14:paraId="6D48E9FF" w14:textId="77777777" w:rsidR="00CC5A5B" w:rsidRPr="00392399" w:rsidRDefault="00CC5A5B" w:rsidP="009639F8">
            <w:pPr>
              <w:pStyle w:val="afffffffff"/>
              <w:rPr>
                <w:sz w:val="20"/>
              </w:rPr>
            </w:pPr>
          </w:p>
        </w:tc>
        <w:sdt>
          <w:sdtPr>
            <w:rPr>
              <w:sz w:val="20"/>
            </w:rPr>
            <w:id w:val="990455616"/>
            <w:showingPlcHdr/>
            <w:dropDownList>
              <w:listItem w:value="Выберите элемент."/>
              <w:listItem w:displayText="Работник организации (ФРМР)" w:value="Работник организации (ФРМР)"/>
              <w:listItem w:displayText="Работник МЗ (ФРМР)" w:value="Работник МЗ (ФРМР)"/>
              <w:listItem w:displayText="Работник МЗ (кадровый департамент) (ФРМР)" w:value="Работник МЗ (кадровый департамент) (ФРМР)"/>
              <w:listItem w:displayText="Работник РЗН (ФРМР)" w:value="Работник РЗН (ФРМР)"/>
              <w:listItem w:displayText="Работник ОУЗ (ФРМР)" w:value="Работник ОУЗ (ФРМР)"/>
              <w:listItem w:displayText="Работник ФОИВ (ФРМР)" w:value="Работник ФОИВ (ФРМР)"/>
            </w:dropDownList>
          </w:sdtPr>
          <w:sdtContent>
            <w:tc>
              <w:tcPr>
                <w:tcW w:w="1321" w:type="pct"/>
                <w:vAlign w:val="center"/>
              </w:tcPr>
              <w:p w14:paraId="2145C241" w14:textId="09A75C6E" w:rsidR="00CC5A5B" w:rsidRPr="00392399" w:rsidRDefault="002F57E6" w:rsidP="009639F8">
                <w:pPr>
                  <w:pStyle w:val="afffffffff"/>
                  <w:rPr>
                    <w:sz w:val="20"/>
                  </w:rPr>
                </w:pPr>
                <w:r w:rsidRPr="00392399">
                  <w:rPr>
                    <w:rStyle w:val="affffb"/>
                    <w:rFonts w:eastAsiaTheme="majorEastAsia"/>
                    <w:sz w:val="20"/>
                    <w:szCs w:val="20"/>
                  </w:rPr>
                  <w:t>Выберите элемент.</w:t>
                </w:r>
              </w:p>
            </w:tc>
          </w:sdtContent>
        </w:sdt>
      </w:tr>
    </w:tbl>
    <w:p w14:paraId="267811F5" w14:textId="77777777" w:rsidR="00CC5A5B" w:rsidRPr="00B0625C" w:rsidRDefault="00CC5A5B" w:rsidP="00CC5A5B">
      <w:pPr>
        <w:pStyle w:val="affffa"/>
        <w:spacing w:before="0"/>
        <w:rPr>
          <w:sz w:val="22"/>
          <w:szCs w:val="22"/>
        </w:rPr>
      </w:pPr>
    </w:p>
    <w:p w14:paraId="6755B67F" w14:textId="77777777" w:rsidR="00CC5A5B" w:rsidRPr="00B0625C" w:rsidRDefault="00CC5A5B" w:rsidP="00CC5A5B">
      <w:pPr>
        <w:pStyle w:val="af2"/>
      </w:pPr>
      <w:r w:rsidRPr="00B0625C">
        <w:t>{Наименование должности</w:t>
      </w:r>
    </w:p>
    <w:p w14:paraId="5E4725D0" w14:textId="7BEA5C8A" w:rsidR="00CC5A5B" w:rsidRPr="00B0625C" w:rsidRDefault="00CC5A5B" w:rsidP="00CC5A5B">
      <w:pPr>
        <w:pStyle w:val="af2"/>
      </w:pPr>
      <w:r w:rsidRPr="00B0625C">
        <w:t>уполномоченного лица}</w:t>
      </w:r>
      <w:r w:rsidRPr="00B0625C">
        <w:rPr>
          <w:rStyle w:val="afffc"/>
          <w:sz w:val="22"/>
          <w:szCs w:val="22"/>
        </w:rPr>
        <w:footnoteReference w:id="11"/>
      </w:r>
      <w:r w:rsidRPr="00B0625C">
        <w:rPr>
          <w:rStyle w:val="afffc"/>
          <w:sz w:val="22"/>
          <w:szCs w:val="22"/>
        </w:rPr>
        <w:tab/>
      </w:r>
      <w:r w:rsidRPr="00B0625C">
        <w:tab/>
      </w:r>
      <w:r w:rsidRPr="00B0625C">
        <w:tab/>
      </w:r>
      <w:r w:rsidR="0085136C">
        <w:t xml:space="preserve">       </w:t>
      </w:r>
      <w:r w:rsidRPr="00B0625C">
        <w:t xml:space="preserve"> </w:t>
      </w:r>
      <w:r w:rsidRPr="00B0625C">
        <w:tab/>
      </w:r>
      <w:r w:rsidRPr="00B0625C">
        <w:tab/>
      </w:r>
      <w:r w:rsidRPr="00B0625C">
        <w:tab/>
      </w:r>
      <w:r w:rsidRPr="00B0625C">
        <w:tab/>
      </w:r>
      <w:r w:rsidR="0085136C">
        <w:t xml:space="preserve">  </w:t>
      </w:r>
      <w:r w:rsidRPr="00B0625C">
        <w:t>____________________/{И.О. Фамилия}</w:t>
      </w:r>
    </w:p>
    <w:p w14:paraId="6A828A2E" w14:textId="77777777" w:rsidR="00CC5A5B" w:rsidRPr="00B0625C" w:rsidRDefault="00CC5A5B" w:rsidP="00CC5A5B">
      <w:pPr>
        <w:pStyle w:val="af2"/>
      </w:pPr>
    </w:p>
    <w:p w14:paraId="6A39620A" w14:textId="77777777" w:rsidR="00565CC3" w:rsidRDefault="00CC5A5B" w:rsidP="00D33C8B">
      <w:pPr>
        <w:pStyle w:val="af2"/>
        <w:sectPr w:rsidR="00565CC3" w:rsidSect="004E021D">
          <w:headerReference w:type="default" r:id="rId139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 w:rsidRPr="00B0625C">
        <w:t>МП</w:t>
      </w:r>
      <w:r w:rsidRPr="00B0625C">
        <w:rPr>
          <w:rStyle w:val="afffc"/>
          <w:sz w:val="22"/>
          <w:szCs w:val="22"/>
        </w:rPr>
        <w:footnoteReference w:id="12"/>
      </w:r>
    </w:p>
    <w:p w14:paraId="72FC4202" w14:textId="77777777" w:rsidR="00565CC3" w:rsidRDefault="00565CC3" w:rsidP="00565CC3">
      <w:pPr>
        <w:pStyle w:val="1c"/>
        <w:numPr>
          <w:ilvl w:val="0"/>
          <w:numId w:val="0"/>
        </w:numPr>
        <w:ind w:left="709"/>
        <w:rPr>
          <w:rFonts w:asciiTheme="minorHAnsi" w:hAnsiTheme="minorHAnsi"/>
        </w:rPr>
      </w:pPr>
      <w:bookmarkStart w:id="569" w:name="_Toc111828903"/>
      <w:bookmarkStart w:id="570" w:name="_Toc116299702"/>
      <w:bookmarkStart w:id="571" w:name="_Toc167559192"/>
      <w:bookmarkStart w:id="572" w:name="_Toc167559812"/>
      <w:bookmarkStart w:id="573" w:name="_Toc167559965"/>
      <w:r w:rsidRPr="006A2998">
        <w:t>История изменений документа</w:t>
      </w:r>
      <w:bookmarkEnd w:id="569"/>
      <w:bookmarkEnd w:id="570"/>
      <w:bookmarkEnd w:id="571"/>
      <w:bookmarkEnd w:id="572"/>
      <w:bookmarkEnd w:id="573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3165"/>
        <w:gridCol w:w="4573"/>
      </w:tblGrid>
      <w:tr w:rsidR="00565CC3" w:rsidRPr="008754EE" w14:paraId="1DEAF1D8" w14:textId="77777777" w:rsidTr="008F68DC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D3685" w14:textId="77777777" w:rsidR="00565CC3" w:rsidRPr="004474C1" w:rsidRDefault="00565CC3" w:rsidP="008F68DC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16675" w14:textId="77777777" w:rsidR="00565CC3" w:rsidRPr="004474C1" w:rsidRDefault="00565CC3" w:rsidP="008F68DC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45DAF" w14:textId="77777777" w:rsidR="00565CC3" w:rsidRPr="004474C1" w:rsidRDefault="00565CC3" w:rsidP="008F68DC">
            <w:pPr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565CC3" w:rsidRPr="00B5391C" w14:paraId="25B182EC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4CBB31" w14:textId="2954A4FE" w:rsidR="00565CC3" w:rsidRPr="00B5391C" w:rsidRDefault="00EF25C4" w:rsidP="008F68DC">
            <w:pPr>
              <w:jc w:val="center"/>
              <w:rPr>
                <w:sz w:val="20"/>
              </w:rPr>
            </w:pPr>
            <w:r>
              <w:rPr>
                <w:sz w:val="20"/>
              </w:rPr>
              <w:t>27.05.2024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B62AD4" w14:textId="1E5480B7" w:rsidR="00565CC3" w:rsidRPr="00B5391C" w:rsidRDefault="00D06D5A" w:rsidP="008F68DC">
            <w:pPr>
              <w:jc w:val="left"/>
              <w:rPr>
                <w:sz w:val="20"/>
              </w:rPr>
            </w:pPr>
            <w:r>
              <w:rPr>
                <w:sz w:val="20"/>
              </w:rPr>
              <w:t>Подпункт</w:t>
            </w:r>
            <w:r w:rsidR="00394BC5">
              <w:rPr>
                <w:sz w:val="20"/>
              </w:rPr>
              <w:t xml:space="preserve"> </w:t>
            </w:r>
            <w:r w:rsidR="00394BC5">
              <w:rPr>
                <w:sz w:val="20"/>
              </w:rPr>
              <w:fldChar w:fldCharType="begin"/>
            </w:r>
            <w:r w:rsidR="00394BC5">
              <w:rPr>
                <w:sz w:val="20"/>
              </w:rPr>
              <w:instrText xml:space="preserve"> REF _Ref167708369 \n \h </w:instrText>
            </w:r>
            <w:r w:rsidR="00394BC5">
              <w:rPr>
                <w:sz w:val="20"/>
              </w:rPr>
            </w:r>
            <w:r w:rsidR="00394BC5">
              <w:rPr>
                <w:sz w:val="20"/>
              </w:rPr>
              <w:fldChar w:fldCharType="separate"/>
            </w:r>
            <w:r w:rsidR="00394BC5">
              <w:rPr>
                <w:sz w:val="20"/>
              </w:rPr>
              <w:t>4.1.6.6.1</w:t>
            </w:r>
            <w:r w:rsidR="00394BC5">
              <w:rPr>
                <w:sz w:val="20"/>
              </w:rPr>
              <w:fldChar w:fldCharType="end"/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95F3AA" w14:textId="29A7E61E" w:rsidR="00565CC3" w:rsidRPr="00B5391C" w:rsidRDefault="00DA1DA1" w:rsidP="008F68DC">
            <w:pPr>
              <w:jc w:val="left"/>
              <w:rPr>
                <w:sz w:val="20"/>
              </w:rPr>
            </w:pPr>
            <w:r>
              <w:rPr>
                <w:sz w:val="20"/>
              </w:rPr>
              <w:t>Добавлено описание статуса записи об опыте работы</w:t>
            </w:r>
          </w:p>
        </w:tc>
      </w:tr>
      <w:tr w:rsidR="00565CC3" w:rsidRPr="00B5391C" w14:paraId="249D3C02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85A1F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A62E8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54C883" w14:textId="77777777" w:rsidR="00565CC3" w:rsidRPr="00B5391C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30B36E89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13DA37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A74060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5D9F41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650A2A29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A44327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110A7" w14:textId="77777777" w:rsidR="00565CC3" w:rsidRPr="00B5391C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D89648" w14:textId="77777777" w:rsidR="00565CC3" w:rsidRPr="00B5391C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2B235C2E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005736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1E972B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9A43A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1EEEFD48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940EC1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6C4D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BB9926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3E43423D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7768A8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F6C307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A4E71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0F0ED39F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50FDEB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29FF74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39F23D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5FF2E254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D93CD9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00329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28C72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42C2D39F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E1A688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BE661C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5FE436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392CC535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3D49BC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429C5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75B1A5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1232B231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9659ED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047A23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CE94E3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1C36DCE3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EAC0AB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EE22C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A2C00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769458C7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C49E9E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060F68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89D3E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7A7CB66E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ECC25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8A790A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2470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026E6B12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6F8BB4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4F480A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8B84B3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6675635F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E532D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99C3A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F4F55B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213DD100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722002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2C729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DF7951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7BEAEC60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87A5CB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F050CE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8FCE7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2B7EA69C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B237F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0DAC75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9DDEF2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01CD83BB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CA6718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E1D4F1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B2F77F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  <w:tr w:rsidR="00565CC3" w:rsidRPr="00B5391C" w14:paraId="295101BF" w14:textId="77777777" w:rsidTr="008F68DC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34013" w14:textId="77777777" w:rsidR="00565CC3" w:rsidRPr="00B5391C" w:rsidRDefault="00565CC3" w:rsidP="008F68DC">
            <w:pPr>
              <w:jc w:val="center"/>
              <w:rPr>
                <w:sz w:val="20"/>
              </w:rPr>
            </w:pP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DFA03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6D1F27" w14:textId="77777777" w:rsidR="00565CC3" w:rsidRDefault="00565CC3" w:rsidP="008F68DC">
            <w:pPr>
              <w:jc w:val="left"/>
              <w:rPr>
                <w:sz w:val="20"/>
              </w:rPr>
            </w:pPr>
          </w:p>
        </w:tc>
      </w:tr>
    </w:tbl>
    <w:p w14:paraId="2144EA56" w14:textId="7490988D" w:rsidR="00E63488" w:rsidRPr="00C20D54" w:rsidRDefault="00E63488" w:rsidP="00D33C8B">
      <w:pPr>
        <w:pStyle w:val="af2"/>
        <w:rPr>
          <w:rFonts w:eastAsia="SimSun"/>
          <w:color w:val="000000" w:themeColor="text1"/>
          <w:lang w:eastAsia="zh-CN"/>
        </w:rPr>
      </w:pPr>
    </w:p>
    <w:sectPr w:rsidR="00E63488" w:rsidRPr="00C20D54" w:rsidSect="00565CC3">
      <w:headerReference w:type="default" r:id="rId140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D69E268" w14:textId="77777777" w:rsidR="00810192" w:rsidRDefault="00810192" w:rsidP="00907457">
      <w:r>
        <w:separator/>
      </w:r>
    </w:p>
  </w:endnote>
  <w:endnote w:type="continuationSeparator" w:id="0">
    <w:p w14:paraId="0D8AFA79" w14:textId="77777777" w:rsidR="00810192" w:rsidRDefault="00810192" w:rsidP="009074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Полужирный">
    <w:altName w:val="Times New Roman"/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ISOCPEUR">
    <w:altName w:val="Arial"/>
    <w:charset w:val="00"/>
    <w:family w:val="swiss"/>
    <w:pitch w:val="variable"/>
    <w:sig w:usb0="00000001" w:usb1="00000000" w:usb2="00000000" w:usb3="00000000" w:csb0="0000009F" w:csb1="00000000"/>
  </w:font>
  <w:font w:name="ГОСТ тип А">
    <w:altName w:val="Calibri"/>
    <w:charset w:val="CC"/>
    <w:family w:val="swiss"/>
    <w:pitch w:val="variable"/>
    <w:sig w:usb0="00000001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26F94A" w14:textId="03A0C18E" w:rsidR="00464ED0" w:rsidRPr="005A7121" w:rsidRDefault="00464ED0" w:rsidP="005A7121">
    <w:pPr>
      <w:pStyle w:val="afff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DFFE65" w14:textId="77777777" w:rsidR="00810192" w:rsidRDefault="00810192" w:rsidP="00907457">
      <w:r>
        <w:separator/>
      </w:r>
    </w:p>
  </w:footnote>
  <w:footnote w:type="continuationSeparator" w:id="0">
    <w:p w14:paraId="43E96123" w14:textId="77777777" w:rsidR="00810192" w:rsidRDefault="00810192" w:rsidP="00907457">
      <w:r>
        <w:continuationSeparator/>
      </w:r>
    </w:p>
  </w:footnote>
  <w:footnote w:id="1">
    <w:p w14:paraId="7EB17259" w14:textId="77777777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1" w:history="1">
        <w:r w:rsidRPr="00C40909">
          <w:t>https://www.gosuslugi.ru</w:t>
        </w:r>
        <w:r w:rsidRPr="003C6C16">
          <w:rPr>
            <w:b/>
          </w:rPr>
          <w:t>/</w:t>
        </w:r>
      </w:hyperlink>
      <w:r w:rsidRPr="00587D1B">
        <w:t>)</w:t>
      </w:r>
      <w:r>
        <w:t>.</w:t>
      </w:r>
    </w:p>
  </w:footnote>
  <w:footnote w:id="2">
    <w:p w14:paraId="787CBFEF" w14:textId="46221C84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OID организации указывается в письме СТП об исполнении заявки на внесение организации в ФРМО либо в сообщении об оказании услуги, направляемом в личный кабинет заявителя на ЕПГУ, а также в справочнике ФРНСИ «Реестр медицинских организаций Российской Федерации», формируемом на основании данных реестра и расположенном по ссылке https://nsi.rosminzdrav.ru/#!/refbook/1.2.643.5.1.13.13.11.1461</w:t>
      </w:r>
    </w:p>
  </w:footnote>
  <w:footnote w:id="3">
    <w:p w14:paraId="64DC1A8D" w14:textId="25ACC8C6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t>н</w:t>
      </w:r>
      <w:r w:rsidRPr="004970C5">
        <w:t>еобходимое значение.</w:t>
      </w:r>
    </w:p>
  </w:footnote>
  <w:footnote w:id="4">
    <w:p w14:paraId="6AF36E42" w14:textId="2BBC55F3" w:rsidR="00464ED0" w:rsidRPr="00955529" w:rsidRDefault="00464ED0" w:rsidP="0012237F">
      <w:pPr>
        <w:pStyle w:val="afffffffffd"/>
        <w:rPr>
          <w:sz w:val="16"/>
        </w:rPr>
      </w:pPr>
      <w:r>
        <w:rPr>
          <w:rStyle w:val="afffc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</w:t>
      </w:r>
      <w:r w:rsidRPr="00C20D54">
        <w:t>Российской Федерации</w:t>
      </w:r>
      <w:r w:rsidRPr="00955529">
        <w:rPr>
          <w:rStyle w:val="phnormal1"/>
          <w:sz w:val="20"/>
          <w:szCs w:val="16"/>
        </w:rPr>
        <w:t xml:space="preserve">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5">
    <w:p w14:paraId="17D9CE6B" w14:textId="5FD78EAB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8C06B5">
        <w:t xml:space="preserve">Если организация отказалась от использования печати или если </w:t>
      </w:r>
      <w:r>
        <w:t>индивидуальный предприниматель</w:t>
      </w:r>
      <w:r w:rsidRPr="008C06B5">
        <w:t xml:space="preserve">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6">
    <w:p w14:paraId="5E6E5840" w14:textId="68E118B9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A55F8">
        <w:t>Признак наличия права доступа («+»</w:t>
      </w:r>
      <w:r>
        <w:t xml:space="preserve"> –</w:t>
      </w:r>
      <w:r w:rsidRPr="004A55F8">
        <w:t xml:space="preserve"> доступ пр</w:t>
      </w:r>
      <w:r>
        <w:t>едоставлен</w:t>
      </w:r>
      <w:r w:rsidRPr="004A55F8">
        <w:t xml:space="preserve">, «-» </w:t>
      </w:r>
      <w:r>
        <w:t>–</w:t>
      </w:r>
      <w:r w:rsidRPr="004A55F8">
        <w:t xml:space="preserve"> доступ отсутствует)</w:t>
      </w:r>
      <w:r>
        <w:t>.</w:t>
      </w:r>
    </w:p>
  </w:footnote>
  <w:footnote w:id="7">
    <w:p w14:paraId="0D0D9663" w14:textId="566E5412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Пользователю должны быть доступны все отмеченные </w:t>
      </w:r>
      <w:r w:rsidRPr="00FD2F9F">
        <w:t xml:space="preserve">знаком плюс («+») </w:t>
      </w:r>
      <w:r>
        <w:t xml:space="preserve">права для всех организаций </w:t>
      </w:r>
      <w:r w:rsidRPr="00C20D54">
        <w:t>Российской Федерации</w:t>
      </w:r>
      <w:r>
        <w:t>.</w:t>
      </w:r>
    </w:p>
  </w:footnote>
  <w:footnote w:id="8">
    <w:p w14:paraId="5D4F09B0" w14:textId="10CBF056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Пользователю должны быть доступны все отмеченные знаком плюс («+») права для всех организаций субъекта </w:t>
      </w:r>
      <w:r w:rsidRPr="00C20D54">
        <w:t>Российской Федерации</w:t>
      </w:r>
      <w:r>
        <w:t>, указанного в поле «</w:t>
      </w:r>
      <w:r w:rsidRPr="00127EB9">
        <w:t xml:space="preserve">Субъект </w:t>
      </w:r>
      <w:r w:rsidRPr="00C20D54">
        <w:t>Российской Федерации</w:t>
      </w:r>
      <w:r>
        <w:t>» при создании пользователя.</w:t>
      </w:r>
    </w:p>
  </w:footnote>
  <w:footnote w:id="9">
    <w:p w14:paraId="3C3387D8" w14:textId="2635FBC1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Пользователю должны быть доступны все отмеченные </w:t>
      </w:r>
      <w:r w:rsidRPr="00AB3BC5">
        <w:t xml:space="preserve">знаком плюс («+») </w:t>
      </w:r>
      <w:r>
        <w:t>права для всех организаций, ведомственная принадлежность которых совпадает с ведомственной принадлежностью организаций, указанных в поле «Организация» при создании пользователя.</w:t>
      </w:r>
    </w:p>
  </w:footnote>
  <w:footnote w:id="10">
    <w:p w14:paraId="28D1B925" w14:textId="712278B3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t>н</w:t>
      </w:r>
      <w:r w:rsidRPr="004970C5">
        <w:t>еобходимое значение.</w:t>
      </w:r>
    </w:p>
  </w:footnote>
  <w:footnote w:id="11">
    <w:p w14:paraId="10B88335" w14:textId="157CC866" w:rsidR="00464ED0" w:rsidRPr="00955529" w:rsidRDefault="00464ED0" w:rsidP="0012237F">
      <w:pPr>
        <w:pStyle w:val="afffffffffd"/>
        <w:rPr>
          <w:sz w:val="16"/>
        </w:rPr>
      </w:pPr>
      <w:r>
        <w:rPr>
          <w:rStyle w:val="afffc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</w:t>
      </w:r>
      <w:r w:rsidRPr="00C20D54">
        <w:t>Российской Федерации</w:t>
      </w:r>
      <w:r w:rsidRPr="00955529">
        <w:rPr>
          <w:rStyle w:val="phnormal1"/>
          <w:sz w:val="20"/>
          <w:szCs w:val="16"/>
        </w:rPr>
        <w:t xml:space="preserve">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2">
    <w:p w14:paraId="118E35AA" w14:textId="2509D8CB" w:rsidR="00464ED0" w:rsidRDefault="00464ED0" w:rsidP="0012237F">
      <w:pPr>
        <w:pStyle w:val="afffffffffd"/>
      </w:pPr>
      <w:r>
        <w:rPr>
          <w:rStyle w:val="afffc"/>
        </w:rPr>
        <w:footnoteRef/>
      </w:r>
      <w:r>
        <w:t xml:space="preserve"> </w:t>
      </w:r>
      <w:r w:rsidRPr="008C06B5">
        <w:t xml:space="preserve">Если организация отказалась от использования печати или если </w:t>
      </w:r>
      <w:r>
        <w:t>индивидуальный предприниматель</w:t>
      </w:r>
      <w:r w:rsidRPr="008C06B5">
        <w:t xml:space="preserve">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12"/>
      <w:gridCol w:w="851"/>
      <w:gridCol w:w="4394"/>
    </w:tblGrid>
    <w:tr w:rsidR="00464ED0" w:rsidRPr="00A90A5A" w14:paraId="7967FE15" w14:textId="77777777" w:rsidTr="00BA0147">
      <w:tc>
        <w:tcPr>
          <w:tcW w:w="2197" w:type="pct"/>
          <w:hideMark/>
        </w:tcPr>
        <w:p w14:paraId="3395D972" w14:textId="0FC63923" w:rsidR="00464ED0" w:rsidRPr="003462C3" w:rsidRDefault="00464ED0" w:rsidP="00BA0147">
          <w:pPr>
            <w:pStyle w:val="afff6"/>
            <w:ind w:right="-330"/>
            <w:rPr>
              <w:szCs w:val="18"/>
            </w:rPr>
          </w:pPr>
        </w:p>
      </w:tc>
      <w:tc>
        <w:tcPr>
          <w:tcW w:w="455" w:type="pct"/>
          <w:hideMark/>
        </w:tcPr>
        <w:p w14:paraId="16C3AAC8" w14:textId="14F08A34" w:rsidR="00464ED0" w:rsidRPr="00A90A5A" w:rsidRDefault="00464ED0" w:rsidP="00BA0147">
          <w:pPr>
            <w:pStyle w:val="afff6"/>
            <w:ind w:firstLine="261"/>
            <w:rPr>
              <w:sz w:val="18"/>
              <w:szCs w:val="18"/>
            </w:rPr>
          </w:pPr>
          <w:r w:rsidRPr="003462C3">
            <w:rPr>
              <w:szCs w:val="18"/>
            </w:rPr>
            <w:fldChar w:fldCharType="begin"/>
          </w:r>
          <w:r w:rsidRPr="003462C3">
            <w:rPr>
              <w:szCs w:val="18"/>
            </w:rPr>
            <w:instrText>PAGE   \* MERGEFORMAT</w:instrText>
          </w:r>
          <w:r w:rsidRPr="003462C3">
            <w:rPr>
              <w:szCs w:val="18"/>
            </w:rPr>
            <w:fldChar w:fldCharType="separate"/>
          </w:r>
          <w:r w:rsidRPr="003462C3">
            <w:rPr>
              <w:noProof/>
              <w:szCs w:val="18"/>
            </w:rPr>
            <w:t>103</w:t>
          </w:r>
          <w:r w:rsidRPr="003462C3">
            <w:rPr>
              <w:szCs w:val="18"/>
            </w:rPr>
            <w:fldChar w:fldCharType="end"/>
          </w:r>
        </w:p>
      </w:tc>
      <w:tc>
        <w:tcPr>
          <w:tcW w:w="2348" w:type="pct"/>
        </w:tcPr>
        <w:p w14:paraId="6B7B6F41" w14:textId="77777777" w:rsidR="00464ED0" w:rsidRPr="00A90A5A" w:rsidRDefault="00464ED0" w:rsidP="00BA0147">
          <w:pPr>
            <w:pStyle w:val="afff6"/>
            <w:rPr>
              <w:sz w:val="18"/>
              <w:szCs w:val="18"/>
            </w:rPr>
          </w:pPr>
        </w:p>
      </w:tc>
    </w:tr>
  </w:tbl>
  <w:p w14:paraId="2E1E60A1" w14:textId="77777777" w:rsidR="00464ED0" w:rsidRDefault="00464ED0" w:rsidP="00907457">
    <w:pPr>
      <w:pStyle w:val="afff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12"/>
      <w:gridCol w:w="851"/>
      <w:gridCol w:w="4394"/>
    </w:tblGrid>
    <w:tr w:rsidR="00464ED0" w:rsidRPr="00A90A5A" w14:paraId="1D4D8C3A" w14:textId="77777777" w:rsidTr="00B36898">
      <w:tc>
        <w:tcPr>
          <w:tcW w:w="2197" w:type="pct"/>
          <w:hideMark/>
        </w:tcPr>
        <w:p w14:paraId="73B27133" w14:textId="428ABE0B" w:rsidR="00464ED0" w:rsidRPr="00A90A5A" w:rsidRDefault="00464ED0" w:rsidP="00D61396">
          <w:pPr>
            <w:pStyle w:val="afff6"/>
            <w:ind w:right="-330"/>
            <w:rPr>
              <w:sz w:val="18"/>
              <w:szCs w:val="18"/>
            </w:rPr>
          </w:pPr>
        </w:p>
      </w:tc>
      <w:tc>
        <w:tcPr>
          <w:tcW w:w="455" w:type="pct"/>
          <w:hideMark/>
        </w:tcPr>
        <w:p w14:paraId="1FADB148" w14:textId="77777777" w:rsidR="00464ED0" w:rsidRPr="00A90A5A" w:rsidRDefault="00464ED0" w:rsidP="00D61396">
          <w:pPr>
            <w:pStyle w:val="afff6"/>
            <w:ind w:firstLine="261"/>
            <w:rPr>
              <w:sz w:val="18"/>
              <w:szCs w:val="18"/>
            </w:rPr>
          </w:pPr>
          <w:r w:rsidRPr="00A90A5A">
            <w:rPr>
              <w:sz w:val="18"/>
              <w:szCs w:val="18"/>
            </w:rPr>
            <w:fldChar w:fldCharType="begin"/>
          </w:r>
          <w:r w:rsidRPr="00A90A5A">
            <w:rPr>
              <w:sz w:val="18"/>
              <w:szCs w:val="18"/>
            </w:rPr>
            <w:instrText>PAGE   \* MERGEFORMAT</w:instrText>
          </w:r>
          <w:r w:rsidRPr="00A90A5A">
            <w:rPr>
              <w:sz w:val="18"/>
              <w:szCs w:val="18"/>
            </w:rPr>
            <w:fldChar w:fldCharType="separate"/>
          </w:r>
          <w:r>
            <w:rPr>
              <w:noProof/>
              <w:sz w:val="18"/>
              <w:szCs w:val="18"/>
            </w:rPr>
            <w:t>103</w:t>
          </w:r>
          <w:r w:rsidRPr="00A90A5A">
            <w:rPr>
              <w:sz w:val="18"/>
              <w:szCs w:val="18"/>
            </w:rPr>
            <w:fldChar w:fldCharType="end"/>
          </w:r>
        </w:p>
      </w:tc>
      <w:tc>
        <w:tcPr>
          <w:tcW w:w="2348" w:type="pct"/>
        </w:tcPr>
        <w:p w14:paraId="6576E574" w14:textId="77777777" w:rsidR="00464ED0" w:rsidRPr="00A90A5A" w:rsidRDefault="00464ED0" w:rsidP="00D61396">
          <w:pPr>
            <w:pStyle w:val="afff6"/>
            <w:rPr>
              <w:sz w:val="18"/>
              <w:szCs w:val="18"/>
            </w:rPr>
          </w:pPr>
        </w:p>
      </w:tc>
    </w:tr>
  </w:tbl>
  <w:p w14:paraId="52246DD3" w14:textId="77777777" w:rsidR="00464ED0" w:rsidRDefault="00464ED0" w:rsidP="00907457">
    <w:pPr>
      <w:pStyle w:val="afff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Style w:val="af6"/>
      <w:tblW w:w="5001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112"/>
      <w:gridCol w:w="851"/>
      <w:gridCol w:w="4394"/>
    </w:tblGrid>
    <w:tr w:rsidR="00565CC3" w:rsidRPr="00A90A5A" w14:paraId="387B5275" w14:textId="77777777" w:rsidTr="00B36898">
      <w:tc>
        <w:tcPr>
          <w:tcW w:w="2197" w:type="pct"/>
          <w:hideMark/>
        </w:tcPr>
        <w:p w14:paraId="3241E986" w14:textId="77777777" w:rsidR="00565CC3" w:rsidRPr="00A90A5A" w:rsidRDefault="00565CC3" w:rsidP="00D61396">
          <w:pPr>
            <w:pStyle w:val="afff6"/>
            <w:ind w:right="-330"/>
            <w:rPr>
              <w:sz w:val="18"/>
              <w:szCs w:val="18"/>
            </w:rPr>
          </w:pPr>
        </w:p>
      </w:tc>
      <w:tc>
        <w:tcPr>
          <w:tcW w:w="455" w:type="pct"/>
          <w:hideMark/>
        </w:tcPr>
        <w:p w14:paraId="25A89578" w14:textId="77777777" w:rsidR="00565CC3" w:rsidRPr="00A90A5A" w:rsidRDefault="00565CC3" w:rsidP="00D61396">
          <w:pPr>
            <w:pStyle w:val="afff6"/>
            <w:ind w:firstLine="261"/>
            <w:rPr>
              <w:sz w:val="18"/>
              <w:szCs w:val="18"/>
            </w:rPr>
          </w:pPr>
          <w:r w:rsidRPr="00A90A5A">
            <w:rPr>
              <w:sz w:val="18"/>
              <w:szCs w:val="18"/>
            </w:rPr>
            <w:fldChar w:fldCharType="begin"/>
          </w:r>
          <w:r w:rsidRPr="00A90A5A">
            <w:rPr>
              <w:sz w:val="18"/>
              <w:szCs w:val="18"/>
            </w:rPr>
            <w:instrText>PAGE   \* MERGEFORMAT</w:instrText>
          </w:r>
          <w:r w:rsidRPr="00A90A5A">
            <w:rPr>
              <w:sz w:val="18"/>
              <w:szCs w:val="18"/>
            </w:rPr>
            <w:fldChar w:fldCharType="separate"/>
          </w:r>
          <w:r>
            <w:rPr>
              <w:noProof/>
              <w:sz w:val="18"/>
              <w:szCs w:val="18"/>
            </w:rPr>
            <w:t>103</w:t>
          </w:r>
          <w:r w:rsidRPr="00A90A5A">
            <w:rPr>
              <w:sz w:val="18"/>
              <w:szCs w:val="18"/>
            </w:rPr>
            <w:fldChar w:fldCharType="end"/>
          </w:r>
        </w:p>
      </w:tc>
      <w:tc>
        <w:tcPr>
          <w:tcW w:w="2348" w:type="pct"/>
        </w:tcPr>
        <w:p w14:paraId="4F7AE3A0" w14:textId="77777777" w:rsidR="00565CC3" w:rsidRPr="00A90A5A" w:rsidRDefault="00565CC3" w:rsidP="00D61396">
          <w:pPr>
            <w:pStyle w:val="afff6"/>
            <w:rPr>
              <w:sz w:val="18"/>
              <w:szCs w:val="18"/>
            </w:rPr>
          </w:pPr>
        </w:p>
      </w:tc>
    </w:tr>
  </w:tbl>
  <w:p w14:paraId="6E172A78" w14:textId="77777777" w:rsidR="00565CC3" w:rsidRDefault="00565CC3" w:rsidP="00907457">
    <w:pPr>
      <w:pStyle w:val="afff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BBDEEAD8"/>
    <w:lvl w:ilvl="0">
      <w:start w:val="1"/>
      <w:numFmt w:val="decimal"/>
      <w:pStyle w:val="5"/>
      <w:lvlText w:val="%1."/>
      <w:lvlJc w:val="left"/>
      <w:pPr>
        <w:tabs>
          <w:tab w:val="num" w:pos="8025"/>
        </w:tabs>
        <w:ind w:left="8025" w:hanging="360"/>
      </w:pPr>
    </w:lvl>
  </w:abstractNum>
  <w:abstractNum w:abstractNumId="1" w15:restartNumberingAfterBreak="0">
    <w:nsid w:val="FFFFFF7D"/>
    <w:multiLevelType w:val="singleLevel"/>
    <w:tmpl w:val="69EAC78E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B052AAF6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82"/>
    <w:multiLevelType w:val="singleLevel"/>
    <w:tmpl w:val="0C36B4AA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4" w15:restartNumberingAfterBreak="0">
    <w:nsid w:val="FFFFFF83"/>
    <w:multiLevelType w:val="singleLevel"/>
    <w:tmpl w:val="02166C1C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5" w15:restartNumberingAfterBreak="0">
    <w:nsid w:val="00171473"/>
    <w:multiLevelType w:val="multilevel"/>
    <w:tmpl w:val="F0C09830"/>
    <w:lvl w:ilvl="0">
      <w:start w:val="1"/>
      <w:numFmt w:val="bullet"/>
      <w:lvlText w:val="-"/>
      <w:lvlJc w:val="left"/>
      <w:pPr>
        <w:ind w:left="992" w:hanging="425"/>
      </w:pPr>
      <w:rPr>
        <w:rFonts w:ascii="Courier New" w:eastAsia="Courier New" w:hAnsi="Courier New" w:cs="Courier New"/>
      </w:rPr>
    </w:lvl>
    <w:lvl w:ilvl="1">
      <w:start w:val="7"/>
      <w:numFmt w:val="bullet"/>
      <w:pStyle w:val="a"/>
      <w:lvlText w:val=""/>
      <w:lvlJc w:val="left"/>
      <w:pPr>
        <w:ind w:left="1418" w:hanging="424"/>
      </w:pPr>
      <w:rPr>
        <w:rFonts w:ascii="Symbol" w:hAnsi="Symbol" w:cs="Times New Roman" w:hint="default"/>
        <w:color w:val="auto"/>
        <w:sz w:val="16"/>
      </w:rPr>
    </w:lvl>
    <w:lvl w:ilvl="2">
      <w:start w:val="1"/>
      <w:numFmt w:val="bullet"/>
      <w:lvlText w:val="o"/>
      <w:lvlJc w:val="left"/>
      <w:pPr>
        <w:ind w:left="1843" w:hanging="425"/>
      </w:pPr>
      <w:rPr>
        <w:rFonts w:ascii="Courier New" w:eastAsia="Courier New" w:hAnsi="Courier New" w:cs="Courier New"/>
      </w:rPr>
    </w:lvl>
    <w:lvl w:ilvl="3">
      <w:start w:val="1"/>
      <w:numFmt w:val="bullet"/>
      <w:lvlText w:val="-"/>
      <w:lvlJc w:val="left"/>
      <w:pPr>
        <w:ind w:left="2268" w:hanging="425"/>
      </w:pPr>
      <w:rPr>
        <w:rFonts w:ascii="Courier New" w:eastAsia="Courier New" w:hAnsi="Courier New" w:cs="Courier New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52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24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687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01BC3381"/>
    <w:multiLevelType w:val="multilevel"/>
    <w:tmpl w:val="9BE08A78"/>
    <w:lvl w:ilvl="0">
      <w:start w:val="1"/>
      <w:numFmt w:val="decimal"/>
      <w:pStyle w:val="a0"/>
      <w:suff w:val="space"/>
      <w:lvlText w:val="Рисунок %1."/>
      <w:lvlJc w:val="left"/>
      <w:pPr>
        <w:ind w:left="0" w:firstLine="0"/>
      </w:pPr>
      <w:rPr>
        <w:rFonts w:hint="default"/>
      </w:rPr>
    </w:lvl>
    <w:lvl w:ilvl="1">
      <w:start w:val="1"/>
      <w:numFmt w:val="none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none"/>
      <w:lvlText w:val="%3."/>
      <w:lvlJc w:val="right"/>
      <w:pPr>
        <w:ind w:left="0" w:firstLine="0"/>
      </w:pPr>
      <w:rPr>
        <w:rFonts w:hint="default"/>
      </w:rPr>
    </w:lvl>
    <w:lvl w:ilvl="3">
      <w:start w:val="1"/>
      <w:numFmt w:val="none"/>
      <w:lvlText w:val="%4."/>
      <w:lvlJc w:val="left"/>
      <w:pPr>
        <w:ind w:left="0" w:firstLine="0"/>
      </w:pPr>
      <w:rPr>
        <w:rFonts w:hint="default"/>
      </w:rPr>
    </w:lvl>
    <w:lvl w:ilvl="4">
      <w:start w:val="1"/>
      <w:numFmt w:val="none"/>
      <w:lvlText w:val="%5.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%6."/>
      <w:lvlJc w:val="right"/>
      <w:pPr>
        <w:ind w:left="0" w:firstLine="0"/>
      </w:pPr>
      <w:rPr>
        <w:rFonts w:hint="default"/>
      </w:rPr>
    </w:lvl>
    <w:lvl w:ilvl="6">
      <w:start w:val="1"/>
      <w:numFmt w:val="none"/>
      <w:lvlText w:val="%7.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%8.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%9."/>
      <w:lvlJc w:val="right"/>
      <w:pPr>
        <w:ind w:left="0" w:firstLine="0"/>
      </w:pPr>
      <w:rPr>
        <w:rFonts w:hint="default"/>
      </w:rPr>
    </w:lvl>
  </w:abstractNum>
  <w:abstractNum w:abstractNumId="7" w15:restartNumberingAfterBreak="0">
    <w:nsid w:val="03F457EF"/>
    <w:multiLevelType w:val="multilevel"/>
    <w:tmpl w:val="922E56BC"/>
    <w:styleLink w:val="a1"/>
    <w:lvl w:ilvl="0">
      <w:start w:val="1"/>
      <w:numFmt w:val="decimal"/>
      <w:pStyle w:val="1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20"/>
      <w:suff w:val="space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pStyle w:val="31"/>
      <w:suff w:val="space"/>
      <w:lvlText w:val="%1.%2.%3."/>
      <w:lvlJc w:val="left"/>
      <w:pPr>
        <w:ind w:left="5387" w:firstLine="0"/>
      </w:pPr>
      <w:rPr>
        <w:rFonts w:hint="default"/>
      </w:rPr>
    </w:lvl>
    <w:lvl w:ilvl="3">
      <w:start w:val="1"/>
      <w:numFmt w:val="decimal"/>
      <w:suff w:val="space"/>
      <w:lvlText w:val="%1.%2.%3.%4."/>
      <w:lvlJc w:val="left"/>
      <w:pPr>
        <w:ind w:left="0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0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0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0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0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0736631C"/>
    <w:multiLevelType w:val="hybridMultilevel"/>
    <w:tmpl w:val="9BA6DF8C"/>
    <w:lvl w:ilvl="0" w:tplc="04190011">
      <w:start w:val="1"/>
      <w:numFmt w:val="decimal"/>
      <w:pStyle w:val="10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07F60E17"/>
    <w:multiLevelType w:val="multilevel"/>
    <w:tmpl w:val="FA485D5A"/>
    <w:styleLink w:val="3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10" w15:restartNumberingAfterBreak="0">
    <w:nsid w:val="0B4C14FA"/>
    <w:multiLevelType w:val="multilevel"/>
    <w:tmpl w:val="5380D498"/>
    <w:lvl w:ilvl="0">
      <w:start w:val="1"/>
      <w:numFmt w:val="russianLower"/>
      <w:pStyle w:val="11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1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3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0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1" w15:restartNumberingAfterBreak="0">
    <w:nsid w:val="0DF054C0"/>
    <w:multiLevelType w:val="multilevel"/>
    <w:tmpl w:val="17243408"/>
    <w:styleLink w:val="a2"/>
    <w:lvl w:ilvl="0">
      <w:start w:val="1"/>
      <w:numFmt w:val="decimal"/>
      <w:lvlText w:val="%1"/>
      <w:lvlJc w:val="left"/>
      <w:pPr>
        <w:ind w:left="1353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85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217" w:hanging="504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21" w:hanging="648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25" w:hanging="792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729" w:hanging="936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233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737" w:hanging="1224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313" w:hanging="1440"/>
      </w:pPr>
      <w:rPr>
        <w:rFonts w:hint="default"/>
      </w:rPr>
    </w:lvl>
  </w:abstractNum>
  <w:abstractNum w:abstractNumId="12" w15:restartNumberingAfterBreak="0">
    <w:nsid w:val="0E200CC4"/>
    <w:multiLevelType w:val="hybridMultilevel"/>
    <w:tmpl w:val="9B1C1A1C"/>
    <w:lvl w:ilvl="0" w:tplc="F06ADADA">
      <w:start w:val="1"/>
      <w:numFmt w:val="decimal"/>
      <w:pStyle w:val="ol"/>
      <w:lvlText w:val="%1."/>
      <w:lvlJc w:val="left"/>
      <w:pPr>
        <w:ind w:left="156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pStyle w:val="34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pStyle w:val="41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13" w15:restartNumberingAfterBreak="0">
    <w:nsid w:val="0E2136EB"/>
    <w:multiLevelType w:val="hybridMultilevel"/>
    <w:tmpl w:val="F8DE1388"/>
    <w:lvl w:ilvl="0" w:tplc="D2BADEAA">
      <w:start w:val="1"/>
      <w:numFmt w:val="decimal"/>
      <w:pStyle w:val="a3"/>
      <w:lvlText w:val="%1"/>
      <w:lvlJc w:val="left"/>
      <w:pPr>
        <w:ind w:left="14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14" w15:restartNumberingAfterBreak="0">
    <w:nsid w:val="0F205E44"/>
    <w:multiLevelType w:val="multilevel"/>
    <w:tmpl w:val="801C1898"/>
    <w:styleLink w:val="6"/>
    <w:lvl w:ilvl="0">
      <w:start w:val="1"/>
      <w:numFmt w:val="decimal"/>
      <w:lvlText w:val="%1"/>
      <w:lvlJc w:val="left"/>
      <w:pPr>
        <w:tabs>
          <w:tab w:val="num" w:pos="1134"/>
        </w:tabs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lvlText w:val="%1.%2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15" w15:restartNumberingAfterBreak="0">
    <w:nsid w:val="0F4C1C58"/>
    <w:multiLevelType w:val="hybridMultilevel"/>
    <w:tmpl w:val="F94A58FA"/>
    <w:lvl w:ilvl="0" w:tplc="EF6C8D2E">
      <w:start w:val="1"/>
      <w:numFmt w:val="decimal"/>
      <w:pStyle w:val="a4"/>
      <w:lvlText w:val="Приложение %1"/>
      <w:lvlJc w:val="left"/>
      <w:pPr>
        <w:ind w:left="720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245256B"/>
    <w:multiLevelType w:val="singleLevel"/>
    <w:tmpl w:val="0ACED954"/>
    <w:lvl w:ilvl="0">
      <w:start w:val="1"/>
      <w:numFmt w:val="bullet"/>
      <w:pStyle w:val="12"/>
      <w:lvlText w:val=""/>
      <w:lvlJc w:val="left"/>
      <w:pPr>
        <w:tabs>
          <w:tab w:val="num" w:pos="284"/>
        </w:tabs>
        <w:ind w:left="284" w:firstLine="0"/>
      </w:pPr>
      <w:rPr>
        <w:rFonts w:ascii="Symbol" w:hAnsi="Symbol" w:hint="default"/>
        <w:lang w:val="ru-RU"/>
      </w:rPr>
    </w:lvl>
  </w:abstractNum>
  <w:abstractNum w:abstractNumId="17" w15:restartNumberingAfterBreak="0">
    <w:nsid w:val="138F0CB3"/>
    <w:multiLevelType w:val="multilevel"/>
    <w:tmpl w:val="98AA1AD4"/>
    <w:numStyleLink w:val="a5"/>
  </w:abstractNum>
  <w:abstractNum w:abstractNumId="18" w15:restartNumberingAfterBreak="0">
    <w:nsid w:val="13D0537B"/>
    <w:multiLevelType w:val="multilevel"/>
    <w:tmpl w:val="DAEAFE00"/>
    <w:lvl w:ilvl="0">
      <w:start w:val="1"/>
      <w:numFmt w:val="decimal"/>
      <w:suff w:val="space"/>
      <w:lvlText w:val="%1)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suff w:val="space"/>
      <w:lvlText w:val="%2)"/>
      <w:lvlJc w:val="left"/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>
      <w:start w:val="1"/>
      <w:numFmt w:val="decimal"/>
      <w:suff w:val="space"/>
      <w:lvlText w:val="%3)"/>
      <w:lvlJc w:val="left"/>
      <w:pPr>
        <w:ind w:left="0" w:firstLine="2552"/>
      </w:pPr>
      <w:rPr>
        <w:rFonts w:hint="default"/>
      </w:rPr>
    </w:lvl>
    <w:lvl w:ilvl="3">
      <w:start w:val="1"/>
      <w:numFmt w:val="decimal"/>
      <w:suff w:val="space"/>
      <w:lvlText w:val="%4)"/>
      <w:lvlJc w:val="left"/>
      <w:pPr>
        <w:ind w:left="0" w:firstLine="3402"/>
      </w:pPr>
      <w:rPr>
        <w:rFonts w:hint="default"/>
      </w:rPr>
    </w:lvl>
    <w:lvl w:ilvl="4">
      <w:start w:val="1"/>
      <w:numFmt w:val="decimal"/>
      <w:suff w:val="space"/>
      <w:lvlText w:val="%5)"/>
      <w:lvlJc w:val="left"/>
      <w:pPr>
        <w:ind w:left="0" w:firstLine="4253"/>
      </w:pPr>
      <w:rPr>
        <w:rFonts w:hint="default"/>
      </w:rPr>
    </w:lvl>
    <w:lvl w:ilvl="5">
      <w:start w:val="1"/>
      <w:numFmt w:val="decimal"/>
      <w:pStyle w:val="OrderedList6"/>
      <w:suff w:val="space"/>
      <w:lvlText w:val="%6)"/>
      <w:lvlJc w:val="left"/>
      <w:pPr>
        <w:ind w:left="0" w:firstLine="5103"/>
      </w:pPr>
      <w:rPr>
        <w:rFonts w:hint="default"/>
      </w:rPr>
    </w:lvl>
    <w:lvl w:ilvl="6">
      <w:start w:val="1"/>
      <w:numFmt w:val="decimal"/>
      <w:suff w:val="space"/>
      <w:lvlText w:val="%7)"/>
      <w:lvlJc w:val="left"/>
      <w:pPr>
        <w:ind w:left="0" w:firstLine="5954"/>
      </w:pPr>
      <w:rPr>
        <w:rFonts w:hint="default"/>
      </w:rPr>
    </w:lvl>
    <w:lvl w:ilvl="7">
      <w:start w:val="1"/>
      <w:numFmt w:val="decimal"/>
      <w:suff w:val="space"/>
      <w:lvlText w:val="%8)"/>
      <w:lvlJc w:val="left"/>
      <w:pPr>
        <w:ind w:left="0" w:firstLine="6804"/>
      </w:pPr>
      <w:rPr>
        <w:rFonts w:hint="default"/>
      </w:rPr>
    </w:lvl>
    <w:lvl w:ilvl="8">
      <w:start w:val="1"/>
      <w:numFmt w:val="decimal"/>
      <w:suff w:val="space"/>
      <w:lvlText w:val="%9)"/>
      <w:lvlJc w:val="left"/>
      <w:pPr>
        <w:ind w:left="0" w:firstLine="7655"/>
      </w:pPr>
      <w:rPr>
        <w:rFonts w:hint="default"/>
      </w:rPr>
    </w:lvl>
  </w:abstractNum>
  <w:abstractNum w:abstractNumId="19" w15:restartNumberingAfterBreak="0">
    <w:nsid w:val="14566BFF"/>
    <w:multiLevelType w:val="multilevel"/>
    <w:tmpl w:val="CCF43D04"/>
    <w:styleLink w:val="3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  <w:sz w:val="24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7D036AF"/>
    <w:multiLevelType w:val="multilevel"/>
    <w:tmpl w:val="4C166958"/>
    <w:lvl w:ilvl="0">
      <w:start w:val="1"/>
      <w:numFmt w:val="russianLower"/>
      <w:pStyle w:val="13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russianLower"/>
      <w:pStyle w:val="22"/>
      <w:lvlText w:val="%2)"/>
      <w:lvlJc w:val="left"/>
      <w:pPr>
        <w:ind w:left="1418" w:hanging="426"/>
      </w:pPr>
      <w:rPr>
        <w:rFonts w:hint="default"/>
      </w:rPr>
    </w:lvl>
    <w:lvl w:ilvl="2">
      <w:start w:val="1"/>
      <w:numFmt w:val="russianLower"/>
      <w:pStyle w:val="36"/>
      <w:lvlText w:val="%3)"/>
      <w:lvlJc w:val="left"/>
      <w:pPr>
        <w:ind w:left="1843" w:hanging="425"/>
      </w:pPr>
      <w:rPr>
        <w:rFonts w:hint="default"/>
      </w:rPr>
    </w:lvl>
    <w:lvl w:ilvl="3">
      <w:start w:val="1"/>
      <w:numFmt w:val="russianLower"/>
      <w:pStyle w:val="42"/>
      <w:lvlText w:val="%4)"/>
      <w:lvlJc w:val="left"/>
      <w:pPr>
        <w:ind w:left="2268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451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171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891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611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331" w:hanging="180"/>
      </w:pPr>
      <w:rPr>
        <w:rFonts w:hint="default"/>
      </w:rPr>
    </w:lvl>
  </w:abstractNum>
  <w:abstractNum w:abstractNumId="21" w15:restartNumberingAfterBreak="0">
    <w:nsid w:val="18897AC3"/>
    <w:multiLevelType w:val="multilevel"/>
    <w:tmpl w:val="B9CE88D0"/>
    <w:styleLink w:val="a6"/>
    <w:lvl w:ilvl="0">
      <w:start w:val="1"/>
      <w:numFmt w:val="decimal"/>
      <w:suff w:val="space"/>
      <w:lvlText w:val="%1"/>
      <w:lvlJc w:val="left"/>
      <w:pPr>
        <w:ind w:left="0" w:firstLine="0"/>
      </w:pPr>
      <w:rPr>
        <w:sz w:val="24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22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23" w15:restartNumberingAfterBreak="0">
    <w:nsid w:val="1B320FAB"/>
    <w:multiLevelType w:val="multilevel"/>
    <w:tmpl w:val="C5748E6C"/>
    <w:styleLink w:val="23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1B857ED3"/>
    <w:multiLevelType w:val="multilevel"/>
    <w:tmpl w:val="00000000"/>
    <w:styleLink w:val="a7"/>
    <w:lvl w:ilvl="0">
      <w:start w:val="1"/>
      <w:numFmt w:val="decimal"/>
      <w:lvlText w:val="%1."/>
      <w:lvlJc w:val="left"/>
      <w:rPr>
        <w:bCs/>
        <w:sz w:val="24"/>
      </w:rPr>
    </w:lvl>
    <w:lvl w:ilvl="1">
      <w:start w:val="1"/>
      <w:numFmt w:val="decimal"/>
      <w:lvlText w:val="%1.%2."/>
      <w:lvlJc w:val="left"/>
      <w:rPr>
        <w:rFonts w:hint="default"/>
      </w:rPr>
    </w:lvl>
    <w:lvl w:ilvl="2">
      <w:start w:val="1"/>
      <w:numFmt w:val="decimal"/>
      <w:lvlText w:val="%1.%2.%3."/>
      <w:lvlJc w:val="left"/>
      <w:rPr>
        <w:rFonts w:hint="default"/>
      </w:rPr>
    </w:lvl>
    <w:lvl w:ilvl="3">
      <w:start w:val="1"/>
      <w:numFmt w:val="decimal"/>
      <w:lvlText w:val="%1.%2.%3.%4."/>
      <w:lvlJc w:val="left"/>
      <w:rPr>
        <w:rFonts w:hint="default"/>
      </w:rPr>
    </w:lvl>
    <w:lvl w:ilvl="4">
      <w:start w:val="1"/>
      <w:numFmt w:val="decimal"/>
      <w:lvlText w:val="%1.%2.%3.%4.%5."/>
      <w:lvlJc w:val="left"/>
      <w:rPr>
        <w:rFonts w:hint="default"/>
      </w:rPr>
    </w:lvl>
    <w:lvl w:ilvl="5">
      <w:start w:val="1"/>
      <w:numFmt w:val="decimal"/>
      <w:lvlText w:val="%1.%2.%3.%4.%5.%6."/>
      <w:lvlJc w:val="left"/>
      <w:rPr>
        <w:rFonts w:hint="default"/>
      </w:rPr>
    </w:lvl>
    <w:lvl w:ilvl="6">
      <w:start w:val="1"/>
      <w:numFmt w:val="decimal"/>
      <w:lvlText w:val="%1.%2.%3.%4.%5.%6.%7."/>
      <w:lvlJc w:val="left"/>
      <w:rPr>
        <w:rFonts w:hint="default"/>
      </w:rPr>
    </w:lvl>
    <w:lvl w:ilvl="7">
      <w:start w:val="1"/>
      <w:numFmt w:val="decimal"/>
      <w:lvlText w:val="%1.%2.%3.%4.%5.%6.%7.%8."/>
      <w:lvlJc w:val="left"/>
      <w:rPr>
        <w:rFonts w:hint="default"/>
      </w:rPr>
    </w:lvl>
    <w:lvl w:ilvl="8">
      <w:start w:val="1"/>
      <w:numFmt w:val="decimal"/>
      <w:lvlText w:val="%1.%2.%3.%4.%5.%6.%7.%8.%9."/>
      <w:lvlJc w:val="left"/>
      <w:rPr>
        <w:rFonts w:hint="default"/>
      </w:rPr>
    </w:lvl>
  </w:abstractNum>
  <w:abstractNum w:abstractNumId="25" w15:restartNumberingAfterBreak="0">
    <w:nsid w:val="25531FC9"/>
    <w:multiLevelType w:val="multilevel"/>
    <w:tmpl w:val="3F24AB30"/>
    <w:styleLink w:val="--"/>
    <w:lvl w:ilvl="0">
      <w:start w:val="1"/>
      <w:numFmt w:val="decimal"/>
      <w:pStyle w:val="--1"/>
      <w:lvlText w:val="%1)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russianLower"/>
      <w:pStyle w:val="--2"/>
      <w:lvlText w:val="%2)"/>
      <w:lvlJc w:val="left"/>
      <w:pPr>
        <w:tabs>
          <w:tab w:val="num" w:pos="1134"/>
        </w:tabs>
        <w:ind w:left="1559" w:hanging="425"/>
      </w:pPr>
      <w:rPr>
        <w:rFonts w:hint="default"/>
      </w:rPr>
    </w:lvl>
    <w:lvl w:ilvl="2">
      <w:start w:val="1"/>
      <w:numFmt w:val="bullet"/>
      <w:pStyle w:val="--3"/>
      <w:lvlText w:val=""/>
      <w:lvlJc w:val="left"/>
      <w:pPr>
        <w:tabs>
          <w:tab w:val="num" w:pos="1559"/>
        </w:tabs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tabs>
          <w:tab w:val="num" w:pos="1984"/>
        </w:tabs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tabs>
          <w:tab w:val="num" w:pos="2409"/>
        </w:tabs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tabs>
          <w:tab w:val="num" w:pos="2834"/>
        </w:tabs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tabs>
          <w:tab w:val="num" w:pos="3259"/>
        </w:tabs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tabs>
          <w:tab w:val="num" w:pos="3684"/>
        </w:tabs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tabs>
          <w:tab w:val="num" w:pos="4109"/>
        </w:tabs>
        <w:ind w:left="4534" w:hanging="425"/>
      </w:pPr>
      <w:rPr>
        <w:rFonts w:ascii="Symbol" w:hAnsi="Symbol" w:hint="default"/>
      </w:rPr>
    </w:lvl>
  </w:abstractNum>
  <w:abstractNum w:abstractNumId="26" w15:restartNumberingAfterBreak="0">
    <w:nsid w:val="283E0EE7"/>
    <w:multiLevelType w:val="multilevel"/>
    <w:tmpl w:val="E2325912"/>
    <w:lvl w:ilvl="0">
      <w:start w:val="1"/>
      <w:numFmt w:val="decimal"/>
      <w:pStyle w:val="101"/>
      <w:suff w:val="nothing"/>
      <w:lvlText w:val="%1."/>
      <w:lvlJc w:val="left"/>
      <w:pPr>
        <w:ind w:left="0" w:firstLine="0"/>
      </w:pPr>
      <w:rPr>
        <w:rFonts w:hint="default"/>
        <w:b w:val="0"/>
        <w:i w:val="0"/>
        <w:sz w:val="20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27" w15:restartNumberingAfterBreak="0">
    <w:nsid w:val="290E4612"/>
    <w:multiLevelType w:val="multilevel"/>
    <w:tmpl w:val="665E82D6"/>
    <w:lvl w:ilvl="0">
      <w:start w:val="1"/>
      <w:numFmt w:val="russianLower"/>
      <w:pStyle w:val="14"/>
      <w:lvlText w:val="%1)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1">
      <w:start w:val="1"/>
      <w:numFmt w:val="decimal"/>
      <w:pStyle w:val="24"/>
      <w:lvlText w:val="%2)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lvlText w:val="%3"/>
      <w:lvlJc w:val="left"/>
      <w:pPr>
        <w:tabs>
          <w:tab w:val="num" w:pos="1134"/>
        </w:tabs>
        <w:ind w:left="1134" w:hanging="425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8" w15:restartNumberingAfterBreak="0">
    <w:nsid w:val="2D704EE6"/>
    <w:multiLevelType w:val="multilevel"/>
    <w:tmpl w:val="91E8DD2C"/>
    <w:lvl w:ilvl="0">
      <w:start w:val="1"/>
      <w:numFmt w:val="decimal"/>
      <w:pStyle w:val="15"/>
      <w:lvlText w:val="%1."/>
      <w:lvlJc w:val="left"/>
      <w:pPr>
        <w:tabs>
          <w:tab w:val="num" w:pos="432"/>
        </w:tabs>
        <w:ind w:left="0" w:firstLine="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tabs>
          <w:tab w:val="num" w:pos="3268"/>
        </w:tabs>
        <w:ind w:left="3545" w:hanging="709"/>
      </w:pPr>
      <w:rPr>
        <w:rFonts w:hint="default"/>
        <w:b w:val="0"/>
        <w:sz w:val="24"/>
        <w:szCs w:val="24"/>
      </w:rPr>
    </w:lvl>
    <w:lvl w:ilvl="2">
      <w:start w:val="1"/>
      <w:numFmt w:val="decimal"/>
      <w:pStyle w:val="37"/>
      <w:lvlText w:val="%1.%2.%3."/>
      <w:lvlJc w:val="left"/>
      <w:pPr>
        <w:tabs>
          <w:tab w:val="num" w:pos="2984"/>
        </w:tabs>
        <w:ind w:left="2552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432"/>
        </w:tabs>
        <w:ind w:left="0" w:firstLine="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2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32"/>
        </w:tabs>
        <w:ind w:left="0" w:firstLine="0"/>
      </w:pPr>
      <w:rPr>
        <w:rFonts w:hint="default"/>
      </w:rPr>
    </w:lvl>
  </w:abstractNum>
  <w:abstractNum w:abstractNumId="29" w15:restartNumberingAfterBreak="0">
    <w:nsid w:val="2D77583D"/>
    <w:multiLevelType w:val="hybridMultilevel"/>
    <w:tmpl w:val="365CCAE4"/>
    <w:lvl w:ilvl="0" w:tplc="BE009A9A">
      <w:start w:val="4"/>
      <w:numFmt w:val="decimal"/>
      <w:pStyle w:val="a8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0" w15:restartNumberingAfterBreak="0">
    <w:nsid w:val="2ECA47CF"/>
    <w:multiLevelType w:val="multilevel"/>
    <w:tmpl w:val="0419001D"/>
    <w:styleLink w:val="AppendixHeadList1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/>
        <w:sz w:val="28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1" w15:restartNumberingAfterBreak="0">
    <w:nsid w:val="2F1570E1"/>
    <w:multiLevelType w:val="hybridMultilevel"/>
    <w:tmpl w:val="68D89C82"/>
    <w:lvl w:ilvl="0" w:tplc="14ECF6B2">
      <w:start w:val="1"/>
      <w:numFmt w:val="bullet"/>
      <w:pStyle w:val="16"/>
      <w:lvlText w:val=""/>
      <w:lvlJc w:val="left"/>
      <w:pPr>
        <w:tabs>
          <w:tab w:val="num" w:pos="1068"/>
        </w:tabs>
        <w:ind w:left="0" w:firstLine="708"/>
      </w:pPr>
      <w:rPr>
        <w:rFonts w:ascii="Symbol" w:hAnsi="Symbol" w:hint="default"/>
      </w:rPr>
    </w:lvl>
    <w:lvl w:ilvl="1" w:tplc="977E47AC">
      <w:start w:val="1"/>
      <w:numFmt w:val="bullet"/>
      <w:lvlText w:val="o"/>
      <w:lvlJc w:val="left"/>
      <w:pPr>
        <w:tabs>
          <w:tab w:val="num" w:pos="2317"/>
        </w:tabs>
        <w:ind w:left="2317" w:hanging="360"/>
      </w:pPr>
      <w:rPr>
        <w:rFonts w:ascii="Courier New" w:hAnsi="Courier New" w:cs="Courier New" w:hint="default"/>
      </w:rPr>
    </w:lvl>
    <w:lvl w:ilvl="2" w:tplc="FBDE0862" w:tentative="1">
      <w:start w:val="1"/>
      <w:numFmt w:val="bullet"/>
      <w:lvlText w:val=""/>
      <w:lvlJc w:val="left"/>
      <w:pPr>
        <w:tabs>
          <w:tab w:val="num" w:pos="3037"/>
        </w:tabs>
        <w:ind w:left="3037" w:hanging="360"/>
      </w:pPr>
      <w:rPr>
        <w:rFonts w:ascii="Wingdings" w:hAnsi="Wingdings" w:hint="default"/>
      </w:rPr>
    </w:lvl>
    <w:lvl w:ilvl="3" w:tplc="F3EE8922" w:tentative="1">
      <w:start w:val="1"/>
      <w:numFmt w:val="bullet"/>
      <w:lvlText w:val=""/>
      <w:lvlJc w:val="left"/>
      <w:pPr>
        <w:tabs>
          <w:tab w:val="num" w:pos="3757"/>
        </w:tabs>
        <w:ind w:left="3757" w:hanging="360"/>
      </w:pPr>
      <w:rPr>
        <w:rFonts w:ascii="Symbol" w:hAnsi="Symbol" w:hint="default"/>
      </w:rPr>
    </w:lvl>
    <w:lvl w:ilvl="4" w:tplc="69963CCC" w:tentative="1">
      <w:start w:val="1"/>
      <w:numFmt w:val="bullet"/>
      <w:lvlText w:val="o"/>
      <w:lvlJc w:val="left"/>
      <w:pPr>
        <w:tabs>
          <w:tab w:val="num" w:pos="4477"/>
        </w:tabs>
        <w:ind w:left="4477" w:hanging="360"/>
      </w:pPr>
      <w:rPr>
        <w:rFonts w:ascii="Courier New" w:hAnsi="Courier New" w:cs="Courier New" w:hint="default"/>
      </w:rPr>
    </w:lvl>
    <w:lvl w:ilvl="5" w:tplc="C95C5C4A" w:tentative="1">
      <w:start w:val="1"/>
      <w:numFmt w:val="bullet"/>
      <w:lvlText w:val=""/>
      <w:lvlJc w:val="left"/>
      <w:pPr>
        <w:tabs>
          <w:tab w:val="num" w:pos="5197"/>
        </w:tabs>
        <w:ind w:left="5197" w:hanging="360"/>
      </w:pPr>
      <w:rPr>
        <w:rFonts w:ascii="Wingdings" w:hAnsi="Wingdings" w:hint="default"/>
      </w:rPr>
    </w:lvl>
    <w:lvl w:ilvl="6" w:tplc="01485F90" w:tentative="1">
      <w:start w:val="1"/>
      <w:numFmt w:val="bullet"/>
      <w:lvlText w:val=""/>
      <w:lvlJc w:val="left"/>
      <w:pPr>
        <w:tabs>
          <w:tab w:val="num" w:pos="5917"/>
        </w:tabs>
        <w:ind w:left="5917" w:hanging="360"/>
      </w:pPr>
      <w:rPr>
        <w:rFonts w:ascii="Symbol" w:hAnsi="Symbol" w:hint="default"/>
      </w:rPr>
    </w:lvl>
    <w:lvl w:ilvl="7" w:tplc="A97EC96C" w:tentative="1">
      <w:start w:val="1"/>
      <w:numFmt w:val="bullet"/>
      <w:lvlText w:val="o"/>
      <w:lvlJc w:val="left"/>
      <w:pPr>
        <w:tabs>
          <w:tab w:val="num" w:pos="6637"/>
        </w:tabs>
        <w:ind w:left="6637" w:hanging="360"/>
      </w:pPr>
      <w:rPr>
        <w:rFonts w:ascii="Courier New" w:hAnsi="Courier New" w:cs="Courier New" w:hint="default"/>
      </w:rPr>
    </w:lvl>
    <w:lvl w:ilvl="8" w:tplc="BF1AD240" w:tentative="1">
      <w:start w:val="1"/>
      <w:numFmt w:val="bullet"/>
      <w:lvlText w:val=""/>
      <w:lvlJc w:val="left"/>
      <w:pPr>
        <w:tabs>
          <w:tab w:val="num" w:pos="7357"/>
        </w:tabs>
        <w:ind w:left="7357" w:hanging="360"/>
      </w:pPr>
      <w:rPr>
        <w:rFonts w:ascii="Wingdings" w:hAnsi="Wingdings" w:hint="default"/>
      </w:rPr>
    </w:lvl>
  </w:abstractNum>
  <w:abstractNum w:abstractNumId="32" w15:restartNumberingAfterBreak="0">
    <w:nsid w:val="31583B93"/>
    <w:multiLevelType w:val="multilevel"/>
    <w:tmpl w:val="4B428674"/>
    <w:styleLink w:val="a9"/>
    <w:lvl w:ilvl="0">
      <w:start w:val="1"/>
      <w:numFmt w:val="bullet"/>
      <w:pStyle w:val="17"/>
      <w:lvlText w:val=""/>
      <w:lvlJc w:val="left"/>
      <w:pPr>
        <w:ind w:left="1134" w:hanging="425"/>
      </w:pPr>
      <w:rPr>
        <w:rFonts w:ascii="Symbol" w:hAnsi="Symbol" w:hint="default"/>
      </w:rPr>
    </w:lvl>
    <w:lvl w:ilvl="1">
      <w:start w:val="1"/>
      <w:numFmt w:val="bullet"/>
      <w:pStyle w:val="25"/>
      <w:lvlText w:val=""/>
      <w:lvlJc w:val="left"/>
      <w:pPr>
        <w:ind w:left="1559" w:hanging="425"/>
      </w:pPr>
      <w:rPr>
        <w:rFonts w:ascii="Symbol" w:hAnsi="Symbol" w:hint="default"/>
      </w:rPr>
    </w:lvl>
    <w:lvl w:ilvl="2">
      <w:start w:val="1"/>
      <w:numFmt w:val="bullet"/>
      <w:pStyle w:val="38"/>
      <w:lvlText w:val=""/>
      <w:lvlJc w:val="left"/>
      <w:pPr>
        <w:ind w:left="1984" w:hanging="425"/>
      </w:pPr>
      <w:rPr>
        <w:rFonts w:ascii="Symbol" w:hAnsi="Symbol" w:hint="default"/>
      </w:rPr>
    </w:lvl>
    <w:lvl w:ilvl="3">
      <w:start w:val="1"/>
      <w:numFmt w:val="bullet"/>
      <w:lvlText w:val=""/>
      <w:lvlJc w:val="left"/>
      <w:pPr>
        <w:ind w:left="2409" w:hanging="425"/>
      </w:pPr>
      <w:rPr>
        <w:rFonts w:ascii="Symbol" w:hAnsi="Symbol" w:hint="default"/>
      </w:rPr>
    </w:lvl>
    <w:lvl w:ilvl="4">
      <w:start w:val="1"/>
      <w:numFmt w:val="bullet"/>
      <w:lvlText w:val=""/>
      <w:lvlJc w:val="left"/>
      <w:pPr>
        <w:ind w:left="2834" w:hanging="425"/>
      </w:pPr>
      <w:rPr>
        <w:rFonts w:ascii="Symbol" w:hAnsi="Symbol" w:hint="default"/>
      </w:rPr>
    </w:lvl>
    <w:lvl w:ilvl="5">
      <w:start w:val="1"/>
      <w:numFmt w:val="bullet"/>
      <w:lvlText w:val=""/>
      <w:lvlJc w:val="left"/>
      <w:pPr>
        <w:ind w:left="3259" w:hanging="425"/>
      </w:pPr>
      <w:rPr>
        <w:rFonts w:ascii="Symbol" w:hAnsi="Symbol" w:hint="default"/>
      </w:rPr>
    </w:lvl>
    <w:lvl w:ilvl="6">
      <w:start w:val="1"/>
      <w:numFmt w:val="bullet"/>
      <w:lvlText w:val=""/>
      <w:lvlJc w:val="left"/>
      <w:pPr>
        <w:ind w:left="3684" w:hanging="425"/>
      </w:pPr>
      <w:rPr>
        <w:rFonts w:ascii="Symbol" w:hAnsi="Symbol" w:hint="default"/>
      </w:rPr>
    </w:lvl>
    <w:lvl w:ilvl="7">
      <w:start w:val="1"/>
      <w:numFmt w:val="bullet"/>
      <w:lvlText w:val=""/>
      <w:lvlJc w:val="left"/>
      <w:pPr>
        <w:ind w:left="4109" w:hanging="425"/>
      </w:pPr>
      <w:rPr>
        <w:rFonts w:ascii="Symbol" w:hAnsi="Symbol" w:hint="default"/>
      </w:rPr>
    </w:lvl>
    <w:lvl w:ilvl="8">
      <w:start w:val="1"/>
      <w:numFmt w:val="bullet"/>
      <w:lvlText w:val=""/>
      <w:lvlJc w:val="left"/>
      <w:pPr>
        <w:ind w:left="4534" w:hanging="425"/>
      </w:pPr>
      <w:rPr>
        <w:rFonts w:ascii="Symbol" w:hAnsi="Symbol" w:hint="default"/>
      </w:rPr>
    </w:lvl>
  </w:abstractNum>
  <w:abstractNum w:abstractNumId="33" w15:restartNumberingAfterBreak="0">
    <w:nsid w:val="335D4293"/>
    <w:multiLevelType w:val="multilevel"/>
    <w:tmpl w:val="36942408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34" w15:restartNumberingAfterBreak="0">
    <w:nsid w:val="34EC725F"/>
    <w:multiLevelType w:val="multilevel"/>
    <w:tmpl w:val="98B83F2A"/>
    <w:lvl w:ilvl="0">
      <w:start w:val="1"/>
      <w:numFmt w:val="bullet"/>
      <w:pStyle w:val="18"/>
      <w:lvlText w:val="-"/>
      <w:lvlJc w:val="left"/>
      <w:pPr>
        <w:ind w:left="992" w:hanging="425"/>
      </w:pPr>
      <w:rPr>
        <w:rFonts w:ascii="Courier New" w:hAnsi="Courier New" w:hint="default"/>
      </w:rPr>
    </w:lvl>
    <w:lvl w:ilvl="1">
      <w:start w:val="1"/>
      <w:numFmt w:val="bullet"/>
      <w:pStyle w:val="26"/>
      <w:lvlText w:val=""/>
      <w:lvlJc w:val="left"/>
      <w:pPr>
        <w:ind w:left="1418" w:hanging="426"/>
      </w:pPr>
      <w:rPr>
        <w:rFonts w:ascii="Symbol" w:hAnsi="Symbol" w:hint="default"/>
      </w:rPr>
    </w:lvl>
    <w:lvl w:ilvl="2">
      <w:start w:val="1"/>
      <w:numFmt w:val="bullet"/>
      <w:pStyle w:val="39"/>
      <w:lvlText w:val="o"/>
      <w:lvlJc w:val="left"/>
      <w:pPr>
        <w:ind w:left="1843" w:hanging="425"/>
      </w:pPr>
      <w:rPr>
        <w:rFonts w:ascii="Courier New" w:hAnsi="Courier New" w:hint="default"/>
      </w:rPr>
    </w:lvl>
    <w:lvl w:ilvl="3">
      <w:start w:val="1"/>
      <w:numFmt w:val="bullet"/>
      <w:pStyle w:val="43"/>
      <w:lvlText w:val="-"/>
      <w:lvlJc w:val="left"/>
      <w:pPr>
        <w:ind w:left="2268" w:hanging="425"/>
      </w:pPr>
      <w:rPr>
        <w:rFonts w:ascii="Courier New" w:hAnsi="Courier New" w:hint="default"/>
      </w:rPr>
    </w:lvl>
    <w:lvl w:ilvl="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5" w15:restartNumberingAfterBreak="0">
    <w:nsid w:val="369B161E"/>
    <w:multiLevelType w:val="multilevel"/>
    <w:tmpl w:val="F7286778"/>
    <w:styleLink w:val="4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36" w15:restartNumberingAfterBreak="0">
    <w:nsid w:val="3C9A23A7"/>
    <w:multiLevelType w:val="multilevel"/>
    <w:tmpl w:val="C12AE9D8"/>
    <w:lvl w:ilvl="0">
      <w:start w:val="1"/>
      <w:numFmt w:val="decimal"/>
      <w:pStyle w:val="19"/>
      <w:lvlText w:val="%1)"/>
      <w:lvlJc w:val="left"/>
      <w:pPr>
        <w:ind w:left="992" w:hanging="425"/>
      </w:pPr>
      <w:rPr>
        <w:rFonts w:hint="default"/>
      </w:rPr>
    </w:lvl>
    <w:lvl w:ilvl="1">
      <w:start w:val="1"/>
      <w:numFmt w:val="decimal"/>
      <w:pStyle w:val="27"/>
      <w:lvlText w:val="%1.%2)"/>
      <w:lvlJc w:val="left"/>
      <w:pPr>
        <w:ind w:left="1418" w:hanging="567"/>
      </w:pPr>
      <w:rPr>
        <w:rFonts w:hint="default"/>
      </w:rPr>
    </w:lvl>
    <w:lvl w:ilvl="2">
      <w:start w:val="1"/>
      <w:numFmt w:val="decimal"/>
      <w:pStyle w:val="3a"/>
      <w:lvlText w:val="%1.%2.%3)"/>
      <w:lvlJc w:val="left"/>
      <w:pPr>
        <w:ind w:left="1843" w:hanging="851"/>
      </w:pPr>
      <w:rPr>
        <w:rFonts w:hint="default"/>
      </w:rPr>
    </w:lvl>
    <w:lvl w:ilvl="3">
      <w:start w:val="1"/>
      <w:numFmt w:val="decimal"/>
      <w:pStyle w:val="45"/>
      <w:lvlText w:val="%1.%2.%3.%4)"/>
      <w:lvlJc w:val="left"/>
      <w:pPr>
        <w:ind w:left="2268" w:hanging="992"/>
      </w:pPr>
      <w:rPr>
        <w:rFonts w:hint="default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37" w15:restartNumberingAfterBreak="0">
    <w:nsid w:val="464934E4"/>
    <w:multiLevelType w:val="multilevel"/>
    <w:tmpl w:val="DA9E6734"/>
    <w:styleLink w:val="aa"/>
    <w:lvl w:ilvl="0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sz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48DB50C2"/>
    <w:multiLevelType w:val="multilevel"/>
    <w:tmpl w:val="205E02B8"/>
    <w:styleLink w:val="1a"/>
    <w:lvl w:ilvl="0">
      <w:start w:val="1"/>
      <w:numFmt w:val="decimal"/>
      <w:lvlText w:val="%1"/>
      <w:lvlJc w:val="left"/>
      <w:pPr>
        <w:tabs>
          <w:tab w:val="num" w:pos="405"/>
        </w:tabs>
        <w:ind w:left="405" w:hanging="40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39" w15:restartNumberingAfterBreak="0">
    <w:nsid w:val="4B7623FF"/>
    <w:multiLevelType w:val="multilevel"/>
    <w:tmpl w:val="34ACF350"/>
    <w:lvl w:ilvl="0">
      <w:start w:val="1"/>
      <w:numFmt w:val="bullet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0"/>
      <w:lvlText w:val=""/>
      <w:lvlJc w:val="left"/>
      <w:pPr>
        <w:ind w:left="3807" w:hanging="360"/>
      </w:pPr>
      <w:rPr>
        <w:rFonts w:ascii="Wingdings" w:hAnsi="Wingdings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0" w15:restartNumberingAfterBreak="0">
    <w:nsid w:val="4CDB456F"/>
    <w:multiLevelType w:val="multilevel"/>
    <w:tmpl w:val="4FA28666"/>
    <w:lvl w:ilvl="0">
      <w:start w:val="1"/>
      <w:numFmt w:val="decimal"/>
      <w:pStyle w:val="1b"/>
      <w:lvlText w:val="%1)"/>
      <w:lvlJc w:val="left"/>
      <w:pPr>
        <w:ind w:left="425" w:hanging="425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pStyle w:val="28"/>
      <w:lvlText w:val="%1.%2)"/>
      <w:lvlJc w:val="left"/>
      <w:pPr>
        <w:ind w:left="851" w:hanging="567"/>
      </w:pPr>
      <w:rPr>
        <w:rFonts w:hint="default"/>
      </w:rPr>
    </w:lvl>
    <w:lvl w:ilvl="2">
      <w:start w:val="1"/>
      <w:numFmt w:val="decimal"/>
      <w:pStyle w:val="3b"/>
      <w:lvlText w:val="%1.%2.%3)"/>
      <w:lvlJc w:val="left"/>
      <w:pPr>
        <w:ind w:left="1276" w:hanging="851"/>
      </w:pPr>
      <w:rPr>
        <w:rFonts w:hint="default"/>
        <w: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6"/>
      <w:lvlText w:val="%1.%2.%3.%4)"/>
      <w:lvlJc w:val="left"/>
      <w:pPr>
        <w:ind w:left="1701" w:hanging="992"/>
      </w:pPr>
      <w:rPr>
        <w:rFonts w:ascii="Times New Roman" w:hAnsi="Times New Roman" w:cs="Times New Roman" w:hint="default"/>
        <w:b w:val="0"/>
        <w:i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)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)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)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)"/>
      <w:lvlJc w:val="left"/>
      <w:pPr>
        <w:ind w:left="4320" w:hanging="1440"/>
      </w:pPr>
      <w:rPr>
        <w:rFonts w:hint="default"/>
      </w:rPr>
    </w:lvl>
  </w:abstractNum>
  <w:abstractNum w:abstractNumId="41" w15:restartNumberingAfterBreak="0">
    <w:nsid w:val="4FA1107A"/>
    <w:multiLevelType w:val="multilevel"/>
    <w:tmpl w:val="DEBA2066"/>
    <w:styleLink w:val="51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720" w:hanging="360"/>
      </w:pPr>
    </w:lvl>
    <w:lvl w:ilvl="2">
      <w:start w:val="1"/>
      <w:numFmt w:val="lowerRoman"/>
      <w:lvlText w:val="%3."/>
      <w:lvlJc w:val="right"/>
      <w:pPr>
        <w:ind w:left="1440" w:hanging="180"/>
      </w:pPr>
    </w:lvl>
    <w:lvl w:ilvl="3">
      <w:start w:val="1"/>
      <w:numFmt w:val="decimal"/>
      <w:lvlText w:val="%4."/>
      <w:lvlJc w:val="left"/>
      <w:pPr>
        <w:ind w:left="2160" w:hanging="360"/>
      </w:pPr>
    </w:lvl>
    <w:lvl w:ilvl="4">
      <w:start w:val="1"/>
      <w:numFmt w:val="lowerLetter"/>
      <w:lvlText w:val="%5."/>
      <w:lvlJc w:val="left"/>
      <w:pPr>
        <w:ind w:left="2880" w:hanging="360"/>
      </w:pPr>
    </w:lvl>
    <w:lvl w:ilvl="5">
      <w:start w:val="1"/>
      <w:numFmt w:val="lowerRoman"/>
      <w:lvlText w:val="%6."/>
      <w:lvlJc w:val="right"/>
      <w:pPr>
        <w:ind w:left="3600" w:hanging="180"/>
      </w:pPr>
    </w:lvl>
    <w:lvl w:ilvl="6">
      <w:start w:val="1"/>
      <w:numFmt w:val="decimal"/>
      <w:lvlText w:val="%7."/>
      <w:lvlJc w:val="left"/>
      <w:pPr>
        <w:ind w:left="4320" w:hanging="360"/>
      </w:pPr>
    </w:lvl>
    <w:lvl w:ilvl="7">
      <w:start w:val="1"/>
      <w:numFmt w:val="lowerLetter"/>
      <w:lvlText w:val="%8."/>
      <w:lvlJc w:val="left"/>
      <w:pPr>
        <w:ind w:left="5040" w:hanging="360"/>
      </w:pPr>
    </w:lvl>
    <w:lvl w:ilvl="8">
      <w:start w:val="1"/>
      <w:numFmt w:val="lowerRoman"/>
      <w:lvlText w:val="%9."/>
      <w:lvlJc w:val="right"/>
      <w:pPr>
        <w:ind w:left="5760" w:hanging="180"/>
      </w:pPr>
    </w:lvl>
  </w:abstractNum>
  <w:abstractNum w:abstractNumId="42" w15:restartNumberingAfterBreak="0">
    <w:nsid w:val="4FEB3D8F"/>
    <w:multiLevelType w:val="hybridMultilevel"/>
    <w:tmpl w:val="1026BE9E"/>
    <w:lvl w:ilvl="0" w:tplc="6A20CDB4">
      <w:start w:val="1"/>
      <w:numFmt w:val="bullet"/>
      <w:pStyle w:val="ultab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 w15:restartNumberingAfterBreak="0">
    <w:nsid w:val="50690960"/>
    <w:multiLevelType w:val="multilevel"/>
    <w:tmpl w:val="2C16D45A"/>
    <w:lvl w:ilvl="0">
      <w:start w:val="1"/>
      <w:numFmt w:val="russianUpper"/>
      <w:pStyle w:val="1c"/>
      <w:suff w:val="space"/>
      <w:lvlText w:val="Приложение %1"/>
      <w:lvlJc w:val="left"/>
      <w:pPr>
        <w:ind w:left="5529" w:firstLine="0"/>
      </w:pPr>
      <w:rPr>
        <w:rFonts w:hint="default"/>
      </w:rPr>
    </w:lvl>
    <w:lvl w:ilvl="1">
      <w:start w:val="1"/>
      <w:numFmt w:val="decimal"/>
      <w:pStyle w:val="29"/>
      <w:suff w:val="space"/>
      <w:lvlText w:val="%1.%2"/>
      <w:lvlJc w:val="left"/>
      <w:pPr>
        <w:ind w:left="709" w:firstLine="0"/>
      </w:pPr>
      <w:rPr>
        <w:rFonts w:hint="default"/>
      </w:rPr>
    </w:lvl>
    <w:lvl w:ilvl="2">
      <w:start w:val="1"/>
      <w:numFmt w:val="decimal"/>
      <w:pStyle w:val="3c"/>
      <w:suff w:val="space"/>
      <w:lvlText w:val="%1.%2.%3"/>
      <w:lvlJc w:val="left"/>
      <w:pPr>
        <w:ind w:left="709" w:firstLine="0"/>
      </w:pPr>
      <w:rPr>
        <w:rFonts w:hint="default"/>
      </w:rPr>
    </w:lvl>
    <w:lvl w:ilvl="3">
      <w:start w:val="1"/>
      <w:numFmt w:val="decimal"/>
      <w:pStyle w:val="47"/>
      <w:suff w:val="space"/>
      <w:lvlText w:val="%1.%2.%3.%4"/>
      <w:lvlJc w:val="left"/>
      <w:pPr>
        <w:ind w:left="709" w:firstLine="0"/>
      </w:pPr>
      <w:rPr>
        <w:rFonts w:hint="default"/>
      </w:rPr>
    </w:lvl>
    <w:lvl w:ilvl="4">
      <w:start w:val="1"/>
      <w:numFmt w:val="decimal"/>
      <w:pStyle w:val="52"/>
      <w:suff w:val="space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4" w15:restartNumberingAfterBreak="0">
    <w:nsid w:val="53F405B4"/>
    <w:multiLevelType w:val="multilevel"/>
    <w:tmpl w:val="21981FF4"/>
    <w:lvl w:ilvl="0">
      <w:start w:val="1"/>
      <w:numFmt w:val="decimal"/>
      <w:pStyle w:val="ab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45" w15:restartNumberingAfterBreak="0">
    <w:nsid w:val="545A40CA"/>
    <w:multiLevelType w:val="multilevel"/>
    <w:tmpl w:val="4B428674"/>
    <w:numStyleLink w:val="a9"/>
  </w:abstractNum>
  <w:abstractNum w:abstractNumId="46" w15:restartNumberingAfterBreak="0">
    <w:nsid w:val="57A64E17"/>
    <w:multiLevelType w:val="multilevel"/>
    <w:tmpl w:val="04190023"/>
    <w:styleLink w:val="ac"/>
    <w:lvl w:ilvl="0">
      <w:start w:val="1"/>
      <w:numFmt w:val="upperRoman"/>
      <w:lvlText w:val="Статья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47" w15:restartNumberingAfterBreak="0">
    <w:nsid w:val="580D4115"/>
    <w:multiLevelType w:val="multilevel"/>
    <w:tmpl w:val="A84AA46C"/>
    <w:lvl w:ilvl="0">
      <w:start w:val="1"/>
      <w:numFmt w:val="decimal"/>
      <w:pStyle w:val="1d"/>
      <w:lvlText w:val="%1)"/>
      <w:lvlJc w:val="left"/>
      <w:pPr>
        <w:ind w:left="1134" w:hanging="425"/>
      </w:pPr>
      <w:rPr>
        <w:rFonts w:ascii="Times New Roman" w:hAnsi="Times New Roman" w:cs="Times New Roman" w:hint="default"/>
        <w:b w:val="0"/>
        <w:i w:val="0"/>
        <w:sz w:val="24"/>
        <w:szCs w:val="24"/>
      </w:rPr>
    </w:lvl>
    <w:lvl w:ilvl="1">
      <w:start w:val="1"/>
      <w:numFmt w:val="decimal"/>
      <w:pStyle w:val="2a"/>
      <w:lvlText w:val="%1.%2."/>
      <w:lvlJc w:val="left"/>
      <w:pPr>
        <w:tabs>
          <w:tab w:val="num" w:pos="1701"/>
        </w:tabs>
        <w:ind w:left="1701" w:hanging="567"/>
      </w:pPr>
      <w:rPr>
        <w:rFonts w:hint="default"/>
      </w:rPr>
    </w:lvl>
    <w:lvl w:ilvl="2">
      <w:start w:val="1"/>
      <w:numFmt w:val="decimal"/>
      <w:pStyle w:val="3d"/>
      <w:lvlText w:val="%1.%2.%3."/>
      <w:lvlJc w:val="left"/>
      <w:pPr>
        <w:tabs>
          <w:tab w:val="num" w:pos="1701"/>
        </w:tabs>
        <w:ind w:left="2410" w:hanging="70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48" w15:restartNumberingAfterBreak="0">
    <w:nsid w:val="59C23A99"/>
    <w:multiLevelType w:val="multilevel"/>
    <w:tmpl w:val="27F8AC86"/>
    <w:lvl w:ilvl="0">
      <w:start w:val="1"/>
      <w:numFmt w:val="bullet"/>
      <w:pStyle w:val="ItemizedList1"/>
      <w:suff w:val="space"/>
      <w:lvlText w:val="-"/>
      <w:lvlJc w:val="left"/>
      <w:pPr>
        <w:ind w:left="5245" w:firstLine="851"/>
      </w:pPr>
      <w:rPr>
        <w:rFonts w:ascii="Times New Roman" w:hAnsi="Times New Roman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position w:val="0"/>
        <w:u w:val="none"/>
        <w:effect w:val="none"/>
        <w:vertAlign w:val="baseline"/>
        <w:em w:val="none"/>
        <w:specVanish w:val="0"/>
      </w:rPr>
    </w:lvl>
    <w:lvl w:ilvl="1">
      <w:start w:val="1"/>
      <w:numFmt w:val="bullet"/>
      <w:lvlRestart w:val="0"/>
      <w:pStyle w:val="ItemizedList2"/>
      <w:suff w:val="space"/>
      <w:lvlText w:val="-"/>
      <w:lvlJc w:val="left"/>
      <w:pPr>
        <w:ind w:left="0" w:firstLine="1701"/>
      </w:pPr>
      <w:rPr>
        <w:rFonts w:ascii="Arial" w:hAnsi="Arial" w:hint="default"/>
        <w:b w:val="0"/>
        <w:i w:val="0"/>
      </w:rPr>
    </w:lvl>
    <w:lvl w:ilvl="2">
      <w:start w:val="1"/>
      <w:numFmt w:val="bullet"/>
      <w:lvlRestart w:val="0"/>
      <w:pStyle w:val="ItemizedList3"/>
      <w:suff w:val="space"/>
      <w:lvlText w:val="-"/>
      <w:lvlJc w:val="left"/>
      <w:pPr>
        <w:ind w:left="0" w:firstLine="2552"/>
      </w:pPr>
      <w:rPr>
        <w:rFonts w:ascii="Times New Roman" w:hAnsi="Times New Roman" w:cs="Times New Roman" w:hint="default"/>
      </w:rPr>
    </w:lvl>
    <w:lvl w:ilvl="3">
      <w:start w:val="1"/>
      <w:numFmt w:val="bullet"/>
      <w:pStyle w:val="ItemizedList4"/>
      <w:suff w:val="space"/>
      <w:lvlText w:val="-"/>
      <w:lvlJc w:val="left"/>
      <w:pPr>
        <w:ind w:left="0" w:firstLine="3402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auto"/>
        <w:spacing w:val="0"/>
        <w:kern w:val="0"/>
        <w:position w:val="0"/>
        <w:u w:val="none"/>
        <w:vertAlign w:val="baseline"/>
        <w:em w:val="none"/>
      </w:rPr>
    </w:lvl>
    <w:lvl w:ilvl="4">
      <w:start w:val="1"/>
      <w:numFmt w:val="bullet"/>
      <w:pStyle w:val="ItemizedList5"/>
      <w:suff w:val="space"/>
      <w:lvlText w:val="-"/>
      <w:lvlJc w:val="left"/>
      <w:pPr>
        <w:ind w:left="0" w:firstLine="4253"/>
      </w:pPr>
      <w:rPr>
        <w:rFonts w:ascii="Times New Roman" w:hAnsi="Times New Roman" w:cs="Times New Roman" w:hint="default"/>
        <w:color w:val="auto"/>
        <w:sz w:val="28"/>
      </w:rPr>
    </w:lvl>
    <w:lvl w:ilvl="5">
      <w:start w:val="1"/>
      <w:numFmt w:val="bullet"/>
      <w:pStyle w:val="ItemizedList6"/>
      <w:suff w:val="space"/>
      <w:lvlText w:val="-"/>
      <w:lvlJc w:val="left"/>
      <w:pPr>
        <w:ind w:left="0" w:firstLine="5103"/>
      </w:pPr>
      <w:rPr>
        <w:rFonts w:ascii="Times New Roman" w:hAnsi="Times New Roman" w:cs="Times New Roman" w:hint="default"/>
        <w:sz w:val="28"/>
      </w:rPr>
    </w:lvl>
    <w:lvl w:ilvl="6">
      <w:start w:val="1"/>
      <w:numFmt w:val="bullet"/>
      <w:pStyle w:val="ItemizedList7"/>
      <w:suff w:val="space"/>
      <w:lvlText w:val="-"/>
      <w:lvlJc w:val="left"/>
      <w:pPr>
        <w:ind w:left="0" w:firstLine="5954"/>
      </w:pPr>
      <w:rPr>
        <w:rFonts w:ascii="Times New Roman" w:hAnsi="Times New Roman" w:cs="Times New Roman" w:hint="default"/>
        <w:color w:val="auto"/>
      </w:rPr>
    </w:lvl>
    <w:lvl w:ilvl="7">
      <w:start w:val="1"/>
      <w:numFmt w:val="bullet"/>
      <w:lvlRestart w:val="0"/>
      <w:pStyle w:val="ItemizedList8"/>
      <w:suff w:val="space"/>
      <w:lvlText w:val="-"/>
      <w:lvlJc w:val="left"/>
      <w:pPr>
        <w:ind w:left="0" w:firstLine="6804"/>
      </w:pPr>
      <w:rPr>
        <w:rFonts w:ascii="Times New Roman" w:hAnsi="Times New Roman" w:cs="Times New Roman" w:hint="default"/>
        <w:color w:val="auto"/>
      </w:rPr>
    </w:lvl>
    <w:lvl w:ilvl="8">
      <w:start w:val="1"/>
      <w:numFmt w:val="bullet"/>
      <w:lvlRestart w:val="0"/>
      <w:pStyle w:val="ItemizedList9"/>
      <w:suff w:val="space"/>
      <w:lvlText w:val="-"/>
      <w:lvlJc w:val="left"/>
      <w:pPr>
        <w:ind w:left="0" w:firstLine="7655"/>
      </w:pPr>
      <w:rPr>
        <w:rFonts w:ascii="Times New Roman" w:hAnsi="Times New Roman" w:cs="Times New Roman" w:hint="default"/>
      </w:rPr>
    </w:lvl>
  </w:abstractNum>
  <w:abstractNum w:abstractNumId="49" w15:restartNumberingAfterBreak="0">
    <w:nsid w:val="5E0E03D0"/>
    <w:multiLevelType w:val="multilevel"/>
    <w:tmpl w:val="3F24AB30"/>
    <w:numStyleLink w:val="--"/>
  </w:abstractNum>
  <w:abstractNum w:abstractNumId="50" w15:restartNumberingAfterBreak="0">
    <w:nsid w:val="62DF52F2"/>
    <w:multiLevelType w:val="multilevel"/>
    <w:tmpl w:val="348E7C06"/>
    <w:lvl w:ilvl="0">
      <w:start w:val="1"/>
      <w:numFmt w:val="decimal"/>
      <w:pStyle w:val="1e"/>
      <w:lvlText w:val="%1.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1">
      <w:start w:val="1"/>
      <w:numFmt w:val="decimal"/>
      <w:pStyle w:val="2b"/>
      <w:lvlText w:val="%1.%2"/>
      <w:lvlJc w:val="left"/>
      <w:pPr>
        <w:tabs>
          <w:tab w:val="num" w:pos="1440"/>
        </w:tabs>
        <w:ind w:left="1440" w:hanging="589"/>
      </w:pPr>
      <w:rPr>
        <w:rFonts w:hint="default"/>
      </w:rPr>
    </w:lvl>
    <w:lvl w:ilvl="2">
      <w:start w:val="1"/>
      <w:numFmt w:val="decimal"/>
      <w:pStyle w:val="3e"/>
      <w:lvlText w:val="%1.%2.%3."/>
      <w:lvlJc w:val="left"/>
      <w:pPr>
        <w:tabs>
          <w:tab w:val="num" w:pos="2160"/>
        </w:tabs>
        <w:ind w:left="2160" w:hanging="629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0"/>
        </w:tabs>
        <w:ind w:left="310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814"/>
        </w:tabs>
        <w:ind w:left="814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318"/>
        </w:tabs>
        <w:ind w:left="1318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22"/>
        </w:tabs>
        <w:ind w:left="182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326"/>
        </w:tabs>
        <w:ind w:left="2326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902"/>
        </w:tabs>
        <w:ind w:left="2902" w:hanging="1440"/>
      </w:pPr>
      <w:rPr>
        <w:rFonts w:hint="default"/>
      </w:rPr>
    </w:lvl>
  </w:abstractNum>
  <w:abstractNum w:abstractNumId="51" w15:restartNumberingAfterBreak="0">
    <w:nsid w:val="63435759"/>
    <w:multiLevelType w:val="multilevel"/>
    <w:tmpl w:val="7F28B092"/>
    <w:styleLink w:val="5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>
      <w:start w:val="1"/>
      <w:numFmt w:val="decimal"/>
      <w:lvlText w:val="%1.%2"/>
      <w:lvlJc w:val="left"/>
      <w:pPr>
        <w:tabs>
          <w:tab w:val="num" w:pos="990"/>
        </w:tabs>
        <w:ind w:left="99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610"/>
        </w:tabs>
        <w:ind w:left="261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600"/>
        </w:tabs>
        <w:ind w:left="36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590"/>
        </w:tabs>
        <w:ind w:left="45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220"/>
        </w:tabs>
        <w:ind w:left="52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210"/>
        </w:tabs>
        <w:ind w:left="621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840"/>
        </w:tabs>
        <w:ind w:left="6840" w:hanging="1800"/>
      </w:pPr>
      <w:rPr>
        <w:rFonts w:hint="default"/>
      </w:rPr>
    </w:lvl>
  </w:abstractNum>
  <w:abstractNum w:abstractNumId="52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3" w15:restartNumberingAfterBreak="0">
    <w:nsid w:val="65F231F3"/>
    <w:multiLevelType w:val="multilevel"/>
    <w:tmpl w:val="A05C9634"/>
    <w:lvl w:ilvl="0">
      <w:start w:val="1"/>
      <w:numFmt w:val="decimal"/>
      <w:pStyle w:val="ad"/>
      <w:lvlText w:val="[%1]"/>
      <w:lvlJc w:val="righ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4" w15:restartNumberingAfterBreak="0">
    <w:nsid w:val="68F43752"/>
    <w:multiLevelType w:val="multilevel"/>
    <w:tmpl w:val="B6160932"/>
    <w:lvl w:ilvl="0">
      <w:start w:val="1"/>
      <w:numFmt w:val="none"/>
      <w:pStyle w:val="1f"/>
      <w:lvlText w:val=""/>
      <w:lvlJc w:val="left"/>
      <w:pPr>
        <w:ind w:left="992" w:hanging="425"/>
      </w:pPr>
      <w:rPr>
        <w:rFonts w:hint="default"/>
      </w:rPr>
    </w:lvl>
    <w:lvl w:ilvl="1">
      <w:start w:val="1"/>
      <w:numFmt w:val="none"/>
      <w:pStyle w:val="2c"/>
      <w:lvlText w:val="%2"/>
      <w:lvlJc w:val="left"/>
      <w:pPr>
        <w:ind w:left="1418" w:hanging="426"/>
      </w:pPr>
      <w:rPr>
        <w:rFonts w:hint="default"/>
      </w:rPr>
    </w:lvl>
    <w:lvl w:ilvl="2">
      <w:start w:val="1"/>
      <w:numFmt w:val="none"/>
      <w:pStyle w:val="3f"/>
      <w:lvlText w:val="%3"/>
      <w:lvlJc w:val="left"/>
      <w:pPr>
        <w:ind w:left="1843" w:hanging="425"/>
      </w:pPr>
      <w:rPr>
        <w:rFonts w:hint="default"/>
      </w:rPr>
    </w:lvl>
    <w:lvl w:ilvl="3">
      <w:start w:val="1"/>
      <w:numFmt w:val="none"/>
      <w:pStyle w:val="48"/>
      <w:lvlText w:val="%4"/>
      <w:lvlJc w:val="left"/>
      <w:pPr>
        <w:ind w:left="2268" w:hanging="425"/>
      </w:pPr>
      <w:rPr>
        <w:rFonts w:hint="default"/>
      </w:rPr>
    </w:lvl>
    <w:lvl w:ilvl="4">
      <w:start w:val="1"/>
      <w:numFmt w:val="none"/>
      <w:lvlText w:val="%5"/>
      <w:lvlJc w:val="left"/>
      <w:pPr>
        <w:ind w:left="5443" w:hanging="360"/>
      </w:pPr>
      <w:rPr>
        <w:rFonts w:hint="default"/>
      </w:rPr>
    </w:lvl>
    <w:lvl w:ilvl="5">
      <w:start w:val="1"/>
      <w:numFmt w:val="none"/>
      <w:lvlText w:val="%6"/>
      <w:lvlJc w:val="right"/>
      <w:pPr>
        <w:ind w:left="6163" w:hanging="180"/>
      </w:pPr>
      <w:rPr>
        <w:rFonts w:hint="default"/>
      </w:rPr>
    </w:lvl>
    <w:lvl w:ilvl="6">
      <w:start w:val="1"/>
      <w:numFmt w:val="none"/>
      <w:lvlText w:val="%7"/>
      <w:lvlJc w:val="left"/>
      <w:pPr>
        <w:ind w:left="6883" w:hanging="360"/>
      </w:pPr>
      <w:rPr>
        <w:rFonts w:hint="default"/>
      </w:rPr>
    </w:lvl>
    <w:lvl w:ilvl="7">
      <w:start w:val="1"/>
      <w:numFmt w:val="none"/>
      <w:lvlText w:val="%8"/>
      <w:lvlJc w:val="left"/>
      <w:pPr>
        <w:ind w:left="7603" w:hanging="360"/>
      </w:pPr>
      <w:rPr>
        <w:rFonts w:hint="default"/>
      </w:rPr>
    </w:lvl>
    <w:lvl w:ilvl="8">
      <w:start w:val="1"/>
      <w:numFmt w:val="none"/>
      <w:lvlText w:val="%9"/>
      <w:lvlJc w:val="right"/>
      <w:pPr>
        <w:ind w:left="8323" w:hanging="180"/>
      </w:pPr>
      <w:rPr>
        <w:rFonts w:hint="default"/>
      </w:rPr>
    </w:lvl>
  </w:abstractNum>
  <w:abstractNum w:abstractNumId="55" w15:restartNumberingAfterBreak="0">
    <w:nsid w:val="6B9B5FA4"/>
    <w:multiLevelType w:val="multilevel"/>
    <w:tmpl w:val="D0AAA9DE"/>
    <w:lvl w:ilvl="0">
      <w:start w:val="1"/>
      <w:numFmt w:val="decimal"/>
      <w:suff w:val="space"/>
      <w:lvlText w:val="%1."/>
      <w:lvlJc w:val="left"/>
      <w:pPr>
        <w:ind w:left="1135" w:firstLine="709"/>
      </w:pPr>
      <w:rPr>
        <w:rFonts w:ascii="Times New Roman" w:hAnsi="Times New Roman" w:hint="default"/>
        <w:sz w:val="24"/>
      </w:rPr>
    </w:lvl>
    <w:lvl w:ilvl="1">
      <w:start w:val="1"/>
      <w:numFmt w:val="decimal"/>
      <w:pStyle w:val="Head2"/>
      <w:suff w:val="space"/>
      <w:lvlText w:val="%1.%2."/>
      <w:lvlJc w:val="left"/>
      <w:pPr>
        <w:ind w:left="1276" w:firstLine="709"/>
      </w:pPr>
      <w:rPr>
        <w:rFonts w:hint="default"/>
      </w:rPr>
    </w:lvl>
    <w:lvl w:ilvl="2">
      <w:start w:val="1"/>
      <w:numFmt w:val="decimal"/>
      <w:pStyle w:val="Head3"/>
      <w:suff w:val="space"/>
      <w:lvlText w:val="%1.%2.%3."/>
      <w:lvlJc w:val="left"/>
      <w:pPr>
        <w:ind w:left="0" w:firstLine="709"/>
      </w:pPr>
    </w:lvl>
    <w:lvl w:ilvl="3">
      <w:start w:val="1"/>
      <w:numFmt w:val="decimal"/>
      <w:pStyle w:val="Head4"/>
      <w:suff w:val="space"/>
      <w:lvlText w:val="%1.%2.%3.%4."/>
      <w:lvlJc w:val="left"/>
      <w:pPr>
        <w:ind w:left="0" w:firstLine="709"/>
      </w:pPr>
      <w:rPr>
        <w:rFonts w:hint="default"/>
      </w:rPr>
    </w:lvl>
    <w:lvl w:ilvl="4">
      <w:start w:val="1"/>
      <w:numFmt w:val="decimal"/>
      <w:pStyle w:val="Head5"/>
      <w:suff w:val="space"/>
      <w:lvlText w:val="%1.%2.%3.%4.%5."/>
      <w:lvlJc w:val="left"/>
      <w:pPr>
        <w:ind w:left="0" w:firstLine="709"/>
      </w:pPr>
      <w:rPr>
        <w:rFonts w:hint="default"/>
      </w:rPr>
    </w:lvl>
    <w:lvl w:ilvl="5">
      <w:start w:val="1"/>
      <w:numFmt w:val="decimal"/>
      <w:pStyle w:val="Head6"/>
      <w:suff w:val="space"/>
      <w:lvlText w:val="%1.%2.%3.%4.%5.%6."/>
      <w:lvlJc w:val="left"/>
      <w:pPr>
        <w:ind w:left="0" w:firstLine="709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6" w15:restartNumberingAfterBreak="0">
    <w:nsid w:val="6C956B88"/>
    <w:multiLevelType w:val="multilevel"/>
    <w:tmpl w:val="B720C8FA"/>
    <w:lvl w:ilvl="0">
      <w:start w:val="1"/>
      <w:numFmt w:val="decimal"/>
      <w:pStyle w:val="1f0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pStyle w:val="2d"/>
      <w:suff w:val="space"/>
      <w:lvlText w:val="%1.%2"/>
      <w:lvlJc w:val="left"/>
      <w:pPr>
        <w:ind w:left="992" w:hanging="283"/>
      </w:pPr>
      <w:rPr>
        <w:rFonts w:hint="default"/>
        <w:specVanish w:val="0"/>
      </w:rPr>
    </w:lvl>
    <w:lvl w:ilvl="2">
      <w:start w:val="1"/>
      <w:numFmt w:val="decimal"/>
      <w:pStyle w:val="3f0"/>
      <w:suff w:val="space"/>
      <w:lvlText w:val="%1.%2.%3"/>
      <w:lvlJc w:val="left"/>
      <w:pPr>
        <w:ind w:left="992" w:hanging="283"/>
      </w:pPr>
      <w:rPr>
        <w:rFonts w:hint="default"/>
      </w:rPr>
    </w:lvl>
    <w:lvl w:ilvl="3">
      <w:start w:val="1"/>
      <w:numFmt w:val="decimal"/>
      <w:pStyle w:val="49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pStyle w:val="54"/>
      <w:suff w:val="space"/>
      <w:lvlText w:val="%1.%2.%3.%4.%5"/>
      <w:lvlJc w:val="left"/>
      <w:pPr>
        <w:ind w:left="2552" w:hanging="283"/>
      </w:pPr>
      <w:rPr>
        <w:rFonts w:hint="default"/>
      </w:rPr>
    </w:lvl>
    <w:lvl w:ilvl="5">
      <w:start w:val="1"/>
      <w:numFmt w:val="decimal"/>
      <w:pStyle w:val="60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pStyle w:val="7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pStyle w:val="8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pStyle w:val="9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57" w15:restartNumberingAfterBreak="0">
    <w:nsid w:val="6C9E456A"/>
    <w:multiLevelType w:val="hybridMultilevel"/>
    <w:tmpl w:val="4B1CE4AC"/>
    <w:lvl w:ilvl="0" w:tplc="4B7ADBBA">
      <w:start w:val="1"/>
      <w:numFmt w:val="bullet"/>
      <w:pStyle w:val="4a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D930206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59" w15:restartNumberingAfterBreak="0">
    <w:nsid w:val="708914AF"/>
    <w:multiLevelType w:val="multilevel"/>
    <w:tmpl w:val="A230925A"/>
    <w:lvl w:ilvl="0">
      <w:start w:val="1"/>
      <w:numFmt w:val="bullet"/>
      <w:pStyle w:val="1f1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pStyle w:val="3f1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pStyle w:val="4b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pStyle w:val="55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0" w15:restartNumberingAfterBreak="0">
    <w:nsid w:val="75091D83"/>
    <w:multiLevelType w:val="multilevel"/>
    <w:tmpl w:val="98AA1AD4"/>
    <w:styleLink w:val="a5"/>
    <w:lvl w:ilvl="0">
      <w:start w:val="1"/>
      <w:numFmt w:val="bullet"/>
      <w:pStyle w:val="1f2"/>
      <w:lvlText w:val=""/>
      <w:lvlJc w:val="left"/>
      <w:pPr>
        <w:tabs>
          <w:tab w:val="num" w:pos="284"/>
        </w:tabs>
        <w:ind w:left="284" w:hanging="284"/>
      </w:pPr>
      <w:rPr>
        <w:rFonts w:ascii="Symbol" w:hAnsi="Symbol" w:hint="default"/>
        <w:color w:val="auto"/>
      </w:rPr>
    </w:lvl>
    <w:lvl w:ilvl="1">
      <w:start w:val="1"/>
      <w:numFmt w:val="bullet"/>
      <w:pStyle w:val="2e"/>
      <w:lvlText w:val=""/>
      <w:lvlJc w:val="left"/>
      <w:pPr>
        <w:tabs>
          <w:tab w:val="num" w:pos="567"/>
        </w:tabs>
        <w:ind w:left="568" w:hanging="284"/>
      </w:pPr>
      <w:rPr>
        <w:rFonts w:ascii="Symbol" w:hAnsi="Symbol" w:hint="default"/>
        <w:color w:val="auto"/>
      </w:rPr>
    </w:lvl>
    <w:lvl w:ilvl="2">
      <w:start w:val="1"/>
      <w:numFmt w:val="bullet"/>
      <w:pStyle w:val="3f2"/>
      <w:lvlText w:val=""/>
      <w:lvlJc w:val="left"/>
      <w:pPr>
        <w:tabs>
          <w:tab w:val="num" w:pos="851"/>
        </w:tabs>
        <w:ind w:left="852" w:hanging="284"/>
      </w:pPr>
      <w:rPr>
        <w:rFonts w:ascii="Symbol" w:hAnsi="Symbol" w:hint="default"/>
        <w:color w:val="auto"/>
      </w:rPr>
    </w:lvl>
    <w:lvl w:ilvl="3">
      <w:start w:val="1"/>
      <w:numFmt w:val="bullet"/>
      <w:lvlText w:val=""/>
      <w:lvlJc w:val="left"/>
      <w:pPr>
        <w:tabs>
          <w:tab w:val="num" w:pos="1134"/>
        </w:tabs>
        <w:ind w:left="1136" w:hanging="284"/>
      </w:pPr>
      <w:rPr>
        <w:rFonts w:ascii="Symbol" w:hAnsi="Symbol" w:hint="default"/>
        <w:color w:val="auto"/>
      </w:rPr>
    </w:lvl>
    <w:lvl w:ilvl="4">
      <w:start w:val="1"/>
      <w:numFmt w:val="bullet"/>
      <w:lvlText w:val=""/>
      <w:lvlJc w:val="left"/>
      <w:pPr>
        <w:tabs>
          <w:tab w:val="num" w:pos="1418"/>
        </w:tabs>
        <w:ind w:left="1420" w:hanging="284"/>
      </w:pPr>
      <w:rPr>
        <w:rFonts w:ascii="Symbol" w:hAnsi="Symbol" w:hint="default"/>
        <w:color w:val="auto"/>
      </w:rPr>
    </w:lvl>
    <w:lvl w:ilvl="5">
      <w:start w:val="1"/>
      <w:numFmt w:val="bullet"/>
      <w:lvlText w:val=""/>
      <w:lvlJc w:val="left"/>
      <w:pPr>
        <w:tabs>
          <w:tab w:val="num" w:pos="1701"/>
        </w:tabs>
        <w:ind w:left="1701" w:hanging="281"/>
      </w:pPr>
      <w:rPr>
        <w:rFonts w:ascii="Symbol" w:hAnsi="Symbol" w:hint="default"/>
        <w:color w:val="auto"/>
      </w:rPr>
    </w:lvl>
    <w:lvl w:ilvl="6">
      <w:start w:val="1"/>
      <w:numFmt w:val="bullet"/>
      <w:lvlText w:val=""/>
      <w:lvlJc w:val="left"/>
      <w:pPr>
        <w:tabs>
          <w:tab w:val="num" w:pos="1985"/>
        </w:tabs>
        <w:ind w:left="1985" w:hanging="284"/>
      </w:pPr>
      <w:rPr>
        <w:rFonts w:ascii="Symbol" w:hAnsi="Symbol" w:hint="default"/>
        <w:color w:val="auto"/>
      </w:rPr>
    </w:lvl>
    <w:lvl w:ilvl="7">
      <w:start w:val="1"/>
      <w:numFmt w:val="bullet"/>
      <w:lvlText w:val=""/>
      <w:lvlJc w:val="left"/>
      <w:pPr>
        <w:tabs>
          <w:tab w:val="num" w:pos="2268"/>
        </w:tabs>
        <w:ind w:left="2268" w:hanging="283"/>
      </w:pPr>
      <w:rPr>
        <w:rFonts w:ascii="Symbol" w:hAnsi="Symbol" w:hint="default"/>
        <w:color w:val="auto"/>
      </w:rPr>
    </w:lvl>
    <w:lvl w:ilvl="8">
      <w:start w:val="1"/>
      <w:numFmt w:val="bullet"/>
      <w:lvlText w:val=""/>
      <w:lvlJc w:val="left"/>
      <w:pPr>
        <w:tabs>
          <w:tab w:val="num" w:pos="2552"/>
        </w:tabs>
        <w:ind w:left="2552" w:hanging="284"/>
      </w:pPr>
      <w:rPr>
        <w:rFonts w:ascii="Symbol" w:hAnsi="Symbol" w:hint="default"/>
        <w:color w:val="auto"/>
      </w:rPr>
    </w:lvl>
  </w:abstractNum>
  <w:abstractNum w:abstractNumId="61" w15:restartNumberingAfterBreak="0">
    <w:nsid w:val="75161AFA"/>
    <w:multiLevelType w:val="multilevel"/>
    <w:tmpl w:val="BE9AB800"/>
    <w:lvl w:ilvl="0">
      <w:start w:val="1"/>
      <w:numFmt w:val="bullet"/>
      <w:pStyle w:val="phlistitemized1"/>
      <w:lvlText w:val=""/>
      <w:lvlJc w:val="left"/>
      <w:pPr>
        <w:tabs>
          <w:tab w:val="num" w:pos="1315"/>
        </w:tabs>
        <w:ind w:left="1315" w:hanging="464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62" w15:restartNumberingAfterBreak="0">
    <w:nsid w:val="77177FA7"/>
    <w:multiLevelType w:val="multilevel"/>
    <w:tmpl w:val="4A0ACE20"/>
    <w:lvl w:ilvl="0">
      <w:start w:val="1"/>
      <w:numFmt w:val="bullet"/>
      <w:lvlText w:val="-"/>
      <w:lvlJc w:val="left"/>
      <w:pPr>
        <w:ind w:left="425" w:hanging="425"/>
      </w:pPr>
      <w:rPr>
        <w:rFonts w:ascii="Courier New" w:hAnsi="Courier New" w:hint="default"/>
      </w:rPr>
    </w:lvl>
    <w:lvl w:ilvl="1">
      <w:start w:val="1"/>
      <w:numFmt w:val="bullet"/>
      <w:lvlText w:val=""/>
      <w:lvlJc w:val="left"/>
      <w:pPr>
        <w:ind w:left="851" w:hanging="426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ind w:left="1276" w:hanging="425"/>
      </w:pPr>
      <w:rPr>
        <w:rFonts w:ascii="Courier New" w:hAnsi="Courier New" w:hint="default"/>
      </w:rPr>
    </w:lvl>
    <w:lvl w:ilvl="3">
      <w:start w:val="1"/>
      <w:numFmt w:val="bullet"/>
      <w:lvlText w:val="-"/>
      <w:lvlJc w:val="left"/>
      <w:pPr>
        <w:ind w:left="1701" w:hanging="425"/>
      </w:pPr>
      <w:rPr>
        <w:rFonts w:ascii="Courier New" w:hAnsi="Courier New" w:hint="default"/>
      </w:rPr>
    </w:lvl>
    <w:lvl w:ilvl="4">
      <w:start w:val="1"/>
      <w:numFmt w:val="bullet"/>
      <w:lvlText w:val=""/>
      <w:lvlJc w:val="left"/>
      <w:pPr>
        <w:ind w:left="3807" w:hanging="360"/>
      </w:pPr>
      <w:rPr>
        <w:rFonts w:ascii="Wingdings" w:hAnsi="Wingdings" w:hint="default"/>
      </w:rPr>
    </w:lvl>
    <w:lvl w:ilvl="5">
      <w:start w:val="1"/>
      <w:numFmt w:val="bullet"/>
      <w:pStyle w:val="61"/>
      <w:lvlText w:val="-"/>
      <w:lvlJc w:val="left"/>
      <w:pPr>
        <w:ind w:left="4527" w:hanging="360"/>
      </w:pPr>
      <w:rPr>
        <w:rFonts w:ascii="Sylfaen" w:hAnsi="Sylfaen" w:hint="default"/>
      </w:rPr>
    </w:lvl>
    <w:lvl w:ilvl="6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63" w15:restartNumberingAfterBreak="0">
    <w:nsid w:val="7731730D"/>
    <w:multiLevelType w:val="multilevel"/>
    <w:tmpl w:val="C68EED60"/>
    <w:styleLink w:val="ae"/>
    <w:lvl w:ilvl="0">
      <w:start w:val="1"/>
      <w:numFmt w:val="bullet"/>
      <w:lvlText w:val=""/>
      <w:lvlJc w:val="left"/>
      <w:pPr>
        <w:tabs>
          <w:tab w:val="num" w:pos="2509"/>
        </w:tabs>
        <w:ind w:left="2509" w:hanging="360"/>
      </w:pPr>
      <w:rPr>
        <w:rFonts w:ascii="Wingdings" w:hAnsi="Wingdings"/>
        <w:sz w:val="24"/>
      </w:rPr>
    </w:lvl>
    <w:lvl w:ilvl="1">
      <w:start w:val="1"/>
      <w:numFmt w:val="lowerLetter"/>
      <w:lvlText w:val="%2."/>
      <w:lvlJc w:val="left"/>
      <w:pPr>
        <w:tabs>
          <w:tab w:val="num" w:pos="3229"/>
        </w:tabs>
        <w:ind w:left="3229" w:hanging="360"/>
      </w:pPr>
    </w:lvl>
    <w:lvl w:ilvl="2">
      <w:start w:val="1"/>
      <w:numFmt w:val="lowerRoman"/>
      <w:lvlText w:val="%3."/>
      <w:lvlJc w:val="right"/>
      <w:pPr>
        <w:tabs>
          <w:tab w:val="num" w:pos="3949"/>
        </w:tabs>
        <w:ind w:left="3949" w:hanging="180"/>
      </w:pPr>
    </w:lvl>
    <w:lvl w:ilvl="3">
      <w:start w:val="1"/>
      <w:numFmt w:val="decimal"/>
      <w:lvlText w:val="%4."/>
      <w:lvlJc w:val="left"/>
      <w:pPr>
        <w:tabs>
          <w:tab w:val="num" w:pos="4669"/>
        </w:tabs>
        <w:ind w:left="4669" w:hanging="360"/>
      </w:pPr>
    </w:lvl>
    <w:lvl w:ilvl="4">
      <w:start w:val="1"/>
      <w:numFmt w:val="lowerLetter"/>
      <w:lvlText w:val="%5."/>
      <w:lvlJc w:val="left"/>
      <w:pPr>
        <w:tabs>
          <w:tab w:val="num" w:pos="5389"/>
        </w:tabs>
        <w:ind w:left="5389" w:hanging="360"/>
      </w:pPr>
    </w:lvl>
    <w:lvl w:ilvl="5">
      <w:start w:val="1"/>
      <w:numFmt w:val="lowerRoman"/>
      <w:lvlText w:val="%6."/>
      <w:lvlJc w:val="right"/>
      <w:pPr>
        <w:tabs>
          <w:tab w:val="num" w:pos="6109"/>
        </w:tabs>
        <w:ind w:left="6109" w:hanging="180"/>
      </w:pPr>
    </w:lvl>
    <w:lvl w:ilvl="6">
      <w:start w:val="1"/>
      <w:numFmt w:val="decimal"/>
      <w:lvlText w:val="%7."/>
      <w:lvlJc w:val="left"/>
      <w:pPr>
        <w:tabs>
          <w:tab w:val="num" w:pos="6829"/>
        </w:tabs>
        <w:ind w:left="6829" w:hanging="360"/>
      </w:pPr>
    </w:lvl>
    <w:lvl w:ilvl="7">
      <w:start w:val="1"/>
      <w:numFmt w:val="lowerLetter"/>
      <w:lvlText w:val="%8."/>
      <w:lvlJc w:val="left"/>
      <w:pPr>
        <w:tabs>
          <w:tab w:val="num" w:pos="7549"/>
        </w:tabs>
        <w:ind w:left="7549" w:hanging="360"/>
      </w:pPr>
    </w:lvl>
    <w:lvl w:ilvl="8">
      <w:start w:val="1"/>
      <w:numFmt w:val="lowerRoman"/>
      <w:lvlText w:val="%9."/>
      <w:lvlJc w:val="right"/>
      <w:pPr>
        <w:tabs>
          <w:tab w:val="num" w:pos="8269"/>
        </w:tabs>
        <w:ind w:left="8269" w:hanging="180"/>
      </w:pPr>
    </w:lvl>
  </w:abstractNum>
  <w:abstractNum w:abstractNumId="64" w15:restartNumberingAfterBreak="0">
    <w:nsid w:val="77ED109A"/>
    <w:multiLevelType w:val="multilevel"/>
    <w:tmpl w:val="B720C8FA"/>
    <w:styleLink w:val="af"/>
    <w:lvl w:ilvl="0">
      <w:start w:val="1"/>
      <w:numFmt w:val="decimal"/>
      <w:suff w:val="space"/>
      <w:lvlText w:val="%1"/>
      <w:lvlJc w:val="left"/>
      <w:pPr>
        <w:ind w:left="992" w:hanging="283"/>
      </w:pPr>
      <w:rPr>
        <w:rFonts w:hint="default"/>
        <w:b/>
        <w:i w:val="0"/>
        <w:color w:val="auto"/>
      </w:rPr>
    </w:lvl>
    <w:lvl w:ilvl="1">
      <w:start w:val="1"/>
      <w:numFmt w:val="decimal"/>
      <w:suff w:val="space"/>
      <w:lvlText w:val="%1.%2"/>
      <w:lvlJc w:val="left"/>
      <w:pPr>
        <w:ind w:left="1276" w:hanging="283"/>
      </w:pPr>
      <w:rPr>
        <w:rFonts w:hint="default"/>
        <w:specVanish w:val="0"/>
      </w:rPr>
    </w:lvl>
    <w:lvl w:ilvl="2">
      <w:start w:val="1"/>
      <w:numFmt w:val="decimal"/>
      <w:suff w:val="space"/>
      <w:lvlText w:val="%1.%2.%3"/>
      <w:lvlJc w:val="left"/>
      <w:pPr>
        <w:ind w:left="4253" w:hanging="283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992" w:hanging="283"/>
      </w:pPr>
      <w:rPr>
        <w:rFonts w:hint="default"/>
      </w:rPr>
    </w:lvl>
    <w:lvl w:ilvl="4">
      <w:start w:val="1"/>
      <w:numFmt w:val="decimal"/>
      <w:suff w:val="space"/>
      <w:lvlText w:val="%1.%2.%3.%4.%5"/>
      <w:lvlJc w:val="left"/>
      <w:pPr>
        <w:ind w:left="992" w:hanging="283"/>
      </w:pPr>
      <w:rPr>
        <w:rFonts w:hint="default"/>
      </w:rPr>
    </w:lvl>
    <w:lvl w:ilvl="5">
      <w:start w:val="1"/>
      <w:numFmt w:val="decimal"/>
      <w:suff w:val="space"/>
      <w:lvlText w:val="%1.%2.%3.%4.%5.%6"/>
      <w:lvlJc w:val="left"/>
      <w:pPr>
        <w:ind w:left="992" w:hanging="283"/>
      </w:pPr>
      <w:rPr>
        <w:rFonts w:hint="default"/>
      </w:rPr>
    </w:lvl>
    <w:lvl w:ilvl="6">
      <w:start w:val="1"/>
      <w:numFmt w:val="decimal"/>
      <w:suff w:val="space"/>
      <w:lvlText w:val="%1.%2.%3.%4.%5.%6.%7"/>
      <w:lvlJc w:val="left"/>
      <w:pPr>
        <w:ind w:left="992" w:hanging="283"/>
      </w:pPr>
      <w:rPr>
        <w:rFonts w:hint="default"/>
      </w:rPr>
    </w:lvl>
    <w:lvl w:ilvl="7">
      <w:start w:val="1"/>
      <w:numFmt w:val="decimal"/>
      <w:suff w:val="space"/>
      <w:lvlText w:val="%1.%2.%3.%4.%5.%6.%7.%8"/>
      <w:lvlJc w:val="left"/>
      <w:pPr>
        <w:ind w:left="992" w:hanging="283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992" w:hanging="283"/>
      </w:pPr>
      <w:rPr>
        <w:rFonts w:hint="default"/>
      </w:rPr>
    </w:lvl>
  </w:abstractNum>
  <w:abstractNum w:abstractNumId="65" w15:restartNumberingAfterBreak="0">
    <w:nsid w:val="77FC5AD0"/>
    <w:multiLevelType w:val="hybridMultilevel"/>
    <w:tmpl w:val="04428FFA"/>
    <w:lvl w:ilvl="0" w:tplc="DC205354">
      <w:start w:val="1"/>
      <w:numFmt w:val="russianUpper"/>
      <w:pStyle w:val="af0"/>
      <w:lvlText w:val="Приложение %1"/>
      <w:lvlJc w:val="left"/>
      <w:pPr>
        <w:ind w:left="0" w:firstLine="0"/>
      </w:pPr>
      <w:rPr>
        <w:rFonts w:hint="default"/>
      </w:rPr>
    </w:lvl>
    <w:lvl w:ilvl="1" w:tplc="E744B666" w:tentative="1">
      <w:start w:val="1"/>
      <w:numFmt w:val="lowerLetter"/>
      <w:pStyle w:val="2f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pStyle w:val="3f3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pStyle w:val="4c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pStyle w:val="56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7E7A50EC"/>
    <w:multiLevelType w:val="multilevel"/>
    <w:tmpl w:val="3BB4E4EE"/>
    <w:lvl w:ilvl="0">
      <w:start w:val="1"/>
      <w:numFmt w:val="decimal"/>
      <w:pStyle w:val="1f3"/>
      <w:lvlText w:val="%1."/>
      <w:lvlJc w:val="left"/>
      <w:pPr>
        <w:ind w:left="360" w:hanging="360"/>
      </w:pPr>
    </w:lvl>
    <w:lvl w:ilvl="1">
      <w:start w:val="1"/>
      <w:numFmt w:val="decimal"/>
      <w:pStyle w:val="2f0"/>
      <w:lvlText w:val="%1.%2."/>
      <w:lvlJc w:val="left"/>
      <w:pPr>
        <w:ind w:left="792" w:hanging="432"/>
      </w:pPr>
    </w:lvl>
    <w:lvl w:ilvl="2">
      <w:start w:val="1"/>
      <w:numFmt w:val="decimal"/>
      <w:pStyle w:val="3f4"/>
      <w:lvlText w:val="%1.%2.%3."/>
      <w:lvlJc w:val="left"/>
      <w:pPr>
        <w:ind w:left="1224" w:hanging="504"/>
      </w:pPr>
    </w:lvl>
    <w:lvl w:ilvl="3">
      <w:start w:val="1"/>
      <w:numFmt w:val="decimal"/>
      <w:pStyle w:val="4d"/>
      <w:lvlText w:val="%1.%2.%3.%4."/>
      <w:lvlJc w:val="left"/>
      <w:pPr>
        <w:ind w:left="1728" w:hanging="648"/>
      </w:pPr>
    </w:lvl>
    <w:lvl w:ilvl="4">
      <w:start w:val="1"/>
      <w:numFmt w:val="decimal"/>
      <w:pStyle w:val="57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951401539">
    <w:abstractNumId w:val="12"/>
  </w:num>
  <w:num w:numId="2" w16cid:durableId="1259095762">
    <w:abstractNumId w:val="44"/>
  </w:num>
  <w:num w:numId="3" w16cid:durableId="185365197">
    <w:abstractNumId w:val="8"/>
  </w:num>
  <w:num w:numId="4" w16cid:durableId="263657266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020665910">
    <w:abstractNumId w:val="13"/>
  </w:num>
  <w:num w:numId="6" w16cid:durableId="1218322024">
    <w:abstractNumId w:val="42"/>
  </w:num>
  <w:num w:numId="7" w16cid:durableId="1723169714">
    <w:abstractNumId w:val="48"/>
  </w:num>
  <w:num w:numId="8" w16cid:durableId="277762184">
    <w:abstractNumId w:val="54"/>
  </w:num>
  <w:num w:numId="9" w16cid:durableId="1908684085">
    <w:abstractNumId w:val="65"/>
  </w:num>
  <w:num w:numId="10" w16cid:durableId="963383986">
    <w:abstractNumId w:val="52"/>
  </w:num>
  <w:num w:numId="11" w16cid:durableId="726682505">
    <w:abstractNumId w:val="12"/>
    <w:lvlOverride w:ilvl="0">
      <w:startOverride w:val="1"/>
    </w:lvlOverride>
  </w:num>
  <w:num w:numId="12" w16cid:durableId="574900567">
    <w:abstractNumId w:val="45"/>
    <w:lvlOverride w:ilvl="0">
      <w:lvl w:ilvl="0">
        <w:start w:val="1"/>
        <w:numFmt w:val="bullet"/>
        <w:pStyle w:val="17"/>
        <w:lvlText w:val=""/>
        <w:lvlJc w:val="left"/>
        <w:pPr>
          <w:ind w:left="1134" w:hanging="425"/>
        </w:pPr>
        <w:rPr>
          <w:rFonts w:ascii="Symbol" w:hAnsi="Symbol" w:hint="default"/>
        </w:rPr>
      </w:lvl>
    </w:lvlOverride>
  </w:num>
  <w:num w:numId="13" w16cid:durableId="1210531394">
    <w:abstractNumId w:val="32"/>
  </w:num>
  <w:num w:numId="14" w16cid:durableId="1458068380">
    <w:abstractNumId w:val="25"/>
  </w:num>
  <w:num w:numId="15" w16cid:durableId="1080102996">
    <w:abstractNumId w:val="49"/>
  </w:num>
  <w:num w:numId="16" w16cid:durableId="1988126131">
    <w:abstractNumId w:val="50"/>
  </w:num>
  <w:num w:numId="17" w16cid:durableId="2072921166">
    <w:abstractNumId w:val="47"/>
  </w:num>
  <w:num w:numId="18" w16cid:durableId="2034501798">
    <w:abstractNumId w:val="27"/>
  </w:num>
  <w:num w:numId="19" w16cid:durableId="1357348846">
    <w:abstractNumId w:val="60"/>
  </w:num>
  <w:num w:numId="20" w16cid:durableId="760105608">
    <w:abstractNumId w:val="17"/>
  </w:num>
  <w:num w:numId="21" w16cid:durableId="1273824936">
    <w:abstractNumId w:val="56"/>
  </w:num>
  <w:num w:numId="22" w16cid:durableId="768087755">
    <w:abstractNumId w:val="57"/>
  </w:num>
  <w:num w:numId="23" w16cid:durableId="1029454712">
    <w:abstractNumId w:val="7"/>
    <w:lvlOverride w:ilvl="0">
      <w:lvl w:ilvl="0">
        <w:start w:val="1"/>
        <w:numFmt w:val="decimal"/>
        <w:pStyle w:val="1"/>
        <w:suff w:val="space"/>
        <w:lvlText w:val="%1."/>
        <w:lvlJc w:val="left"/>
        <w:pPr>
          <w:ind w:left="0" w:firstLine="0"/>
        </w:pPr>
        <w:rPr>
          <w:rFonts w:hint="default"/>
        </w:rPr>
      </w:lvl>
    </w:lvlOverride>
    <w:lvlOverride w:ilvl="1">
      <w:lvl w:ilvl="1">
        <w:start w:val="1"/>
        <w:numFmt w:val="decimal"/>
        <w:pStyle w:val="20"/>
        <w:suff w:val="space"/>
        <w:lvlText w:val="%1.%2."/>
        <w:lvlJc w:val="left"/>
        <w:pPr>
          <w:ind w:left="284" w:firstLine="0"/>
        </w:pP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sz w:val="20"/>
          <w:szCs w:val="2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numForm w14:val="default"/>
          <w14:numSpacing w14:val="default"/>
          <w14:stylisticSets/>
          <w14:cntxtAlts w14:val="0"/>
        </w:rPr>
      </w:lvl>
    </w:lvlOverride>
    <w:lvlOverride w:ilvl="2">
      <w:lvl w:ilvl="2">
        <w:start w:val="1"/>
        <w:numFmt w:val="decimal"/>
        <w:pStyle w:val="31"/>
        <w:suff w:val="space"/>
        <w:lvlText w:val="%1.%2.%3."/>
        <w:lvlJc w:val="left"/>
        <w:pPr>
          <w:ind w:left="5387" w:firstLine="0"/>
        </w:pPr>
        <w:rPr>
          <w:rFonts w:ascii="Times New Roman" w:hAnsi="Times New Roman" w:cs="Times New Roman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noProof w:val="0"/>
          <w:vanish w:val="0"/>
          <w:spacing w:val="0"/>
          <w:kern w:val="0"/>
          <w:position w:val="0"/>
          <w:u w:val="none"/>
          <w:effect w:val="none"/>
          <w:vertAlign w:val="baseline"/>
          <w:em w:val="none"/>
          <w:specVanish w:val="0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textOutline w14:w="0" w14:cap="rnd" w14:cmpd="sng" w14:algn="ctr">
            <w14:noFill/>
            <w14:prstDash w14:val="solid"/>
            <w14:bevel/>
          </w14:textOutline>
          <w14:scene3d>
            <w14:camera w14:prst="orthographicFront"/>
            <w14:lightRig w14:rig="threePt" w14:dir="t">
              <w14:rot w14:lat="0" w14:lon="0" w14:rev="0"/>
            </w14:lightRig>
          </w14:scene3d>
          <w14:props3d w14:extrusionH="0" w14:contourW="0" w14:prstMaterial="none"/>
          <w14:numForm w14:val="default"/>
          <w14:numSpacing w14:val="default"/>
          <w14:stylisticSets/>
          <w14:cntxtAlts w14:val="0"/>
        </w:rPr>
      </w:lvl>
    </w:lvlOverride>
    <w:lvlOverride w:ilvl="3">
      <w:lvl w:ilvl="3">
        <w:start w:val="1"/>
        <w:numFmt w:val="decimal"/>
        <w:suff w:val="space"/>
        <w:lvlText w:val="%1.%2.%3.%4."/>
        <w:lvlJc w:val="left"/>
        <w:pPr>
          <w:ind w:left="0" w:firstLine="0"/>
        </w:pPr>
        <w:rPr>
          <w:rFonts w:hint="default"/>
        </w:rPr>
      </w:lvl>
    </w:lvlOverride>
    <w:lvlOverride w:ilvl="4">
      <w:lvl w:ilvl="4">
        <w:start w:val="1"/>
        <w:numFmt w:val="decimal"/>
        <w:suff w:val="space"/>
        <w:lvlText w:val="%1.%2.%3.%4.%5."/>
        <w:lvlJc w:val="left"/>
        <w:pPr>
          <w:ind w:left="0" w:firstLine="0"/>
        </w:pPr>
        <w:rPr>
          <w:rFonts w:hint="default"/>
        </w:rPr>
      </w:lvl>
    </w:lvlOverride>
    <w:lvlOverride w:ilvl="5">
      <w:lvl w:ilvl="5">
        <w:start w:val="1"/>
        <w:numFmt w:val="decimal"/>
        <w:suff w:val="space"/>
        <w:lvlText w:val="%1.%2.%3.%4.%5.%6."/>
        <w:lvlJc w:val="left"/>
        <w:pPr>
          <w:ind w:left="0" w:firstLine="0"/>
        </w:pPr>
        <w:rPr>
          <w:rFonts w:hint="default"/>
        </w:rPr>
      </w:lvl>
    </w:lvlOverride>
    <w:lvlOverride w:ilvl="6">
      <w:lvl w:ilvl="6">
        <w:start w:val="1"/>
        <w:numFmt w:val="decimal"/>
        <w:suff w:val="space"/>
        <w:lvlText w:val="%1.%2.%3.%4.%5.%6.%7."/>
        <w:lvlJc w:val="left"/>
        <w:pPr>
          <w:ind w:left="0" w:firstLine="0"/>
        </w:pPr>
        <w:rPr>
          <w:rFonts w:hint="default"/>
        </w:rPr>
      </w:lvl>
    </w:lvlOverride>
    <w:lvlOverride w:ilvl="7">
      <w:lvl w:ilvl="7">
        <w:start w:val="1"/>
        <w:numFmt w:val="decimal"/>
        <w:suff w:val="space"/>
        <w:lvlText w:val="%1.%2.%3.%4.%5.%6.%7.%8."/>
        <w:lvlJc w:val="left"/>
        <w:pPr>
          <w:ind w:left="0" w:firstLine="0"/>
        </w:pPr>
        <w:rPr>
          <w:rFonts w:hint="default"/>
        </w:rPr>
      </w:lvl>
    </w:lvlOverride>
    <w:lvlOverride w:ilvl="8">
      <w:lvl w:ilvl="8">
        <w:start w:val="1"/>
        <w:numFmt w:val="decimal"/>
        <w:suff w:val="space"/>
        <w:lvlText w:val="%1.%2.%3.%4.%5.%6.%7.%8.%9."/>
        <w:lvlJc w:val="left"/>
        <w:pPr>
          <w:ind w:left="0" w:firstLine="0"/>
        </w:pPr>
        <w:rPr>
          <w:rFonts w:hint="default"/>
        </w:rPr>
      </w:lvl>
    </w:lvlOverride>
  </w:num>
  <w:num w:numId="24" w16cid:durableId="187361096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59463510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37515786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53133494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67518165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56572700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131237195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206818587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49818163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95081924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51789167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55254065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1415901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2086871816">
    <w:abstractNumId w:val="40"/>
  </w:num>
  <w:num w:numId="38" w16cid:durableId="148546492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 w16cid:durableId="58720329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 w16cid:durableId="8573020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13062838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157065705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170886764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40017707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03503786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116104466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173435041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71338392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1933397054">
    <w:abstractNumId w:val="26"/>
    <w:lvlOverride w:ilvl="0">
      <w:startOverride w:val="1"/>
    </w:lvlOverride>
  </w:num>
  <w:num w:numId="50" w16cid:durableId="559903442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1683126151">
    <w:abstractNumId w:val="26"/>
    <w:lvlOverride w:ilvl="0">
      <w:startOverride w:val="1"/>
    </w:lvlOverride>
  </w:num>
  <w:num w:numId="52" w16cid:durableId="1899319077">
    <w:abstractNumId w:val="26"/>
    <w:lvlOverride w:ilvl="0">
      <w:startOverride w:val="1"/>
    </w:lvlOverride>
  </w:num>
  <w:num w:numId="53" w16cid:durableId="1984770563">
    <w:abstractNumId w:val="26"/>
    <w:lvlOverride w:ilvl="0">
      <w:startOverride w:val="1"/>
    </w:lvlOverride>
  </w:num>
  <w:num w:numId="54" w16cid:durableId="1715886282">
    <w:abstractNumId w:val="26"/>
    <w:lvlOverride w:ilvl="0">
      <w:startOverride w:val="1"/>
    </w:lvlOverride>
  </w:num>
  <w:num w:numId="55" w16cid:durableId="616110159">
    <w:abstractNumId w:val="26"/>
    <w:lvlOverride w:ilvl="0">
      <w:startOverride w:val="1"/>
    </w:lvlOverride>
  </w:num>
  <w:num w:numId="56" w16cid:durableId="2097357522">
    <w:abstractNumId w:val="26"/>
    <w:lvlOverride w:ilvl="0">
      <w:startOverride w:val="1"/>
    </w:lvlOverride>
  </w:num>
  <w:num w:numId="57" w16cid:durableId="1253009444">
    <w:abstractNumId w:val="26"/>
    <w:lvlOverride w:ilvl="0">
      <w:startOverride w:val="1"/>
    </w:lvlOverride>
  </w:num>
  <w:num w:numId="58" w16cid:durableId="751900176">
    <w:abstractNumId w:val="26"/>
    <w:lvlOverride w:ilvl="0">
      <w:startOverride w:val="1"/>
    </w:lvlOverride>
  </w:num>
  <w:num w:numId="59" w16cid:durableId="160341770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 w16cid:durableId="1060057844">
    <w:abstractNumId w:val="26"/>
    <w:lvlOverride w:ilvl="0">
      <w:startOverride w:val="1"/>
    </w:lvlOverride>
  </w:num>
  <w:num w:numId="61" w16cid:durableId="1824084887">
    <w:abstractNumId w:val="26"/>
    <w:lvlOverride w:ilvl="0">
      <w:startOverride w:val="1"/>
    </w:lvlOverride>
  </w:num>
  <w:num w:numId="62" w16cid:durableId="144221664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 w16cid:durableId="165552486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 w16cid:durableId="97441425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 w16cid:durableId="861892117">
    <w:abstractNumId w:val="26"/>
    <w:lvlOverride w:ilvl="0">
      <w:startOverride w:val="1"/>
    </w:lvlOverride>
  </w:num>
  <w:num w:numId="66" w16cid:durableId="134278048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 w16cid:durableId="180376797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 w16cid:durableId="1497380117">
    <w:abstractNumId w:val="7"/>
  </w:num>
  <w:num w:numId="69" w16cid:durableId="186883335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 w16cid:durableId="1446537786">
    <w:abstractNumId w:val="26"/>
    <w:lvlOverride w:ilvl="0">
      <w:startOverride w:val="1"/>
    </w:lvlOverride>
  </w:num>
  <w:num w:numId="71" w16cid:durableId="17932208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 w16cid:durableId="128171662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3" w16cid:durableId="16058429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4" w16cid:durableId="155473193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5" w16cid:durableId="122155587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178221629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1739862792">
    <w:abstractNumId w:val="26"/>
    <w:lvlOverride w:ilvl="0">
      <w:startOverride w:val="1"/>
    </w:lvlOverride>
  </w:num>
  <w:num w:numId="78" w16cid:durableId="213975921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9" w16cid:durableId="61914697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19727747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134389406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16783814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43463580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55864649">
    <w:abstractNumId w:val="26"/>
    <w:lvlOverride w:ilvl="0">
      <w:startOverride w:val="1"/>
    </w:lvlOverride>
  </w:num>
  <w:num w:numId="85" w16cid:durableId="162315246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212087887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91050556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90071376">
    <w:abstractNumId w:val="26"/>
    <w:lvlOverride w:ilvl="0">
      <w:startOverride w:val="1"/>
    </w:lvlOverride>
  </w:num>
  <w:num w:numId="89" w16cid:durableId="178835681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0" w16cid:durableId="34008604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1" w16cid:durableId="213859834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2" w16cid:durableId="426927283">
    <w:abstractNumId w:val="26"/>
    <w:lvlOverride w:ilvl="0">
      <w:startOverride w:val="1"/>
    </w:lvlOverride>
  </w:num>
  <w:num w:numId="93" w16cid:durableId="188004909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4" w16cid:durableId="76935471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5" w16cid:durableId="221408013">
    <w:abstractNumId w:val="26"/>
    <w:lvlOverride w:ilvl="0">
      <w:startOverride w:val="1"/>
    </w:lvlOverride>
  </w:num>
  <w:num w:numId="96" w16cid:durableId="62246382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7" w16cid:durableId="1390495367">
    <w:abstractNumId w:val="26"/>
    <w:lvlOverride w:ilvl="0">
      <w:startOverride w:val="1"/>
    </w:lvlOverride>
  </w:num>
  <w:num w:numId="98" w16cid:durableId="211150896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9" w16cid:durableId="36768544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" w16cid:durableId="33673922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1" w16cid:durableId="368453640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27691301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2038771300">
    <w:abstractNumId w:val="26"/>
    <w:lvlOverride w:ilvl="0">
      <w:startOverride w:val="1"/>
    </w:lvlOverride>
  </w:num>
  <w:num w:numId="104" w16cid:durableId="175342540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5" w16cid:durableId="176155773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6" w16cid:durableId="167375467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1556150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8" w16cid:durableId="1245449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9" w16cid:durableId="14327766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0" w16cid:durableId="113248060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1" w16cid:durableId="85670222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2" w16cid:durableId="92307765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3" w16cid:durableId="108272203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4" w16cid:durableId="40095478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5" w16cid:durableId="1277563765">
    <w:abstractNumId w:val="26"/>
    <w:lvlOverride w:ilvl="0">
      <w:startOverride w:val="1"/>
    </w:lvlOverride>
  </w:num>
  <w:num w:numId="116" w16cid:durableId="114997468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7" w16cid:durableId="99858087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8" w16cid:durableId="1282491414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9" w16cid:durableId="1357735774">
    <w:abstractNumId w:val="26"/>
    <w:lvlOverride w:ilvl="0">
      <w:startOverride w:val="1"/>
    </w:lvlOverride>
  </w:num>
  <w:num w:numId="120" w16cid:durableId="81160367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1" w16cid:durableId="465196976">
    <w:abstractNumId w:val="2"/>
  </w:num>
  <w:num w:numId="122" w16cid:durableId="424034057">
    <w:abstractNumId w:val="1"/>
  </w:num>
  <w:num w:numId="123" w16cid:durableId="1608922318">
    <w:abstractNumId w:val="0"/>
  </w:num>
  <w:num w:numId="124" w16cid:durableId="1612514493">
    <w:abstractNumId w:val="33"/>
  </w:num>
  <w:num w:numId="125" w16cid:durableId="870075544">
    <w:abstractNumId w:val="46"/>
  </w:num>
  <w:num w:numId="126" w16cid:durableId="1950505342">
    <w:abstractNumId w:val="63"/>
  </w:num>
  <w:num w:numId="127" w16cid:durableId="1317760651">
    <w:abstractNumId w:val="21"/>
  </w:num>
  <w:num w:numId="128" w16cid:durableId="96753630">
    <w:abstractNumId w:val="24"/>
  </w:num>
  <w:num w:numId="129" w16cid:durableId="906645410">
    <w:abstractNumId w:val="37"/>
  </w:num>
  <w:num w:numId="130" w16cid:durableId="1541086579">
    <w:abstractNumId w:val="51"/>
  </w:num>
  <w:num w:numId="131" w16cid:durableId="326710725">
    <w:abstractNumId w:val="38"/>
  </w:num>
  <w:num w:numId="132" w16cid:durableId="257106533">
    <w:abstractNumId w:val="64"/>
  </w:num>
  <w:num w:numId="133" w16cid:durableId="163713222">
    <w:abstractNumId w:val="59"/>
  </w:num>
  <w:num w:numId="134" w16cid:durableId="235021774">
    <w:abstractNumId w:val="34"/>
  </w:num>
  <w:num w:numId="135" w16cid:durableId="1013529237">
    <w:abstractNumId w:val="6"/>
  </w:num>
  <w:num w:numId="136" w16cid:durableId="938023489">
    <w:abstractNumId w:val="31"/>
  </w:num>
  <w:num w:numId="137" w16cid:durableId="130490538">
    <w:abstractNumId w:val="18"/>
  </w:num>
  <w:num w:numId="138" w16cid:durableId="242031311">
    <w:abstractNumId w:val="53"/>
  </w:num>
  <w:num w:numId="139" w16cid:durableId="202209243">
    <w:abstractNumId w:val="19"/>
  </w:num>
  <w:num w:numId="140" w16cid:durableId="1705322722">
    <w:abstractNumId w:val="11"/>
  </w:num>
  <w:num w:numId="141" w16cid:durableId="662438149">
    <w:abstractNumId w:val="5"/>
  </w:num>
  <w:num w:numId="142" w16cid:durableId="1017080932">
    <w:abstractNumId w:val="16"/>
  </w:num>
  <w:num w:numId="143" w16cid:durableId="1288705058">
    <w:abstractNumId w:val="28"/>
  </w:num>
  <w:num w:numId="144" w16cid:durableId="735208654">
    <w:abstractNumId w:val="15"/>
  </w:num>
  <w:num w:numId="145" w16cid:durableId="522670185">
    <w:abstractNumId w:val="20"/>
  </w:num>
  <w:num w:numId="146" w16cid:durableId="1373504471">
    <w:abstractNumId w:val="36"/>
  </w:num>
  <w:num w:numId="147" w16cid:durableId="408308127">
    <w:abstractNumId w:val="10"/>
  </w:num>
  <w:num w:numId="148" w16cid:durableId="480079923">
    <w:abstractNumId w:val="39"/>
  </w:num>
  <w:num w:numId="149" w16cid:durableId="1210874575">
    <w:abstractNumId w:val="62"/>
  </w:num>
  <w:num w:numId="150" w16cid:durableId="739331790">
    <w:abstractNumId w:val="30"/>
  </w:num>
  <w:num w:numId="151" w16cid:durableId="120266343">
    <w:abstractNumId w:val="58"/>
  </w:num>
  <w:num w:numId="152" w16cid:durableId="287662354">
    <w:abstractNumId w:val="29"/>
  </w:num>
  <w:num w:numId="153" w16cid:durableId="1451586463">
    <w:abstractNumId w:val="22"/>
  </w:num>
  <w:num w:numId="154" w16cid:durableId="1801141670">
    <w:abstractNumId w:val="3"/>
  </w:num>
  <w:num w:numId="155" w16cid:durableId="1476407470">
    <w:abstractNumId w:val="23"/>
  </w:num>
  <w:num w:numId="156" w16cid:durableId="1453011875">
    <w:abstractNumId w:val="9"/>
  </w:num>
  <w:num w:numId="157" w16cid:durableId="152840505">
    <w:abstractNumId w:val="35"/>
  </w:num>
  <w:num w:numId="158" w16cid:durableId="1479495397">
    <w:abstractNumId w:val="41"/>
  </w:num>
  <w:num w:numId="159" w16cid:durableId="1201819176">
    <w:abstractNumId w:val="66"/>
  </w:num>
  <w:num w:numId="160" w16cid:durableId="374233972">
    <w:abstractNumId w:val="55"/>
  </w:num>
  <w:num w:numId="161" w16cid:durableId="1463504145">
    <w:abstractNumId w:val="4"/>
  </w:num>
  <w:num w:numId="162" w16cid:durableId="663975135">
    <w:abstractNumId w:val="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3" w16cid:durableId="13514979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4" w16cid:durableId="2093382725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5" w16cid:durableId="83214296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6" w16cid:durableId="22145269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7" w16cid:durableId="55509476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8" w16cid:durableId="142757437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9" w16cid:durableId="86764333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0" w16cid:durableId="806432415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1" w16cid:durableId="204270760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2" w16cid:durableId="143972044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3" w16cid:durableId="721825106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4" w16cid:durableId="1058166208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5" w16cid:durableId="1036388884">
    <w:abstractNumId w:val="45"/>
  </w:num>
  <w:num w:numId="176" w16cid:durableId="140706836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7" w16cid:durableId="62990152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8" w16cid:durableId="135222652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9" w16cid:durableId="210046201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0" w16cid:durableId="1504973023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1" w16cid:durableId="630281167">
    <w:abstractNumId w:val="4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2" w16cid:durableId="1948272693">
    <w:abstractNumId w:val="26"/>
  </w:num>
  <w:num w:numId="183" w16cid:durableId="87412389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4" w16cid:durableId="134493942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5" w16cid:durableId="1746880373">
    <w:abstractNumId w:val="14"/>
  </w:num>
  <w:num w:numId="186" w16cid:durableId="1291596906">
    <w:abstractNumId w:val="45"/>
    <w:lvlOverride w:ilvl="0">
      <w:lvl w:ilvl="0">
        <w:start w:val="1"/>
        <w:numFmt w:val="bullet"/>
        <w:pStyle w:val="17"/>
        <w:lvlText w:val=""/>
        <w:lvlJc w:val="left"/>
        <w:pPr>
          <w:ind w:left="1134" w:hanging="425"/>
        </w:pPr>
        <w:rPr>
          <w:rFonts w:ascii="Symbol" w:hAnsi="Symbol" w:hint="default"/>
        </w:rPr>
      </w:lvl>
    </w:lvlOverride>
  </w:num>
  <w:numIdMacAtCleanup w:val="18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62CF1"/>
    <w:rsid w:val="00000D37"/>
    <w:rsid w:val="00003015"/>
    <w:rsid w:val="00003061"/>
    <w:rsid w:val="000044C6"/>
    <w:rsid w:val="0000549E"/>
    <w:rsid w:val="00005F52"/>
    <w:rsid w:val="00006832"/>
    <w:rsid w:val="00007430"/>
    <w:rsid w:val="00007C8D"/>
    <w:rsid w:val="00010A2F"/>
    <w:rsid w:val="00013ABD"/>
    <w:rsid w:val="000141F1"/>
    <w:rsid w:val="00014866"/>
    <w:rsid w:val="000151DF"/>
    <w:rsid w:val="000152AD"/>
    <w:rsid w:val="000168F5"/>
    <w:rsid w:val="00016990"/>
    <w:rsid w:val="00016DA4"/>
    <w:rsid w:val="00017F7A"/>
    <w:rsid w:val="00021DD9"/>
    <w:rsid w:val="000235A4"/>
    <w:rsid w:val="00024834"/>
    <w:rsid w:val="00025F6A"/>
    <w:rsid w:val="00026155"/>
    <w:rsid w:val="000267C0"/>
    <w:rsid w:val="00026D48"/>
    <w:rsid w:val="00027D33"/>
    <w:rsid w:val="00031142"/>
    <w:rsid w:val="00031BF2"/>
    <w:rsid w:val="00031DD7"/>
    <w:rsid w:val="00033DA9"/>
    <w:rsid w:val="00035828"/>
    <w:rsid w:val="00036EA8"/>
    <w:rsid w:val="000404F7"/>
    <w:rsid w:val="00040761"/>
    <w:rsid w:val="000411DA"/>
    <w:rsid w:val="00041EE3"/>
    <w:rsid w:val="00042486"/>
    <w:rsid w:val="00042C0B"/>
    <w:rsid w:val="00042E87"/>
    <w:rsid w:val="00042FB6"/>
    <w:rsid w:val="00043E2E"/>
    <w:rsid w:val="000447E7"/>
    <w:rsid w:val="00047D3B"/>
    <w:rsid w:val="00047FF9"/>
    <w:rsid w:val="00050ABA"/>
    <w:rsid w:val="00051307"/>
    <w:rsid w:val="00051D14"/>
    <w:rsid w:val="00051E6A"/>
    <w:rsid w:val="000524FF"/>
    <w:rsid w:val="00056118"/>
    <w:rsid w:val="000569A4"/>
    <w:rsid w:val="0005729B"/>
    <w:rsid w:val="00057A8A"/>
    <w:rsid w:val="000600C1"/>
    <w:rsid w:val="0006054F"/>
    <w:rsid w:val="000608DD"/>
    <w:rsid w:val="000613B7"/>
    <w:rsid w:val="00061639"/>
    <w:rsid w:val="00061751"/>
    <w:rsid w:val="0006188A"/>
    <w:rsid w:val="00061BA6"/>
    <w:rsid w:val="00061F13"/>
    <w:rsid w:val="00062817"/>
    <w:rsid w:val="00062CF1"/>
    <w:rsid w:val="000632B1"/>
    <w:rsid w:val="00064161"/>
    <w:rsid w:val="000648F0"/>
    <w:rsid w:val="00065302"/>
    <w:rsid w:val="000657A2"/>
    <w:rsid w:val="000664FD"/>
    <w:rsid w:val="00066D00"/>
    <w:rsid w:val="000676F7"/>
    <w:rsid w:val="00067C6A"/>
    <w:rsid w:val="00072795"/>
    <w:rsid w:val="000742B5"/>
    <w:rsid w:val="000773E5"/>
    <w:rsid w:val="000775A8"/>
    <w:rsid w:val="00080FBA"/>
    <w:rsid w:val="00081379"/>
    <w:rsid w:val="00081BA1"/>
    <w:rsid w:val="00083A0C"/>
    <w:rsid w:val="00084A70"/>
    <w:rsid w:val="00084DCA"/>
    <w:rsid w:val="000858EF"/>
    <w:rsid w:val="000869E0"/>
    <w:rsid w:val="000870B7"/>
    <w:rsid w:val="0008718E"/>
    <w:rsid w:val="0009021E"/>
    <w:rsid w:val="0009060D"/>
    <w:rsid w:val="00090DAF"/>
    <w:rsid w:val="00092604"/>
    <w:rsid w:val="00092E99"/>
    <w:rsid w:val="00093285"/>
    <w:rsid w:val="000935CB"/>
    <w:rsid w:val="000937D9"/>
    <w:rsid w:val="00093CD6"/>
    <w:rsid w:val="0009543A"/>
    <w:rsid w:val="00095BCF"/>
    <w:rsid w:val="00096529"/>
    <w:rsid w:val="0009662A"/>
    <w:rsid w:val="00097E2A"/>
    <w:rsid w:val="000A08AF"/>
    <w:rsid w:val="000A17F9"/>
    <w:rsid w:val="000A1B98"/>
    <w:rsid w:val="000A2348"/>
    <w:rsid w:val="000A288B"/>
    <w:rsid w:val="000A3574"/>
    <w:rsid w:val="000A3BE2"/>
    <w:rsid w:val="000A3DAC"/>
    <w:rsid w:val="000A4291"/>
    <w:rsid w:val="000B0490"/>
    <w:rsid w:val="000B0E4F"/>
    <w:rsid w:val="000B13CE"/>
    <w:rsid w:val="000B2550"/>
    <w:rsid w:val="000B2690"/>
    <w:rsid w:val="000B3EC7"/>
    <w:rsid w:val="000B512F"/>
    <w:rsid w:val="000C0120"/>
    <w:rsid w:val="000C138A"/>
    <w:rsid w:val="000C426C"/>
    <w:rsid w:val="000C5950"/>
    <w:rsid w:val="000D0257"/>
    <w:rsid w:val="000D12A8"/>
    <w:rsid w:val="000D3BE5"/>
    <w:rsid w:val="000D4535"/>
    <w:rsid w:val="000D45B2"/>
    <w:rsid w:val="000D49EB"/>
    <w:rsid w:val="000D58F5"/>
    <w:rsid w:val="000D5E7E"/>
    <w:rsid w:val="000D607D"/>
    <w:rsid w:val="000D75DF"/>
    <w:rsid w:val="000E3264"/>
    <w:rsid w:val="000E3986"/>
    <w:rsid w:val="000E39D0"/>
    <w:rsid w:val="000E3CE4"/>
    <w:rsid w:val="000E4BED"/>
    <w:rsid w:val="000E6108"/>
    <w:rsid w:val="000E6E66"/>
    <w:rsid w:val="000F0567"/>
    <w:rsid w:val="000F22C9"/>
    <w:rsid w:val="000F2E9B"/>
    <w:rsid w:val="000F49D1"/>
    <w:rsid w:val="000F64A3"/>
    <w:rsid w:val="000F76EF"/>
    <w:rsid w:val="00101CFF"/>
    <w:rsid w:val="001034EF"/>
    <w:rsid w:val="00103DF8"/>
    <w:rsid w:val="00104B09"/>
    <w:rsid w:val="00105B23"/>
    <w:rsid w:val="00106637"/>
    <w:rsid w:val="00106C9E"/>
    <w:rsid w:val="00106CD7"/>
    <w:rsid w:val="00106EF4"/>
    <w:rsid w:val="00107445"/>
    <w:rsid w:val="00110B52"/>
    <w:rsid w:val="00111B21"/>
    <w:rsid w:val="00111B64"/>
    <w:rsid w:val="00114018"/>
    <w:rsid w:val="001149EB"/>
    <w:rsid w:val="00114AB4"/>
    <w:rsid w:val="00114D79"/>
    <w:rsid w:val="00114DF9"/>
    <w:rsid w:val="00115EE9"/>
    <w:rsid w:val="001165D3"/>
    <w:rsid w:val="001179C1"/>
    <w:rsid w:val="001203CC"/>
    <w:rsid w:val="00121CB7"/>
    <w:rsid w:val="0012237F"/>
    <w:rsid w:val="00124B72"/>
    <w:rsid w:val="00126462"/>
    <w:rsid w:val="00127669"/>
    <w:rsid w:val="00130752"/>
    <w:rsid w:val="00130DFB"/>
    <w:rsid w:val="001316A4"/>
    <w:rsid w:val="00131B89"/>
    <w:rsid w:val="00133692"/>
    <w:rsid w:val="00134248"/>
    <w:rsid w:val="00134659"/>
    <w:rsid w:val="00134B81"/>
    <w:rsid w:val="00135437"/>
    <w:rsid w:val="0013575B"/>
    <w:rsid w:val="00136074"/>
    <w:rsid w:val="00136CB2"/>
    <w:rsid w:val="00140C78"/>
    <w:rsid w:val="00140FE6"/>
    <w:rsid w:val="00142089"/>
    <w:rsid w:val="0014240D"/>
    <w:rsid w:val="00142753"/>
    <w:rsid w:val="00143657"/>
    <w:rsid w:val="00144233"/>
    <w:rsid w:val="00144EB4"/>
    <w:rsid w:val="00147753"/>
    <w:rsid w:val="0014797E"/>
    <w:rsid w:val="00151484"/>
    <w:rsid w:val="0015196C"/>
    <w:rsid w:val="001519D6"/>
    <w:rsid w:val="00151CD6"/>
    <w:rsid w:val="00152DD3"/>
    <w:rsid w:val="00152ECE"/>
    <w:rsid w:val="00153517"/>
    <w:rsid w:val="0015425C"/>
    <w:rsid w:val="001546A9"/>
    <w:rsid w:val="00154AE8"/>
    <w:rsid w:val="00155951"/>
    <w:rsid w:val="00156311"/>
    <w:rsid w:val="001578BF"/>
    <w:rsid w:val="00157F59"/>
    <w:rsid w:val="00160A24"/>
    <w:rsid w:val="001611F1"/>
    <w:rsid w:val="001626F3"/>
    <w:rsid w:val="001626FD"/>
    <w:rsid w:val="00163087"/>
    <w:rsid w:val="00164191"/>
    <w:rsid w:val="0016666F"/>
    <w:rsid w:val="00166D02"/>
    <w:rsid w:val="001670D9"/>
    <w:rsid w:val="00167402"/>
    <w:rsid w:val="0017087B"/>
    <w:rsid w:val="00170F5E"/>
    <w:rsid w:val="001731E1"/>
    <w:rsid w:val="001737F3"/>
    <w:rsid w:val="00175823"/>
    <w:rsid w:val="00176F41"/>
    <w:rsid w:val="00177006"/>
    <w:rsid w:val="00177F60"/>
    <w:rsid w:val="00180EFE"/>
    <w:rsid w:val="00181A2E"/>
    <w:rsid w:val="001823BD"/>
    <w:rsid w:val="0018385F"/>
    <w:rsid w:val="00183B11"/>
    <w:rsid w:val="00183F2D"/>
    <w:rsid w:val="00184564"/>
    <w:rsid w:val="00185A0C"/>
    <w:rsid w:val="001904BF"/>
    <w:rsid w:val="0019056B"/>
    <w:rsid w:val="00191B46"/>
    <w:rsid w:val="001923C1"/>
    <w:rsid w:val="001931BB"/>
    <w:rsid w:val="0019321D"/>
    <w:rsid w:val="001932DE"/>
    <w:rsid w:val="001954F6"/>
    <w:rsid w:val="00195D40"/>
    <w:rsid w:val="001A02CA"/>
    <w:rsid w:val="001A2BD3"/>
    <w:rsid w:val="001A3C59"/>
    <w:rsid w:val="001A3E28"/>
    <w:rsid w:val="001A4218"/>
    <w:rsid w:val="001A448A"/>
    <w:rsid w:val="001A451D"/>
    <w:rsid w:val="001A68AF"/>
    <w:rsid w:val="001A6F4B"/>
    <w:rsid w:val="001A74D8"/>
    <w:rsid w:val="001A75BA"/>
    <w:rsid w:val="001A7EED"/>
    <w:rsid w:val="001B0DA4"/>
    <w:rsid w:val="001B1185"/>
    <w:rsid w:val="001B17FC"/>
    <w:rsid w:val="001B252A"/>
    <w:rsid w:val="001B36D0"/>
    <w:rsid w:val="001B6012"/>
    <w:rsid w:val="001B63A6"/>
    <w:rsid w:val="001B6459"/>
    <w:rsid w:val="001B6543"/>
    <w:rsid w:val="001B6756"/>
    <w:rsid w:val="001B6D62"/>
    <w:rsid w:val="001C1868"/>
    <w:rsid w:val="001C20E4"/>
    <w:rsid w:val="001C2264"/>
    <w:rsid w:val="001C37E0"/>
    <w:rsid w:val="001C4885"/>
    <w:rsid w:val="001C4EE0"/>
    <w:rsid w:val="001C4FE5"/>
    <w:rsid w:val="001C5914"/>
    <w:rsid w:val="001C6FA7"/>
    <w:rsid w:val="001C7351"/>
    <w:rsid w:val="001C7C81"/>
    <w:rsid w:val="001D0108"/>
    <w:rsid w:val="001D1FBC"/>
    <w:rsid w:val="001D2C24"/>
    <w:rsid w:val="001D2D30"/>
    <w:rsid w:val="001D3020"/>
    <w:rsid w:val="001D3293"/>
    <w:rsid w:val="001D45BA"/>
    <w:rsid w:val="001D4BFB"/>
    <w:rsid w:val="001D5EF3"/>
    <w:rsid w:val="001D66E5"/>
    <w:rsid w:val="001D68AF"/>
    <w:rsid w:val="001D6D78"/>
    <w:rsid w:val="001D7335"/>
    <w:rsid w:val="001D762F"/>
    <w:rsid w:val="001E0C8F"/>
    <w:rsid w:val="001E2CB3"/>
    <w:rsid w:val="001E4CF8"/>
    <w:rsid w:val="001E58E9"/>
    <w:rsid w:val="001E5D37"/>
    <w:rsid w:val="001E61C5"/>
    <w:rsid w:val="001F0A02"/>
    <w:rsid w:val="001F302C"/>
    <w:rsid w:val="001F3305"/>
    <w:rsid w:val="001F410A"/>
    <w:rsid w:val="001F4CBF"/>
    <w:rsid w:val="001F4FD7"/>
    <w:rsid w:val="001F62BB"/>
    <w:rsid w:val="001F7F84"/>
    <w:rsid w:val="00200F8D"/>
    <w:rsid w:val="00201DD4"/>
    <w:rsid w:val="0020320D"/>
    <w:rsid w:val="00203A5D"/>
    <w:rsid w:val="002041A6"/>
    <w:rsid w:val="00205CA0"/>
    <w:rsid w:val="00205F50"/>
    <w:rsid w:val="00205F6F"/>
    <w:rsid w:val="0020625F"/>
    <w:rsid w:val="0020681F"/>
    <w:rsid w:val="00206F22"/>
    <w:rsid w:val="002077BA"/>
    <w:rsid w:val="0020794D"/>
    <w:rsid w:val="00210587"/>
    <w:rsid w:val="002124EC"/>
    <w:rsid w:val="00213DDA"/>
    <w:rsid w:val="002142D6"/>
    <w:rsid w:val="00214684"/>
    <w:rsid w:val="00214B54"/>
    <w:rsid w:val="00215B9A"/>
    <w:rsid w:val="00215BF3"/>
    <w:rsid w:val="0021603A"/>
    <w:rsid w:val="0021779B"/>
    <w:rsid w:val="0022080F"/>
    <w:rsid w:val="00220B81"/>
    <w:rsid w:val="00220D9D"/>
    <w:rsid w:val="00222023"/>
    <w:rsid w:val="002222B8"/>
    <w:rsid w:val="002263C9"/>
    <w:rsid w:val="00226B2E"/>
    <w:rsid w:val="00226EB9"/>
    <w:rsid w:val="00227D63"/>
    <w:rsid w:val="00230F0F"/>
    <w:rsid w:val="00231048"/>
    <w:rsid w:val="0023159B"/>
    <w:rsid w:val="002316DC"/>
    <w:rsid w:val="00231A91"/>
    <w:rsid w:val="00232F96"/>
    <w:rsid w:val="0023433A"/>
    <w:rsid w:val="00234C22"/>
    <w:rsid w:val="0023793C"/>
    <w:rsid w:val="00237C27"/>
    <w:rsid w:val="00237CC3"/>
    <w:rsid w:val="0024037A"/>
    <w:rsid w:val="002414BF"/>
    <w:rsid w:val="0024263D"/>
    <w:rsid w:val="00243328"/>
    <w:rsid w:val="00243E95"/>
    <w:rsid w:val="00245363"/>
    <w:rsid w:val="00245466"/>
    <w:rsid w:val="00245B74"/>
    <w:rsid w:val="00246AED"/>
    <w:rsid w:val="00246D79"/>
    <w:rsid w:val="0025084F"/>
    <w:rsid w:val="002519AD"/>
    <w:rsid w:val="002526BF"/>
    <w:rsid w:val="00253ACD"/>
    <w:rsid w:val="00255189"/>
    <w:rsid w:val="00255789"/>
    <w:rsid w:val="002557DE"/>
    <w:rsid w:val="002563E2"/>
    <w:rsid w:val="00256959"/>
    <w:rsid w:val="00256FE3"/>
    <w:rsid w:val="0025778D"/>
    <w:rsid w:val="00260B3D"/>
    <w:rsid w:val="00262E0F"/>
    <w:rsid w:val="002637F6"/>
    <w:rsid w:val="00264AA9"/>
    <w:rsid w:val="002653A2"/>
    <w:rsid w:val="002720CE"/>
    <w:rsid w:val="00273A86"/>
    <w:rsid w:val="00273F3C"/>
    <w:rsid w:val="00274023"/>
    <w:rsid w:val="00274153"/>
    <w:rsid w:val="0027424F"/>
    <w:rsid w:val="00275051"/>
    <w:rsid w:val="00275E88"/>
    <w:rsid w:val="002763D9"/>
    <w:rsid w:val="00276C67"/>
    <w:rsid w:val="0027725E"/>
    <w:rsid w:val="00277276"/>
    <w:rsid w:val="00280168"/>
    <w:rsid w:val="002803C5"/>
    <w:rsid w:val="002809C2"/>
    <w:rsid w:val="00280AFB"/>
    <w:rsid w:val="002835FB"/>
    <w:rsid w:val="00285AAD"/>
    <w:rsid w:val="00290E85"/>
    <w:rsid w:val="0029178F"/>
    <w:rsid w:val="00291D69"/>
    <w:rsid w:val="00292A46"/>
    <w:rsid w:val="002935D5"/>
    <w:rsid w:val="00294E6C"/>
    <w:rsid w:val="00295F59"/>
    <w:rsid w:val="002969AC"/>
    <w:rsid w:val="00296D35"/>
    <w:rsid w:val="002A0A50"/>
    <w:rsid w:val="002A2163"/>
    <w:rsid w:val="002A2849"/>
    <w:rsid w:val="002A2A22"/>
    <w:rsid w:val="002A2C21"/>
    <w:rsid w:val="002A2FA4"/>
    <w:rsid w:val="002A4AE0"/>
    <w:rsid w:val="002A5665"/>
    <w:rsid w:val="002A5870"/>
    <w:rsid w:val="002A5FAA"/>
    <w:rsid w:val="002A6BBF"/>
    <w:rsid w:val="002A6E8B"/>
    <w:rsid w:val="002A7875"/>
    <w:rsid w:val="002A7CAD"/>
    <w:rsid w:val="002A7EC1"/>
    <w:rsid w:val="002B2D07"/>
    <w:rsid w:val="002B3724"/>
    <w:rsid w:val="002B479B"/>
    <w:rsid w:val="002B49D6"/>
    <w:rsid w:val="002B4B56"/>
    <w:rsid w:val="002B5B61"/>
    <w:rsid w:val="002B6579"/>
    <w:rsid w:val="002B6619"/>
    <w:rsid w:val="002B66CC"/>
    <w:rsid w:val="002B6FE1"/>
    <w:rsid w:val="002B7561"/>
    <w:rsid w:val="002C0371"/>
    <w:rsid w:val="002C078B"/>
    <w:rsid w:val="002C0AC3"/>
    <w:rsid w:val="002C28E5"/>
    <w:rsid w:val="002C371E"/>
    <w:rsid w:val="002C446F"/>
    <w:rsid w:val="002C59F5"/>
    <w:rsid w:val="002C785F"/>
    <w:rsid w:val="002D02E8"/>
    <w:rsid w:val="002D0D8C"/>
    <w:rsid w:val="002D0E63"/>
    <w:rsid w:val="002D174D"/>
    <w:rsid w:val="002D1977"/>
    <w:rsid w:val="002D1E72"/>
    <w:rsid w:val="002D314A"/>
    <w:rsid w:val="002D3DD1"/>
    <w:rsid w:val="002D4028"/>
    <w:rsid w:val="002D42D2"/>
    <w:rsid w:val="002D42F8"/>
    <w:rsid w:val="002D5193"/>
    <w:rsid w:val="002D6752"/>
    <w:rsid w:val="002D6BBC"/>
    <w:rsid w:val="002D778B"/>
    <w:rsid w:val="002D7C85"/>
    <w:rsid w:val="002E1160"/>
    <w:rsid w:val="002E11BF"/>
    <w:rsid w:val="002E34A3"/>
    <w:rsid w:val="002E3C1E"/>
    <w:rsid w:val="002E6A23"/>
    <w:rsid w:val="002E6BE1"/>
    <w:rsid w:val="002E6C5E"/>
    <w:rsid w:val="002E7A91"/>
    <w:rsid w:val="002F05C5"/>
    <w:rsid w:val="002F13C0"/>
    <w:rsid w:val="002F1E12"/>
    <w:rsid w:val="002F33AD"/>
    <w:rsid w:val="002F42C8"/>
    <w:rsid w:val="002F4656"/>
    <w:rsid w:val="002F57E6"/>
    <w:rsid w:val="002F7088"/>
    <w:rsid w:val="00300A7F"/>
    <w:rsid w:val="00301537"/>
    <w:rsid w:val="00301F0C"/>
    <w:rsid w:val="00302AC8"/>
    <w:rsid w:val="0030304A"/>
    <w:rsid w:val="003059CC"/>
    <w:rsid w:val="00310BE0"/>
    <w:rsid w:val="0031109B"/>
    <w:rsid w:val="0031119A"/>
    <w:rsid w:val="00311B51"/>
    <w:rsid w:val="00311C58"/>
    <w:rsid w:val="0031209A"/>
    <w:rsid w:val="00313121"/>
    <w:rsid w:val="0031427B"/>
    <w:rsid w:val="00314A45"/>
    <w:rsid w:val="003154E9"/>
    <w:rsid w:val="00320881"/>
    <w:rsid w:val="00323004"/>
    <w:rsid w:val="0032330B"/>
    <w:rsid w:val="00323873"/>
    <w:rsid w:val="003250A0"/>
    <w:rsid w:val="00327A92"/>
    <w:rsid w:val="0033132C"/>
    <w:rsid w:val="00331A03"/>
    <w:rsid w:val="00332008"/>
    <w:rsid w:val="0033231D"/>
    <w:rsid w:val="003339AD"/>
    <w:rsid w:val="00333DB9"/>
    <w:rsid w:val="003342E4"/>
    <w:rsid w:val="003349E7"/>
    <w:rsid w:val="00336FE0"/>
    <w:rsid w:val="003405F8"/>
    <w:rsid w:val="00342830"/>
    <w:rsid w:val="00343CAB"/>
    <w:rsid w:val="00343F36"/>
    <w:rsid w:val="00344231"/>
    <w:rsid w:val="003462C3"/>
    <w:rsid w:val="00346A17"/>
    <w:rsid w:val="003470E8"/>
    <w:rsid w:val="00347386"/>
    <w:rsid w:val="00347678"/>
    <w:rsid w:val="00347B14"/>
    <w:rsid w:val="00350CA6"/>
    <w:rsid w:val="00353A0F"/>
    <w:rsid w:val="00353B46"/>
    <w:rsid w:val="0035426F"/>
    <w:rsid w:val="0035554D"/>
    <w:rsid w:val="00355C9B"/>
    <w:rsid w:val="00363C24"/>
    <w:rsid w:val="00364C4B"/>
    <w:rsid w:val="00365428"/>
    <w:rsid w:val="0036568C"/>
    <w:rsid w:val="00366DA6"/>
    <w:rsid w:val="00370169"/>
    <w:rsid w:val="0037039B"/>
    <w:rsid w:val="00370E5E"/>
    <w:rsid w:val="0037243C"/>
    <w:rsid w:val="00372FF4"/>
    <w:rsid w:val="00376BB3"/>
    <w:rsid w:val="00376BEE"/>
    <w:rsid w:val="0037721B"/>
    <w:rsid w:val="003823D7"/>
    <w:rsid w:val="003824E3"/>
    <w:rsid w:val="00383189"/>
    <w:rsid w:val="00385818"/>
    <w:rsid w:val="00385F3F"/>
    <w:rsid w:val="0038698C"/>
    <w:rsid w:val="00390C70"/>
    <w:rsid w:val="00390D35"/>
    <w:rsid w:val="003914F8"/>
    <w:rsid w:val="00391B5B"/>
    <w:rsid w:val="00391F81"/>
    <w:rsid w:val="00392399"/>
    <w:rsid w:val="00392FF7"/>
    <w:rsid w:val="0039391F"/>
    <w:rsid w:val="00393B88"/>
    <w:rsid w:val="00394268"/>
    <w:rsid w:val="00394BC5"/>
    <w:rsid w:val="00394FAE"/>
    <w:rsid w:val="0039599B"/>
    <w:rsid w:val="00395F4B"/>
    <w:rsid w:val="003964D0"/>
    <w:rsid w:val="0039721D"/>
    <w:rsid w:val="00397623"/>
    <w:rsid w:val="00397679"/>
    <w:rsid w:val="00397B4E"/>
    <w:rsid w:val="00397FFD"/>
    <w:rsid w:val="003A0DFA"/>
    <w:rsid w:val="003A2ACD"/>
    <w:rsid w:val="003A2FCE"/>
    <w:rsid w:val="003A329E"/>
    <w:rsid w:val="003A4DF1"/>
    <w:rsid w:val="003A5200"/>
    <w:rsid w:val="003A5C30"/>
    <w:rsid w:val="003A680D"/>
    <w:rsid w:val="003B03A8"/>
    <w:rsid w:val="003B0988"/>
    <w:rsid w:val="003B09C6"/>
    <w:rsid w:val="003B0D42"/>
    <w:rsid w:val="003B1945"/>
    <w:rsid w:val="003B466A"/>
    <w:rsid w:val="003B5029"/>
    <w:rsid w:val="003B57A7"/>
    <w:rsid w:val="003B64FA"/>
    <w:rsid w:val="003B68B8"/>
    <w:rsid w:val="003B6949"/>
    <w:rsid w:val="003B6A3D"/>
    <w:rsid w:val="003C0257"/>
    <w:rsid w:val="003C1468"/>
    <w:rsid w:val="003C2C1D"/>
    <w:rsid w:val="003C3472"/>
    <w:rsid w:val="003C5283"/>
    <w:rsid w:val="003C53E7"/>
    <w:rsid w:val="003C68AE"/>
    <w:rsid w:val="003C6F9D"/>
    <w:rsid w:val="003D077D"/>
    <w:rsid w:val="003D1659"/>
    <w:rsid w:val="003D2B4D"/>
    <w:rsid w:val="003D315C"/>
    <w:rsid w:val="003D3985"/>
    <w:rsid w:val="003D3C62"/>
    <w:rsid w:val="003D3E6B"/>
    <w:rsid w:val="003D4411"/>
    <w:rsid w:val="003D4824"/>
    <w:rsid w:val="003D5BC1"/>
    <w:rsid w:val="003D67BF"/>
    <w:rsid w:val="003D71AF"/>
    <w:rsid w:val="003D71C7"/>
    <w:rsid w:val="003E00CB"/>
    <w:rsid w:val="003E1FA1"/>
    <w:rsid w:val="003E45F1"/>
    <w:rsid w:val="003E48BD"/>
    <w:rsid w:val="003F051E"/>
    <w:rsid w:val="003F0D15"/>
    <w:rsid w:val="003F227C"/>
    <w:rsid w:val="003F2EE5"/>
    <w:rsid w:val="003F3357"/>
    <w:rsid w:val="003F3F37"/>
    <w:rsid w:val="003F5566"/>
    <w:rsid w:val="003F6C83"/>
    <w:rsid w:val="003F7502"/>
    <w:rsid w:val="003F7D55"/>
    <w:rsid w:val="004006DC"/>
    <w:rsid w:val="00400CE3"/>
    <w:rsid w:val="00404468"/>
    <w:rsid w:val="00405D52"/>
    <w:rsid w:val="0040655E"/>
    <w:rsid w:val="0040759F"/>
    <w:rsid w:val="004078E9"/>
    <w:rsid w:val="004102A1"/>
    <w:rsid w:val="0041049D"/>
    <w:rsid w:val="004106E0"/>
    <w:rsid w:val="004108F1"/>
    <w:rsid w:val="00410D4A"/>
    <w:rsid w:val="00410E12"/>
    <w:rsid w:val="004111A7"/>
    <w:rsid w:val="0041120E"/>
    <w:rsid w:val="0041246C"/>
    <w:rsid w:val="0041342C"/>
    <w:rsid w:val="004139C6"/>
    <w:rsid w:val="00413A4F"/>
    <w:rsid w:val="00416212"/>
    <w:rsid w:val="004166BF"/>
    <w:rsid w:val="00416DFC"/>
    <w:rsid w:val="00417726"/>
    <w:rsid w:val="004177D2"/>
    <w:rsid w:val="004200C9"/>
    <w:rsid w:val="00421452"/>
    <w:rsid w:val="00422B76"/>
    <w:rsid w:val="00423BE7"/>
    <w:rsid w:val="004243B3"/>
    <w:rsid w:val="00424905"/>
    <w:rsid w:val="00424FCA"/>
    <w:rsid w:val="004269B1"/>
    <w:rsid w:val="0042703E"/>
    <w:rsid w:val="00427C7D"/>
    <w:rsid w:val="00430591"/>
    <w:rsid w:val="004315A1"/>
    <w:rsid w:val="00431D41"/>
    <w:rsid w:val="00432CE3"/>
    <w:rsid w:val="0043347E"/>
    <w:rsid w:val="00436755"/>
    <w:rsid w:val="00436766"/>
    <w:rsid w:val="00436A18"/>
    <w:rsid w:val="00436A96"/>
    <w:rsid w:val="00436F80"/>
    <w:rsid w:val="00437D22"/>
    <w:rsid w:val="00440EA9"/>
    <w:rsid w:val="00441E59"/>
    <w:rsid w:val="004436D8"/>
    <w:rsid w:val="00443C7C"/>
    <w:rsid w:val="00444316"/>
    <w:rsid w:val="00444B13"/>
    <w:rsid w:val="00445185"/>
    <w:rsid w:val="00445A95"/>
    <w:rsid w:val="00445DEA"/>
    <w:rsid w:val="004460C7"/>
    <w:rsid w:val="004468CF"/>
    <w:rsid w:val="00447583"/>
    <w:rsid w:val="004521CC"/>
    <w:rsid w:val="00452BBF"/>
    <w:rsid w:val="00454651"/>
    <w:rsid w:val="00455113"/>
    <w:rsid w:val="00455E97"/>
    <w:rsid w:val="00456476"/>
    <w:rsid w:val="004568C9"/>
    <w:rsid w:val="00456915"/>
    <w:rsid w:val="004574C7"/>
    <w:rsid w:val="00461621"/>
    <w:rsid w:val="00461DD5"/>
    <w:rsid w:val="004630B6"/>
    <w:rsid w:val="00463BE6"/>
    <w:rsid w:val="00464ED0"/>
    <w:rsid w:val="00466637"/>
    <w:rsid w:val="00467A77"/>
    <w:rsid w:val="00467F07"/>
    <w:rsid w:val="0047053D"/>
    <w:rsid w:val="00470615"/>
    <w:rsid w:val="00471AB0"/>
    <w:rsid w:val="004728ED"/>
    <w:rsid w:val="00472B47"/>
    <w:rsid w:val="00474285"/>
    <w:rsid w:val="004742BF"/>
    <w:rsid w:val="00474FBA"/>
    <w:rsid w:val="00476CE0"/>
    <w:rsid w:val="00477030"/>
    <w:rsid w:val="00477A44"/>
    <w:rsid w:val="004805FF"/>
    <w:rsid w:val="0048163B"/>
    <w:rsid w:val="004831C4"/>
    <w:rsid w:val="00484EEC"/>
    <w:rsid w:val="00485955"/>
    <w:rsid w:val="00485C7A"/>
    <w:rsid w:val="0048615E"/>
    <w:rsid w:val="00487F57"/>
    <w:rsid w:val="0049115A"/>
    <w:rsid w:val="004937EA"/>
    <w:rsid w:val="004943CF"/>
    <w:rsid w:val="004948ED"/>
    <w:rsid w:val="00495CE3"/>
    <w:rsid w:val="0049729C"/>
    <w:rsid w:val="004A0D53"/>
    <w:rsid w:val="004A1087"/>
    <w:rsid w:val="004A1C7E"/>
    <w:rsid w:val="004A284C"/>
    <w:rsid w:val="004A4674"/>
    <w:rsid w:val="004A55F8"/>
    <w:rsid w:val="004A6191"/>
    <w:rsid w:val="004A728E"/>
    <w:rsid w:val="004B01AF"/>
    <w:rsid w:val="004B16FF"/>
    <w:rsid w:val="004B31F6"/>
    <w:rsid w:val="004B51BB"/>
    <w:rsid w:val="004B5219"/>
    <w:rsid w:val="004B6C5A"/>
    <w:rsid w:val="004B6F13"/>
    <w:rsid w:val="004B75CC"/>
    <w:rsid w:val="004C3792"/>
    <w:rsid w:val="004C60A5"/>
    <w:rsid w:val="004C67A6"/>
    <w:rsid w:val="004D0DDD"/>
    <w:rsid w:val="004D1397"/>
    <w:rsid w:val="004D1656"/>
    <w:rsid w:val="004D1D0A"/>
    <w:rsid w:val="004D3D85"/>
    <w:rsid w:val="004D3E38"/>
    <w:rsid w:val="004D4A99"/>
    <w:rsid w:val="004D6EB6"/>
    <w:rsid w:val="004D76E4"/>
    <w:rsid w:val="004E021D"/>
    <w:rsid w:val="004E1F6D"/>
    <w:rsid w:val="004E35F5"/>
    <w:rsid w:val="004E755C"/>
    <w:rsid w:val="004F04B3"/>
    <w:rsid w:val="004F2B9E"/>
    <w:rsid w:val="004F3975"/>
    <w:rsid w:val="004F42DB"/>
    <w:rsid w:val="004F4B89"/>
    <w:rsid w:val="004F4F21"/>
    <w:rsid w:val="004F4F51"/>
    <w:rsid w:val="004F57C2"/>
    <w:rsid w:val="004F742F"/>
    <w:rsid w:val="004F7746"/>
    <w:rsid w:val="005007AB"/>
    <w:rsid w:val="00500B16"/>
    <w:rsid w:val="00500B3F"/>
    <w:rsid w:val="00501C7B"/>
    <w:rsid w:val="00501EC1"/>
    <w:rsid w:val="0050222C"/>
    <w:rsid w:val="005030D8"/>
    <w:rsid w:val="005038AA"/>
    <w:rsid w:val="005039DD"/>
    <w:rsid w:val="00504A26"/>
    <w:rsid w:val="005051FA"/>
    <w:rsid w:val="00507EB2"/>
    <w:rsid w:val="005133DC"/>
    <w:rsid w:val="00513E38"/>
    <w:rsid w:val="005142B7"/>
    <w:rsid w:val="00514A8E"/>
    <w:rsid w:val="00515368"/>
    <w:rsid w:val="00515D4E"/>
    <w:rsid w:val="005161D7"/>
    <w:rsid w:val="00516C30"/>
    <w:rsid w:val="00523EF0"/>
    <w:rsid w:val="00524207"/>
    <w:rsid w:val="00524EEF"/>
    <w:rsid w:val="00525918"/>
    <w:rsid w:val="005261EE"/>
    <w:rsid w:val="0052694C"/>
    <w:rsid w:val="00526973"/>
    <w:rsid w:val="005278DD"/>
    <w:rsid w:val="00532950"/>
    <w:rsid w:val="00532F65"/>
    <w:rsid w:val="00534E68"/>
    <w:rsid w:val="005352F8"/>
    <w:rsid w:val="005355CB"/>
    <w:rsid w:val="0053589B"/>
    <w:rsid w:val="005364EA"/>
    <w:rsid w:val="0053787E"/>
    <w:rsid w:val="005407C3"/>
    <w:rsid w:val="005409CE"/>
    <w:rsid w:val="00540F40"/>
    <w:rsid w:val="00546C58"/>
    <w:rsid w:val="00546F4C"/>
    <w:rsid w:val="0054782B"/>
    <w:rsid w:val="00551051"/>
    <w:rsid w:val="00552D00"/>
    <w:rsid w:val="005555DD"/>
    <w:rsid w:val="00560305"/>
    <w:rsid w:val="00562547"/>
    <w:rsid w:val="00563E8B"/>
    <w:rsid w:val="00564083"/>
    <w:rsid w:val="0056450B"/>
    <w:rsid w:val="00564E3D"/>
    <w:rsid w:val="005654F3"/>
    <w:rsid w:val="00565CC3"/>
    <w:rsid w:val="00567717"/>
    <w:rsid w:val="00572317"/>
    <w:rsid w:val="0057265F"/>
    <w:rsid w:val="0057382F"/>
    <w:rsid w:val="00574C31"/>
    <w:rsid w:val="00574E1F"/>
    <w:rsid w:val="005751CD"/>
    <w:rsid w:val="00575AD8"/>
    <w:rsid w:val="005806AC"/>
    <w:rsid w:val="005824CB"/>
    <w:rsid w:val="005835CC"/>
    <w:rsid w:val="005840CA"/>
    <w:rsid w:val="005849FF"/>
    <w:rsid w:val="00585763"/>
    <w:rsid w:val="00587003"/>
    <w:rsid w:val="00587814"/>
    <w:rsid w:val="0058797C"/>
    <w:rsid w:val="005902FA"/>
    <w:rsid w:val="00590E25"/>
    <w:rsid w:val="00590FDE"/>
    <w:rsid w:val="00592DC5"/>
    <w:rsid w:val="0059310D"/>
    <w:rsid w:val="00593BD4"/>
    <w:rsid w:val="00593E07"/>
    <w:rsid w:val="005952D9"/>
    <w:rsid w:val="005973CF"/>
    <w:rsid w:val="00597CB0"/>
    <w:rsid w:val="005A012B"/>
    <w:rsid w:val="005A0660"/>
    <w:rsid w:val="005A0970"/>
    <w:rsid w:val="005A2BBE"/>
    <w:rsid w:val="005A3596"/>
    <w:rsid w:val="005A36C4"/>
    <w:rsid w:val="005A4F4E"/>
    <w:rsid w:val="005A609F"/>
    <w:rsid w:val="005A6A05"/>
    <w:rsid w:val="005A7121"/>
    <w:rsid w:val="005B0EF8"/>
    <w:rsid w:val="005B2320"/>
    <w:rsid w:val="005B36CA"/>
    <w:rsid w:val="005B5D32"/>
    <w:rsid w:val="005C1511"/>
    <w:rsid w:val="005C1792"/>
    <w:rsid w:val="005C328B"/>
    <w:rsid w:val="005C3433"/>
    <w:rsid w:val="005C386C"/>
    <w:rsid w:val="005C55A6"/>
    <w:rsid w:val="005C6AF1"/>
    <w:rsid w:val="005C7343"/>
    <w:rsid w:val="005C7801"/>
    <w:rsid w:val="005D0F51"/>
    <w:rsid w:val="005D237D"/>
    <w:rsid w:val="005D2418"/>
    <w:rsid w:val="005D2448"/>
    <w:rsid w:val="005D2DC4"/>
    <w:rsid w:val="005D3C73"/>
    <w:rsid w:val="005D40E5"/>
    <w:rsid w:val="005D4453"/>
    <w:rsid w:val="005D4848"/>
    <w:rsid w:val="005E0056"/>
    <w:rsid w:val="005E0856"/>
    <w:rsid w:val="005E1C1F"/>
    <w:rsid w:val="005E2602"/>
    <w:rsid w:val="005E349F"/>
    <w:rsid w:val="005E3541"/>
    <w:rsid w:val="005E4460"/>
    <w:rsid w:val="005E501E"/>
    <w:rsid w:val="005E60FC"/>
    <w:rsid w:val="005E633A"/>
    <w:rsid w:val="005E7264"/>
    <w:rsid w:val="005E7BC9"/>
    <w:rsid w:val="005E7C1F"/>
    <w:rsid w:val="005F3503"/>
    <w:rsid w:val="005F3EAD"/>
    <w:rsid w:val="005F4976"/>
    <w:rsid w:val="005F6AE9"/>
    <w:rsid w:val="005F7231"/>
    <w:rsid w:val="006002B3"/>
    <w:rsid w:val="00600339"/>
    <w:rsid w:val="0060034E"/>
    <w:rsid w:val="006003A4"/>
    <w:rsid w:val="00601250"/>
    <w:rsid w:val="006012F9"/>
    <w:rsid w:val="00601D75"/>
    <w:rsid w:val="006038B4"/>
    <w:rsid w:val="00603A83"/>
    <w:rsid w:val="00603B41"/>
    <w:rsid w:val="00604AE6"/>
    <w:rsid w:val="00605C1E"/>
    <w:rsid w:val="00607D7F"/>
    <w:rsid w:val="006102AC"/>
    <w:rsid w:val="006103FE"/>
    <w:rsid w:val="00610ABB"/>
    <w:rsid w:val="00611749"/>
    <w:rsid w:val="00611864"/>
    <w:rsid w:val="00612F31"/>
    <w:rsid w:val="006142DD"/>
    <w:rsid w:val="00614B63"/>
    <w:rsid w:val="00616893"/>
    <w:rsid w:val="00621044"/>
    <w:rsid w:val="00621A39"/>
    <w:rsid w:val="00622BB1"/>
    <w:rsid w:val="00625FCC"/>
    <w:rsid w:val="0062755D"/>
    <w:rsid w:val="00630952"/>
    <w:rsid w:val="00632944"/>
    <w:rsid w:val="006329B7"/>
    <w:rsid w:val="00633BB2"/>
    <w:rsid w:val="006350A2"/>
    <w:rsid w:val="00635F54"/>
    <w:rsid w:val="006365BF"/>
    <w:rsid w:val="00636A36"/>
    <w:rsid w:val="00637A2B"/>
    <w:rsid w:val="00640645"/>
    <w:rsid w:val="006407CF"/>
    <w:rsid w:val="006432A8"/>
    <w:rsid w:val="0064382D"/>
    <w:rsid w:val="00645750"/>
    <w:rsid w:val="00645921"/>
    <w:rsid w:val="00645A46"/>
    <w:rsid w:val="00646423"/>
    <w:rsid w:val="00646514"/>
    <w:rsid w:val="00646861"/>
    <w:rsid w:val="0064702F"/>
    <w:rsid w:val="006478BF"/>
    <w:rsid w:val="00647CE4"/>
    <w:rsid w:val="00651561"/>
    <w:rsid w:val="00651B12"/>
    <w:rsid w:val="006532C8"/>
    <w:rsid w:val="006535E4"/>
    <w:rsid w:val="0065386D"/>
    <w:rsid w:val="006540C4"/>
    <w:rsid w:val="0065460D"/>
    <w:rsid w:val="00655333"/>
    <w:rsid w:val="00655B69"/>
    <w:rsid w:val="00656CF3"/>
    <w:rsid w:val="0065729E"/>
    <w:rsid w:val="00657FD3"/>
    <w:rsid w:val="00660C39"/>
    <w:rsid w:val="006632F0"/>
    <w:rsid w:val="0066338F"/>
    <w:rsid w:val="0066452F"/>
    <w:rsid w:val="00664F9E"/>
    <w:rsid w:val="006665FA"/>
    <w:rsid w:val="00666666"/>
    <w:rsid w:val="006679ED"/>
    <w:rsid w:val="00667AFF"/>
    <w:rsid w:val="00667F80"/>
    <w:rsid w:val="00670A48"/>
    <w:rsid w:val="00673E94"/>
    <w:rsid w:val="006744E6"/>
    <w:rsid w:val="006749C9"/>
    <w:rsid w:val="006760DB"/>
    <w:rsid w:val="006805A9"/>
    <w:rsid w:val="00681742"/>
    <w:rsid w:val="0068205E"/>
    <w:rsid w:val="0068461E"/>
    <w:rsid w:val="006846EB"/>
    <w:rsid w:val="00684D2C"/>
    <w:rsid w:val="00684D7C"/>
    <w:rsid w:val="0068568A"/>
    <w:rsid w:val="00685C82"/>
    <w:rsid w:val="00690E36"/>
    <w:rsid w:val="00691F07"/>
    <w:rsid w:val="0069390C"/>
    <w:rsid w:val="00693AA0"/>
    <w:rsid w:val="00695322"/>
    <w:rsid w:val="00695A37"/>
    <w:rsid w:val="00697CDA"/>
    <w:rsid w:val="006A0E2D"/>
    <w:rsid w:val="006A111E"/>
    <w:rsid w:val="006A1656"/>
    <w:rsid w:val="006A44B7"/>
    <w:rsid w:val="006A4F0D"/>
    <w:rsid w:val="006A6031"/>
    <w:rsid w:val="006A6175"/>
    <w:rsid w:val="006B04D0"/>
    <w:rsid w:val="006B248B"/>
    <w:rsid w:val="006B2AB2"/>
    <w:rsid w:val="006B319A"/>
    <w:rsid w:val="006B50BB"/>
    <w:rsid w:val="006B560D"/>
    <w:rsid w:val="006B63B7"/>
    <w:rsid w:val="006B6DD5"/>
    <w:rsid w:val="006B6E66"/>
    <w:rsid w:val="006B7AA6"/>
    <w:rsid w:val="006C008C"/>
    <w:rsid w:val="006C2BE9"/>
    <w:rsid w:val="006C3163"/>
    <w:rsid w:val="006C5557"/>
    <w:rsid w:val="006C6752"/>
    <w:rsid w:val="006C7AF5"/>
    <w:rsid w:val="006D044A"/>
    <w:rsid w:val="006D0D04"/>
    <w:rsid w:val="006D16EE"/>
    <w:rsid w:val="006D2BEC"/>
    <w:rsid w:val="006D2CFD"/>
    <w:rsid w:val="006D37F5"/>
    <w:rsid w:val="006D5FEB"/>
    <w:rsid w:val="006D72E8"/>
    <w:rsid w:val="006D7DBF"/>
    <w:rsid w:val="006E0F69"/>
    <w:rsid w:val="006E18C6"/>
    <w:rsid w:val="006E2ED2"/>
    <w:rsid w:val="006E458B"/>
    <w:rsid w:val="006E5FEB"/>
    <w:rsid w:val="006E7B1F"/>
    <w:rsid w:val="006F0558"/>
    <w:rsid w:val="006F17F2"/>
    <w:rsid w:val="006F2D6E"/>
    <w:rsid w:val="006F344D"/>
    <w:rsid w:val="006F41E1"/>
    <w:rsid w:val="006F4651"/>
    <w:rsid w:val="006F4CDC"/>
    <w:rsid w:val="006F4D9C"/>
    <w:rsid w:val="006F7178"/>
    <w:rsid w:val="006F7AC4"/>
    <w:rsid w:val="00700845"/>
    <w:rsid w:val="00700B42"/>
    <w:rsid w:val="00701BD4"/>
    <w:rsid w:val="00702DC8"/>
    <w:rsid w:val="00703751"/>
    <w:rsid w:val="007045E8"/>
    <w:rsid w:val="00705B79"/>
    <w:rsid w:val="007063BC"/>
    <w:rsid w:val="007069A8"/>
    <w:rsid w:val="00706BA2"/>
    <w:rsid w:val="00710389"/>
    <w:rsid w:val="00710488"/>
    <w:rsid w:val="00710683"/>
    <w:rsid w:val="00710C6D"/>
    <w:rsid w:val="0071155A"/>
    <w:rsid w:val="007119D8"/>
    <w:rsid w:val="007125EE"/>
    <w:rsid w:val="00713A5C"/>
    <w:rsid w:val="007167F4"/>
    <w:rsid w:val="007178C3"/>
    <w:rsid w:val="007200E5"/>
    <w:rsid w:val="00721579"/>
    <w:rsid w:val="00722C78"/>
    <w:rsid w:val="0072357F"/>
    <w:rsid w:val="00723583"/>
    <w:rsid w:val="00723634"/>
    <w:rsid w:val="00723AEE"/>
    <w:rsid w:val="00724322"/>
    <w:rsid w:val="00724E5B"/>
    <w:rsid w:val="00725DEF"/>
    <w:rsid w:val="0072680C"/>
    <w:rsid w:val="00727266"/>
    <w:rsid w:val="00727A5B"/>
    <w:rsid w:val="00730358"/>
    <w:rsid w:val="007348D8"/>
    <w:rsid w:val="007354FB"/>
    <w:rsid w:val="00737391"/>
    <w:rsid w:val="00740791"/>
    <w:rsid w:val="00740854"/>
    <w:rsid w:val="00740A17"/>
    <w:rsid w:val="00740CB3"/>
    <w:rsid w:val="00741E22"/>
    <w:rsid w:val="00743D4F"/>
    <w:rsid w:val="00745056"/>
    <w:rsid w:val="00745FE8"/>
    <w:rsid w:val="007469DF"/>
    <w:rsid w:val="0074741E"/>
    <w:rsid w:val="00750547"/>
    <w:rsid w:val="007507B8"/>
    <w:rsid w:val="00750A99"/>
    <w:rsid w:val="00751489"/>
    <w:rsid w:val="00751D36"/>
    <w:rsid w:val="0075343F"/>
    <w:rsid w:val="00754973"/>
    <w:rsid w:val="00755593"/>
    <w:rsid w:val="0075648B"/>
    <w:rsid w:val="00760A38"/>
    <w:rsid w:val="007610AA"/>
    <w:rsid w:val="00762561"/>
    <w:rsid w:val="00762B7B"/>
    <w:rsid w:val="0076625E"/>
    <w:rsid w:val="0077324C"/>
    <w:rsid w:val="0077560B"/>
    <w:rsid w:val="00775D2E"/>
    <w:rsid w:val="00776771"/>
    <w:rsid w:val="0077744D"/>
    <w:rsid w:val="007779FF"/>
    <w:rsid w:val="00777B20"/>
    <w:rsid w:val="00780DC8"/>
    <w:rsid w:val="00783B3A"/>
    <w:rsid w:val="007842CE"/>
    <w:rsid w:val="00784431"/>
    <w:rsid w:val="00784D30"/>
    <w:rsid w:val="00785ADE"/>
    <w:rsid w:val="0078797F"/>
    <w:rsid w:val="00790349"/>
    <w:rsid w:val="00790369"/>
    <w:rsid w:val="00792307"/>
    <w:rsid w:val="00793180"/>
    <w:rsid w:val="00793C13"/>
    <w:rsid w:val="00794718"/>
    <w:rsid w:val="007948EA"/>
    <w:rsid w:val="00794FBE"/>
    <w:rsid w:val="00796B18"/>
    <w:rsid w:val="007A0826"/>
    <w:rsid w:val="007A0A5D"/>
    <w:rsid w:val="007A18CE"/>
    <w:rsid w:val="007A31E4"/>
    <w:rsid w:val="007A41A4"/>
    <w:rsid w:val="007A649B"/>
    <w:rsid w:val="007A6C56"/>
    <w:rsid w:val="007A7812"/>
    <w:rsid w:val="007B0AA9"/>
    <w:rsid w:val="007B0EAC"/>
    <w:rsid w:val="007B373B"/>
    <w:rsid w:val="007B39A8"/>
    <w:rsid w:val="007B524B"/>
    <w:rsid w:val="007B536C"/>
    <w:rsid w:val="007B59DD"/>
    <w:rsid w:val="007B6CDD"/>
    <w:rsid w:val="007B7533"/>
    <w:rsid w:val="007C1848"/>
    <w:rsid w:val="007C2202"/>
    <w:rsid w:val="007C4222"/>
    <w:rsid w:val="007C57A6"/>
    <w:rsid w:val="007C5D09"/>
    <w:rsid w:val="007C619C"/>
    <w:rsid w:val="007D03B2"/>
    <w:rsid w:val="007D061E"/>
    <w:rsid w:val="007D1593"/>
    <w:rsid w:val="007D2867"/>
    <w:rsid w:val="007D299C"/>
    <w:rsid w:val="007D342E"/>
    <w:rsid w:val="007D4A90"/>
    <w:rsid w:val="007D53DA"/>
    <w:rsid w:val="007D590A"/>
    <w:rsid w:val="007D5CF0"/>
    <w:rsid w:val="007D6FF0"/>
    <w:rsid w:val="007E0229"/>
    <w:rsid w:val="007E0B18"/>
    <w:rsid w:val="007E0E9E"/>
    <w:rsid w:val="007E1542"/>
    <w:rsid w:val="007E4A2A"/>
    <w:rsid w:val="007E5769"/>
    <w:rsid w:val="007E68B1"/>
    <w:rsid w:val="007E6A19"/>
    <w:rsid w:val="007E7FCB"/>
    <w:rsid w:val="007F0991"/>
    <w:rsid w:val="007F1439"/>
    <w:rsid w:val="007F1BC3"/>
    <w:rsid w:val="007F2BCD"/>
    <w:rsid w:val="007F32D9"/>
    <w:rsid w:val="007F3320"/>
    <w:rsid w:val="007F426E"/>
    <w:rsid w:val="007F4F62"/>
    <w:rsid w:val="007F5857"/>
    <w:rsid w:val="007F5ADA"/>
    <w:rsid w:val="007F6974"/>
    <w:rsid w:val="007F697D"/>
    <w:rsid w:val="007F7B8C"/>
    <w:rsid w:val="007F7E69"/>
    <w:rsid w:val="00800422"/>
    <w:rsid w:val="008015E0"/>
    <w:rsid w:val="008018AF"/>
    <w:rsid w:val="00802A57"/>
    <w:rsid w:val="00804EE9"/>
    <w:rsid w:val="00806875"/>
    <w:rsid w:val="008068B0"/>
    <w:rsid w:val="00807127"/>
    <w:rsid w:val="008073E6"/>
    <w:rsid w:val="00807969"/>
    <w:rsid w:val="00810192"/>
    <w:rsid w:val="0081099E"/>
    <w:rsid w:val="00810ECA"/>
    <w:rsid w:val="00812129"/>
    <w:rsid w:val="00812861"/>
    <w:rsid w:val="008128CD"/>
    <w:rsid w:val="00813502"/>
    <w:rsid w:val="00813B72"/>
    <w:rsid w:val="00816DC4"/>
    <w:rsid w:val="00817D07"/>
    <w:rsid w:val="00820756"/>
    <w:rsid w:val="00820A6F"/>
    <w:rsid w:val="00821F89"/>
    <w:rsid w:val="00822C0E"/>
    <w:rsid w:val="00822F1D"/>
    <w:rsid w:val="00823015"/>
    <w:rsid w:val="008260BD"/>
    <w:rsid w:val="00826FF4"/>
    <w:rsid w:val="00827BED"/>
    <w:rsid w:val="008309CC"/>
    <w:rsid w:val="0083131A"/>
    <w:rsid w:val="008339F4"/>
    <w:rsid w:val="00837623"/>
    <w:rsid w:val="008401E2"/>
    <w:rsid w:val="0084205C"/>
    <w:rsid w:val="008435AB"/>
    <w:rsid w:val="00843F8F"/>
    <w:rsid w:val="0084610A"/>
    <w:rsid w:val="00847029"/>
    <w:rsid w:val="00847B01"/>
    <w:rsid w:val="00847B6E"/>
    <w:rsid w:val="008506BC"/>
    <w:rsid w:val="0085136C"/>
    <w:rsid w:val="00851EB4"/>
    <w:rsid w:val="008521C8"/>
    <w:rsid w:val="00852A49"/>
    <w:rsid w:val="00853037"/>
    <w:rsid w:val="0085391B"/>
    <w:rsid w:val="008541E6"/>
    <w:rsid w:val="00854223"/>
    <w:rsid w:val="008548F0"/>
    <w:rsid w:val="008550A7"/>
    <w:rsid w:val="008559EC"/>
    <w:rsid w:val="00856A49"/>
    <w:rsid w:val="00856F06"/>
    <w:rsid w:val="00857F22"/>
    <w:rsid w:val="00860B8A"/>
    <w:rsid w:val="00861C58"/>
    <w:rsid w:val="00863F3A"/>
    <w:rsid w:val="008665EB"/>
    <w:rsid w:val="008667DF"/>
    <w:rsid w:val="00871313"/>
    <w:rsid w:val="00872A06"/>
    <w:rsid w:val="008751F5"/>
    <w:rsid w:val="00875634"/>
    <w:rsid w:val="00876067"/>
    <w:rsid w:val="0088097C"/>
    <w:rsid w:val="0088383F"/>
    <w:rsid w:val="00883D5B"/>
    <w:rsid w:val="00884A34"/>
    <w:rsid w:val="00885B8F"/>
    <w:rsid w:val="0089076F"/>
    <w:rsid w:val="008926B3"/>
    <w:rsid w:val="008927CF"/>
    <w:rsid w:val="00896132"/>
    <w:rsid w:val="00897E1A"/>
    <w:rsid w:val="008A235D"/>
    <w:rsid w:val="008A2361"/>
    <w:rsid w:val="008A2D2F"/>
    <w:rsid w:val="008A31F3"/>
    <w:rsid w:val="008A4DDF"/>
    <w:rsid w:val="008A538A"/>
    <w:rsid w:val="008A5D81"/>
    <w:rsid w:val="008A5F2B"/>
    <w:rsid w:val="008A7226"/>
    <w:rsid w:val="008A7238"/>
    <w:rsid w:val="008A7535"/>
    <w:rsid w:val="008B19CE"/>
    <w:rsid w:val="008B326C"/>
    <w:rsid w:val="008B38A7"/>
    <w:rsid w:val="008B5A6F"/>
    <w:rsid w:val="008C04A6"/>
    <w:rsid w:val="008C22E6"/>
    <w:rsid w:val="008C258D"/>
    <w:rsid w:val="008C2C7E"/>
    <w:rsid w:val="008C325E"/>
    <w:rsid w:val="008C3E16"/>
    <w:rsid w:val="008C4172"/>
    <w:rsid w:val="008C4DBD"/>
    <w:rsid w:val="008C5778"/>
    <w:rsid w:val="008C5CA6"/>
    <w:rsid w:val="008C754D"/>
    <w:rsid w:val="008D1576"/>
    <w:rsid w:val="008D22B3"/>
    <w:rsid w:val="008D2699"/>
    <w:rsid w:val="008D4E22"/>
    <w:rsid w:val="008D6F8B"/>
    <w:rsid w:val="008D7ED5"/>
    <w:rsid w:val="008E027E"/>
    <w:rsid w:val="008E0317"/>
    <w:rsid w:val="008E0A12"/>
    <w:rsid w:val="008E1216"/>
    <w:rsid w:val="008E172E"/>
    <w:rsid w:val="008E34C5"/>
    <w:rsid w:val="008E609E"/>
    <w:rsid w:val="008E637E"/>
    <w:rsid w:val="008E74D6"/>
    <w:rsid w:val="008F0CA4"/>
    <w:rsid w:val="008F16D7"/>
    <w:rsid w:val="008F195A"/>
    <w:rsid w:val="008F309B"/>
    <w:rsid w:val="008F4130"/>
    <w:rsid w:val="008F5699"/>
    <w:rsid w:val="008F58F1"/>
    <w:rsid w:val="008F5EDF"/>
    <w:rsid w:val="008F735C"/>
    <w:rsid w:val="008F7759"/>
    <w:rsid w:val="008F7CF8"/>
    <w:rsid w:val="00900255"/>
    <w:rsid w:val="009002B6"/>
    <w:rsid w:val="00901827"/>
    <w:rsid w:val="0090189B"/>
    <w:rsid w:val="0090357A"/>
    <w:rsid w:val="00903941"/>
    <w:rsid w:val="00904CF7"/>
    <w:rsid w:val="00905503"/>
    <w:rsid w:val="009066CA"/>
    <w:rsid w:val="00906BC2"/>
    <w:rsid w:val="00907457"/>
    <w:rsid w:val="00911D7A"/>
    <w:rsid w:val="00913DD3"/>
    <w:rsid w:val="0091403C"/>
    <w:rsid w:val="00914A17"/>
    <w:rsid w:val="0091577C"/>
    <w:rsid w:val="00915BD1"/>
    <w:rsid w:val="00917700"/>
    <w:rsid w:val="00917CF0"/>
    <w:rsid w:val="00917E8F"/>
    <w:rsid w:val="00920B35"/>
    <w:rsid w:val="00920EFA"/>
    <w:rsid w:val="00921F85"/>
    <w:rsid w:val="00922315"/>
    <w:rsid w:val="00922B2A"/>
    <w:rsid w:val="00922C37"/>
    <w:rsid w:val="0092381C"/>
    <w:rsid w:val="00923A78"/>
    <w:rsid w:val="00923D76"/>
    <w:rsid w:val="009263E6"/>
    <w:rsid w:val="00926D79"/>
    <w:rsid w:val="0092744B"/>
    <w:rsid w:val="0092765F"/>
    <w:rsid w:val="00930162"/>
    <w:rsid w:val="0093028E"/>
    <w:rsid w:val="0093205A"/>
    <w:rsid w:val="009320CA"/>
    <w:rsid w:val="009322CC"/>
    <w:rsid w:val="0093448C"/>
    <w:rsid w:val="00934B14"/>
    <w:rsid w:val="00936F56"/>
    <w:rsid w:val="00937223"/>
    <w:rsid w:val="00937720"/>
    <w:rsid w:val="0094107C"/>
    <w:rsid w:val="0094118D"/>
    <w:rsid w:val="0094149B"/>
    <w:rsid w:val="009416EA"/>
    <w:rsid w:val="009423F2"/>
    <w:rsid w:val="00943B90"/>
    <w:rsid w:val="0094445A"/>
    <w:rsid w:val="0094499A"/>
    <w:rsid w:val="00944D43"/>
    <w:rsid w:val="0094686E"/>
    <w:rsid w:val="00946CEC"/>
    <w:rsid w:val="00947F40"/>
    <w:rsid w:val="009508EB"/>
    <w:rsid w:val="00950CD2"/>
    <w:rsid w:val="00950DC5"/>
    <w:rsid w:val="009511BF"/>
    <w:rsid w:val="009531DD"/>
    <w:rsid w:val="00954983"/>
    <w:rsid w:val="00955000"/>
    <w:rsid w:val="009559EC"/>
    <w:rsid w:val="00955A3A"/>
    <w:rsid w:val="0095695F"/>
    <w:rsid w:val="00960384"/>
    <w:rsid w:val="00960E2D"/>
    <w:rsid w:val="009639F8"/>
    <w:rsid w:val="00963F49"/>
    <w:rsid w:val="00964153"/>
    <w:rsid w:val="00965E2B"/>
    <w:rsid w:val="00966C9D"/>
    <w:rsid w:val="00970196"/>
    <w:rsid w:val="0097041F"/>
    <w:rsid w:val="00970D12"/>
    <w:rsid w:val="009712E7"/>
    <w:rsid w:val="00971C1A"/>
    <w:rsid w:val="00971CF1"/>
    <w:rsid w:val="009722D8"/>
    <w:rsid w:val="00973571"/>
    <w:rsid w:val="00973EF3"/>
    <w:rsid w:val="00975D32"/>
    <w:rsid w:val="00976E42"/>
    <w:rsid w:val="00977327"/>
    <w:rsid w:val="00977F16"/>
    <w:rsid w:val="009811CE"/>
    <w:rsid w:val="00985F5C"/>
    <w:rsid w:val="0098617A"/>
    <w:rsid w:val="0099032B"/>
    <w:rsid w:val="00991A9D"/>
    <w:rsid w:val="009926E3"/>
    <w:rsid w:val="00993FA0"/>
    <w:rsid w:val="00993FEC"/>
    <w:rsid w:val="009942EC"/>
    <w:rsid w:val="00995426"/>
    <w:rsid w:val="00997265"/>
    <w:rsid w:val="009973B8"/>
    <w:rsid w:val="00997F0D"/>
    <w:rsid w:val="009A0DF2"/>
    <w:rsid w:val="009A328C"/>
    <w:rsid w:val="009A3571"/>
    <w:rsid w:val="009A3AD4"/>
    <w:rsid w:val="009A3CBD"/>
    <w:rsid w:val="009A3CEA"/>
    <w:rsid w:val="009A3E8D"/>
    <w:rsid w:val="009A3EA0"/>
    <w:rsid w:val="009A4FCA"/>
    <w:rsid w:val="009A57AD"/>
    <w:rsid w:val="009A61C2"/>
    <w:rsid w:val="009A6D74"/>
    <w:rsid w:val="009A71A4"/>
    <w:rsid w:val="009B087F"/>
    <w:rsid w:val="009B46D9"/>
    <w:rsid w:val="009B4A9E"/>
    <w:rsid w:val="009B4AA6"/>
    <w:rsid w:val="009B4C35"/>
    <w:rsid w:val="009B6D52"/>
    <w:rsid w:val="009B7062"/>
    <w:rsid w:val="009C0795"/>
    <w:rsid w:val="009C0968"/>
    <w:rsid w:val="009C107A"/>
    <w:rsid w:val="009C125E"/>
    <w:rsid w:val="009C219B"/>
    <w:rsid w:val="009C242F"/>
    <w:rsid w:val="009C3EE5"/>
    <w:rsid w:val="009C5902"/>
    <w:rsid w:val="009C5CEA"/>
    <w:rsid w:val="009C7512"/>
    <w:rsid w:val="009C7AB1"/>
    <w:rsid w:val="009D1057"/>
    <w:rsid w:val="009D1450"/>
    <w:rsid w:val="009D14E1"/>
    <w:rsid w:val="009D1B33"/>
    <w:rsid w:val="009D205F"/>
    <w:rsid w:val="009D20BD"/>
    <w:rsid w:val="009D221F"/>
    <w:rsid w:val="009D2456"/>
    <w:rsid w:val="009D2D62"/>
    <w:rsid w:val="009D3AA0"/>
    <w:rsid w:val="009D4CD4"/>
    <w:rsid w:val="009D4E88"/>
    <w:rsid w:val="009D7166"/>
    <w:rsid w:val="009D72BE"/>
    <w:rsid w:val="009D79DC"/>
    <w:rsid w:val="009D7A52"/>
    <w:rsid w:val="009E01BF"/>
    <w:rsid w:val="009E0D0D"/>
    <w:rsid w:val="009E15D6"/>
    <w:rsid w:val="009E237A"/>
    <w:rsid w:val="009E3CC8"/>
    <w:rsid w:val="009E587F"/>
    <w:rsid w:val="009E6A41"/>
    <w:rsid w:val="009E79FE"/>
    <w:rsid w:val="009F049F"/>
    <w:rsid w:val="009F0F09"/>
    <w:rsid w:val="009F1094"/>
    <w:rsid w:val="009F1E1C"/>
    <w:rsid w:val="009F1F4F"/>
    <w:rsid w:val="009F2271"/>
    <w:rsid w:val="009F2567"/>
    <w:rsid w:val="009F744C"/>
    <w:rsid w:val="00A00CBA"/>
    <w:rsid w:val="00A00CDE"/>
    <w:rsid w:val="00A0111E"/>
    <w:rsid w:val="00A0137A"/>
    <w:rsid w:val="00A01522"/>
    <w:rsid w:val="00A02C0C"/>
    <w:rsid w:val="00A03605"/>
    <w:rsid w:val="00A0445B"/>
    <w:rsid w:val="00A07D41"/>
    <w:rsid w:val="00A10779"/>
    <w:rsid w:val="00A109A0"/>
    <w:rsid w:val="00A13DC7"/>
    <w:rsid w:val="00A1407A"/>
    <w:rsid w:val="00A14381"/>
    <w:rsid w:val="00A157A7"/>
    <w:rsid w:val="00A15A63"/>
    <w:rsid w:val="00A15D73"/>
    <w:rsid w:val="00A16090"/>
    <w:rsid w:val="00A1634F"/>
    <w:rsid w:val="00A16626"/>
    <w:rsid w:val="00A225D9"/>
    <w:rsid w:val="00A23755"/>
    <w:rsid w:val="00A2433C"/>
    <w:rsid w:val="00A2491D"/>
    <w:rsid w:val="00A25157"/>
    <w:rsid w:val="00A25513"/>
    <w:rsid w:val="00A25EDD"/>
    <w:rsid w:val="00A30139"/>
    <w:rsid w:val="00A30775"/>
    <w:rsid w:val="00A32C2A"/>
    <w:rsid w:val="00A349C1"/>
    <w:rsid w:val="00A366A0"/>
    <w:rsid w:val="00A370C1"/>
    <w:rsid w:val="00A37C8E"/>
    <w:rsid w:val="00A405F2"/>
    <w:rsid w:val="00A40ACF"/>
    <w:rsid w:val="00A44C2D"/>
    <w:rsid w:val="00A44CF1"/>
    <w:rsid w:val="00A5044C"/>
    <w:rsid w:val="00A50514"/>
    <w:rsid w:val="00A512E9"/>
    <w:rsid w:val="00A52ECB"/>
    <w:rsid w:val="00A535C7"/>
    <w:rsid w:val="00A54432"/>
    <w:rsid w:val="00A5674F"/>
    <w:rsid w:val="00A57B83"/>
    <w:rsid w:val="00A612B6"/>
    <w:rsid w:val="00A61938"/>
    <w:rsid w:val="00A6213D"/>
    <w:rsid w:val="00A626CE"/>
    <w:rsid w:val="00A629D5"/>
    <w:rsid w:val="00A63069"/>
    <w:rsid w:val="00A637EC"/>
    <w:rsid w:val="00A65FF3"/>
    <w:rsid w:val="00A66C11"/>
    <w:rsid w:val="00A66DEB"/>
    <w:rsid w:val="00A6727E"/>
    <w:rsid w:val="00A6746D"/>
    <w:rsid w:val="00A67A04"/>
    <w:rsid w:val="00A67CC1"/>
    <w:rsid w:val="00A718FF"/>
    <w:rsid w:val="00A71C1B"/>
    <w:rsid w:val="00A72D04"/>
    <w:rsid w:val="00A76BFD"/>
    <w:rsid w:val="00A80D97"/>
    <w:rsid w:val="00A80E04"/>
    <w:rsid w:val="00A81FFC"/>
    <w:rsid w:val="00A82978"/>
    <w:rsid w:val="00A830AB"/>
    <w:rsid w:val="00A84709"/>
    <w:rsid w:val="00A85307"/>
    <w:rsid w:val="00A863FA"/>
    <w:rsid w:val="00A86D56"/>
    <w:rsid w:val="00A9226D"/>
    <w:rsid w:val="00A92C8D"/>
    <w:rsid w:val="00A94AC1"/>
    <w:rsid w:val="00A9555D"/>
    <w:rsid w:val="00A9567D"/>
    <w:rsid w:val="00A956F4"/>
    <w:rsid w:val="00A9745E"/>
    <w:rsid w:val="00AA01F7"/>
    <w:rsid w:val="00AA0352"/>
    <w:rsid w:val="00AA061E"/>
    <w:rsid w:val="00AA06D0"/>
    <w:rsid w:val="00AA174D"/>
    <w:rsid w:val="00AA2088"/>
    <w:rsid w:val="00AA2930"/>
    <w:rsid w:val="00AA29BF"/>
    <w:rsid w:val="00AA29C9"/>
    <w:rsid w:val="00AA4924"/>
    <w:rsid w:val="00AA51B7"/>
    <w:rsid w:val="00AA5ED4"/>
    <w:rsid w:val="00AA7976"/>
    <w:rsid w:val="00AB0B21"/>
    <w:rsid w:val="00AB2E27"/>
    <w:rsid w:val="00AB664C"/>
    <w:rsid w:val="00AB7112"/>
    <w:rsid w:val="00AB79C5"/>
    <w:rsid w:val="00AC19CE"/>
    <w:rsid w:val="00AC242F"/>
    <w:rsid w:val="00AC24E4"/>
    <w:rsid w:val="00AC2F57"/>
    <w:rsid w:val="00AC3FD9"/>
    <w:rsid w:val="00AC7160"/>
    <w:rsid w:val="00AC7811"/>
    <w:rsid w:val="00AD1522"/>
    <w:rsid w:val="00AD22FB"/>
    <w:rsid w:val="00AD2948"/>
    <w:rsid w:val="00AD3D66"/>
    <w:rsid w:val="00AD76DE"/>
    <w:rsid w:val="00AE0AA9"/>
    <w:rsid w:val="00AE3685"/>
    <w:rsid w:val="00AE46AD"/>
    <w:rsid w:val="00AE4D86"/>
    <w:rsid w:val="00AF05FB"/>
    <w:rsid w:val="00AF0939"/>
    <w:rsid w:val="00AF1587"/>
    <w:rsid w:val="00AF2DFD"/>
    <w:rsid w:val="00AF3D65"/>
    <w:rsid w:val="00AF3F49"/>
    <w:rsid w:val="00AF405D"/>
    <w:rsid w:val="00AF4D17"/>
    <w:rsid w:val="00AF531C"/>
    <w:rsid w:val="00B00041"/>
    <w:rsid w:val="00B00EF3"/>
    <w:rsid w:val="00B04D90"/>
    <w:rsid w:val="00B070EF"/>
    <w:rsid w:val="00B11691"/>
    <w:rsid w:val="00B11940"/>
    <w:rsid w:val="00B124A8"/>
    <w:rsid w:val="00B1344B"/>
    <w:rsid w:val="00B138A8"/>
    <w:rsid w:val="00B139C6"/>
    <w:rsid w:val="00B13BA2"/>
    <w:rsid w:val="00B145FB"/>
    <w:rsid w:val="00B14F93"/>
    <w:rsid w:val="00B15314"/>
    <w:rsid w:val="00B15582"/>
    <w:rsid w:val="00B15951"/>
    <w:rsid w:val="00B15C11"/>
    <w:rsid w:val="00B17588"/>
    <w:rsid w:val="00B21196"/>
    <w:rsid w:val="00B21BC3"/>
    <w:rsid w:val="00B224DD"/>
    <w:rsid w:val="00B2336B"/>
    <w:rsid w:val="00B25FDC"/>
    <w:rsid w:val="00B26F04"/>
    <w:rsid w:val="00B27BAD"/>
    <w:rsid w:val="00B31223"/>
    <w:rsid w:val="00B336BE"/>
    <w:rsid w:val="00B35CD6"/>
    <w:rsid w:val="00B36595"/>
    <w:rsid w:val="00B36898"/>
    <w:rsid w:val="00B36CD7"/>
    <w:rsid w:val="00B4004E"/>
    <w:rsid w:val="00B40440"/>
    <w:rsid w:val="00B4097F"/>
    <w:rsid w:val="00B413A2"/>
    <w:rsid w:val="00B417F4"/>
    <w:rsid w:val="00B42280"/>
    <w:rsid w:val="00B4289F"/>
    <w:rsid w:val="00B44090"/>
    <w:rsid w:val="00B44571"/>
    <w:rsid w:val="00B44C09"/>
    <w:rsid w:val="00B45253"/>
    <w:rsid w:val="00B46132"/>
    <w:rsid w:val="00B46DFF"/>
    <w:rsid w:val="00B47729"/>
    <w:rsid w:val="00B504E6"/>
    <w:rsid w:val="00B51269"/>
    <w:rsid w:val="00B51B1E"/>
    <w:rsid w:val="00B52345"/>
    <w:rsid w:val="00B5277A"/>
    <w:rsid w:val="00B52CED"/>
    <w:rsid w:val="00B5309A"/>
    <w:rsid w:val="00B53408"/>
    <w:rsid w:val="00B549AD"/>
    <w:rsid w:val="00B551DF"/>
    <w:rsid w:val="00B55787"/>
    <w:rsid w:val="00B55D56"/>
    <w:rsid w:val="00B602A3"/>
    <w:rsid w:val="00B6091F"/>
    <w:rsid w:val="00B62CED"/>
    <w:rsid w:val="00B63053"/>
    <w:rsid w:val="00B646DC"/>
    <w:rsid w:val="00B64C5C"/>
    <w:rsid w:val="00B65A01"/>
    <w:rsid w:val="00B660B8"/>
    <w:rsid w:val="00B708FA"/>
    <w:rsid w:val="00B70927"/>
    <w:rsid w:val="00B7167E"/>
    <w:rsid w:val="00B72397"/>
    <w:rsid w:val="00B729BF"/>
    <w:rsid w:val="00B73A3F"/>
    <w:rsid w:val="00B747C9"/>
    <w:rsid w:val="00B74AB6"/>
    <w:rsid w:val="00B74CFC"/>
    <w:rsid w:val="00B75C0D"/>
    <w:rsid w:val="00B77B53"/>
    <w:rsid w:val="00B817F8"/>
    <w:rsid w:val="00B83821"/>
    <w:rsid w:val="00B83FCE"/>
    <w:rsid w:val="00B845B8"/>
    <w:rsid w:val="00B8489C"/>
    <w:rsid w:val="00B84C4A"/>
    <w:rsid w:val="00B84F57"/>
    <w:rsid w:val="00B862C3"/>
    <w:rsid w:val="00B864B5"/>
    <w:rsid w:val="00B86B74"/>
    <w:rsid w:val="00B8713E"/>
    <w:rsid w:val="00B90B93"/>
    <w:rsid w:val="00B90C48"/>
    <w:rsid w:val="00B91D79"/>
    <w:rsid w:val="00B93055"/>
    <w:rsid w:val="00B93161"/>
    <w:rsid w:val="00B9415F"/>
    <w:rsid w:val="00B94548"/>
    <w:rsid w:val="00B94565"/>
    <w:rsid w:val="00B9507F"/>
    <w:rsid w:val="00B9542C"/>
    <w:rsid w:val="00B95CD2"/>
    <w:rsid w:val="00B96E05"/>
    <w:rsid w:val="00B974E5"/>
    <w:rsid w:val="00BA0147"/>
    <w:rsid w:val="00BA18E7"/>
    <w:rsid w:val="00BA21DC"/>
    <w:rsid w:val="00BA3145"/>
    <w:rsid w:val="00BA359F"/>
    <w:rsid w:val="00BA4C56"/>
    <w:rsid w:val="00BA5DCB"/>
    <w:rsid w:val="00BA5EE8"/>
    <w:rsid w:val="00BA6665"/>
    <w:rsid w:val="00BA7744"/>
    <w:rsid w:val="00BA7B4B"/>
    <w:rsid w:val="00BA7E20"/>
    <w:rsid w:val="00BB01EE"/>
    <w:rsid w:val="00BB0592"/>
    <w:rsid w:val="00BB0658"/>
    <w:rsid w:val="00BB1436"/>
    <w:rsid w:val="00BB1759"/>
    <w:rsid w:val="00BB1937"/>
    <w:rsid w:val="00BB200E"/>
    <w:rsid w:val="00BB5BDF"/>
    <w:rsid w:val="00BB6493"/>
    <w:rsid w:val="00BB78AC"/>
    <w:rsid w:val="00BB7BCA"/>
    <w:rsid w:val="00BC030C"/>
    <w:rsid w:val="00BC03E5"/>
    <w:rsid w:val="00BC057E"/>
    <w:rsid w:val="00BC4864"/>
    <w:rsid w:val="00BD1630"/>
    <w:rsid w:val="00BD4E82"/>
    <w:rsid w:val="00BD50CB"/>
    <w:rsid w:val="00BD544E"/>
    <w:rsid w:val="00BD6749"/>
    <w:rsid w:val="00BD68F1"/>
    <w:rsid w:val="00BD6F06"/>
    <w:rsid w:val="00BD7DF8"/>
    <w:rsid w:val="00BE1C45"/>
    <w:rsid w:val="00BE26EF"/>
    <w:rsid w:val="00BE3374"/>
    <w:rsid w:val="00BE33EE"/>
    <w:rsid w:val="00BE3495"/>
    <w:rsid w:val="00BE40D4"/>
    <w:rsid w:val="00BE4815"/>
    <w:rsid w:val="00BE5395"/>
    <w:rsid w:val="00BE657C"/>
    <w:rsid w:val="00BE6683"/>
    <w:rsid w:val="00BE7663"/>
    <w:rsid w:val="00BF127D"/>
    <w:rsid w:val="00BF18E8"/>
    <w:rsid w:val="00BF3303"/>
    <w:rsid w:val="00BF4621"/>
    <w:rsid w:val="00BF481B"/>
    <w:rsid w:val="00BF540D"/>
    <w:rsid w:val="00BF593C"/>
    <w:rsid w:val="00BF6819"/>
    <w:rsid w:val="00BF7FBE"/>
    <w:rsid w:val="00C0101E"/>
    <w:rsid w:val="00C01293"/>
    <w:rsid w:val="00C01C5B"/>
    <w:rsid w:val="00C029F8"/>
    <w:rsid w:val="00C02E69"/>
    <w:rsid w:val="00C02E88"/>
    <w:rsid w:val="00C03AC5"/>
    <w:rsid w:val="00C03FE4"/>
    <w:rsid w:val="00C04B2B"/>
    <w:rsid w:val="00C0590A"/>
    <w:rsid w:val="00C05E43"/>
    <w:rsid w:val="00C06C83"/>
    <w:rsid w:val="00C07BED"/>
    <w:rsid w:val="00C10029"/>
    <w:rsid w:val="00C1043E"/>
    <w:rsid w:val="00C10C6D"/>
    <w:rsid w:val="00C10D11"/>
    <w:rsid w:val="00C12D9A"/>
    <w:rsid w:val="00C13A4D"/>
    <w:rsid w:val="00C13CD0"/>
    <w:rsid w:val="00C15475"/>
    <w:rsid w:val="00C1573C"/>
    <w:rsid w:val="00C15EA1"/>
    <w:rsid w:val="00C172B8"/>
    <w:rsid w:val="00C17BE6"/>
    <w:rsid w:val="00C20D54"/>
    <w:rsid w:val="00C20F19"/>
    <w:rsid w:val="00C2374A"/>
    <w:rsid w:val="00C23804"/>
    <w:rsid w:val="00C23D13"/>
    <w:rsid w:val="00C24397"/>
    <w:rsid w:val="00C24A0E"/>
    <w:rsid w:val="00C2746E"/>
    <w:rsid w:val="00C3000B"/>
    <w:rsid w:val="00C303A9"/>
    <w:rsid w:val="00C30510"/>
    <w:rsid w:val="00C313DE"/>
    <w:rsid w:val="00C31696"/>
    <w:rsid w:val="00C326C4"/>
    <w:rsid w:val="00C33968"/>
    <w:rsid w:val="00C34311"/>
    <w:rsid w:val="00C3465D"/>
    <w:rsid w:val="00C34916"/>
    <w:rsid w:val="00C34C51"/>
    <w:rsid w:val="00C357EA"/>
    <w:rsid w:val="00C35E93"/>
    <w:rsid w:val="00C364CB"/>
    <w:rsid w:val="00C37129"/>
    <w:rsid w:val="00C378C3"/>
    <w:rsid w:val="00C408EC"/>
    <w:rsid w:val="00C4125E"/>
    <w:rsid w:val="00C416F6"/>
    <w:rsid w:val="00C44E6D"/>
    <w:rsid w:val="00C465DD"/>
    <w:rsid w:val="00C468AD"/>
    <w:rsid w:val="00C479C2"/>
    <w:rsid w:val="00C5334D"/>
    <w:rsid w:val="00C53737"/>
    <w:rsid w:val="00C53896"/>
    <w:rsid w:val="00C540B2"/>
    <w:rsid w:val="00C543EE"/>
    <w:rsid w:val="00C54C2B"/>
    <w:rsid w:val="00C55742"/>
    <w:rsid w:val="00C56E6C"/>
    <w:rsid w:val="00C5708A"/>
    <w:rsid w:val="00C607C1"/>
    <w:rsid w:val="00C6198B"/>
    <w:rsid w:val="00C637D1"/>
    <w:rsid w:val="00C63900"/>
    <w:rsid w:val="00C64545"/>
    <w:rsid w:val="00C64C66"/>
    <w:rsid w:val="00C65999"/>
    <w:rsid w:val="00C66242"/>
    <w:rsid w:val="00C669E0"/>
    <w:rsid w:val="00C66FBA"/>
    <w:rsid w:val="00C7080B"/>
    <w:rsid w:val="00C70E45"/>
    <w:rsid w:val="00C710E9"/>
    <w:rsid w:val="00C729C9"/>
    <w:rsid w:val="00C72B7E"/>
    <w:rsid w:val="00C736AC"/>
    <w:rsid w:val="00C73842"/>
    <w:rsid w:val="00C74570"/>
    <w:rsid w:val="00C75B5D"/>
    <w:rsid w:val="00C75D95"/>
    <w:rsid w:val="00C76F8C"/>
    <w:rsid w:val="00C77629"/>
    <w:rsid w:val="00C776E1"/>
    <w:rsid w:val="00C77866"/>
    <w:rsid w:val="00C801F6"/>
    <w:rsid w:val="00C807D2"/>
    <w:rsid w:val="00C80DE2"/>
    <w:rsid w:val="00C8196A"/>
    <w:rsid w:val="00C81FD7"/>
    <w:rsid w:val="00C83A1F"/>
    <w:rsid w:val="00C83C0D"/>
    <w:rsid w:val="00C84308"/>
    <w:rsid w:val="00C86E4D"/>
    <w:rsid w:val="00C86ED9"/>
    <w:rsid w:val="00C8714B"/>
    <w:rsid w:val="00C87F09"/>
    <w:rsid w:val="00C9117B"/>
    <w:rsid w:val="00C915CE"/>
    <w:rsid w:val="00C9191F"/>
    <w:rsid w:val="00C92175"/>
    <w:rsid w:val="00C937C2"/>
    <w:rsid w:val="00C93B8A"/>
    <w:rsid w:val="00C94986"/>
    <w:rsid w:val="00C94C6F"/>
    <w:rsid w:val="00C97B2A"/>
    <w:rsid w:val="00CA0D47"/>
    <w:rsid w:val="00CA1548"/>
    <w:rsid w:val="00CA1A64"/>
    <w:rsid w:val="00CA33F7"/>
    <w:rsid w:val="00CA396E"/>
    <w:rsid w:val="00CA4554"/>
    <w:rsid w:val="00CA57A2"/>
    <w:rsid w:val="00CA6F50"/>
    <w:rsid w:val="00CA7123"/>
    <w:rsid w:val="00CA7671"/>
    <w:rsid w:val="00CB0C72"/>
    <w:rsid w:val="00CB1CA8"/>
    <w:rsid w:val="00CB35A3"/>
    <w:rsid w:val="00CB3F50"/>
    <w:rsid w:val="00CB5A8C"/>
    <w:rsid w:val="00CC00B3"/>
    <w:rsid w:val="00CC1B86"/>
    <w:rsid w:val="00CC2ED6"/>
    <w:rsid w:val="00CC4DAB"/>
    <w:rsid w:val="00CC5A5B"/>
    <w:rsid w:val="00CC6A53"/>
    <w:rsid w:val="00CC7502"/>
    <w:rsid w:val="00CC79AB"/>
    <w:rsid w:val="00CC7ADF"/>
    <w:rsid w:val="00CC7B84"/>
    <w:rsid w:val="00CC7BEF"/>
    <w:rsid w:val="00CD054D"/>
    <w:rsid w:val="00CD0CD8"/>
    <w:rsid w:val="00CD4AB9"/>
    <w:rsid w:val="00CD64C3"/>
    <w:rsid w:val="00CD6C2A"/>
    <w:rsid w:val="00CE0454"/>
    <w:rsid w:val="00CE19AF"/>
    <w:rsid w:val="00CE1D0C"/>
    <w:rsid w:val="00CE22B4"/>
    <w:rsid w:val="00CE38BE"/>
    <w:rsid w:val="00CE39AB"/>
    <w:rsid w:val="00CE65A7"/>
    <w:rsid w:val="00CE660F"/>
    <w:rsid w:val="00CE6716"/>
    <w:rsid w:val="00CE71EE"/>
    <w:rsid w:val="00CF1394"/>
    <w:rsid w:val="00CF18A4"/>
    <w:rsid w:val="00CF1E27"/>
    <w:rsid w:val="00CF454D"/>
    <w:rsid w:val="00CF4FDD"/>
    <w:rsid w:val="00CF6643"/>
    <w:rsid w:val="00CF75F6"/>
    <w:rsid w:val="00CF771C"/>
    <w:rsid w:val="00CF7B16"/>
    <w:rsid w:val="00D006D6"/>
    <w:rsid w:val="00D0433B"/>
    <w:rsid w:val="00D0491E"/>
    <w:rsid w:val="00D050E2"/>
    <w:rsid w:val="00D067AA"/>
    <w:rsid w:val="00D06D5A"/>
    <w:rsid w:val="00D078FC"/>
    <w:rsid w:val="00D0795A"/>
    <w:rsid w:val="00D104EC"/>
    <w:rsid w:val="00D113E2"/>
    <w:rsid w:val="00D130BA"/>
    <w:rsid w:val="00D13533"/>
    <w:rsid w:val="00D1420E"/>
    <w:rsid w:val="00D144E2"/>
    <w:rsid w:val="00D14E69"/>
    <w:rsid w:val="00D15D00"/>
    <w:rsid w:val="00D15F7E"/>
    <w:rsid w:val="00D160F0"/>
    <w:rsid w:val="00D16C9F"/>
    <w:rsid w:val="00D16D4C"/>
    <w:rsid w:val="00D2016C"/>
    <w:rsid w:val="00D2127B"/>
    <w:rsid w:val="00D23473"/>
    <w:rsid w:val="00D2472C"/>
    <w:rsid w:val="00D24D30"/>
    <w:rsid w:val="00D24F58"/>
    <w:rsid w:val="00D2671A"/>
    <w:rsid w:val="00D26E8B"/>
    <w:rsid w:val="00D3248C"/>
    <w:rsid w:val="00D329A0"/>
    <w:rsid w:val="00D33ABB"/>
    <w:rsid w:val="00D33C8B"/>
    <w:rsid w:val="00D3400D"/>
    <w:rsid w:val="00D34B9A"/>
    <w:rsid w:val="00D35B6B"/>
    <w:rsid w:val="00D369DB"/>
    <w:rsid w:val="00D375EA"/>
    <w:rsid w:val="00D40AAF"/>
    <w:rsid w:val="00D413A8"/>
    <w:rsid w:val="00D415B1"/>
    <w:rsid w:val="00D41B21"/>
    <w:rsid w:val="00D42F55"/>
    <w:rsid w:val="00D44522"/>
    <w:rsid w:val="00D4470B"/>
    <w:rsid w:val="00D45F9C"/>
    <w:rsid w:val="00D47E63"/>
    <w:rsid w:val="00D50615"/>
    <w:rsid w:val="00D51A99"/>
    <w:rsid w:val="00D51B7D"/>
    <w:rsid w:val="00D51DE3"/>
    <w:rsid w:val="00D529F8"/>
    <w:rsid w:val="00D538BA"/>
    <w:rsid w:val="00D5504E"/>
    <w:rsid w:val="00D5545F"/>
    <w:rsid w:val="00D57E77"/>
    <w:rsid w:val="00D57E81"/>
    <w:rsid w:val="00D60D4F"/>
    <w:rsid w:val="00D61396"/>
    <w:rsid w:val="00D634B2"/>
    <w:rsid w:val="00D646C9"/>
    <w:rsid w:val="00D64CF3"/>
    <w:rsid w:val="00D65C0E"/>
    <w:rsid w:val="00D65DB8"/>
    <w:rsid w:val="00D6655C"/>
    <w:rsid w:val="00D66C07"/>
    <w:rsid w:val="00D66C40"/>
    <w:rsid w:val="00D67975"/>
    <w:rsid w:val="00D67C4C"/>
    <w:rsid w:val="00D71390"/>
    <w:rsid w:val="00D71DC6"/>
    <w:rsid w:val="00D75144"/>
    <w:rsid w:val="00D76315"/>
    <w:rsid w:val="00D770AF"/>
    <w:rsid w:val="00D8096A"/>
    <w:rsid w:val="00D8158D"/>
    <w:rsid w:val="00D81BAC"/>
    <w:rsid w:val="00D81DB2"/>
    <w:rsid w:val="00D8490C"/>
    <w:rsid w:val="00D85C36"/>
    <w:rsid w:val="00D86B89"/>
    <w:rsid w:val="00D877C3"/>
    <w:rsid w:val="00D90B9B"/>
    <w:rsid w:val="00D91F89"/>
    <w:rsid w:val="00D939D4"/>
    <w:rsid w:val="00D942F8"/>
    <w:rsid w:val="00D96979"/>
    <w:rsid w:val="00D9728D"/>
    <w:rsid w:val="00D9779D"/>
    <w:rsid w:val="00DA1DA1"/>
    <w:rsid w:val="00DA1E77"/>
    <w:rsid w:val="00DA2EE5"/>
    <w:rsid w:val="00DA4703"/>
    <w:rsid w:val="00DA6300"/>
    <w:rsid w:val="00DA6380"/>
    <w:rsid w:val="00DA6408"/>
    <w:rsid w:val="00DB01A3"/>
    <w:rsid w:val="00DB275F"/>
    <w:rsid w:val="00DB46E6"/>
    <w:rsid w:val="00DB5ED2"/>
    <w:rsid w:val="00DB65C3"/>
    <w:rsid w:val="00DB77EA"/>
    <w:rsid w:val="00DC0E77"/>
    <w:rsid w:val="00DC172F"/>
    <w:rsid w:val="00DC484F"/>
    <w:rsid w:val="00DC7268"/>
    <w:rsid w:val="00DD0031"/>
    <w:rsid w:val="00DD196F"/>
    <w:rsid w:val="00DD1B38"/>
    <w:rsid w:val="00DD220B"/>
    <w:rsid w:val="00DD22EE"/>
    <w:rsid w:val="00DD2D15"/>
    <w:rsid w:val="00DD30DB"/>
    <w:rsid w:val="00DD330C"/>
    <w:rsid w:val="00DD3A1B"/>
    <w:rsid w:val="00DD3FF8"/>
    <w:rsid w:val="00DD499B"/>
    <w:rsid w:val="00DD6A4F"/>
    <w:rsid w:val="00DD7913"/>
    <w:rsid w:val="00DE1D29"/>
    <w:rsid w:val="00DE20DC"/>
    <w:rsid w:val="00DE30AB"/>
    <w:rsid w:val="00DE3A9A"/>
    <w:rsid w:val="00DE420B"/>
    <w:rsid w:val="00DE4E6A"/>
    <w:rsid w:val="00DE54A2"/>
    <w:rsid w:val="00DE593C"/>
    <w:rsid w:val="00DF0700"/>
    <w:rsid w:val="00DF074D"/>
    <w:rsid w:val="00DF0D29"/>
    <w:rsid w:val="00DF1135"/>
    <w:rsid w:val="00DF223A"/>
    <w:rsid w:val="00DF43D1"/>
    <w:rsid w:val="00DF50AC"/>
    <w:rsid w:val="00E003B6"/>
    <w:rsid w:val="00E015CA"/>
    <w:rsid w:val="00E01FC8"/>
    <w:rsid w:val="00E02F4F"/>
    <w:rsid w:val="00E057C3"/>
    <w:rsid w:val="00E05F0C"/>
    <w:rsid w:val="00E1048E"/>
    <w:rsid w:val="00E125E7"/>
    <w:rsid w:val="00E13345"/>
    <w:rsid w:val="00E135DA"/>
    <w:rsid w:val="00E16A0A"/>
    <w:rsid w:val="00E16C14"/>
    <w:rsid w:val="00E16F74"/>
    <w:rsid w:val="00E179D6"/>
    <w:rsid w:val="00E17BAD"/>
    <w:rsid w:val="00E205CD"/>
    <w:rsid w:val="00E207B2"/>
    <w:rsid w:val="00E2250A"/>
    <w:rsid w:val="00E22D33"/>
    <w:rsid w:val="00E23431"/>
    <w:rsid w:val="00E27297"/>
    <w:rsid w:val="00E27370"/>
    <w:rsid w:val="00E274FE"/>
    <w:rsid w:val="00E27A65"/>
    <w:rsid w:val="00E27D22"/>
    <w:rsid w:val="00E36829"/>
    <w:rsid w:val="00E406FE"/>
    <w:rsid w:val="00E4101D"/>
    <w:rsid w:val="00E41A95"/>
    <w:rsid w:val="00E4240E"/>
    <w:rsid w:val="00E4481A"/>
    <w:rsid w:val="00E461EC"/>
    <w:rsid w:val="00E466FA"/>
    <w:rsid w:val="00E46C9F"/>
    <w:rsid w:val="00E47528"/>
    <w:rsid w:val="00E47AA4"/>
    <w:rsid w:val="00E526FB"/>
    <w:rsid w:val="00E52891"/>
    <w:rsid w:val="00E535CE"/>
    <w:rsid w:val="00E54A6F"/>
    <w:rsid w:val="00E551B5"/>
    <w:rsid w:val="00E5724E"/>
    <w:rsid w:val="00E63488"/>
    <w:rsid w:val="00E63F4D"/>
    <w:rsid w:val="00E64DC6"/>
    <w:rsid w:val="00E650DA"/>
    <w:rsid w:val="00E6660C"/>
    <w:rsid w:val="00E673BC"/>
    <w:rsid w:val="00E702F5"/>
    <w:rsid w:val="00E70975"/>
    <w:rsid w:val="00E70DF6"/>
    <w:rsid w:val="00E7196A"/>
    <w:rsid w:val="00E74925"/>
    <w:rsid w:val="00E75142"/>
    <w:rsid w:val="00E761BB"/>
    <w:rsid w:val="00E773CF"/>
    <w:rsid w:val="00E801AC"/>
    <w:rsid w:val="00E80D2F"/>
    <w:rsid w:val="00E80F4C"/>
    <w:rsid w:val="00E8195B"/>
    <w:rsid w:val="00E81997"/>
    <w:rsid w:val="00E82371"/>
    <w:rsid w:val="00E829ED"/>
    <w:rsid w:val="00E8512E"/>
    <w:rsid w:val="00E8661F"/>
    <w:rsid w:val="00E86A6C"/>
    <w:rsid w:val="00E877F6"/>
    <w:rsid w:val="00E913BE"/>
    <w:rsid w:val="00E937FC"/>
    <w:rsid w:val="00E94577"/>
    <w:rsid w:val="00E946E9"/>
    <w:rsid w:val="00E94C60"/>
    <w:rsid w:val="00E95AE2"/>
    <w:rsid w:val="00E95E0B"/>
    <w:rsid w:val="00E966EF"/>
    <w:rsid w:val="00E9714F"/>
    <w:rsid w:val="00E97F19"/>
    <w:rsid w:val="00EA0501"/>
    <w:rsid w:val="00EA1886"/>
    <w:rsid w:val="00EA1A6E"/>
    <w:rsid w:val="00EA1AA6"/>
    <w:rsid w:val="00EA3057"/>
    <w:rsid w:val="00EA5A65"/>
    <w:rsid w:val="00EA5AB1"/>
    <w:rsid w:val="00EA5E2C"/>
    <w:rsid w:val="00EA669E"/>
    <w:rsid w:val="00EB126A"/>
    <w:rsid w:val="00EB3F67"/>
    <w:rsid w:val="00EB4943"/>
    <w:rsid w:val="00EB4BDF"/>
    <w:rsid w:val="00EB5CC9"/>
    <w:rsid w:val="00EB658A"/>
    <w:rsid w:val="00EB78B2"/>
    <w:rsid w:val="00EC02C5"/>
    <w:rsid w:val="00EC1060"/>
    <w:rsid w:val="00EC1379"/>
    <w:rsid w:val="00EC14AF"/>
    <w:rsid w:val="00EC3461"/>
    <w:rsid w:val="00EC44FE"/>
    <w:rsid w:val="00EC5CAF"/>
    <w:rsid w:val="00EC7112"/>
    <w:rsid w:val="00ED14F8"/>
    <w:rsid w:val="00ED15A0"/>
    <w:rsid w:val="00ED25AF"/>
    <w:rsid w:val="00ED4209"/>
    <w:rsid w:val="00ED4BF6"/>
    <w:rsid w:val="00ED692E"/>
    <w:rsid w:val="00ED6DC5"/>
    <w:rsid w:val="00ED74D3"/>
    <w:rsid w:val="00ED7A8C"/>
    <w:rsid w:val="00ED7EA2"/>
    <w:rsid w:val="00EE16F1"/>
    <w:rsid w:val="00EE1770"/>
    <w:rsid w:val="00EE1DCF"/>
    <w:rsid w:val="00EE2632"/>
    <w:rsid w:val="00EE3A8F"/>
    <w:rsid w:val="00EE4126"/>
    <w:rsid w:val="00EE4942"/>
    <w:rsid w:val="00EE5FF4"/>
    <w:rsid w:val="00EE6277"/>
    <w:rsid w:val="00EE638F"/>
    <w:rsid w:val="00EE753E"/>
    <w:rsid w:val="00EE76E9"/>
    <w:rsid w:val="00EF0097"/>
    <w:rsid w:val="00EF1846"/>
    <w:rsid w:val="00EF1C3F"/>
    <w:rsid w:val="00EF25C4"/>
    <w:rsid w:val="00EF3E2D"/>
    <w:rsid w:val="00EF43F0"/>
    <w:rsid w:val="00EF5B5E"/>
    <w:rsid w:val="00EF5FAF"/>
    <w:rsid w:val="00EF6A78"/>
    <w:rsid w:val="00EF6D6C"/>
    <w:rsid w:val="00EF6F4E"/>
    <w:rsid w:val="00F00580"/>
    <w:rsid w:val="00F00B93"/>
    <w:rsid w:val="00F02857"/>
    <w:rsid w:val="00F0293A"/>
    <w:rsid w:val="00F04F8F"/>
    <w:rsid w:val="00F0507A"/>
    <w:rsid w:val="00F053CD"/>
    <w:rsid w:val="00F063DB"/>
    <w:rsid w:val="00F1005E"/>
    <w:rsid w:val="00F10316"/>
    <w:rsid w:val="00F105F7"/>
    <w:rsid w:val="00F10C3F"/>
    <w:rsid w:val="00F10D9B"/>
    <w:rsid w:val="00F1124C"/>
    <w:rsid w:val="00F114D8"/>
    <w:rsid w:val="00F12937"/>
    <w:rsid w:val="00F13CFE"/>
    <w:rsid w:val="00F1596C"/>
    <w:rsid w:val="00F15DA6"/>
    <w:rsid w:val="00F16B0C"/>
    <w:rsid w:val="00F17180"/>
    <w:rsid w:val="00F173E6"/>
    <w:rsid w:val="00F17E92"/>
    <w:rsid w:val="00F21DE5"/>
    <w:rsid w:val="00F23288"/>
    <w:rsid w:val="00F24092"/>
    <w:rsid w:val="00F24241"/>
    <w:rsid w:val="00F25A1A"/>
    <w:rsid w:val="00F265A1"/>
    <w:rsid w:val="00F26E84"/>
    <w:rsid w:val="00F27C3F"/>
    <w:rsid w:val="00F27CEF"/>
    <w:rsid w:val="00F27E01"/>
    <w:rsid w:val="00F30A96"/>
    <w:rsid w:val="00F30F6D"/>
    <w:rsid w:val="00F34476"/>
    <w:rsid w:val="00F3540A"/>
    <w:rsid w:val="00F35DF8"/>
    <w:rsid w:val="00F35EF8"/>
    <w:rsid w:val="00F361F5"/>
    <w:rsid w:val="00F36224"/>
    <w:rsid w:val="00F3780F"/>
    <w:rsid w:val="00F37B4B"/>
    <w:rsid w:val="00F37EC2"/>
    <w:rsid w:val="00F401E8"/>
    <w:rsid w:val="00F40C8A"/>
    <w:rsid w:val="00F427B6"/>
    <w:rsid w:val="00F43C74"/>
    <w:rsid w:val="00F43EA4"/>
    <w:rsid w:val="00F44BE3"/>
    <w:rsid w:val="00F45073"/>
    <w:rsid w:val="00F45A3C"/>
    <w:rsid w:val="00F466DA"/>
    <w:rsid w:val="00F47ADF"/>
    <w:rsid w:val="00F50FED"/>
    <w:rsid w:val="00F528BB"/>
    <w:rsid w:val="00F53484"/>
    <w:rsid w:val="00F535A8"/>
    <w:rsid w:val="00F5360D"/>
    <w:rsid w:val="00F547CD"/>
    <w:rsid w:val="00F54A9A"/>
    <w:rsid w:val="00F54C1A"/>
    <w:rsid w:val="00F558E1"/>
    <w:rsid w:val="00F56125"/>
    <w:rsid w:val="00F56AC5"/>
    <w:rsid w:val="00F57783"/>
    <w:rsid w:val="00F579E3"/>
    <w:rsid w:val="00F60220"/>
    <w:rsid w:val="00F6063F"/>
    <w:rsid w:val="00F60A28"/>
    <w:rsid w:val="00F62804"/>
    <w:rsid w:val="00F63285"/>
    <w:rsid w:val="00F637B6"/>
    <w:rsid w:val="00F63B17"/>
    <w:rsid w:val="00F63CE1"/>
    <w:rsid w:val="00F653CB"/>
    <w:rsid w:val="00F66874"/>
    <w:rsid w:val="00F674DA"/>
    <w:rsid w:val="00F67DAA"/>
    <w:rsid w:val="00F70E95"/>
    <w:rsid w:val="00F7151B"/>
    <w:rsid w:val="00F71B43"/>
    <w:rsid w:val="00F72EDF"/>
    <w:rsid w:val="00F7372F"/>
    <w:rsid w:val="00F737B5"/>
    <w:rsid w:val="00F74101"/>
    <w:rsid w:val="00F74C17"/>
    <w:rsid w:val="00F81C82"/>
    <w:rsid w:val="00F81C8C"/>
    <w:rsid w:val="00F83BFF"/>
    <w:rsid w:val="00F85416"/>
    <w:rsid w:val="00F9054C"/>
    <w:rsid w:val="00F915F9"/>
    <w:rsid w:val="00F91D81"/>
    <w:rsid w:val="00F93DD2"/>
    <w:rsid w:val="00F93E1D"/>
    <w:rsid w:val="00F94C5D"/>
    <w:rsid w:val="00F9647A"/>
    <w:rsid w:val="00FA03D8"/>
    <w:rsid w:val="00FA097C"/>
    <w:rsid w:val="00FA0A79"/>
    <w:rsid w:val="00FA0D26"/>
    <w:rsid w:val="00FA10E0"/>
    <w:rsid w:val="00FA15C8"/>
    <w:rsid w:val="00FA168C"/>
    <w:rsid w:val="00FA455E"/>
    <w:rsid w:val="00FA4D05"/>
    <w:rsid w:val="00FA555B"/>
    <w:rsid w:val="00FA5651"/>
    <w:rsid w:val="00FA610D"/>
    <w:rsid w:val="00FA6D40"/>
    <w:rsid w:val="00FA7BE7"/>
    <w:rsid w:val="00FB0B18"/>
    <w:rsid w:val="00FB10C2"/>
    <w:rsid w:val="00FB2582"/>
    <w:rsid w:val="00FB5615"/>
    <w:rsid w:val="00FB5CB4"/>
    <w:rsid w:val="00FB63BC"/>
    <w:rsid w:val="00FB702C"/>
    <w:rsid w:val="00FC1603"/>
    <w:rsid w:val="00FC2273"/>
    <w:rsid w:val="00FC260B"/>
    <w:rsid w:val="00FC2C55"/>
    <w:rsid w:val="00FC2FB7"/>
    <w:rsid w:val="00FC3E74"/>
    <w:rsid w:val="00FC3F0E"/>
    <w:rsid w:val="00FC423F"/>
    <w:rsid w:val="00FC542B"/>
    <w:rsid w:val="00FC5D00"/>
    <w:rsid w:val="00FC62E1"/>
    <w:rsid w:val="00FC738D"/>
    <w:rsid w:val="00FC7475"/>
    <w:rsid w:val="00FD116F"/>
    <w:rsid w:val="00FD2B09"/>
    <w:rsid w:val="00FD4571"/>
    <w:rsid w:val="00FD54CF"/>
    <w:rsid w:val="00FD5AE2"/>
    <w:rsid w:val="00FE0655"/>
    <w:rsid w:val="00FE2B92"/>
    <w:rsid w:val="00FE2F45"/>
    <w:rsid w:val="00FE348C"/>
    <w:rsid w:val="00FE359A"/>
    <w:rsid w:val="00FE4726"/>
    <w:rsid w:val="00FE55D1"/>
    <w:rsid w:val="00FE5609"/>
    <w:rsid w:val="00FE5BE9"/>
    <w:rsid w:val="00FE6175"/>
    <w:rsid w:val="00FF0365"/>
    <w:rsid w:val="00FF241C"/>
    <w:rsid w:val="00FF4970"/>
    <w:rsid w:val="00FF4DAD"/>
    <w:rsid w:val="00FF54AA"/>
    <w:rsid w:val="00FF5BBA"/>
    <w:rsid w:val="00FF6864"/>
    <w:rsid w:val="00FF6911"/>
    <w:rsid w:val="00FF6EF5"/>
    <w:rsid w:val="00FF76BA"/>
    <w:rsid w:val="00FF7F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FC456A8"/>
  <w15:docId w15:val="{F7CD66FB-73BE-4719-8A45-373C83D516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iPriority="99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iPriority="99" w:unhideWhenUsed="1"/>
    <w:lsdException w:name="index 8" w:semiHidden="1" w:uiPriority="99" w:unhideWhenUsed="1"/>
    <w:lsdException w:name="index 9" w:semiHidden="1" w:uiPriority="99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iPriority="99" w:unhideWhenUsed="1" w:qFormat="1"/>
    <w:lsdException w:name="annotation text" w:semiHidden="1" w:uiPriority="99" w:unhideWhenUsed="1" w:qFormat="1"/>
    <w:lsdException w:name="header" w:semiHidden="1" w:uiPriority="99" w:unhideWhenUsed="1"/>
    <w:lsdException w:name="footer" w:semiHidden="1" w:uiPriority="99" w:unhideWhenUsed="1"/>
    <w:lsdException w:name="index heading" w:semiHidden="1" w:uiPriority="99" w:unhideWhenUsed="1"/>
    <w:lsdException w:name="caption" w:semiHidden="1" w:uiPriority="35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iPriority="99" w:unhideWhenUsed="1" w:qFormat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iPriority="99" w:unhideWhenUsed="1"/>
    <w:lsdException w:name="toa heading" w:semiHidden="1" w:uiPriority="99" w:unhideWhenUsed="1"/>
    <w:lsdException w:name="List" w:semiHidden="1" w:unhideWhenUsed="1"/>
    <w:lsdException w:name="List Bullet" w:semiHidden="1" w:uiPriority="99" w:unhideWhenUsed="1" w:qFormat="1"/>
    <w:lsdException w:name="List Number" w:semiHidden="1" w:uiPriority="99" w:unhideWhenUsed="1" w:qFormat="1"/>
    <w:lsdException w:name="List 2" w:semiHidden="1" w:unhideWhenUsed="1"/>
    <w:lsdException w:name="List 3" w:semiHidden="1" w:unhideWhenUsed="1"/>
    <w:lsdException w:name="List 4" w:semiHidden="1" w:uiPriority="99" w:unhideWhenUsed="1"/>
    <w:lsdException w:name="List 5" w:semiHidden="1" w:uiPriority="99" w:unhideWhenUsed="1"/>
    <w:lsdException w:name="List Bullet 2" w:semiHidden="1" w:unhideWhenUsed="1"/>
    <w:lsdException w:name="List Bullet 3" w:semiHidden="1" w:unhideWhenUsed="1"/>
    <w:lsdException w:name="List Bullet 4" w:semiHidden="1" w:uiPriority="99" w:unhideWhenUsed="1"/>
    <w:lsdException w:name="List Bullet 5" w:semiHidden="1" w:uiPriority="99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99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iPriority="99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iPriority="99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f1">
    <w:name w:val="Normal"/>
    <w:qFormat/>
    <w:rsid w:val="0012237F"/>
    <w:pPr>
      <w:widowControl w:val="0"/>
      <w:autoSpaceDN w:val="0"/>
      <w:adjustRightInd w:val="0"/>
      <w:spacing w:after="0" w:line="240" w:lineRule="auto"/>
      <w:jc w:val="both"/>
      <w:textAlignment w:val="baseline"/>
    </w:pPr>
    <w:rPr>
      <w:rFonts w:ascii="Times New Roman" w:hAnsi="Times New Roman" w:cs="Times New Roman"/>
      <w:sz w:val="24"/>
      <w:szCs w:val="24"/>
      <w14:ligatures w14:val="standardContextual"/>
    </w:rPr>
  </w:style>
  <w:style w:type="paragraph" w:styleId="1f0">
    <w:name w:val="heading 1"/>
    <w:basedOn w:val="af1"/>
    <w:next w:val="2d"/>
    <w:link w:val="1f4"/>
    <w:qFormat/>
    <w:rsid w:val="0052694C"/>
    <w:pPr>
      <w:keepNext/>
      <w:keepLines/>
      <w:pageBreakBefore/>
      <w:widowControl/>
      <w:numPr>
        <w:numId w:val="21"/>
      </w:numPr>
      <w:suppressAutoHyphens/>
      <w:spacing w:after="120"/>
      <w:ind w:left="709" w:firstLine="0"/>
      <w:outlineLvl w:val="0"/>
    </w:pPr>
    <w:rPr>
      <w:rFonts w:cs="Arial"/>
      <w:b/>
      <w:bCs/>
      <w:caps/>
      <w:kern w:val="32"/>
      <w:szCs w:val="32"/>
    </w:rPr>
  </w:style>
  <w:style w:type="paragraph" w:styleId="2d">
    <w:name w:val="heading 2"/>
    <w:basedOn w:val="af1"/>
    <w:next w:val="af2"/>
    <w:link w:val="2f1"/>
    <w:qFormat/>
    <w:rsid w:val="0052694C"/>
    <w:pPr>
      <w:keepNext/>
      <w:keepLines/>
      <w:widowControl/>
      <w:numPr>
        <w:ilvl w:val="1"/>
        <w:numId w:val="21"/>
      </w:numPr>
      <w:suppressAutoHyphens/>
      <w:spacing w:before="240" w:after="120"/>
      <w:ind w:left="709" w:firstLine="0"/>
      <w:outlineLvl w:val="1"/>
    </w:pPr>
    <w:rPr>
      <w:rFonts w:cs="Arial"/>
      <w:b/>
      <w:bCs/>
      <w:iCs/>
      <w:szCs w:val="28"/>
    </w:rPr>
  </w:style>
  <w:style w:type="paragraph" w:styleId="3f0">
    <w:name w:val="heading 3"/>
    <w:basedOn w:val="af1"/>
    <w:next w:val="af2"/>
    <w:link w:val="3f5"/>
    <w:qFormat/>
    <w:rsid w:val="0052694C"/>
    <w:pPr>
      <w:keepNext/>
      <w:keepLines/>
      <w:widowControl/>
      <w:numPr>
        <w:ilvl w:val="2"/>
        <w:numId w:val="21"/>
      </w:numPr>
      <w:suppressAutoHyphens/>
      <w:spacing w:before="240" w:after="120"/>
      <w:ind w:left="709" w:firstLine="0"/>
      <w:outlineLvl w:val="2"/>
    </w:pPr>
    <w:rPr>
      <w:rFonts w:cs="Arial"/>
      <w:b/>
      <w:bCs/>
      <w:szCs w:val="26"/>
    </w:rPr>
  </w:style>
  <w:style w:type="paragraph" w:styleId="49">
    <w:name w:val="heading 4"/>
    <w:basedOn w:val="af1"/>
    <w:next w:val="af2"/>
    <w:link w:val="4e"/>
    <w:qFormat/>
    <w:rsid w:val="0052694C"/>
    <w:pPr>
      <w:keepNext/>
      <w:keepLines/>
      <w:widowControl/>
      <w:numPr>
        <w:ilvl w:val="3"/>
        <w:numId w:val="21"/>
      </w:numPr>
      <w:tabs>
        <w:tab w:val="left" w:pos="993"/>
      </w:tabs>
      <w:suppressAutoHyphens/>
      <w:spacing w:before="240" w:after="120"/>
      <w:ind w:left="709" w:firstLine="0"/>
      <w:outlineLvl w:val="3"/>
    </w:pPr>
    <w:rPr>
      <w:rFonts w:cs="Arial"/>
      <w:b/>
      <w:bCs/>
      <w:szCs w:val="26"/>
    </w:rPr>
  </w:style>
  <w:style w:type="paragraph" w:styleId="54">
    <w:name w:val="heading 5"/>
    <w:basedOn w:val="af1"/>
    <w:next w:val="af2"/>
    <w:link w:val="58"/>
    <w:qFormat/>
    <w:rsid w:val="0052694C"/>
    <w:pPr>
      <w:keepNext/>
      <w:keepLines/>
      <w:widowControl/>
      <w:numPr>
        <w:ilvl w:val="4"/>
        <w:numId w:val="21"/>
      </w:numPr>
      <w:suppressAutoHyphens/>
      <w:spacing w:before="240" w:after="120"/>
      <w:ind w:left="709" w:firstLine="0"/>
      <w:jc w:val="left"/>
      <w:outlineLvl w:val="4"/>
    </w:pPr>
    <w:rPr>
      <w:rFonts w:cs="Arial"/>
      <w:b/>
      <w:bCs/>
      <w:szCs w:val="26"/>
    </w:rPr>
  </w:style>
  <w:style w:type="paragraph" w:styleId="60">
    <w:name w:val="heading 6"/>
    <w:basedOn w:val="af1"/>
    <w:next w:val="af2"/>
    <w:link w:val="62"/>
    <w:unhideWhenUsed/>
    <w:qFormat/>
    <w:rsid w:val="0052694C"/>
    <w:pPr>
      <w:keepNext/>
      <w:keepLines/>
      <w:widowControl/>
      <w:numPr>
        <w:ilvl w:val="5"/>
        <w:numId w:val="21"/>
      </w:numPr>
      <w:suppressAutoHyphens/>
      <w:spacing w:before="240" w:after="120"/>
      <w:ind w:left="709" w:firstLine="0"/>
      <w:outlineLvl w:val="5"/>
    </w:pPr>
    <w:rPr>
      <w:b/>
    </w:rPr>
  </w:style>
  <w:style w:type="paragraph" w:styleId="7">
    <w:name w:val="heading 7"/>
    <w:basedOn w:val="af1"/>
    <w:next w:val="af2"/>
    <w:link w:val="70"/>
    <w:unhideWhenUsed/>
    <w:qFormat/>
    <w:rsid w:val="0052694C"/>
    <w:pPr>
      <w:keepNext/>
      <w:keepLines/>
      <w:widowControl/>
      <w:numPr>
        <w:ilvl w:val="6"/>
        <w:numId w:val="21"/>
      </w:numPr>
      <w:suppressAutoHyphens/>
      <w:spacing w:before="240" w:after="120"/>
      <w:ind w:left="709" w:firstLine="0"/>
      <w:outlineLvl w:val="6"/>
    </w:pPr>
    <w:rPr>
      <w:b/>
    </w:rPr>
  </w:style>
  <w:style w:type="paragraph" w:styleId="8">
    <w:name w:val="heading 8"/>
    <w:basedOn w:val="af1"/>
    <w:next w:val="af2"/>
    <w:link w:val="80"/>
    <w:unhideWhenUsed/>
    <w:qFormat/>
    <w:rsid w:val="0052694C"/>
    <w:pPr>
      <w:keepNext/>
      <w:keepLines/>
      <w:widowControl/>
      <w:numPr>
        <w:ilvl w:val="7"/>
        <w:numId w:val="21"/>
      </w:numPr>
      <w:suppressAutoHyphens/>
      <w:spacing w:before="240" w:after="120"/>
      <w:ind w:left="709" w:firstLine="0"/>
      <w:outlineLvl w:val="7"/>
    </w:pPr>
    <w:rPr>
      <w:rFonts w:asciiTheme="majorHAnsi" w:hAnsiTheme="majorHAnsi"/>
      <w:b/>
    </w:rPr>
  </w:style>
  <w:style w:type="paragraph" w:styleId="9">
    <w:name w:val="heading 9"/>
    <w:basedOn w:val="af1"/>
    <w:next w:val="af2"/>
    <w:link w:val="90"/>
    <w:unhideWhenUsed/>
    <w:qFormat/>
    <w:rsid w:val="0052694C"/>
    <w:pPr>
      <w:keepNext/>
      <w:keepLines/>
      <w:widowControl/>
      <w:numPr>
        <w:ilvl w:val="8"/>
        <w:numId w:val="21"/>
      </w:numPr>
      <w:suppressAutoHyphens/>
      <w:spacing w:before="240" w:after="120"/>
      <w:ind w:left="709" w:firstLine="0"/>
      <w:outlineLvl w:val="8"/>
    </w:pPr>
    <w:rPr>
      <w:b/>
    </w:rPr>
  </w:style>
  <w:style w:type="character" w:default="1" w:styleId="af3">
    <w:name w:val="Default Paragraph Font"/>
    <w:uiPriority w:val="1"/>
    <w:semiHidden/>
    <w:unhideWhenUsed/>
  </w:style>
  <w:style w:type="table" w:default="1" w:styleId="af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f5">
    <w:name w:val="No List"/>
    <w:uiPriority w:val="99"/>
    <w:semiHidden/>
    <w:unhideWhenUsed/>
  </w:style>
  <w:style w:type="character" w:customStyle="1" w:styleId="1f4">
    <w:name w:val="Заголовок 1 Знак"/>
    <w:link w:val="1f0"/>
    <w:rsid w:val="0052694C"/>
    <w:rPr>
      <w:rFonts w:ascii="Times New Roman" w:hAnsi="Times New Roman" w:cs="Arial"/>
      <w:b/>
      <w:bCs/>
      <w:caps/>
      <w:kern w:val="32"/>
      <w:sz w:val="24"/>
      <w:szCs w:val="32"/>
      <w14:ligatures w14:val="standardContextual"/>
    </w:rPr>
  </w:style>
  <w:style w:type="table" w:styleId="af6">
    <w:name w:val="Table Grid"/>
    <w:basedOn w:val="af4"/>
    <w:rsid w:val="000054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Title"/>
    <w:basedOn w:val="af1"/>
    <w:next w:val="af1"/>
    <w:link w:val="af8"/>
    <w:uiPriority w:val="10"/>
    <w:qFormat/>
    <w:rsid w:val="00A626CE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8">
    <w:name w:val="Заголовок Знак"/>
    <w:basedOn w:val="af3"/>
    <w:link w:val="af7"/>
    <w:uiPriority w:val="10"/>
    <w:rsid w:val="00A626C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9">
    <w:name w:val="TOC Heading"/>
    <w:basedOn w:val="1f0"/>
    <w:next w:val="af1"/>
    <w:uiPriority w:val="39"/>
    <w:unhideWhenUsed/>
    <w:qFormat/>
    <w:rsid w:val="00A626CE"/>
    <w:pPr>
      <w:outlineLvl w:val="9"/>
    </w:pPr>
  </w:style>
  <w:style w:type="paragraph" w:styleId="afa">
    <w:name w:val="Balloon Text"/>
    <w:basedOn w:val="af1"/>
    <w:link w:val="afb"/>
    <w:uiPriority w:val="99"/>
    <w:semiHidden/>
    <w:unhideWhenUsed/>
    <w:rsid w:val="008A7535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basedOn w:val="af3"/>
    <w:link w:val="afa"/>
    <w:uiPriority w:val="99"/>
    <w:semiHidden/>
    <w:rsid w:val="008A7535"/>
    <w:rPr>
      <w:rFonts w:ascii="Tahoma" w:hAnsi="Tahoma" w:cs="Tahoma"/>
      <w:sz w:val="16"/>
      <w:szCs w:val="16"/>
    </w:rPr>
  </w:style>
  <w:style w:type="paragraph" w:styleId="afc">
    <w:name w:val="List Paragraph"/>
    <w:aliases w:val="Bullet 1,Use Case List Paragraph,Нумерованный список оглавления,Список ссылок,Нумерованный перечень ссылок,ТЗ список,Абзац списка литеральный,название табл/рис,Нумерованый список,List Paragraph1,Нумерованный спиков,ПАРАГРАФ,Table-Normal"/>
    <w:basedOn w:val="af1"/>
    <w:link w:val="afd"/>
    <w:uiPriority w:val="34"/>
    <w:qFormat/>
    <w:rsid w:val="00A626CE"/>
    <w:pPr>
      <w:ind w:left="720"/>
      <w:contextualSpacing/>
    </w:pPr>
  </w:style>
  <w:style w:type="character" w:customStyle="1" w:styleId="2f1">
    <w:name w:val="Заголовок 2 Знак"/>
    <w:link w:val="2d"/>
    <w:rsid w:val="0052694C"/>
    <w:rPr>
      <w:rFonts w:ascii="Times New Roman" w:hAnsi="Times New Roman" w:cs="Arial"/>
      <w:b/>
      <w:bCs/>
      <w:iCs/>
      <w:sz w:val="24"/>
      <w:szCs w:val="28"/>
      <w14:ligatures w14:val="standardContextual"/>
    </w:rPr>
  </w:style>
  <w:style w:type="character" w:customStyle="1" w:styleId="3f5">
    <w:name w:val="Заголовок 3 Знак"/>
    <w:link w:val="3f0"/>
    <w:rsid w:val="0052694C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styleId="afe">
    <w:name w:val="Hyperlink"/>
    <w:uiPriority w:val="99"/>
    <w:rsid w:val="0052694C"/>
    <w:rPr>
      <w:color w:val="0000FF"/>
      <w:u w:val="single"/>
    </w:rPr>
  </w:style>
  <w:style w:type="paragraph" w:styleId="1f5">
    <w:name w:val="toc 1"/>
    <w:aliases w:val="ТЗ.Оглавление 1"/>
    <w:basedOn w:val="af1"/>
    <w:next w:val="af1"/>
    <w:uiPriority w:val="39"/>
    <w:rsid w:val="0052694C"/>
    <w:pPr>
      <w:tabs>
        <w:tab w:val="right" w:leader="dot" w:pos="9356"/>
      </w:tabs>
      <w:ind w:right="567"/>
    </w:pPr>
    <w:rPr>
      <w:caps/>
    </w:rPr>
  </w:style>
  <w:style w:type="paragraph" w:styleId="2f2">
    <w:name w:val="toc 2"/>
    <w:aliases w:val="ТЗ.Оглавление 2"/>
    <w:basedOn w:val="af1"/>
    <w:next w:val="af1"/>
    <w:uiPriority w:val="39"/>
    <w:rsid w:val="0052694C"/>
    <w:pPr>
      <w:tabs>
        <w:tab w:val="right" w:leader="dot" w:pos="9356"/>
      </w:tabs>
      <w:ind w:left="238" w:right="567"/>
      <w:jc w:val="left"/>
    </w:pPr>
  </w:style>
  <w:style w:type="paragraph" w:styleId="3f6">
    <w:name w:val="toc 3"/>
    <w:aliases w:val="ТЗ.Оглавление 3"/>
    <w:basedOn w:val="af1"/>
    <w:next w:val="af1"/>
    <w:uiPriority w:val="39"/>
    <w:rsid w:val="0052694C"/>
    <w:pPr>
      <w:tabs>
        <w:tab w:val="right" w:leader="dot" w:pos="9356"/>
      </w:tabs>
      <w:ind w:left="482" w:right="567"/>
      <w:jc w:val="left"/>
    </w:pPr>
  </w:style>
  <w:style w:type="character" w:customStyle="1" w:styleId="4e">
    <w:name w:val="Заголовок 4 Знак"/>
    <w:link w:val="49"/>
    <w:rsid w:val="0052694C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58">
    <w:name w:val="Заголовок 5 Знак"/>
    <w:link w:val="54"/>
    <w:rsid w:val="0052694C"/>
    <w:rPr>
      <w:rFonts w:ascii="Times New Roman" w:hAnsi="Times New Roman" w:cs="Arial"/>
      <w:b/>
      <w:bCs/>
      <w:sz w:val="24"/>
      <w:szCs w:val="26"/>
      <w14:ligatures w14:val="standardContextual"/>
    </w:rPr>
  </w:style>
  <w:style w:type="character" w:customStyle="1" w:styleId="62">
    <w:name w:val="Заголовок 6 Знак"/>
    <w:link w:val="60"/>
    <w:rsid w:val="0052694C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70">
    <w:name w:val="Заголовок 7 Знак"/>
    <w:link w:val="7"/>
    <w:rsid w:val="0052694C"/>
    <w:rPr>
      <w:rFonts w:ascii="Times New Roman" w:hAnsi="Times New Roman" w:cs="Times New Roman"/>
      <w:b/>
      <w:sz w:val="24"/>
      <w:szCs w:val="24"/>
      <w14:ligatures w14:val="standardContextual"/>
    </w:rPr>
  </w:style>
  <w:style w:type="character" w:customStyle="1" w:styleId="80">
    <w:name w:val="Заголовок 8 Знак"/>
    <w:link w:val="8"/>
    <w:rsid w:val="0052694C"/>
    <w:rPr>
      <w:rFonts w:asciiTheme="majorHAnsi" w:hAnsiTheme="majorHAnsi" w:cs="Times New Roman"/>
      <w:b/>
      <w:sz w:val="24"/>
      <w:szCs w:val="24"/>
      <w14:ligatures w14:val="standardContextual"/>
    </w:rPr>
  </w:style>
  <w:style w:type="character" w:customStyle="1" w:styleId="90">
    <w:name w:val="Заголовок 9 Знак"/>
    <w:link w:val="9"/>
    <w:rsid w:val="0052694C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styleId="aff">
    <w:name w:val="caption"/>
    <w:basedOn w:val="af1"/>
    <w:next w:val="af1"/>
    <w:uiPriority w:val="35"/>
    <w:unhideWhenUsed/>
    <w:qFormat/>
    <w:rsid w:val="005C6AF1"/>
    <w:pPr>
      <w:spacing w:after="120"/>
      <w:jc w:val="center"/>
    </w:pPr>
    <w:rPr>
      <w:bCs/>
    </w:rPr>
  </w:style>
  <w:style w:type="paragraph" w:styleId="aff0">
    <w:name w:val="Subtitle"/>
    <w:aliases w:val="Подзаголовок (ДЛЯ ТИТУЛА)"/>
    <w:basedOn w:val="af1"/>
    <w:next w:val="af1"/>
    <w:link w:val="aff1"/>
    <w:qFormat/>
    <w:rsid w:val="00A626CE"/>
    <w:pPr>
      <w:numPr>
        <w:ilvl w:val="1"/>
      </w:numPr>
      <w:ind w:firstLine="709"/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f1">
    <w:name w:val="Подзаголовок Знак"/>
    <w:aliases w:val="Подзаголовок (ДЛЯ ТИТУЛА) Знак"/>
    <w:basedOn w:val="af3"/>
    <w:link w:val="aff0"/>
    <w:rsid w:val="00A626C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ff2">
    <w:name w:val="Strong"/>
    <w:basedOn w:val="af3"/>
    <w:uiPriority w:val="22"/>
    <w:qFormat/>
    <w:rsid w:val="00A626CE"/>
    <w:rPr>
      <w:b/>
      <w:bCs/>
    </w:rPr>
  </w:style>
  <w:style w:type="character" w:styleId="aff3">
    <w:name w:val="Emphasis"/>
    <w:basedOn w:val="af3"/>
    <w:uiPriority w:val="20"/>
    <w:qFormat/>
    <w:rsid w:val="00A626CE"/>
    <w:rPr>
      <w:i/>
      <w:iCs/>
    </w:rPr>
  </w:style>
  <w:style w:type="paragraph" w:styleId="aff4">
    <w:name w:val="No Spacing"/>
    <w:link w:val="aff5"/>
    <w:uiPriority w:val="1"/>
    <w:qFormat/>
    <w:rsid w:val="00A626CE"/>
    <w:pPr>
      <w:spacing w:after="0" w:line="240" w:lineRule="auto"/>
    </w:pPr>
  </w:style>
  <w:style w:type="paragraph" w:styleId="2f3">
    <w:name w:val="Quote"/>
    <w:basedOn w:val="af1"/>
    <w:next w:val="af1"/>
    <w:link w:val="2f4"/>
    <w:uiPriority w:val="29"/>
    <w:qFormat/>
    <w:rsid w:val="00A626CE"/>
    <w:rPr>
      <w:i/>
      <w:iCs/>
      <w:color w:val="000000" w:themeColor="text1"/>
    </w:rPr>
  </w:style>
  <w:style w:type="character" w:customStyle="1" w:styleId="2f4">
    <w:name w:val="Цитата 2 Знак"/>
    <w:basedOn w:val="af3"/>
    <w:link w:val="2f3"/>
    <w:uiPriority w:val="29"/>
    <w:rsid w:val="00A626CE"/>
    <w:rPr>
      <w:i/>
      <w:iCs/>
      <w:color w:val="000000" w:themeColor="text1"/>
    </w:rPr>
  </w:style>
  <w:style w:type="paragraph" w:styleId="aff6">
    <w:name w:val="Intense Quote"/>
    <w:basedOn w:val="af1"/>
    <w:next w:val="af1"/>
    <w:link w:val="aff7"/>
    <w:uiPriority w:val="30"/>
    <w:qFormat/>
    <w:rsid w:val="00A626CE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f7">
    <w:name w:val="Выделенная цитата Знак"/>
    <w:basedOn w:val="af3"/>
    <w:link w:val="aff6"/>
    <w:uiPriority w:val="30"/>
    <w:rsid w:val="00A626CE"/>
    <w:rPr>
      <w:b/>
      <w:bCs/>
      <w:i/>
      <w:iCs/>
      <w:color w:val="4F81BD" w:themeColor="accent1"/>
    </w:rPr>
  </w:style>
  <w:style w:type="character" w:styleId="aff8">
    <w:name w:val="Subtle Emphasis"/>
    <w:basedOn w:val="af3"/>
    <w:uiPriority w:val="19"/>
    <w:qFormat/>
    <w:rsid w:val="00A626CE"/>
    <w:rPr>
      <w:i/>
      <w:iCs/>
      <w:color w:val="808080" w:themeColor="text1" w:themeTint="7F"/>
    </w:rPr>
  </w:style>
  <w:style w:type="character" w:styleId="aff9">
    <w:name w:val="Intense Emphasis"/>
    <w:basedOn w:val="af3"/>
    <w:uiPriority w:val="21"/>
    <w:qFormat/>
    <w:rsid w:val="00A626CE"/>
    <w:rPr>
      <w:b/>
      <w:bCs/>
      <w:i/>
      <w:iCs/>
      <w:color w:val="4F81BD" w:themeColor="accent1"/>
    </w:rPr>
  </w:style>
  <w:style w:type="character" w:styleId="affa">
    <w:name w:val="Subtle Reference"/>
    <w:basedOn w:val="af3"/>
    <w:uiPriority w:val="31"/>
    <w:qFormat/>
    <w:rsid w:val="00A626CE"/>
    <w:rPr>
      <w:smallCaps/>
      <w:color w:val="C0504D" w:themeColor="accent2"/>
      <w:u w:val="single"/>
    </w:rPr>
  </w:style>
  <w:style w:type="character" w:styleId="affb">
    <w:name w:val="Intense Reference"/>
    <w:basedOn w:val="af3"/>
    <w:uiPriority w:val="32"/>
    <w:qFormat/>
    <w:rsid w:val="00A626CE"/>
    <w:rPr>
      <w:b/>
      <w:bCs/>
      <w:smallCaps/>
      <w:color w:val="C0504D" w:themeColor="accent2"/>
      <w:spacing w:val="5"/>
      <w:u w:val="single"/>
    </w:rPr>
  </w:style>
  <w:style w:type="character" w:styleId="affc">
    <w:name w:val="Book Title"/>
    <w:basedOn w:val="af3"/>
    <w:uiPriority w:val="33"/>
    <w:qFormat/>
    <w:rsid w:val="00A626CE"/>
    <w:rPr>
      <w:b/>
      <w:bCs/>
      <w:smallCaps/>
      <w:spacing w:val="5"/>
    </w:rPr>
  </w:style>
  <w:style w:type="character" w:styleId="affd">
    <w:name w:val="annotation reference"/>
    <w:basedOn w:val="af3"/>
    <w:uiPriority w:val="99"/>
    <w:unhideWhenUsed/>
    <w:qFormat/>
    <w:rsid w:val="000C0120"/>
    <w:rPr>
      <w:sz w:val="16"/>
      <w:szCs w:val="16"/>
    </w:rPr>
  </w:style>
  <w:style w:type="paragraph" w:styleId="affe">
    <w:name w:val="annotation text"/>
    <w:basedOn w:val="af1"/>
    <w:link w:val="afff"/>
    <w:uiPriority w:val="99"/>
    <w:unhideWhenUsed/>
    <w:qFormat/>
    <w:rsid w:val="000C0120"/>
    <w:rPr>
      <w:sz w:val="20"/>
      <w:szCs w:val="20"/>
    </w:rPr>
  </w:style>
  <w:style w:type="character" w:customStyle="1" w:styleId="afff">
    <w:name w:val="Текст примечания Знак"/>
    <w:basedOn w:val="af3"/>
    <w:link w:val="affe"/>
    <w:uiPriority w:val="99"/>
    <w:qFormat/>
    <w:rsid w:val="000C0120"/>
    <w:rPr>
      <w:sz w:val="20"/>
      <w:szCs w:val="20"/>
    </w:rPr>
  </w:style>
  <w:style w:type="paragraph" w:styleId="afff0">
    <w:name w:val="annotation subject"/>
    <w:basedOn w:val="affe"/>
    <w:next w:val="affe"/>
    <w:link w:val="afff1"/>
    <w:uiPriority w:val="99"/>
    <w:semiHidden/>
    <w:unhideWhenUsed/>
    <w:rsid w:val="000C0120"/>
    <w:rPr>
      <w:b/>
      <w:bCs/>
    </w:rPr>
  </w:style>
  <w:style w:type="character" w:customStyle="1" w:styleId="afff1">
    <w:name w:val="Тема примечания Знак"/>
    <w:basedOn w:val="afff"/>
    <w:link w:val="afff0"/>
    <w:uiPriority w:val="99"/>
    <w:semiHidden/>
    <w:rsid w:val="000C0120"/>
    <w:rPr>
      <w:b/>
      <w:bCs/>
      <w:sz w:val="20"/>
      <w:szCs w:val="20"/>
    </w:rPr>
  </w:style>
  <w:style w:type="paragraph" w:customStyle="1" w:styleId="afff2">
    <w:name w:val="Текст абзаца"/>
    <w:qFormat/>
    <w:rsid w:val="00A13DC7"/>
    <w:pPr>
      <w:widowControl w:val="0"/>
      <w:spacing w:after="0" w:line="360" w:lineRule="auto"/>
      <w:ind w:firstLine="709"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styleId="afff3">
    <w:name w:val="FollowedHyperlink"/>
    <w:basedOn w:val="af3"/>
    <w:uiPriority w:val="99"/>
    <w:semiHidden/>
    <w:unhideWhenUsed/>
    <w:rsid w:val="00A13DC7"/>
    <w:rPr>
      <w:color w:val="800080" w:themeColor="followedHyperlink"/>
      <w:u w:val="single"/>
    </w:rPr>
  </w:style>
  <w:style w:type="paragraph" w:customStyle="1" w:styleId="afff4">
    <w:name w:val="Перечисление"/>
    <w:link w:val="afff5"/>
    <w:qFormat/>
    <w:rsid w:val="0077324C"/>
    <w:pPr>
      <w:spacing w:after="0" w:line="360" w:lineRule="auto"/>
      <w:contextualSpacing/>
      <w:jc w:val="both"/>
    </w:pPr>
    <w:rPr>
      <w:rFonts w:ascii="Times New Roman" w:eastAsia="Times New Roman" w:hAnsi="Times New Roman" w:cs="Times New Roman"/>
      <w:sz w:val="24"/>
      <w:szCs w:val="24"/>
      <w:lang w:eastAsia="ru-RU"/>
      <w14:scene3d>
        <w14:camera w14:prst="orthographicFront"/>
        <w14:lightRig w14:rig="threePt" w14:dir="t">
          <w14:rot w14:lat="0" w14:lon="0" w14:rev="0"/>
        </w14:lightRig>
      </w14:scene3d>
    </w:rPr>
  </w:style>
  <w:style w:type="character" w:customStyle="1" w:styleId="afff5">
    <w:name w:val="Перечисление Знак"/>
    <w:basedOn w:val="af3"/>
    <w:link w:val="afff4"/>
    <w:rsid w:val="0077324C"/>
    <w:rPr>
      <w:rFonts w:ascii="Times New Roman" w:eastAsia="Times New Roman" w:hAnsi="Times New Roman" w:cs="Times New Roman"/>
      <w:sz w:val="24"/>
      <w:szCs w:val="24"/>
      <w:lang w:eastAsia="ru-RU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afff6">
    <w:name w:val="header"/>
    <w:basedOn w:val="af1"/>
    <w:link w:val="afff7"/>
    <w:uiPriority w:val="99"/>
    <w:rsid w:val="0052694C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left"/>
      <w:textAlignment w:val="auto"/>
    </w:pPr>
    <w:rPr>
      <w:rFonts w:eastAsia="Times New Roman"/>
      <w:kern w:val="2"/>
      <w:sz w:val="20"/>
    </w:rPr>
  </w:style>
  <w:style w:type="character" w:customStyle="1" w:styleId="afff7">
    <w:name w:val="Верхний колонтитул Знак"/>
    <w:link w:val="afff6"/>
    <w:uiPriority w:val="99"/>
    <w:rsid w:val="0052694C"/>
    <w:rPr>
      <w:rFonts w:ascii="Times New Roman" w:eastAsia="Times New Roman" w:hAnsi="Times New Roman" w:cs="Times New Roman"/>
      <w:kern w:val="2"/>
      <w:sz w:val="20"/>
      <w:szCs w:val="24"/>
      <w14:ligatures w14:val="standardContextual"/>
    </w:rPr>
  </w:style>
  <w:style w:type="paragraph" w:styleId="afff8">
    <w:name w:val="footer"/>
    <w:basedOn w:val="af1"/>
    <w:link w:val="afff9"/>
    <w:uiPriority w:val="99"/>
    <w:unhideWhenUsed/>
    <w:rsid w:val="0052694C"/>
    <w:pPr>
      <w:tabs>
        <w:tab w:val="center" w:pos="4677"/>
        <w:tab w:val="right" w:pos="9355"/>
      </w:tabs>
      <w:jc w:val="left"/>
    </w:pPr>
    <w:rPr>
      <w:sz w:val="20"/>
    </w:rPr>
  </w:style>
  <w:style w:type="character" w:customStyle="1" w:styleId="afff9">
    <w:name w:val="Нижний колонтитул Знак"/>
    <w:basedOn w:val="af3"/>
    <w:link w:val="afff8"/>
    <w:uiPriority w:val="99"/>
    <w:rsid w:val="0052694C"/>
    <w:rPr>
      <w:rFonts w:ascii="Times New Roman" w:hAnsi="Times New Roman" w:cs="Times New Roman"/>
      <w:sz w:val="20"/>
      <w:szCs w:val="24"/>
      <w14:ligatures w14:val="standardContextual"/>
    </w:rPr>
  </w:style>
  <w:style w:type="paragraph" w:styleId="afffa">
    <w:name w:val="footnote text"/>
    <w:aliases w:val="ТЗ.Сноска,Знак Знак Знак Знак Знак Знак,Знак Знак Знак Знак1,Знак Знак Знак Знак Знак1,Знак Знак Знак Знак Знак,Знак Знак Знак Знак"/>
    <w:basedOn w:val="af1"/>
    <w:link w:val="afffb"/>
    <w:uiPriority w:val="99"/>
    <w:unhideWhenUsed/>
    <w:qFormat/>
    <w:rsid w:val="00D76315"/>
    <w:rPr>
      <w:sz w:val="20"/>
      <w:szCs w:val="20"/>
    </w:rPr>
  </w:style>
  <w:style w:type="character" w:customStyle="1" w:styleId="afffb">
    <w:name w:val="Текст сноски Знак"/>
    <w:aliases w:val="ТЗ.Сноска Знак,Знак Знак Знак Знак Знак Знак Знак,Знак Знак Знак Знак1 Знак,Знак Знак Знак Знак Знак1 Знак,Знак Знак Знак Знак Знак Знак1,Знак Знак Знак Знак Знак2"/>
    <w:basedOn w:val="af3"/>
    <w:link w:val="afffa"/>
    <w:uiPriority w:val="99"/>
    <w:qFormat/>
    <w:rsid w:val="00D76315"/>
    <w:rPr>
      <w:sz w:val="20"/>
      <w:szCs w:val="20"/>
    </w:rPr>
  </w:style>
  <w:style w:type="character" w:styleId="afffc">
    <w:name w:val="footnote reference"/>
    <w:aliases w:val="ТЗ.Сноска.Знак"/>
    <w:basedOn w:val="af3"/>
    <w:unhideWhenUsed/>
    <w:qFormat/>
    <w:rsid w:val="00D76315"/>
    <w:rPr>
      <w:vertAlign w:val="superscript"/>
    </w:rPr>
  </w:style>
  <w:style w:type="paragraph" w:styleId="afffd">
    <w:name w:val="Normal (Web)"/>
    <w:basedOn w:val="af1"/>
    <w:uiPriority w:val="99"/>
    <w:unhideWhenUsed/>
    <w:rsid w:val="00883D5B"/>
    <w:rPr>
      <w:rFonts w:eastAsia="Times New Roman"/>
      <w:lang w:eastAsia="ru-RU"/>
    </w:rPr>
  </w:style>
  <w:style w:type="character" w:customStyle="1" w:styleId="apple-converted-space">
    <w:name w:val="apple-converted-space"/>
    <w:basedOn w:val="af3"/>
    <w:rsid w:val="00D76315"/>
  </w:style>
  <w:style w:type="character" w:customStyle="1" w:styleId="sp-highlight-term">
    <w:name w:val="sp-highlight-term"/>
    <w:basedOn w:val="af3"/>
    <w:rsid w:val="00D76315"/>
  </w:style>
  <w:style w:type="paragraph" w:customStyle="1" w:styleId="afffe">
    <w:name w:val="Таблица_текст"/>
    <w:link w:val="affff"/>
    <w:qFormat/>
    <w:rsid w:val="0014240D"/>
    <w:pPr>
      <w:spacing w:after="0" w:line="240" w:lineRule="auto"/>
      <w:ind w:left="34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">
    <w:name w:val="Таблица_текст Знак"/>
    <w:basedOn w:val="af3"/>
    <w:link w:val="afffe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b">
    <w:name w:val="Таблица_нумерация"/>
    <w:link w:val="affff0"/>
    <w:qFormat/>
    <w:rsid w:val="0014240D"/>
    <w:pPr>
      <w:numPr>
        <w:numId w:val="2"/>
      </w:numPr>
      <w:tabs>
        <w:tab w:val="left" w:pos="284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f0">
    <w:name w:val="Таблица_нумерация Знак"/>
    <w:basedOn w:val="af3"/>
    <w:link w:val="ab"/>
    <w:rsid w:val="0014240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1">
    <w:name w:val="Таблица_заголовок столбца"/>
    <w:link w:val="affff2"/>
    <w:qFormat/>
    <w:rsid w:val="0014240D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fff2">
    <w:name w:val="Таблица_заголовок столбца Знак"/>
    <w:basedOn w:val="af3"/>
    <w:link w:val="affff1"/>
    <w:rsid w:val="0014240D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fd">
    <w:name w:val="Абзац списка Знак"/>
    <w:aliases w:val="Bullet 1 Знак,Use Case List Paragraph Знак,Нумерованный список оглавления Знак,Список ссылок Знак,Нумерованный перечень ссылок Знак,ТЗ список Знак,Абзац списка литеральный Знак,название табл/рис Знак,Нумерованый список Знак"/>
    <w:link w:val="afc"/>
    <w:uiPriority w:val="34"/>
    <w:qFormat/>
    <w:locked/>
    <w:rsid w:val="00B27BAD"/>
  </w:style>
  <w:style w:type="paragraph" w:styleId="affff3">
    <w:name w:val="endnote text"/>
    <w:basedOn w:val="af1"/>
    <w:link w:val="affff4"/>
    <w:uiPriority w:val="99"/>
    <w:unhideWhenUsed/>
    <w:rsid w:val="00592DC5"/>
    <w:rPr>
      <w:sz w:val="20"/>
      <w:szCs w:val="20"/>
    </w:rPr>
  </w:style>
  <w:style w:type="character" w:customStyle="1" w:styleId="affff4">
    <w:name w:val="Текст концевой сноски Знак"/>
    <w:basedOn w:val="af3"/>
    <w:link w:val="affff3"/>
    <w:uiPriority w:val="99"/>
    <w:rsid w:val="00592DC5"/>
    <w:rPr>
      <w:sz w:val="20"/>
      <w:szCs w:val="20"/>
    </w:rPr>
  </w:style>
  <w:style w:type="character" w:styleId="affff5">
    <w:name w:val="endnote reference"/>
    <w:basedOn w:val="af3"/>
    <w:uiPriority w:val="99"/>
    <w:unhideWhenUsed/>
    <w:rsid w:val="00592DC5"/>
    <w:rPr>
      <w:vertAlign w:val="superscript"/>
    </w:rPr>
  </w:style>
  <w:style w:type="paragraph" w:styleId="4f">
    <w:name w:val="toc 4"/>
    <w:aliases w:val="ТЗ.Оглавление 4"/>
    <w:basedOn w:val="af1"/>
    <w:next w:val="af1"/>
    <w:autoRedefine/>
    <w:uiPriority w:val="39"/>
    <w:rsid w:val="0052694C"/>
    <w:pPr>
      <w:ind w:left="720"/>
    </w:pPr>
  </w:style>
  <w:style w:type="paragraph" w:styleId="59">
    <w:name w:val="toc 5"/>
    <w:basedOn w:val="af1"/>
    <w:next w:val="af1"/>
    <w:autoRedefine/>
    <w:uiPriority w:val="39"/>
    <w:rsid w:val="0052694C"/>
    <w:pPr>
      <w:ind w:left="960"/>
    </w:pPr>
  </w:style>
  <w:style w:type="paragraph" w:styleId="63">
    <w:name w:val="toc 6"/>
    <w:basedOn w:val="af1"/>
    <w:next w:val="af1"/>
    <w:autoRedefine/>
    <w:uiPriority w:val="39"/>
    <w:rsid w:val="0052694C"/>
    <w:pPr>
      <w:ind w:left="1200"/>
    </w:pPr>
  </w:style>
  <w:style w:type="paragraph" w:styleId="71">
    <w:name w:val="toc 7"/>
    <w:basedOn w:val="af1"/>
    <w:next w:val="af1"/>
    <w:autoRedefine/>
    <w:uiPriority w:val="39"/>
    <w:rsid w:val="0052694C"/>
    <w:pPr>
      <w:ind w:left="1440"/>
    </w:pPr>
  </w:style>
  <w:style w:type="paragraph" w:styleId="81">
    <w:name w:val="toc 8"/>
    <w:basedOn w:val="af1"/>
    <w:next w:val="af1"/>
    <w:autoRedefine/>
    <w:uiPriority w:val="39"/>
    <w:rsid w:val="0052694C"/>
    <w:pPr>
      <w:ind w:left="1680"/>
    </w:pPr>
  </w:style>
  <w:style w:type="paragraph" w:styleId="91">
    <w:name w:val="toc 9"/>
    <w:basedOn w:val="af1"/>
    <w:next w:val="af1"/>
    <w:autoRedefine/>
    <w:uiPriority w:val="39"/>
    <w:rsid w:val="0052694C"/>
    <w:pPr>
      <w:ind w:left="1920"/>
    </w:pPr>
  </w:style>
  <w:style w:type="paragraph" w:customStyle="1" w:styleId="affff6">
    <w:name w:val="Текст пункта"/>
    <w:link w:val="1f6"/>
    <w:locked/>
    <w:rsid w:val="00592DC5"/>
    <w:pPr>
      <w:spacing w:before="120" w:after="0" w:line="360" w:lineRule="auto"/>
      <w:ind w:firstLine="624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f6">
    <w:name w:val="Текст пункта Знак1"/>
    <w:link w:val="affff6"/>
    <w:locked/>
    <w:rsid w:val="00592DC5"/>
    <w:rPr>
      <w:rFonts w:ascii="Times New Roman" w:eastAsia="Times New Roman" w:hAnsi="Times New Roman" w:cs="Times New Roman"/>
      <w:sz w:val="24"/>
      <w:szCs w:val="24"/>
    </w:rPr>
  </w:style>
  <w:style w:type="paragraph" w:customStyle="1" w:styleId="10">
    <w:name w:val="маркированный список 1"/>
    <w:basedOn w:val="affff7"/>
    <w:locked/>
    <w:rsid w:val="00592DC5"/>
    <w:pPr>
      <w:numPr>
        <w:numId w:val="3"/>
      </w:numPr>
      <w:tabs>
        <w:tab w:val="num" w:pos="360"/>
      </w:tabs>
      <w:spacing w:after="0"/>
      <w:ind w:left="283" w:firstLine="0"/>
    </w:pPr>
    <w:rPr>
      <w:rFonts w:eastAsia="Times New Roman"/>
      <w:lang w:eastAsia="ru-RU"/>
    </w:rPr>
  </w:style>
  <w:style w:type="paragraph" w:styleId="affff7">
    <w:name w:val="Body Text Indent"/>
    <w:basedOn w:val="af1"/>
    <w:link w:val="affff8"/>
    <w:uiPriority w:val="99"/>
    <w:semiHidden/>
    <w:unhideWhenUsed/>
    <w:rsid w:val="00592DC5"/>
    <w:pPr>
      <w:spacing w:after="120"/>
      <w:ind w:left="283"/>
    </w:pPr>
  </w:style>
  <w:style w:type="character" w:customStyle="1" w:styleId="affff8">
    <w:name w:val="Основной текст с отступом Знак"/>
    <w:basedOn w:val="af3"/>
    <w:link w:val="affff7"/>
    <w:uiPriority w:val="99"/>
    <w:semiHidden/>
    <w:rsid w:val="00592DC5"/>
  </w:style>
  <w:style w:type="paragraph" w:styleId="a3">
    <w:name w:val="List Number"/>
    <w:basedOn w:val="afc"/>
    <w:uiPriority w:val="99"/>
    <w:qFormat/>
    <w:rsid w:val="00592DC5"/>
    <w:pPr>
      <w:numPr>
        <w:numId w:val="5"/>
      </w:numPr>
    </w:pPr>
    <w:rPr>
      <w:lang w:eastAsia="ru-RU"/>
    </w:rPr>
  </w:style>
  <w:style w:type="paragraph" w:styleId="affff9">
    <w:name w:val="Revision"/>
    <w:hidden/>
    <w:uiPriority w:val="99"/>
    <w:semiHidden/>
    <w:rsid w:val="0052694C"/>
    <w:pPr>
      <w:spacing w:after="0" w:line="240" w:lineRule="auto"/>
    </w:pPr>
    <w:rPr>
      <w:rFonts w:ascii="Tahoma" w:eastAsia="Times New Roman" w:hAnsi="Tahoma" w:cs="Tahoma"/>
      <w:sz w:val="20"/>
      <w:szCs w:val="24"/>
      <w:lang w:eastAsia="ru-RU"/>
      <w14:ligatures w14:val="standardContextual"/>
    </w:rPr>
  </w:style>
  <w:style w:type="paragraph" w:customStyle="1" w:styleId="affffa">
    <w:name w:val="Абзац основной"/>
    <w:basedOn w:val="af1"/>
    <w:qFormat/>
    <w:rsid w:val="00143657"/>
    <w:pPr>
      <w:spacing w:before="120"/>
    </w:pPr>
    <w:rPr>
      <w:rFonts w:eastAsia="SimSun"/>
      <w:sz w:val="28"/>
      <w:szCs w:val="28"/>
      <w:lang w:eastAsia="zh-CN"/>
    </w:rPr>
  </w:style>
  <w:style w:type="character" w:styleId="affffb">
    <w:name w:val="Placeholder Text"/>
    <w:basedOn w:val="af3"/>
    <w:uiPriority w:val="99"/>
    <w:semiHidden/>
    <w:rsid w:val="002B6FE1"/>
    <w:rPr>
      <w:color w:val="808080"/>
    </w:rPr>
  </w:style>
  <w:style w:type="paragraph" w:customStyle="1" w:styleId="phnormal">
    <w:name w:val="ph_normal"/>
    <w:basedOn w:val="af1"/>
    <w:link w:val="phnormal0"/>
    <w:rsid w:val="008E0A12"/>
    <w:pPr>
      <w:ind w:right="-1" w:firstLine="851"/>
    </w:pPr>
    <w:rPr>
      <w:rFonts w:eastAsia="Times New Roman"/>
      <w:szCs w:val="20"/>
      <w:lang w:eastAsia="ru-RU"/>
    </w:rPr>
  </w:style>
  <w:style w:type="paragraph" w:customStyle="1" w:styleId="phtablecellleft">
    <w:name w:val="ph_table_cellleft"/>
    <w:basedOn w:val="af1"/>
    <w:rsid w:val="008E0A12"/>
    <w:pPr>
      <w:spacing w:before="20" w:after="160"/>
    </w:pPr>
    <w:rPr>
      <w:rFonts w:eastAsia="Times New Roman" w:cs="Arial"/>
      <w:bCs/>
      <w:sz w:val="20"/>
      <w:szCs w:val="20"/>
      <w:lang w:eastAsia="ru-RU"/>
    </w:rPr>
  </w:style>
  <w:style w:type="paragraph" w:customStyle="1" w:styleId="phtablecolcaption">
    <w:name w:val="ph_table_colcaption"/>
    <w:basedOn w:val="af1"/>
    <w:next w:val="af1"/>
    <w:rsid w:val="008E0A12"/>
    <w:pPr>
      <w:keepNext/>
      <w:keepLines/>
      <w:spacing w:before="120" w:after="120"/>
      <w:jc w:val="center"/>
    </w:pPr>
    <w:rPr>
      <w:rFonts w:eastAsia="Times New Roman" w:cs="Arial"/>
      <w:b/>
      <w:bCs/>
      <w:sz w:val="20"/>
      <w:szCs w:val="20"/>
      <w:lang w:eastAsia="ru-RU"/>
    </w:rPr>
  </w:style>
  <w:style w:type="character" w:customStyle="1" w:styleId="phnormal0">
    <w:name w:val="ph_normal Знак"/>
    <w:basedOn w:val="af3"/>
    <w:link w:val="phnormal"/>
    <w:rsid w:val="008E0A1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inlinecomputer">
    <w:name w:val="ph_inline_computer"/>
    <w:rsid w:val="002969AC"/>
    <w:rPr>
      <w:rFonts w:ascii="Courier New" w:hAnsi="Courier New"/>
      <w:sz w:val="24"/>
    </w:rPr>
  </w:style>
  <w:style w:type="character" w:customStyle="1" w:styleId="phinlinefirstterm">
    <w:name w:val="ph_inline_firstterm"/>
    <w:rsid w:val="00135437"/>
    <w:rPr>
      <w:i/>
      <w:sz w:val="24"/>
    </w:rPr>
  </w:style>
  <w:style w:type="paragraph" w:customStyle="1" w:styleId="base2">
    <w:name w:val="base2"/>
    <w:basedOn w:val="af1"/>
    <w:rsid w:val="00697CDA"/>
    <w:pPr>
      <w:spacing w:before="100" w:beforeAutospacing="1" w:after="100" w:afterAutospacing="1"/>
    </w:pPr>
    <w:rPr>
      <w:rFonts w:eastAsia="Times New Roman"/>
      <w:lang w:eastAsia="ru-RU"/>
    </w:rPr>
  </w:style>
  <w:style w:type="paragraph" w:customStyle="1" w:styleId="phlistitemized1">
    <w:name w:val="ph_list_itemized_1"/>
    <w:basedOn w:val="phnormal"/>
    <w:link w:val="phlistitemized10"/>
    <w:rsid w:val="00130752"/>
    <w:pPr>
      <w:numPr>
        <w:numId w:val="4"/>
      </w:numPr>
      <w:ind w:right="-2"/>
    </w:pPr>
    <w:rPr>
      <w:rFonts w:cs="Arial"/>
      <w:lang w:eastAsia="en-US"/>
    </w:rPr>
  </w:style>
  <w:style w:type="character" w:customStyle="1" w:styleId="phlistitemized10">
    <w:name w:val="ph_list_itemized_1 Знак"/>
    <w:link w:val="phlistitemized1"/>
    <w:rsid w:val="00130752"/>
    <w:rPr>
      <w:rFonts w:ascii="Times New Roman" w:eastAsia="Times New Roman" w:hAnsi="Times New Roman" w:cs="Arial"/>
      <w:sz w:val="24"/>
      <w:szCs w:val="20"/>
      <w14:ligatures w14:val="standardContextual"/>
    </w:rPr>
  </w:style>
  <w:style w:type="paragraph" w:customStyle="1" w:styleId="ol">
    <w:name w:val="ol"/>
    <w:link w:val="ol0"/>
    <w:qFormat/>
    <w:rsid w:val="00F81C82"/>
    <w:pPr>
      <w:numPr>
        <w:numId w:val="1"/>
      </w:numPr>
      <w:tabs>
        <w:tab w:val="left" w:pos="1134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c">
    <w:name w:val="_Текст_полужирный"/>
    <w:qFormat/>
    <w:rsid w:val="0052694C"/>
    <w:rPr>
      <w:b/>
    </w:rPr>
  </w:style>
  <w:style w:type="paragraph" w:customStyle="1" w:styleId="affffd">
    <w:name w:val="_Титул_Название документа"/>
    <w:basedOn w:val="af1"/>
    <w:link w:val="affffe"/>
    <w:qFormat/>
    <w:rsid w:val="0052694C"/>
    <w:pPr>
      <w:widowControl/>
      <w:autoSpaceDN/>
      <w:adjustRightInd/>
      <w:spacing w:before="720"/>
      <w:jc w:val="center"/>
      <w:textAlignment w:val="auto"/>
    </w:pPr>
    <w:rPr>
      <w:rFonts w:ascii="Times New Roman Полужирный" w:hAnsi="Times New Roman Полужирный"/>
      <w:b/>
      <w:caps/>
      <w:sz w:val="32"/>
      <w:szCs w:val="28"/>
    </w:rPr>
  </w:style>
  <w:style w:type="character" w:customStyle="1" w:styleId="affffe">
    <w:name w:val="_Титул_Название документа Знак"/>
    <w:link w:val="affffd"/>
    <w:rsid w:val="0052694C"/>
    <w:rPr>
      <w:rFonts w:ascii="Times New Roman Полужирный" w:hAnsi="Times New Roman Полужирный" w:cs="Times New Roman"/>
      <w:b/>
      <w:caps/>
      <w:sz w:val="32"/>
      <w:szCs w:val="28"/>
      <w14:ligatures w14:val="standardContextual"/>
    </w:rPr>
  </w:style>
  <w:style w:type="paragraph" w:customStyle="1" w:styleId="phconfirmstampstamp">
    <w:name w:val="ph_confirmstamp_stamp"/>
    <w:basedOn w:val="af1"/>
    <w:link w:val="phconfirmstampstamp0"/>
    <w:rsid w:val="0020794D"/>
    <w:pPr>
      <w:spacing w:before="140" w:after="240"/>
    </w:pPr>
    <w:rPr>
      <w:rFonts w:eastAsia="Times New Roman"/>
      <w:szCs w:val="20"/>
      <w:lang w:eastAsia="ru-RU"/>
    </w:rPr>
  </w:style>
  <w:style w:type="paragraph" w:customStyle="1" w:styleId="afffff">
    <w:name w:val="титул_шапка"/>
    <w:link w:val="afffff0"/>
    <w:qFormat/>
    <w:rsid w:val="00723583"/>
    <w:pPr>
      <w:framePr w:hSpace="180" w:wrap="around" w:vAnchor="text" w:hAnchor="margin" w:x="-426" w:y="186"/>
      <w:spacing w:before="20" w:after="120"/>
    </w:pPr>
    <w:rPr>
      <w:rFonts w:ascii="Times New Roman" w:eastAsia="Times New Roman" w:hAnsi="Times New Roman" w:cs="Times New Roman"/>
      <w:sz w:val="24"/>
      <w:szCs w:val="20"/>
    </w:rPr>
  </w:style>
  <w:style w:type="paragraph" w:customStyle="1" w:styleId="afffff1">
    <w:name w:val="титул_название документа"/>
    <w:basedOn w:val="affff6"/>
    <w:link w:val="afffff2"/>
    <w:qFormat/>
    <w:rsid w:val="00256FE3"/>
    <w:pPr>
      <w:spacing w:before="240" w:after="120" w:line="240" w:lineRule="auto"/>
      <w:ind w:firstLine="0"/>
      <w:contextualSpacing w:val="0"/>
      <w:jc w:val="center"/>
    </w:pPr>
    <w:rPr>
      <w:caps/>
      <w:sz w:val="32"/>
      <w:szCs w:val="32"/>
    </w:rPr>
  </w:style>
  <w:style w:type="character" w:customStyle="1" w:styleId="phconfirmstampstamp0">
    <w:name w:val="ph_confirmstamp_stamp Знак"/>
    <w:basedOn w:val="af3"/>
    <w:link w:val="phconfirmstampstamp"/>
    <w:rsid w:val="00256FE3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ffff0">
    <w:name w:val="титул_шапка Знак"/>
    <w:basedOn w:val="phconfirmstampstamp0"/>
    <w:link w:val="afffff"/>
    <w:rsid w:val="0072358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ffff3">
    <w:name w:val="текст_центр"/>
    <w:link w:val="afffff4"/>
    <w:qFormat/>
    <w:rsid w:val="00907457"/>
    <w:pPr>
      <w:spacing w:after="0" w:line="240" w:lineRule="auto"/>
      <w:jc w:val="center"/>
    </w:pPr>
    <w:rPr>
      <w:rFonts w:ascii="Times New Roman" w:eastAsiaTheme="minorHAnsi" w:hAnsi="Times New Roman" w:cs="Times New Roman"/>
      <w:sz w:val="24"/>
      <w:szCs w:val="27"/>
    </w:rPr>
  </w:style>
  <w:style w:type="character" w:customStyle="1" w:styleId="afffff2">
    <w:name w:val="титул_название документа Знак"/>
    <w:basedOn w:val="1f6"/>
    <w:link w:val="afffff1"/>
    <w:rsid w:val="00256FE3"/>
    <w:rPr>
      <w:rFonts w:ascii="Times New Roman" w:eastAsia="Times New Roman" w:hAnsi="Times New Roman" w:cs="Times New Roman"/>
      <w:caps/>
      <w:sz w:val="32"/>
      <w:szCs w:val="32"/>
    </w:rPr>
  </w:style>
  <w:style w:type="paragraph" w:customStyle="1" w:styleId="afffff5">
    <w:name w:val="Содержание"/>
    <w:link w:val="afffff6"/>
    <w:qFormat/>
    <w:rsid w:val="00955A3A"/>
    <w:pPr>
      <w:jc w:val="center"/>
    </w:pPr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character" w:customStyle="1" w:styleId="afffff4">
    <w:name w:val="текст_центр Знак"/>
    <w:basedOn w:val="af3"/>
    <w:link w:val="afffff3"/>
    <w:rsid w:val="00907457"/>
    <w:rPr>
      <w:rFonts w:ascii="Times New Roman" w:eastAsiaTheme="minorHAnsi" w:hAnsi="Times New Roman" w:cs="Times New Roman"/>
      <w:sz w:val="24"/>
      <w:szCs w:val="27"/>
    </w:rPr>
  </w:style>
  <w:style w:type="table" w:customStyle="1" w:styleId="1f7">
    <w:name w:val="Сетка таблицы1"/>
    <w:basedOn w:val="af4"/>
    <w:next w:val="af6"/>
    <w:uiPriority w:val="59"/>
    <w:rsid w:val="00A512E9"/>
    <w:pPr>
      <w:spacing w:after="0" w:line="240" w:lineRule="auto"/>
    </w:pPr>
    <w:rPr>
      <w:rFonts w:eastAsiaTheme="min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f6">
    <w:name w:val="Содержание Знак"/>
    <w:basedOn w:val="affff2"/>
    <w:link w:val="afffff5"/>
    <w:rsid w:val="00955A3A"/>
    <w:rPr>
      <w:rFonts w:ascii="Times New Roman Полужирный" w:eastAsia="Times New Roman" w:hAnsi="Times New Roman Полужирный" w:cs="Times New Roman"/>
      <w:b/>
      <w:caps/>
      <w:sz w:val="24"/>
      <w:szCs w:val="24"/>
      <w:lang w:eastAsia="ru-RU"/>
    </w:rPr>
  </w:style>
  <w:style w:type="paragraph" w:customStyle="1" w:styleId="1f8">
    <w:name w:val="Заголовок 1_без номера"/>
    <w:basedOn w:val="1f0"/>
    <w:link w:val="1f9"/>
    <w:qFormat/>
    <w:rsid w:val="00C6198B"/>
    <w:pPr>
      <w:numPr>
        <w:numId w:val="0"/>
      </w:numPr>
      <w:ind w:left="709"/>
    </w:pPr>
  </w:style>
  <w:style w:type="paragraph" w:customStyle="1" w:styleId="afffff7">
    <w:name w:val="табл_шапка"/>
    <w:link w:val="afffff8"/>
    <w:qFormat/>
    <w:rsid w:val="005D40E5"/>
    <w:pPr>
      <w:keepNext/>
      <w:spacing w:before="60" w:after="60" w:line="240" w:lineRule="auto"/>
      <w:jc w:val="center"/>
    </w:pPr>
    <w:rPr>
      <w:rFonts w:ascii="Times New Roman" w:hAnsi="Times New Roman" w:cs="Times New Roman"/>
      <w:b/>
      <w:sz w:val="24"/>
      <w:szCs w:val="24"/>
    </w:rPr>
  </w:style>
  <w:style w:type="character" w:customStyle="1" w:styleId="1f9">
    <w:name w:val="Заголовок 1_без номера Знак"/>
    <w:basedOn w:val="1f4"/>
    <w:link w:val="1f8"/>
    <w:rsid w:val="00C6198B"/>
    <w:rPr>
      <w:rFonts w:ascii="Times New Roman" w:eastAsiaTheme="majorEastAsia" w:hAnsi="Times New Roman" w:cs="Times New Roman"/>
      <w:b/>
      <w:bCs/>
      <w:caps/>
      <w:kern w:val="32"/>
      <w:sz w:val="24"/>
      <w:szCs w:val="28"/>
      <w14:ligatures w14:val="standardContextual"/>
    </w:rPr>
  </w:style>
  <w:style w:type="paragraph" w:customStyle="1" w:styleId="afffff9">
    <w:name w:val="табл_текст"/>
    <w:link w:val="afffffa"/>
    <w:qFormat/>
    <w:rsid w:val="00FB2582"/>
    <w:pPr>
      <w:spacing w:before="60" w:after="6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f8">
    <w:name w:val="табл_шапка Знак"/>
    <w:basedOn w:val="af3"/>
    <w:link w:val="afffff7"/>
    <w:rsid w:val="005D40E5"/>
    <w:rPr>
      <w:rFonts w:ascii="Times New Roman" w:hAnsi="Times New Roman" w:cs="Times New Roman"/>
      <w:b/>
      <w:sz w:val="24"/>
      <w:szCs w:val="24"/>
    </w:rPr>
  </w:style>
  <w:style w:type="paragraph" w:customStyle="1" w:styleId="ul">
    <w:name w:val="ul"/>
    <w:link w:val="ul0"/>
    <w:qFormat/>
    <w:rsid w:val="008018AF"/>
    <w:pPr>
      <w:tabs>
        <w:tab w:val="left" w:pos="1276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afffffa">
    <w:name w:val="табл_текст Знак"/>
    <w:basedOn w:val="af3"/>
    <w:link w:val="afffff9"/>
    <w:rsid w:val="00FB2582"/>
    <w:rPr>
      <w:rFonts w:ascii="Times New Roman" w:hAnsi="Times New Roman" w:cs="Times New Roman"/>
      <w:sz w:val="24"/>
      <w:szCs w:val="24"/>
    </w:rPr>
  </w:style>
  <w:style w:type="character" w:customStyle="1" w:styleId="ol0">
    <w:name w:val="ol Знак"/>
    <w:basedOn w:val="af3"/>
    <w:link w:val="ol"/>
    <w:rsid w:val="00F81C82"/>
    <w:rPr>
      <w:rFonts w:ascii="Times New Roman" w:hAnsi="Times New Roman" w:cs="Times New Roman"/>
      <w:sz w:val="24"/>
      <w:szCs w:val="24"/>
    </w:rPr>
  </w:style>
  <w:style w:type="paragraph" w:customStyle="1" w:styleId="afffffb">
    <w:name w:val="рисунок"/>
    <w:link w:val="afffffc"/>
    <w:qFormat/>
    <w:rsid w:val="005C6AF1"/>
    <w:pPr>
      <w:keepNext/>
      <w:spacing w:before="120" w:after="0" w:line="240" w:lineRule="auto"/>
      <w:jc w:val="center"/>
    </w:pPr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ul0">
    <w:name w:val="ul Знак"/>
    <w:basedOn w:val="ol0"/>
    <w:link w:val="ul"/>
    <w:rsid w:val="008018AF"/>
    <w:rPr>
      <w:rFonts w:ascii="Times New Roman" w:hAnsi="Times New Roman" w:cs="Times New Roman"/>
      <w:sz w:val="24"/>
      <w:szCs w:val="24"/>
    </w:rPr>
  </w:style>
  <w:style w:type="paragraph" w:customStyle="1" w:styleId="afffffd">
    <w:name w:val="табл_назв"/>
    <w:link w:val="afffffe"/>
    <w:qFormat/>
    <w:rsid w:val="005D40E5"/>
    <w:pPr>
      <w:keepNext/>
      <w:spacing w:before="120"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fffffc">
    <w:name w:val="рисунок Знак"/>
    <w:basedOn w:val="af3"/>
    <w:link w:val="afffffb"/>
    <w:rsid w:val="005C6AF1"/>
    <w:rPr>
      <w:rFonts w:ascii="Times New Roman" w:hAnsi="Times New Roman" w:cs="Times New Roman"/>
      <w:noProof/>
      <w:sz w:val="24"/>
      <w:szCs w:val="24"/>
      <w:lang w:eastAsia="ru-RU"/>
    </w:rPr>
  </w:style>
  <w:style w:type="character" w:customStyle="1" w:styleId="afffffe">
    <w:name w:val="табл_назв Знак"/>
    <w:basedOn w:val="af3"/>
    <w:link w:val="afffffd"/>
    <w:rsid w:val="005D40E5"/>
    <w:rPr>
      <w:rFonts w:ascii="Times New Roman" w:hAnsi="Times New Roman" w:cs="Times New Roman"/>
      <w:sz w:val="24"/>
      <w:szCs w:val="24"/>
    </w:rPr>
  </w:style>
  <w:style w:type="paragraph" w:customStyle="1" w:styleId="ultab">
    <w:name w:val="ul_tab"/>
    <w:link w:val="ultab0"/>
    <w:qFormat/>
    <w:rsid w:val="00D47E63"/>
    <w:pPr>
      <w:numPr>
        <w:numId w:val="6"/>
      </w:numPr>
      <w:tabs>
        <w:tab w:val="left" w:pos="1701"/>
      </w:tabs>
      <w:spacing w:after="0" w:line="360" w:lineRule="auto"/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ultab0">
    <w:name w:val="ul_tab Знак"/>
    <w:basedOn w:val="ul0"/>
    <w:link w:val="ultab"/>
    <w:rsid w:val="00D47E63"/>
    <w:rPr>
      <w:rFonts w:ascii="Times New Roman" w:hAnsi="Times New Roman" w:cs="Times New Roman"/>
      <w:sz w:val="24"/>
      <w:szCs w:val="24"/>
    </w:rPr>
  </w:style>
  <w:style w:type="paragraph" w:customStyle="1" w:styleId="affffff">
    <w:name w:val="ТЗ.Штамп утверждения.Текст"/>
    <w:link w:val="affffff0"/>
    <w:uiPriority w:val="49"/>
    <w:qFormat/>
    <w:rsid w:val="003D71AF"/>
    <w:pPr>
      <w:spacing w:after="0" w:line="240" w:lineRule="auto"/>
      <w:contextualSpacing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1">
    <w:name w:val="Утвержден"/>
    <w:link w:val="affffff2"/>
    <w:qFormat/>
    <w:rsid w:val="003D71AF"/>
    <w:pPr>
      <w:framePr w:hSpace="180" w:wrap="around" w:vAnchor="text" w:hAnchor="margin" w:x="-426" w:y="186"/>
      <w:spacing w:after="0" w:line="259" w:lineRule="auto"/>
      <w:jc w:val="center"/>
    </w:pPr>
    <w:rPr>
      <w:rFonts w:ascii="Times New Roman" w:eastAsia="Calibri" w:hAnsi="Times New Roman" w:cs="Times New Roman"/>
      <w:b/>
      <w:bCs/>
      <w:iCs/>
      <w:szCs w:val="24"/>
      <w:lang w:eastAsia="ru-RU"/>
    </w:rPr>
  </w:style>
  <w:style w:type="character" w:customStyle="1" w:styleId="affffff2">
    <w:name w:val="Утвержден Знак"/>
    <w:basedOn w:val="af3"/>
    <w:link w:val="affffff1"/>
    <w:rsid w:val="003D71AF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ItemizedList1">
    <w:name w:val="_ItemizedList1"/>
    <w:link w:val="ItemizedList10"/>
    <w:qFormat/>
    <w:rsid w:val="00177006"/>
    <w:pPr>
      <w:numPr>
        <w:numId w:val="7"/>
      </w:numPr>
      <w:spacing w:after="0"/>
      <w:ind w:left="0"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ItemizedList10">
    <w:name w:val="_ItemizedList1 Знак"/>
    <w:link w:val="ItemizedList1"/>
    <w:rsid w:val="00177006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ItemizedList2">
    <w:name w:val="_ItemizedList2"/>
    <w:basedOn w:val="ItemizedList1"/>
    <w:qFormat/>
    <w:rsid w:val="00177006"/>
    <w:pPr>
      <w:numPr>
        <w:ilvl w:val="1"/>
      </w:numPr>
      <w:tabs>
        <w:tab w:val="num" w:pos="360"/>
      </w:tabs>
      <w:ind w:left="1440" w:firstLine="1418"/>
    </w:pPr>
    <w:rPr>
      <w:szCs w:val="24"/>
    </w:rPr>
  </w:style>
  <w:style w:type="paragraph" w:customStyle="1" w:styleId="ItemizedList3">
    <w:name w:val="_ItemizedList3"/>
    <w:basedOn w:val="ItemizedList1"/>
    <w:qFormat/>
    <w:rsid w:val="00177006"/>
    <w:pPr>
      <w:numPr>
        <w:ilvl w:val="2"/>
      </w:numPr>
      <w:tabs>
        <w:tab w:val="num" w:pos="360"/>
      </w:tabs>
      <w:ind w:left="2160" w:hanging="360"/>
    </w:pPr>
    <w:rPr>
      <w:szCs w:val="24"/>
    </w:rPr>
  </w:style>
  <w:style w:type="paragraph" w:customStyle="1" w:styleId="ItemizedList4">
    <w:name w:val="_ItemizedList4"/>
    <w:basedOn w:val="ItemizedList1"/>
    <w:rsid w:val="00177006"/>
    <w:pPr>
      <w:numPr>
        <w:ilvl w:val="3"/>
      </w:numPr>
      <w:tabs>
        <w:tab w:val="num" w:pos="360"/>
      </w:tabs>
      <w:ind w:left="2880" w:hanging="360"/>
    </w:pPr>
  </w:style>
  <w:style w:type="paragraph" w:customStyle="1" w:styleId="ItemizedList5">
    <w:name w:val="_ItemizedList5"/>
    <w:basedOn w:val="ItemizedList1"/>
    <w:rsid w:val="00177006"/>
    <w:pPr>
      <w:numPr>
        <w:ilvl w:val="4"/>
      </w:numPr>
      <w:tabs>
        <w:tab w:val="num" w:pos="360"/>
      </w:tabs>
      <w:ind w:left="3600" w:hanging="360"/>
    </w:pPr>
  </w:style>
  <w:style w:type="paragraph" w:customStyle="1" w:styleId="ItemizedList6">
    <w:name w:val="_ItemizedList6"/>
    <w:basedOn w:val="ItemizedList1"/>
    <w:rsid w:val="00177006"/>
    <w:pPr>
      <w:numPr>
        <w:ilvl w:val="5"/>
      </w:numPr>
      <w:tabs>
        <w:tab w:val="num" w:pos="360"/>
      </w:tabs>
      <w:ind w:left="4320" w:hanging="360"/>
    </w:pPr>
  </w:style>
  <w:style w:type="paragraph" w:customStyle="1" w:styleId="ItemizedList7">
    <w:name w:val="_ItemizedList7"/>
    <w:basedOn w:val="ItemizedList1"/>
    <w:rsid w:val="00177006"/>
    <w:pPr>
      <w:numPr>
        <w:ilvl w:val="6"/>
      </w:numPr>
      <w:tabs>
        <w:tab w:val="num" w:pos="360"/>
      </w:tabs>
      <w:ind w:left="5040" w:hanging="360"/>
    </w:pPr>
  </w:style>
  <w:style w:type="paragraph" w:customStyle="1" w:styleId="ItemizedList8">
    <w:name w:val="_ItemizedList8"/>
    <w:basedOn w:val="ItemizedList1"/>
    <w:rsid w:val="00177006"/>
    <w:pPr>
      <w:numPr>
        <w:ilvl w:val="7"/>
      </w:numPr>
      <w:tabs>
        <w:tab w:val="num" w:pos="360"/>
      </w:tabs>
      <w:ind w:left="5760" w:hanging="360"/>
    </w:pPr>
  </w:style>
  <w:style w:type="paragraph" w:customStyle="1" w:styleId="ItemizedList9">
    <w:name w:val="_ItemizedList9"/>
    <w:basedOn w:val="ItemizedList1"/>
    <w:rsid w:val="00177006"/>
    <w:pPr>
      <w:numPr>
        <w:ilvl w:val="8"/>
      </w:numPr>
      <w:tabs>
        <w:tab w:val="num" w:pos="360"/>
      </w:tabs>
      <w:ind w:left="6480" w:hanging="360"/>
    </w:pPr>
  </w:style>
  <w:style w:type="paragraph" w:customStyle="1" w:styleId="affffff3">
    <w:name w:val="ТЗ.Обычный"/>
    <w:link w:val="affffff4"/>
    <w:qFormat/>
    <w:rsid w:val="000742B5"/>
    <w:pPr>
      <w:spacing w:before="60" w:after="60" w:line="360" w:lineRule="auto"/>
      <w:ind w:firstLine="567"/>
      <w:jc w:val="both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4">
    <w:name w:val="ТЗ.Обычный Знак"/>
    <w:link w:val="affffff3"/>
    <w:qFormat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fa">
    <w:name w:val="ТЗ.Заголовок 1 без включение в содержание"/>
    <w:basedOn w:val="1f0"/>
    <w:next w:val="affffff3"/>
    <w:uiPriority w:val="21"/>
    <w:qFormat/>
    <w:rsid w:val="000742B5"/>
    <w:pPr>
      <w:numPr>
        <w:numId w:val="0"/>
      </w:numPr>
      <w:tabs>
        <w:tab w:val="left" w:pos="567"/>
      </w:tabs>
      <w:spacing w:after="360"/>
      <w:jc w:val="left"/>
      <w:outlineLvl w:val="9"/>
    </w:pPr>
    <w:rPr>
      <w:rFonts w:eastAsia="Calibri" w:cstheme="majorHAnsi"/>
      <w:iCs/>
      <w:caps w:val="0"/>
      <w:sz w:val="30"/>
    </w:rPr>
  </w:style>
  <w:style w:type="paragraph" w:customStyle="1" w:styleId="1f">
    <w:name w:val="ТЗ.Список 1 отступ"/>
    <w:basedOn w:val="affffff3"/>
    <w:uiPriority w:val="7"/>
    <w:qFormat/>
    <w:rsid w:val="000742B5"/>
    <w:pPr>
      <w:numPr>
        <w:numId w:val="8"/>
      </w:numPr>
      <w:ind w:left="1429" w:hanging="360"/>
    </w:pPr>
    <w:rPr>
      <w:rFonts w:cs="Arial"/>
      <w:noProof/>
      <w:lang w:eastAsia="en-US"/>
    </w:rPr>
  </w:style>
  <w:style w:type="paragraph" w:customStyle="1" w:styleId="2c">
    <w:name w:val="ТЗ.Список 2 отступ"/>
    <w:basedOn w:val="affffff3"/>
    <w:uiPriority w:val="7"/>
    <w:qFormat/>
    <w:rsid w:val="000742B5"/>
    <w:pPr>
      <w:numPr>
        <w:ilvl w:val="1"/>
        <w:numId w:val="8"/>
      </w:numPr>
      <w:ind w:left="2149" w:hanging="360"/>
    </w:pPr>
    <w:rPr>
      <w:rFonts w:cs="Arial"/>
    </w:rPr>
  </w:style>
  <w:style w:type="paragraph" w:customStyle="1" w:styleId="3f">
    <w:name w:val="ТЗ.Список 3 отступ"/>
    <w:basedOn w:val="affffff3"/>
    <w:uiPriority w:val="7"/>
    <w:qFormat/>
    <w:rsid w:val="000742B5"/>
    <w:pPr>
      <w:numPr>
        <w:ilvl w:val="2"/>
        <w:numId w:val="8"/>
      </w:numPr>
      <w:ind w:left="2869" w:hanging="360"/>
    </w:pPr>
  </w:style>
  <w:style w:type="paragraph" w:customStyle="1" w:styleId="48">
    <w:name w:val="ТЗ.Список 4 отступ"/>
    <w:basedOn w:val="affffff3"/>
    <w:uiPriority w:val="7"/>
    <w:qFormat/>
    <w:rsid w:val="000742B5"/>
    <w:pPr>
      <w:numPr>
        <w:ilvl w:val="3"/>
        <w:numId w:val="8"/>
      </w:numPr>
      <w:ind w:left="3589" w:hanging="360"/>
    </w:pPr>
  </w:style>
  <w:style w:type="paragraph" w:customStyle="1" w:styleId="affffff5">
    <w:name w:val="ТЗ.Таблица.Текст"/>
    <w:link w:val="affffff6"/>
    <w:uiPriority w:val="29"/>
    <w:qFormat/>
    <w:rsid w:val="000742B5"/>
    <w:pPr>
      <w:spacing w:after="0" w:line="240" w:lineRule="auto"/>
    </w:pPr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6">
    <w:name w:val="ТЗ.Таблица.Текст Знак"/>
    <w:basedOn w:val="affffff4"/>
    <w:link w:val="affffff5"/>
    <w:uiPriority w:val="29"/>
    <w:qFormat/>
    <w:locked/>
    <w:rsid w:val="000742B5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7">
    <w:name w:val="ТЗ.Таблица.Шапка"/>
    <w:basedOn w:val="af1"/>
    <w:link w:val="affffff8"/>
    <w:uiPriority w:val="29"/>
    <w:qFormat/>
    <w:rsid w:val="000742B5"/>
    <w:pPr>
      <w:keepNext/>
      <w:jc w:val="center"/>
    </w:pPr>
    <w:rPr>
      <w:rFonts w:eastAsia="Calibri"/>
      <w:b/>
      <w:bCs/>
      <w:iCs/>
      <w:sz w:val="22"/>
      <w:lang w:eastAsia="ru-RU"/>
    </w:rPr>
  </w:style>
  <w:style w:type="character" w:customStyle="1" w:styleId="affffff8">
    <w:name w:val="ТЗ.Таблица.Шапка Знак"/>
    <w:basedOn w:val="af3"/>
    <w:link w:val="affffff7"/>
    <w:uiPriority w:val="29"/>
    <w:qFormat/>
    <w:rsid w:val="000742B5"/>
    <w:rPr>
      <w:rFonts w:ascii="Times New Roman" w:eastAsia="Calibri" w:hAnsi="Times New Roman" w:cs="Times New Roman"/>
      <w:b/>
      <w:bCs/>
      <w:iCs/>
      <w:szCs w:val="24"/>
      <w:lang w:eastAsia="ru-RU"/>
    </w:rPr>
  </w:style>
  <w:style w:type="paragraph" w:customStyle="1" w:styleId="100">
    <w:name w:val="ТЗ.Таблица.Шапка 10"/>
    <w:basedOn w:val="affffff7"/>
    <w:link w:val="102"/>
    <w:uiPriority w:val="29"/>
    <w:qFormat/>
    <w:rsid w:val="000742B5"/>
    <w:rPr>
      <w:sz w:val="20"/>
      <w:szCs w:val="20"/>
    </w:rPr>
  </w:style>
  <w:style w:type="character" w:customStyle="1" w:styleId="102">
    <w:name w:val="ТЗ.Таблица.Шапка 10 Знак"/>
    <w:basedOn w:val="affffff8"/>
    <w:link w:val="100"/>
    <w:uiPriority w:val="29"/>
    <w:rsid w:val="000742B5"/>
    <w:rPr>
      <w:rFonts w:ascii="Times New Roman" w:eastAsia="Calibri" w:hAnsi="Times New Roman" w:cs="Times New Roman"/>
      <w:b/>
      <w:bCs/>
      <w:iCs/>
      <w:sz w:val="20"/>
      <w:szCs w:val="20"/>
      <w:lang w:eastAsia="ru-RU"/>
    </w:rPr>
  </w:style>
  <w:style w:type="paragraph" w:customStyle="1" w:styleId="affffff9">
    <w:name w:val="Согласовано"/>
    <w:link w:val="affffffa"/>
    <w:qFormat/>
    <w:rsid w:val="000742B5"/>
    <w:pPr>
      <w:spacing w:after="160" w:line="259" w:lineRule="auto"/>
      <w:jc w:val="center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affffffa">
    <w:name w:val="Согласовано Знак"/>
    <w:basedOn w:val="af3"/>
    <w:link w:val="affffff9"/>
    <w:rsid w:val="000742B5"/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Main">
    <w:name w:val="Main"/>
    <w:basedOn w:val="af1"/>
    <w:link w:val="Main0"/>
    <w:rsid w:val="008C4DBD"/>
    <w:rPr>
      <w:rFonts w:eastAsia="Times New Roman"/>
      <w:bCs/>
      <w:sz w:val="28"/>
      <w:szCs w:val="28"/>
      <w:lang w:eastAsia="ru-RU"/>
    </w:rPr>
  </w:style>
  <w:style w:type="character" w:customStyle="1" w:styleId="Main0">
    <w:name w:val="Main Знак"/>
    <w:link w:val="Main"/>
    <w:rsid w:val="008C4DBD"/>
    <w:rPr>
      <w:rFonts w:ascii="Times New Roman" w:eastAsia="Times New Roman" w:hAnsi="Times New Roman" w:cs="Times New Roman"/>
      <w:bCs/>
      <w:sz w:val="28"/>
      <w:szCs w:val="28"/>
      <w:lang w:eastAsia="ru-RU"/>
    </w:rPr>
  </w:style>
  <w:style w:type="paragraph" w:customStyle="1" w:styleId="af0">
    <w:name w:val="ТЗ.Приложение.Название"/>
    <w:basedOn w:val="1f0"/>
    <w:next w:val="affffff3"/>
    <w:link w:val="affffffb"/>
    <w:uiPriority w:val="20"/>
    <w:qFormat/>
    <w:rsid w:val="00710683"/>
    <w:pPr>
      <w:numPr>
        <w:numId w:val="9"/>
      </w:numPr>
      <w:spacing w:before="240" w:after="240" w:line="259" w:lineRule="auto"/>
      <w:jc w:val="left"/>
    </w:pPr>
    <w:rPr>
      <w:rFonts w:eastAsiaTheme="minorHAnsi" w:cstheme="minorHAnsi"/>
      <w:iCs/>
      <w:caps w:val="0"/>
      <w:sz w:val="30"/>
    </w:rPr>
  </w:style>
  <w:style w:type="character" w:customStyle="1" w:styleId="affffffb">
    <w:name w:val="ТЗ.Приложение.Название Знак"/>
    <w:basedOn w:val="af3"/>
    <w:link w:val="af0"/>
    <w:uiPriority w:val="20"/>
    <w:rsid w:val="00710683"/>
    <w:rPr>
      <w:rFonts w:ascii="Times New Roman" w:eastAsiaTheme="minorHAnsi" w:hAnsi="Times New Roman" w:cstheme="minorHAnsi"/>
      <w:b/>
      <w:bCs/>
      <w:iCs/>
      <w:kern w:val="32"/>
      <w:sz w:val="30"/>
      <w:szCs w:val="32"/>
      <w14:ligatures w14:val="standardContextual"/>
    </w:rPr>
  </w:style>
  <w:style w:type="paragraph" w:customStyle="1" w:styleId="affffffc">
    <w:name w:val="ТЗ.Рисунок"/>
    <w:basedOn w:val="affffff3"/>
    <w:next w:val="af1"/>
    <w:uiPriority w:val="34"/>
    <w:qFormat/>
    <w:rsid w:val="00710683"/>
    <w:pPr>
      <w:keepNext/>
      <w:spacing w:line="240" w:lineRule="auto"/>
      <w:ind w:firstLine="0"/>
      <w:jc w:val="center"/>
    </w:pPr>
  </w:style>
  <w:style w:type="paragraph" w:customStyle="1" w:styleId="affffffd">
    <w:name w:val="ТЗ.Рисунок.Подпись"/>
    <w:basedOn w:val="affffff3"/>
    <w:next w:val="affffff3"/>
    <w:uiPriority w:val="34"/>
    <w:qFormat/>
    <w:rsid w:val="00710683"/>
    <w:pPr>
      <w:spacing w:line="240" w:lineRule="auto"/>
      <w:ind w:firstLine="0"/>
      <w:jc w:val="center"/>
    </w:pPr>
    <w:rPr>
      <w:b/>
      <w:sz w:val="22"/>
      <w:szCs w:val="22"/>
    </w:rPr>
  </w:style>
  <w:style w:type="paragraph" w:customStyle="1" w:styleId="2f">
    <w:name w:val="ТЗ.Приложение.Название.2"/>
    <w:basedOn w:val="af0"/>
    <w:link w:val="2f5"/>
    <w:qFormat/>
    <w:rsid w:val="00710683"/>
    <w:pPr>
      <w:pageBreakBefore w:val="0"/>
      <w:numPr>
        <w:ilvl w:val="1"/>
      </w:numPr>
      <w:ind w:left="0" w:firstLine="0"/>
      <w:outlineLvl w:val="1"/>
    </w:pPr>
    <w:rPr>
      <w:caps/>
      <w:sz w:val="28"/>
    </w:rPr>
  </w:style>
  <w:style w:type="character" w:customStyle="1" w:styleId="2f5">
    <w:name w:val="ТЗ.Приложение.Название.2 Знак"/>
    <w:basedOn w:val="affffffb"/>
    <w:link w:val="2f"/>
    <w:rsid w:val="00710683"/>
    <w:rPr>
      <w:rFonts w:ascii="Times New Roman" w:eastAsiaTheme="minorHAnsi" w:hAnsi="Times New Roman" w:cstheme="minorHAnsi"/>
      <w:b/>
      <w:bCs/>
      <w:iCs/>
      <w:caps/>
      <w:kern w:val="32"/>
      <w:sz w:val="28"/>
      <w:szCs w:val="32"/>
      <w14:ligatures w14:val="standardContextual"/>
    </w:rPr>
  </w:style>
  <w:style w:type="paragraph" w:customStyle="1" w:styleId="3f3">
    <w:name w:val="ТЗ.Приложение.Название.3"/>
    <w:basedOn w:val="2f"/>
    <w:link w:val="3f7"/>
    <w:qFormat/>
    <w:rsid w:val="00710683"/>
    <w:pPr>
      <w:numPr>
        <w:ilvl w:val="2"/>
      </w:numPr>
      <w:ind w:left="0" w:hanging="360"/>
      <w:outlineLvl w:val="2"/>
    </w:pPr>
    <w:rPr>
      <w:sz w:val="26"/>
      <w:szCs w:val="26"/>
    </w:rPr>
  </w:style>
  <w:style w:type="paragraph" w:customStyle="1" w:styleId="4c">
    <w:name w:val="ТЗ.Приложение.Название.4"/>
    <w:basedOn w:val="3f3"/>
    <w:link w:val="4f0"/>
    <w:qFormat/>
    <w:rsid w:val="00710683"/>
    <w:pPr>
      <w:numPr>
        <w:ilvl w:val="3"/>
      </w:numPr>
      <w:tabs>
        <w:tab w:val="left" w:pos="993"/>
      </w:tabs>
      <w:ind w:left="0"/>
      <w:outlineLvl w:val="3"/>
    </w:pPr>
  </w:style>
  <w:style w:type="paragraph" w:customStyle="1" w:styleId="56">
    <w:name w:val="ТЗ.Приложение.Название.5"/>
    <w:basedOn w:val="4c"/>
    <w:link w:val="5a"/>
    <w:qFormat/>
    <w:rsid w:val="00710683"/>
    <w:pPr>
      <w:numPr>
        <w:ilvl w:val="4"/>
      </w:numPr>
      <w:ind w:left="0"/>
      <w:outlineLvl w:val="4"/>
    </w:pPr>
    <w:rPr>
      <w:i/>
      <w:u w:val="single"/>
    </w:rPr>
  </w:style>
  <w:style w:type="paragraph" w:customStyle="1" w:styleId="17">
    <w:name w:val="_Маркированный список уровня 1"/>
    <w:basedOn w:val="af1"/>
    <w:link w:val="1fb"/>
    <w:qFormat/>
    <w:rsid w:val="0052694C"/>
    <w:pPr>
      <w:widowControl/>
      <w:numPr>
        <w:numId w:val="12"/>
      </w:numPr>
      <w:tabs>
        <w:tab w:val="left" w:pos="1134"/>
      </w:tabs>
    </w:pPr>
  </w:style>
  <w:style w:type="character" w:customStyle="1" w:styleId="1fb">
    <w:name w:val="_Маркированный список уровня 1 Знак"/>
    <w:link w:val="17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phbibliography">
    <w:name w:val="ph_bibliography"/>
    <w:basedOn w:val="af1"/>
    <w:rsid w:val="007F4F62"/>
    <w:pPr>
      <w:numPr>
        <w:numId w:val="10"/>
      </w:numPr>
      <w:spacing w:before="60" w:after="60"/>
    </w:pPr>
    <w:rPr>
      <w:rFonts w:eastAsia="Times New Roman" w:cs="Arial"/>
      <w:bCs/>
      <w:szCs w:val="28"/>
      <w:lang w:eastAsia="ru-RU"/>
    </w:rPr>
  </w:style>
  <w:style w:type="paragraph" w:customStyle="1" w:styleId="ultab2">
    <w:name w:val="ul_tab_2"/>
    <w:link w:val="ultab20"/>
    <w:qFormat/>
    <w:rsid w:val="007F4F62"/>
    <w:pPr>
      <w:spacing w:after="0" w:line="360" w:lineRule="auto"/>
      <w:ind w:left="2149" w:hanging="357"/>
    </w:pPr>
    <w:rPr>
      <w:rFonts w:ascii="Times New Roman" w:hAnsi="Times New Roman" w:cs="Times New Roman"/>
      <w:sz w:val="24"/>
      <w:szCs w:val="24"/>
    </w:rPr>
  </w:style>
  <w:style w:type="paragraph" w:customStyle="1" w:styleId="affffffe">
    <w:name w:val="Табл_список"/>
    <w:basedOn w:val="afffff9"/>
    <w:qFormat/>
    <w:rsid w:val="00501C7B"/>
    <w:rPr>
      <w:sz w:val="22"/>
      <w:szCs w:val="22"/>
    </w:rPr>
  </w:style>
  <w:style w:type="paragraph" w:customStyle="1" w:styleId="afffffff">
    <w:name w:val="рисунок_подпись"/>
    <w:link w:val="Char"/>
    <w:autoRedefine/>
    <w:qFormat/>
    <w:rsid w:val="002B479B"/>
    <w:pPr>
      <w:spacing w:after="0" w:line="48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har">
    <w:name w:val="рисунок_подпись Char"/>
    <w:basedOn w:val="af3"/>
    <w:link w:val="afffffff"/>
    <w:rsid w:val="002B479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ltab20">
    <w:name w:val="ul_tab_2 Знак"/>
    <w:basedOn w:val="ultab0"/>
    <w:link w:val="ultab2"/>
    <w:rsid w:val="002B479B"/>
    <w:rPr>
      <w:rFonts w:ascii="Times New Roman" w:hAnsi="Times New Roman" w:cs="Times New Roman"/>
      <w:sz w:val="24"/>
      <w:szCs w:val="24"/>
    </w:rPr>
  </w:style>
  <w:style w:type="table" w:customStyle="1" w:styleId="afffffff0">
    <w:name w:val="ТЗ.Таблица"/>
    <w:basedOn w:val="af4"/>
    <w:uiPriority w:val="99"/>
    <w:rsid w:val="00F9054C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110">
    <w:name w:val="ТЗ.Таблица.Блок1 10"/>
    <w:basedOn w:val="af1"/>
    <w:link w:val="1100"/>
    <w:uiPriority w:val="30"/>
    <w:qFormat/>
    <w:rsid w:val="00F9054C"/>
    <w:pPr>
      <w:spacing w:before="120" w:after="120"/>
      <w:jc w:val="left"/>
    </w:pPr>
    <w:rPr>
      <w:rFonts w:eastAsia="Calibri"/>
      <w:b/>
      <w:bCs/>
      <w:iCs/>
      <w:sz w:val="20"/>
      <w:lang w:eastAsia="ru-RU"/>
    </w:rPr>
  </w:style>
  <w:style w:type="character" w:customStyle="1" w:styleId="1100">
    <w:name w:val="ТЗ.Таблица.Блок1 10 Знак"/>
    <w:basedOn w:val="af3"/>
    <w:link w:val="110"/>
    <w:uiPriority w:val="30"/>
    <w:rsid w:val="00F9054C"/>
    <w:rPr>
      <w:rFonts w:ascii="Times New Roman" w:eastAsia="Calibri" w:hAnsi="Times New Roman" w:cs="Times New Roman"/>
      <w:b/>
      <w:bCs/>
      <w:iCs/>
      <w:sz w:val="20"/>
      <w:szCs w:val="24"/>
      <w:lang w:eastAsia="ru-RU"/>
    </w:rPr>
  </w:style>
  <w:style w:type="character" w:customStyle="1" w:styleId="1fc">
    <w:name w:val="Неразрешенное упоминание1"/>
    <w:basedOn w:val="af3"/>
    <w:uiPriority w:val="99"/>
    <w:semiHidden/>
    <w:unhideWhenUsed/>
    <w:rsid w:val="00264AA9"/>
    <w:rPr>
      <w:color w:val="605E5C"/>
      <w:shd w:val="clear" w:color="auto" w:fill="E1DFDD"/>
    </w:rPr>
  </w:style>
  <w:style w:type="character" w:customStyle="1" w:styleId="2f6">
    <w:name w:val="Неразрешенное упоминание2"/>
    <w:basedOn w:val="af3"/>
    <w:uiPriority w:val="99"/>
    <w:semiHidden/>
    <w:unhideWhenUsed/>
    <w:rsid w:val="007948EA"/>
    <w:rPr>
      <w:color w:val="605E5C"/>
      <w:shd w:val="clear" w:color="auto" w:fill="E1DFDD"/>
    </w:rPr>
  </w:style>
  <w:style w:type="paragraph" w:customStyle="1" w:styleId="af2">
    <w:name w:val="_Основной с красной строки"/>
    <w:basedOn w:val="af1"/>
    <w:link w:val="afffffff1"/>
    <w:qFormat/>
    <w:rsid w:val="0052694C"/>
    <w:pPr>
      <w:widowControl/>
      <w:autoSpaceDN/>
      <w:adjustRightInd/>
      <w:ind w:firstLine="709"/>
      <w:textAlignment w:val="auto"/>
    </w:pPr>
  </w:style>
  <w:style w:type="character" w:customStyle="1" w:styleId="afffffff1">
    <w:name w:val="_Основной с красной строки Знак"/>
    <w:link w:val="af2"/>
    <w:qFormat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5">
    <w:name w:val="_Маркированный список уровня 2"/>
    <w:basedOn w:val="17"/>
    <w:link w:val="2f7"/>
    <w:qFormat/>
    <w:rsid w:val="0052694C"/>
    <w:pPr>
      <w:numPr>
        <w:ilvl w:val="1"/>
      </w:numPr>
      <w:tabs>
        <w:tab w:val="clear" w:pos="1134"/>
        <w:tab w:val="left" w:pos="1559"/>
      </w:tabs>
    </w:pPr>
    <w:rPr>
      <w:szCs w:val="26"/>
    </w:rPr>
  </w:style>
  <w:style w:type="paragraph" w:customStyle="1" w:styleId="38">
    <w:name w:val="_Маркированный список уровня 3"/>
    <w:basedOn w:val="25"/>
    <w:link w:val="3f8"/>
    <w:qFormat/>
    <w:rsid w:val="0052694C"/>
    <w:pPr>
      <w:numPr>
        <w:ilvl w:val="2"/>
      </w:numPr>
      <w:tabs>
        <w:tab w:val="clear" w:pos="1559"/>
        <w:tab w:val="left" w:pos="1985"/>
      </w:tabs>
    </w:pPr>
  </w:style>
  <w:style w:type="numbering" w:customStyle="1" w:styleId="a9">
    <w:name w:val="_Маркированный список"/>
    <w:basedOn w:val="af5"/>
    <w:uiPriority w:val="99"/>
    <w:rsid w:val="0052694C"/>
    <w:pPr>
      <w:numPr>
        <w:numId w:val="13"/>
      </w:numPr>
    </w:pPr>
  </w:style>
  <w:style w:type="character" w:customStyle="1" w:styleId="2f7">
    <w:name w:val="_Маркированный список уровня 2 Знак"/>
    <w:link w:val="25"/>
    <w:qFormat/>
    <w:rsid w:val="0052694C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afffffff2">
    <w:name w:val="_Основной перед списком"/>
    <w:basedOn w:val="af2"/>
    <w:next w:val="17"/>
    <w:link w:val="afffffff3"/>
    <w:qFormat/>
    <w:rsid w:val="0052694C"/>
    <w:pPr>
      <w:keepNext/>
    </w:pPr>
  </w:style>
  <w:style w:type="character" w:customStyle="1" w:styleId="afffffff3">
    <w:name w:val="_Основной перед списком Знак"/>
    <w:basedOn w:val="afffffff1"/>
    <w:link w:val="afffffff2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4">
    <w:name w:val="_Комментарий"/>
    <w:basedOn w:val="af1"/>
    <w:link w:val="afffffff5"/>
    <w:uiPriority w:val="8"/>
    <w:rsid w:val="0052694C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  <w:ind w:left="180" w:right="174"/>
    </w:pPr>
    <w:rPr>
      <w:i/>
      <w:color w:val="FF0000"/>
    </w:rPr>
  </w:style>
  <w:style w:type="character" w:customStyle="1" w:styleId="afffffff5">
    <w:name w:val="_Комментарий Знак"/>
    <w:basedOn w:val="af3"/>
    <w:link w:val="afffffff4"/>
    <w:uiPriority w:val="8"/>
    <w:rsid w:val="0052694C"/>
    <w:rPr>
      <w:rFonts w:ascii="Times New Roman" w:hAnsi="Times New Roman" w:cs="Times New Roman"/>
      <w:i/>
      <w:color w:val="FF0000"/>
      <w:sz w:val="24"/>
      <w:szCs w:val="24"/>
      <w14:ligatures w14:val="standardContextual"/>
    </w:rPr>
  </w:style>
  <w:style w:type="paragraph" w:customStyle="1" w:styleId="--1">
    <w:name w:val="_Номер-буква-маркер 1"/>
    <w:basedOn w:val="af2"/>
    <w:uiPriority w:val="8"/>
    <w:qFormat/>
    <w:rsid w:val="006C5557"/>
    <w:pPr>
      <w:numPr>
        <w:numId w:val="15"/>
      </w:numPr>
    </w:pPr>
    <w:rPr>
      <w:rFonts w:eastAsia="Times New Roman"/>
      <w:lang w:eastAsia="ru-RU"/>
      <w14:ligatures w14:val="none"/>
    </w:rPr>
  </w:style>
  <w:style w:type="paragraph" w:customStyle="1" w:styleId="--2">
    <w:name w:val="_Номер-буква-маркер 2"/>
    <w:basedOn w:val="--1"/>
    <w:uiPriority w:val="8"/>
    <w:qFormat/>
    <w:rsid w:val="006C5557"/>
    <w:pPr>
      <w:numPr>
        <w:ilvl w:val="1"/>
      </w:numPr>
    </w:pPr>
  </w:style>
  <w:style w:type="paragraph" w:customStyle="1" w:styleId="--3">
    <w:name w:val="_Номер-буква-маркер 3"/>
    <w:basedOn w:val="--2"/>
    <w:uiPriority w:val="8"/>
    <w:qFormat/>
    <w:rsid w:val="006C5557"/>
    <w:pPr>
      <w:numPr>
        <w:ilvl w:val="2"/>
      </w:numPr>
    </w:pPr>
  </w:style>
  <w:style w:type="numbering" w:customStyle="1" w:styleId="--">
    <w:name w:val="_Номер-буква-маркер"/>
    <w:uiPriority w:val="99"/>
    <w:rsid w:val="006C5557"/>
    <w:pPr>
      <w:numPr>
        <w:numId w:val="14"/>
      </w:numPr>
    </w:pPr>
  </w:style>
  <w:style w:type="paragraph" w:customStyle="1" w:styleId="afffffff6">
    <w:name w:val="_Рисунок_Картинка"/>
    <w:basedOn w:val="af1"/>
    <w:next w:val="af1"/>
    <w:link w:val="afffffff7"/>
    <w:qFormat/>
    <w:rsid w:val="0052694C"/>
    <w:pPr>
      <w:keepNext/>
      <w:spacing w:before="120" w:after="120"/>
      <w:jc w:val="center"/>
    </w:pPr>
  </w:style>
  <w:style w:type="character" w:customStyle="1" w:styleId="afffffff7">
    <w:name w:val="_Рисунок_Картинка Знак"/>
    <w:link w:val="afffffff6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8">
    <w:name w:val="_Рисунок_Название"/>
    <w:basedOn w:val="af1"/>
    <w:next w:val="afffffff9"/>
    <w:link w:val="afffffffa"/>
    <w:rsid w:val="0052694C"/>
    <w:pPr>
      <w:keepLines/>
      <w:widowControl/>
      <w:suppressAutoHyphens/>
      <w:spacing w:before="120" w:after="120"/>
      <w:jc w:val="center"/>
    </w:pPr>
    <w:rPr>
      <w:bCs/>
      <w:szCs w:val="22"/>
    </w:rPr>
  </w:style>
  <w:style w:type="character" w:customStyle="1" w:styleId="afffffffa">
    <w:name w:val="_Рисунок_Название Знак"/>
    <w:link w:val="afffffff8"/>
    <w:rsid w:val="0052694C"/>
    <w:rPr>
      <w:rFonts w:ascii="Times New Roman" w:hAnsi="Times New Roman" w:cs="Times New Roman"/>
      <w:bCs/>
      <w:sz w:val="24"/>
      <w14:ligatures w14:val="standardContextual"/>
    </w:rPr>
  </w:style>
  <w:style w:type="paragraph" w:customStyle="1" w:styleId="1e">
    <w:name w:val="_Табл_Текст_Нумеров1"/>
    <w:basedOn w:val="af1"/>
    <w:qFormat/>
    <w:rsid w:val="0052694C"/>
    <w:pPr>
      <w:numPr>
        <w:numId w:val="16"/>
      </w:numPr>
      <w:jc w:val="left"/>
    </w:pPr>
  </w:style>
  <w:style w:type="paragraph" w:customStyle="1" w:styleId="2b">
    <w:name w:val="_Табл_Текст_Нумеров2"/>
    <w:basedOn w:val="1e"/>
    <w:qFormat/>
    <w:rsid w:val="0052694C"/>
    <w:pPr>
      <w:numPr>
        <w:ilvl w:val="1"/>
      </w:numPr>
    </w:pPr>
  </w:style>
  <w:style w:type="paragraph" w:customStyle="1" w:styleId="3e">
    <w:name w:val="_Табл_Текст_Нумеров3"/>
    <w:basedOn w:val="2b"/>
    <w:qFormat/>
    <w:rsid w:val="0052694C"/>
    <w:pPr>
      <w:numPr>
        <w:ilvl w:val="2"/>
      </w:numPr>
    </w:pPr>
  </w:style>
  <w:style w:type="paragraph" w:customStyle="1" w:styleId="afffffffb">
    <w:name w:val="_Титул наименование организации"/>
    <w:basedOn w:val="af1"/>
    <w:link w:val="afffffffc"/>
    <w:rsid w:val="0052694C"/>
    <w:pPr>
      <w:tabs>
        <w:tab w:val="left" w:pos="364"/>
      </w:tabs>
      <w:spacing w:before="120"/>
      <w:jc w:val="center"/>
    </w:pPr>
    <w:rPr>
      <w:rFonts w:eastAsia="Times New Roman"/>
      <w:noProof/>
      <w:sz w:val="26"/>
      <w:szCs w:val="26"/>
      <w:lang w:eastAsia="ru-RU"/>
      <w14:ligatures w14:val="none"/>
    </w:rPr>
  </w:style>
  <w:style w:type="character" w:customStyle="1" w:styleId="afffffffc">
    <w:name w:val="_Титул наименование организации Знак"/>
    <w:link w:val="afffffffb"/>
    <w:rsid w:val="0052694C"/>
    <w:rPr>
      <w:rFonts w:ascii="Times New Roman" w:eastAsia="Times New Roman" w:hAnsi="Times New Roman" w:cs="Times New Roman"/>
      <w:noProof/>
      <w:sz w:val="26"/>
      <w:szCs w:val="26"/>
      <w:lang w:eastAsia="ru-RU"/>
    </w:rPr>
  </w:style>
  <w:style w:type="paragraph" w:customStyle="1" w:styleId="afffffffd">
    <w:name w:val="_Титул_другое"/>
    <w:basedOn w:val="af1"/>
    <w:rsid w:val="0052694C"/>
    <w:pPr>
      <w:widowControl/>
      <w:autoSpaceDN/>
      <w:adjustRightInd/>
      <w:spacing w:before="120"/>
      <w:jc w:val="left"/>
      <w:textAlignment w:val="auto"/>
    </w:pPr>
    <w:rPr>
      <w:rFonts w:cs="Arial"/>
      <w:szCs w:val="28"/>
    </w:rPr>
  </w:style>
  <w:style w:type="paragraph" w:customStyle="1" w:styleId="afffffffe">
    <w:name w:val="_Титул_Количество страниц"/>
    <w:basedOn w:val="af1"/>
    <w:link w:val="affffffff"/>
    <w:qFormat/>
    <w:rsid w:val="0052694C"/>
    <w:pPr>
      <w:widowControl/>
      <w:autoSpaceDN/>
      <w:adjustRightInd/>
      <w:spacing w:before="240"/>
      <w:jc w:val="center"/>
      <w:textAlignment w:val="auto"/>
    </w:pPr>
  </w:style>
  <w:style w:type="character" w:customStyle="1" w:styleId="affffffff">
    <w:name w:val="_Титул_Количество страниц Знак"/>
    <w:basedOn w:val="af3"/>
    <w:link w:val="afffffffe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0">
    <w:name w:val="_Титул_Москва год"/>
    <w:basedOn w:val="af1"/>
    <w:link w:val="affffffff1"/>
    <w:rsid w:val="0052694C"/>
    <w:pPr>
      <w:jc w:val="center"/>
    </w:pPr>
    <w:rPr>
      <w:rFonts w:eastAsia="Times New Roman"/>
      <w:bCs/>
      <w:lang w:eastAsia="ru-RU"/>
      <w14:ligatures w14:val="none"/>
    </w:rPr>
  </w:style>
  <w:style w:type="character" w:customStyle="1" w:styleId="affffffff1">
    <w:name w:val="_Титул_Москва год Знак"/>
    <w:link w:val="affffffff0"/>
    <w:rsid w:val="0052694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customStyle="1" w:styleId="affffffff2">
    <w:name w:val="_Титул_Название системы"/>
    <w:basedOn w:val="af1"/>
    <w:next w:val="affffffff3"/>
    <w:link w:val="affffffff4"/>
    <w:qFormat/>
    <w:rsid w:val="0052694C"/>
    <w:pPr>
      <w:spacing w:before="480"/>
      <w:jc w:val="center"/>
    </w:pPr>
    <w:rPr>
      <w:sz w:val="28"/>
      <w:szCs w:val="28"/>
    </w:rPr>
  </w:style>
  <w:style w:type="character" w:customStyle="1" w:styleId="affffffff4">
    <w:name w:val="_Титул_Название системы Знак"/>
    <w:link w:val="affffffff2"/>
    <w:rsid w:val="0052694C"/>
    <w:rPr>
      <w:rFonts w:ascii="Times New Roman" w:hAnsi="Times New Roman" w:cs="Times New Roman"/>
      <w:sz w:val="28"/>
      <w:szCs w:val="28"/>
      <w14:ligatures w14:val="standardContextual"/>
    </w:rPr>
  </w:style>
  <w:style w:type="paragraph" w:customStyle="1" w:styleId="affffffff5">
    <w:name w:val="_Титул_Утвеждаю"/>
    <w:basedOn w:val="af1"/>
    <w:next w:val="af1"/>
    <w:rsid w:val="0052694C"/>
    <w:pPr>
      <w:framePr w:hSpace="180" w:wrap="around" w:vAnchor="text" w:hAnchor="margin" w:x="-142" w:y="186"/>
      <w:spacing w:before="240" w:line="360" w:lineRule="auto"/>
      <w:jc w:val="center"/>
    </w:pPr>
    <w:rPr>
      <w:b/>
      <w:bCs/>
    </w:rPr>
  </w:style>
  <w:style w:type="paragraph" w:customStyle="1" w:styleId="affffffff6">
    <w:name w:val="_Титул_штамп"/>
    <w:basedOn w:val="af1"/>
    <w:rsid w:val="0052694C"/>
    <w:pPr>
      <w:framePr w:hSpace="180" w:wrap="around" w:vAnchor="text" w:hAnchor="margin" w:x="-142" w:y="186"/>
      <w:spacing w:before="60"/>
      <w:jc w:val="left"/>
    </w:pPr>
  </w:style>
  <w:style w:type="paragraph" w:customStyle="1" w:styleId="affffffff3">
    <w:name w:val="_Титул_Название подсистемы"/>
    <w:basedOn w:val="af1"/>
    <w:next w:val="affffffff7"/>
    <w:link w:val="affffffff8"/>
    <w:qFormat/>
    <w:rsid w:val="0052694C"/>
    <w:pPr>
      <w:spacing w:before="120"/>
      <w:jc w:val="center"/>
    </w:pPr>
    <w:rPr>
      <w:caps/>
      <w:szCs w:val="22"/>
    </w:rPr>
  </w:style>
  <w:style w:type="paragraph" w:customStyle="1" w:styleId="affffffff7">
    <w:name w:val="_Титул_Название компонента"/>
    <w:basedOn w:val="af1"/>
    <w:next w:val="af1"/>
    <w:link w:val="affffffff9"/>
    <w:rsid w:val="0052694C"/>
    <w:pPr>
      <w:widowControl/>
      <w:autoSpaceDN/>
      <w:adjustRightInd/>
      <w:spacing w:before="120"/>
      <w:jc w:val="center"/>
      <w:textAlignment w:val="auto"/>
    </w:pPr>
    <w:rPr>
      <w:rFonts w:cs="Arial"/>
      <w:caps/>
    </w:rPr>
  </w:style>
  <w:style w:type="paragraph" w:customStyle="1" w:styleId="affffffffa">
    <w:name w:val="_Титул_Название вида работ"/>
    <w:basedOn w:val="af1"/>
    <w:link w:val="affffffffb"/>
    <w:qFormat/>
    <w:rsid w:val="0052694C"/>
    <w:pPr>
      <w:spacing w:before="120"/>
      <w:jc w:val="center"/>
    </w:pPr>
  </w:style>
  <w:style w:type="character" w:customStyle="1" w:styleId="affffffffb">
    <w:name w:val="_Титул_Название вида работ Знак"/>
    <w:basedOn w:val="af3"/>
    <w:link w:val="affffffffa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character" w:customStyle="1" w:styleId="affffffff9">
    <w:name w:val="_Титул_Название компонента Знак"/>
    <w:basedOn w:val="af3"/>
    <w:link w:val="affffffff7"/>
    <w:rsid w:val="0052694C"/>
    <w:rPr>
      <w:rFonts w:ascii="Times New Roman" w:hAnsi="Times New Roman" w:cs="Arial"/>
      <w:caps/>
      <w:sz w:val="24"/>
      <w:szCs w:val="24"/>
      <w14:ligatures w14:val="standardContextual"/>
    </w:rPr>
  </w:style>
  <w:style w:type="character" w:customStyle="1" w:styleId="affffffff8">
    <w:name w:val="_Титул_Название подсистемы Знак"/>
    <w:basedOn w:val="af3"/>
    <w:link w:val="affffffff3"/>
    <w:qFormat/>
    <w:rsid w:val="0052694C"/>
    <w:rPr>
      <w:rFonts w:ascii="Times New Roman" w:hAnsi="Times New Roman" w:cs="Times New Roman"/>
      <w:caps/>
      <w:sz w:val="24"/>
      <w14:ligatures w14:val="standardContextual"/>
    </w:rPr>
  </w:style>
  <w:style w:type="paragraph" w:customStyle="1" w:styleId="affffffffc">
    <w:name w:val="_Титул_Шифр документа"/>
    <w:basedOn w:val="af1"/>
    <w:rsid w:val="0052694C"/>
    <w:pPr>
      <w:widowControl/>
      <w:autoSpaceDN/>
      <w:adjustRightInd/>
      <w:spacing w:before="240"/>
      <w:jc w:val="center"/>
      <w:textAlignment w:val="auto"/>
    </w:pPr>
    <w:rPr>
      <w:rFonts w:cs="Arial"/>
      <w:bCs/>
      <w:caps/>
      <w:snapToGrid w:val="0"/>
      <w:sz w:val="28"/>
      <w:szCs w:val="28"/>
    </w:rPr>
  </w:style>
  <w:style w:type="paragraph" w:customStyle="1" w:styleId="affffffffd">
    <w:name w:val="_Титул_Название тома"/>
    <w:basedOn w:val="af1"/>
    <w:next w:val="affffffffc"/>
    <w:link w:val="affffffffe"/>
    <w:qFormat/>
    <w:rsid w:val="0052694C"/>
    <w:pPr>
      <w:spacing w:before="240"/>
      <w:jc w:val="center"/>
    </w:pPr>
    <w:rPr>
      <w:rFonts w:eastAsia="Times New Roman"/>
      <w:caps/>
      <w:sz w:val="28"/>
      <w:szCs w:val="28"/>
      <w:lang w:eastAsia="ru-RU"/>
      <w14:ligatures w14:val="none"/>
    </w:rPr>
  </w:style>
  <w:style w:type="character" w:customStyle="1" w:styleId="affffffffe">
    <w:name w:val="_Титул_Название тома Знак"/>
    <w:basedOn w:val="af3"/>
    <w:link w:val="affffffffd"/>
    <w:rsid w:val="0052694C"/>
    <w:rPr>
      <w:rFonts w:ascii="Times New Roman" w:eastAsia="Times New Roman" w:hAnsi="Times New Roman" w:cs="Times New Roman"/>
      <w:caps/>
      <w:sz w:val="28"/>
      <w:szCs w:val="28"/>
      <w:lang w:eastAsia="ru-RU"/>
    </w:rPr>
  </w:style>
  <w:style w:type="paragraph" w:customStyle="1" w:styleId="afffffffff">
    <w:name w:val="_Табл_Текст_лев"/>
    <w:basedOn w:val="af1"/>
    <w:link w:val="0"/>
    <w:qFormat/>
    <w:rsid w:val="0052694C"/>
    <w:pPr>
      <w:widowControl/>
      <w:autoSpaceDN/>
      <w:adjustRightInd/>
      <w:jc w:val="left"/>
      <w:textAlignment w:val="auto"/>
    </w:pPr>
  </w:style>
  <w:style w:type="paragraph" w:customStyle="1" w:styleId="afffffffff0">
    <w:name w:val="_Заголовок без нумерации в оглавлении"/>
    <w:basedOn w:val="af1"/>
    <w:next w:val="af2"/>
    <w:rsid w:val="0052694C"/>
    <w:pPr>
      <w:keepNext/>
      <w:keepLines/>
      <w:pageBreakBefore/>
      <w:widowControl/>
      <w:autoSpaceDN/>
      <w:adjustRightInd/>
      <w:spacing w:after="120"/>
      <w:jc w:val="center"/>
      <w:textAlignment w:val="auto"/>
      <w:outlineLvl w:val="0"/>
    </w:pPr>
    <w:rPr>
      <w:b/>
      <w:caps/>
      <w:szCs w:val="32"/>
    </w:rPr>
  </w:style>
  <w:style w:type="paragraph" w:customStyle="1" w:styleId="afffffffff1">
    <w:name w:val="_Заголовок без нумерации Не в оглавлении"/>
    <w:basedOn w:val="af1"/>
    <w:next w:val="af2"/>
    <w:link w:val="afffffffff2"/>
    <w:rsid w:val="0052694C"/>
    <w:pPr>
      <w:pageBreakBefore/>
      <w:spacing w:before="120"/>
      <w:jc w:val="center"/>
    </w:pPr>
    <w:rPr>
      <w:b/>
      <w:caps/>
      <w:spacing w:val="20"/>
      <w:szCs w:val="28"/>
    </w:rPr>
  </w:style>
  <w:style w:type="character" w:customStyle="1" w:styleId="afffffffff2">
    <w:name w:val="_Заголовок без нумерации Не в оглавлении Знак"/>
    <w:link w:val="afffffffff1"/>
    <w:rsid w:val="0052694C"/>
    <w:rPr>
      <w:rFonts w:ascii="Times New Roman" w:hAnsi="Times New Roman" w:cs="Times New Roman"/>
      <w:b/>
      <w:caps/>
      <w:spacing w:val="20"/>
      <w:sz w:val="24"/>
      <w:szCs w:val="28"/>
      <w14:ligatures w14:val="standardContextual"/>
    </w:rPr>
  </w:style>
  <w:style w:type="character" w:customStyle="1" w:styleId="3f8">
    <w:name w:val="_Маркированный список уровня 3 Знак"/>
    <w:basedOn w:val="2f7"/>
    <w:link w:val="38"/>
    <w:rsid w:val="0052694C"/>
    <w:rPr>
      <w:rFonts w:ascii="Times New Roman" w:hAnsi="Times New Roman" w:cs="Times New Roman"/>
      <w:sz w:val="24"/>
      <w:szCs w:val="26"/>
      <w14:ligatures w14:val="standardContextual"/>
    </w:rPr>
  </w:style>
  <w:style w:type="paragraph" w:customStyle="1" w:styleId="1d">
    <w:name w:val="_Нумерованный 1"/>
    <w:basedOn w:val="af1"/>
    <w:link w:val="111"/>
    <w:qFormat/>
    <w:rsid w:val="0052694C"/>
    <w:pPr>
      <w:widowControl/>
      <w:numPr>
        <w:numId w:val="17"/>
      </w:numPr>
    </w:pPr>
  </w:style>
  <w:style w:type="character" w:customStyle="1" w:styleId="111">
    <w:name w:val="_Нумерованный 1 Знак1"/>
    <w:link w:val="1d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2a">
    <w:name w:val="_Нумерованный 2"/>
    <w:basedOn w:val="1d"/>
    <w:link w:val="210"/>
    <w:qFormat/>
    <w:rsid w:val="0052694C"/>
    <w:pPr>
      <w:numPr>
        <w:ilvl w:val="1"/>
      </w:numPr>
    </w:pPr>
  </w:style>
  <w:style w:type="character" w:customStyle="1" w:styleId="210">
    <w:name w:val="_Нумерованный 2 Знак1"/>
    <w:basedOn w:val="111"/>
    <w:link w:val="2a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3d">
    <w:name w:val="_Нумерованный 3"/>
    <w:basedOn w:val="2a"/>
    <w:link w:val="3f9"/>
    <w:rsid w:val="0052694C"/>
    <w:pPr>
      <w:numPr>
        <w:ilvl w:val="2"/>
      </w:numPr>
    </w:pPr>
  </w:style>
  <w:style w:type="character" w:customStyle="1" w:styleId="3f9">
    <w:name w:val="_Нумерованный 3 Знак"/>
    <w:basedOn w:val="210"/>
    <w:link w:val="3d"/>
    <w:rsid w:val="0052694C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9">
    <w:name w:val="_Основной после таблицы и рисунка"/>
    <w:basedOn w:val="af2"/>
    <w:next w:val="af2"/>
    <w:qFormat/>
    <w:rsid w:val="0052694C"/>
    <w:pPr>
      <w:spacing w:before="240"/>
    </w:pPr>
  </w:style>
  <w:style w:type="paragraph" w:customStyle="1" w:styleId="14">
    <w:name w:val="_Перечисление 1"/>
    <w:basedOn w:val="af1"/>
    <w:qFormat/>
    <w:rsid w:val="0052694C"/>
    <w:pPr>
      <w:widowControl/>
      <w:numPr>
        <w:numId w:val="18"/>
      </w:numPr>
    </w:pPr>
  </w:style>
  <w:style w:type="paragraph" w:customStyle="1" w:styleId="24">
    <w:name w:val="_Перечисление 2"/>
    <w:basedOn w:val="14"/>
    <w:qFormat/>
    <w:rsid w:val="0052694C"/>
    <w:pPr>
      <w:numPr>
        <w:ilvl w:val="1"/>
      </w:numPr>
    </w:pPr>
  </w:style>
  <w:style w:type="paragraph" w:customStyle="1" w:styleId="afffffffff3">
    <w:name w:val="_Табл_Заголовок"/>
    <w:basedOn w:val="af1"/>
    <w:link w:val="00"/>
    <w:rsid w:val="0052694C"/>
    <w:pPr>
      <w:widowControl/>
      <w:autoSpaceDN/>
      <w:adjustRightInd/>
      <w:spacing w:before="120" w:after="120"/>
      <w:jc w:val="center"/>
      <w:textAlignment w:val="auto"/>
    </w:pPr>
    <w:rPr>
      <w:b/>
    </w:rPr>
  </w:style>
  <w:style w:type="paragraph" w:customStyle="1" w:styleId="afffffffff4">
    <w:name w:val="_Табл_Название"/>
    <w:basedOn w:val="af1"/>
    <w:rsid w:val="0052694C"/>
    <w:pPr>
      <w:keepNext/>
      <w:widowControl/>
      <w:suppressAutoHyphens/>
      <w:spacing w:before="120" w:after="60"/>
    </w:pPr>
  </w:style>
  <w:style w:type="paragraph" w:customStyle="1" w:styleId="afffffffff5">
    <w:name w:val="_Табл_Подзаголовок"/>
    <w:basedOn w:val="af1"/>
    <w:rsid w:val="0052694C"/>
    <w:pPr>
      <w:keepNext/>
      <w:spacing w:before="120" w:after="120"/>
      <w:jc w:val="center"/>
    </w:pPr>
    <w:rPr>
      <w:b/>
      <w:i/>
    </w:rPr>
  </w:style>
  <w:style w:type="paragraph" w:customStyle="1" w:styleId="1f2">
    <w:name w:val="_Табл_Текст_Маркир1"/>
    <w:basedOn w:val="af1"/>
    <w:next w:val="1010"/>
    <w:link w:val="103"/>
    <w:rsid w:val="0052694C"/>
    <w:pPr>
      <w:numPr>
        <w:numId w:val="20"/>
      </w:numPr>
      <w:jc w:val="left"/>
      <w:textAlignment w:val="auto"/>
    </w:pPr>
    <w:rPr>
      <w:rFonts w:eastAsia="Calibri"/>
      <w:bCs/>
    </w:rPr>
  </w:style>
  <w:style w:type="paragraph" w:customStyle="1" w:styleId="2e">
    <w:name w:val="_Табл_Текст_Маркир2"/>
    <w:basedOn w:val="1f2"/>
    <w:link w:val="200"/>
    <w:rsid w:val="0052694C"/>
    <w:pPr>
      <w:numPr>
        <w:ilvl w:val="1"/>
      </w:numPr>
    </w:pPr>
  </w:style>
  <w:style w:type="paragraph" w:customStyle="1" w:styleId="3f2">
    <w:name w:val="_Табл_Текст_Маркир3"/>
    <w:basedOn w:val="2e"/>
    <w:qFormat/>
    <w:rsid w:val="0052694C"/>
    <w:pPr>
      <w:numPr>
        <w:ilvl w:val="2"/>
      </w:numPr>
    </w:pPr>
  </w:style>
  <w:style w:type="paragraph" w:customStyle="1" w:styleId="afffffffff6">
    <w:name w:val="_Табл_Текст_по_ширине"/>
    <w:basedOn w:val="afffffffff"/>
    <w:qFormat/>
    <w:rsid w:val="0052694C"/>
    <w:pPr>
      <w:jc w:val="both"/>
    </w:pPr>
  </w:style>
  <w:style w:type="paragraph" w:customStyle="1" w:styleId="afffffffff7">
    <w:name w:val="_Табл_Текст_прав"/>
    <w:basedOn w:val="afffffffff"/>
    <w:qFormat/>
    <w:rsid w:val="0052694C"/>
    <w:pPr>
      <w:jc w:val="right"/>
    </w:pPr>
  </w:style>
  <w:style w:type="paragraph" w:customStyle="1" w:styleId="afffffffff8">
    <w:name w:val="_Табл_Текст_центр"/>
    <w:basedOn w:val="afffffffff"/>
    <w:rsid w:val="0052694C"/>
    <w:pPr>
      <w:jc w:val="center"/>
    </w:pPr>
    <w:rPr>
      <w:rFonts w:eastAsia="Calibri"/>
    </w:rPr>
  </w:style>
  <w:style w:type="table" w:customStyle="1" w:styleId="afffffffff9">
    <w:name w:val="_Таблица"/>
    <w:basedOn w:val="af4"/>
    <w:rsid w:val="0052694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a">
    <w:name w:val="_Таблица примечания"/>
    <w:basedOn w:val="af4"/>
    <w:rsid w:val="0052694C"/>
    <w:pPr>
      <w:spacing w:before="120" w:after="12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afffffffffb">
    <w:name w:val="_Таблица содержания работ"/>
    <w:basedOn w:val="af4"/>
    <w:rsid w:val="0052694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  <w14:ligatures w14:val="standardContextual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paragraph" w:customStyle="1" w:styleId="afffffffffc">
    <w:name w:val="_Текст исходного кода"/>
    <w:basedOn w:val="af1"/>
    <w:rsid w:val="0052694C"/>
    <w:rPr>
      <w:rFonts w:ascii="Courier New" w:hAnsi="Courier New" w:cs="Courier New"/>
      <w:sz w:val="20"/>
    </w:rPr>
  </w:style>
  <w:style w:type="paragraph" w:customStyle="1" w:styleId="afffffffffd">
    <w:name w:val="_Текст сноски"/>
    <w:basedOn w:val="af1"/>
    <w:link w:val="afffffffffe"/>
    <w:rsid w:val="0052694C"/>
    <w:pPr>
      <w:widowControl/>
      <w:suppressAutoHyphens/>
      <w:autoSpaceDN/>
      <w:adjustRightInd/>
      <w:jc w:val="left"/>
      <w:textAlignment w:val="auto"/>
    </w:pPr>
    <w:rPr>
      <w:bCs/>
      <w:sz w:val="20"/>
      <w:vertAlign w:val="superscript"/>
    </w:rPr>
  </w:style>
  <w:style w:type="character" w:customStyle="1" w:styleId="afffffffffe">
    <w:name w:val="_Текст сноски Знак"/>
    <w:link w:val="afffffffffd"/>
    <w:rsid w:val="0052694C"/>
    <w:rPr>
      <w:rFonts w:ascii="Times New Roman" w:hAnsi="Times New Roman" w:cs="Times New Roman"/>
      <w:bCs/>
      <w:sz w:val="20"/>
      <w:szCs w:val="24"/>
      <w:vertAlign w:val="superscript"/>
      <w14:ligatures w14:val="standardContextual"/>
    </w:rPr>
  </w:style>
  <w:style w:type="character" w:customStyle="1" w:styleId="affffffffff">
    <w:name w:val="_Текст_курсив"/>
    <w:qFormat/>
    <w:rsid w:val="0052694C"/>
    <w:rPr>
      <w:i/>
    </w:rPr>
  </w:style>
  <w:style w:type="character" w:customStyle="1" w:styleId="affffffffff0">
    <w:name w:val="_Текст_подчеркнутый"/>
    <w:qFormat/>
    <w:rsid w:val="0052694C"/>
    <w:rPr>
      <w:u w:val="single"/>
    </w:rPr>
  </w:style>
  <w:style w:type="character" w:customStyle="1" w:styleId="affffffffff1">
    <w:name w:val="_Текст_скрытый"/>
    <w:qFormat/>
    <w:rsid w:val="0052694C"/>
    <w:rPr>
      <w:vanish/>
    </w:rPr>
  </w:style>
  <w:style w:type="paragraph" w:customStyle="1" w:styleId="affffffffff2">
    <w:name w:val="_Титул_Код документа"/>
    <w:basedOn w:val="af1"/>
    <w:rsid w:val="0052694C"/>
    <w:pPr>
      <w:widowControl/>
      <w:autoSpaceDN/>
      <w:adjustRightInd/>
      <w:spacing w:before="240" w:after="240"/>
      <w:jc w:val="center"/>
      <w:textAlignment w:val="auto"/>
    </w:pPr>
    <w:rPr>
      <w:rFonts w:ascii="Times New Roman Полужирный" w:hAnsi="Times New Roman Полужирный" w:cs="Arial"/>
      <w:b/>
      <w:caps/>
      <w:sz w:val="28"/>
      <w:szCs w:val="28"/>
    </w:rPr>
  </w:style>
  <w:style w:type="paragraph" w:customStyle="1" w:styleId="affffffffff3">
    <w:name w:val="_Титул_Название системы краткое"/>
    <w:basedOn w:val="af1"/>
    <w:next w:val="afffffffd"/>
    <w:rsid w:val="0052694C"/>
    <w:pPr>
      <w:widowControl/>
      <w:autoSpaceDN/>
      <w:adjustRightInd/>
      <w:spacing w:after="120"/>
      <w:jc w:val="center"/>
      <w:textAlignment w:val="auto"/>
    </w:pPr>
    <w:rPr>
      <w:rFonts w:cs="Arial"/>
      <w:b/>
      <w:sz w:val="32"/>
      <w:szCs w:val="28"/>
    </w:rPr>
  </w:style>
  <w:style w:type="paragraph" w:customStyle="1" w:styleId="affffffffff4">
    <w:name w:val="_Титул_Название системы полное"/>
    <w:basedOn w:val="af1"/>
    <w:next w:val="affffffffff3"/>
    <w:rsid w:val="0052694C"/>
    <w:pPr>
      <w:widowControl/>
      <w:autoSpaceDN/>
      <w:adjustRightInd/>
      <w:spacing w:after="120"/>
      <w:jc w:val="center"/>
      <w:textAlignment w:val="auto"/>
    </w:pPr>
    <w:rPr>
      <w:rFonts w:cs="Arial"/>
      <w:b/>
      <w:bCs/>
      <w:sz w:val="32"/>
      <w:szCs w:val="32"/>
    </w:rPr>
  </w:style>
  <w:style w:type="table" w:customStyle="1" w:styleId="affffffffff5">
    <w:name w:val="_Титул_Невидимая таблица"/>
    <w:basedOn w:val="af4"/>
    <w:rsid w:val="0052694C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Ind w:w="675" w:type="dxa"/>
    </w:tblPr>
  </w:style>
  <w:style w:type="paragraph" w:customStyle="1" w:styleId="affffffffff6">
    <w:name w:val="_Титул_Объект автоматизации"/>
    <w:basedOn w:val="af1"/>
    <w:link w:val="affffffffff7"/>
    <w:rsid w:val="0052694C"/>
    <w:pPr>
      <w:widowControl/>
      <w:autoSpaceDN/>
      <w:adjustRightInd/>
      <w:jc w:val="center"/>
      <w:textAlignment w:val="auto"/>
    </w:pPr>
    <w:rPr>
      <w:sz w:val="32"/>
      <w:szCs w:val="32"/>
    </w:rPr>
  </w:style>
  <w:style w:type="character" w:customStyle="1" w:styleId="affffffffff7">
    <w:name w:val="_Название объекта автоматизации Знак"/>
    <w:link w:val="affffffffff6"/>
    <w:rsid w:val="0052694C"/>
    <w:rPr>
      <w:rFonts w:ascii="Times New Roman" w:hAnsi="Times New Roman" w:cs="Times New Roman"/>
      <w:sz w:val="32"/>
      <w:szCs w:val="32"/>
      <w14:ligatures w14:val="standardContextual"/>
    </w:rPr>
  </w:style>
  <w:style w:type="paragraph" w:customStyle="1" w:styleId="1c">
    <w:name w:val="Заголовок 1 Приложение"/>
    <w:basedOn w:val="af1"/>
    <w:next w:val="af2"/>
    <w:qFormat/>
    <w:rsid w:val="0052694C"/>
    <w:pPr>
      <w:keepNext/>
      <w:keepLines/>
      <w:pageBreakBefore/>
      <w:widowControl/>
      <w:numPr>
        <w:numId w:val="50"/>
      </w:numPr>
      <w:spacing w:after="240"/>
      <w:ind w:left="0"/>
      <w:jc w:val="center"/>
      <w:outlineLvl w:val="0"/>
    </w:pPr>
    <w:rPr>
      <w:rFonts w:ascii="Times New Roman Полужирный" w:hAnsi="Times New Roman Полужирный"/>
      <w:b/>
      <w:caps/>
    </w:rPr>
  </w:style>
  <w:style w:type="paragraph" w:customStyle="1" w:styleId="29">
    <w:name w:val="Заголовок 2 Приложение"/>
    <w:basedOn w:val="af1"/>
    <w:next w:val="af2"/>
    <w:rsid w:val="0052694C"/>
    <w:pPr>
      <w:keepNext/>
      <w:keepLines/>
      <w:widowControl/>
      <w:numPr>
        <w:ilvl w:val="1"/>
        <w:numId w:val="50"/>
      </w:numPr>
      <w:autoSpaceDN/>
      <w:adjustRightInd/>
      <w:spacing w:before="240" w:after="120"/>
      <w:textAlignment w:val="auto"/>
      <w:outlineLvl w:val="1"/>
    </w:pPr>
    <w:rPr>
      <w:b/>
      <w:iCs/>
      <w:spacing w:val="-2"/>
    </w:rPr>
  </w:style>
  <w:style w:type="paragraph" w:customStyle="1" w:styleId="3c">
    <w:name w:val="Заголовок 3 Приложение"/>
    <w:basedOn w:val="af1"/>
    <w:next w:val="af2"/>
    <w:qFormat/>
    <w:rsid w:val="0052694C"/>
    <w:pPr>
      <w:keepNext/>
      <w:keepLines/>
      <w:widowControl/>
      <w:numPr>
        <w:ilvl w:val="2"/>
        <w:numId w:val="50"/>
      </w:numPr>
      <w:spacing w:before="240" w:after="120"/>
      <w:outlineLvl w:val="2"/>
    </w:pPr>
    <w:rPr>
      <w:b/>
    </w:rPr>
  </w:style>
  <w:style w:type="paragraph" w:customStyle="1" w:styleId="47">
    <w:name w:val="Заголовок 4 Приложение"/>
    <w:basedOn w:val="af1"/>
    <w:next w:val="af2"/>
    <w:qFormat/>
    <w:rsid w:val="0052694C"/>
    <w:pPr>
      <w:numPr>
        <w:ilvl w:val="3"/>
        <w:numId w:val="50"/>
      </w:numPr>
      <w:spacing w:before="240" w:after="120"/>
      <w:outlineLvl w:val="3"/>
    </w:pPr>
    <w:rPr>
      <w:b/>
    </w:rPr>
  </w:style>
  <w:style w:type="paragraph" w:customStyle="1" w:styleId="52">
    <w:name w:val="Заголовок 5 Приложение"/>
    <w:basedOn w:val="af1"/>
    <w:next w:val="af2"/>
    <w:qFormat/>
    <w:rsid w:val="0052694C"/>
    <w:pPr>
      <w:numPr>
        <w:ilvl w:val="4"/>
        <w:numId w:val="50"/>
      </w:numPr>
      <w:spacing w:before="240" w:after="120"/>
      <w:outlineLvl w:val="4"/>
    </w:pPr>
    <w:rPr>
      <w:b/>
    </w:rPr>
  </w:style>
  <w:style w:type="numbering" w:customStyle="1" w:styleId="a5">
    <w:name w:val="_Табл_Текст_Маркир"/>
    <w:basedOn w:val="af5"/>
    <w:uiPriority w:val="99"/>
    <w:rsid w:val="0052694C"/>
    <w:pPr>
      <w:numPr>
        <w:numId w:val="19"/>
      </w:numPr>
    </w:pPr>
  </w:style>
  <w:style w:type="paragraph" w:customStyle="1" w:styleId="1">
    <w:name w:val="_Табл_Номер_строки1"/>
    <w:basedOn w:val="af1"/>
    <w:qFormat/>
    <w:rsid w:val="0052694C"/>
    <w:pPr>
      <w:numPr>
        <w:numId w:val="68"/>
      </w:numPr>
      <w:jc w:val="center"/>
    </w:pPr>
  </w:style>
  <w:style w:type="paragraph" w:customStyle="1" w:styleId="20">
    <w:name w:val="_Табл_Номер_строки2"/>
    <w:basedOn w:val="1"/>
    <w:qFormat/>
    <w:rsid w:val="0052694C"/>
    <w:pPr>
      <w:numPr>
        <w:ilvl w:val="1"/>
      </w:numPr>
    </w:pPr>
  </w:style>
  <w:style w:type="paragraph" w:customStyle="1" w:styleId="31">
    <w:name w:val="_Табл_Номер_строки3"/>
    <w:basedOn w:val="20"/>
    <w:qFormat/>
    <w:rsid w:val="0052694C"/>
    <w:pPr>
      <w:numPr>
        <w:ilvl w:val="2"/>
      </w:numPr>
    </w:pPr>
  </w:style>
  <w:style w:type="numbering" w:customStyle="1" w:styleId="a1">
    <w:name w:val="_Табл_Номер_строки"/>
    <w:uiPriority w:val="99"/>
    <w:rsid w:val="0052694C"/>
    <w:pPr>
      <w:numPr>
        <w:numId w:val="68"/>
      </w:numPr>
    </w:pPr>
  </w:style>
  <w:style w:type="paragraph" w:customStyle="1" w:styleId="affffffffff8">
    <w:name w:val="_Титул_Название книги"/>
    <w:basedOn w:val="af1"/>
    <w:next w:val="af1"/>
    <w:link w:val="affffffffff9"/>
    <w:qFormat/>
    <w:rsid w:val="0052694C"/>
    <w:pPr>
      <w:spacing w:before="240"/>
      <w:jc w:val="center"/>
    </w:pPr>
    <w:rPr>
      <w:caps/>
      <w:sz w:val="28"/>
      <w:szCs w:val="28"/>
    </w:rPr>
  </w:style>
  <w:style w:type="character" w:customStyle="1" w:styleId="affffffffff9">
    <w:name w:val="_Титул_Название книги Знак"/>
    <w:basedOn w:val="af3"/>
    <w:link w:val="affffffffff8"/>
    <w:rsid w:val="0052694C"/>
    <w:rPr>
      <w:rFonts w:ascii="Times New Roman" w:hAnsi="Times New Roman" w:cs="Times New Roman"/>
      <w:caps/>
      <w:sz w:val="28"/>
      <w:szCs w:val="28"/>
      <w14:ligatures w14:val="standardContextual"/>
    </w:rPr>
  </w:style>
  <w:style w:type="paragraph" w:customStyle="1" w:styleId="104">
    <w:name w:val="_Табл10_Текст_лев"/>
    <w:basedOn w:val="af1"/>
    <w:qFormat/>
    <w:rsid w:val="0052694C"/>
    <w:pPr>
      <w:jc w:val="left"/>
    </w:pPr>
    <w:rPr>
      <w:sz w:val="20"/>
    </w:rPr>
  </w:style>
  <w:style w:type="paragraph" w:customStyle="1" w:styleId="1010">
    <w:name w:val="_Табл10_Текст_Маркир1"/>
    <w:basedOn w:val="1f2"/>
    <w:qFormat/>
    <w:rsid w:val="0052694C"/>
    <w:rPr>
      <w:sz w:val="20"/>
      <w:szCs w:val="20"/>
    </w:rPr>
  </w:style>
  <w:style w:type="paragraph" w:customStyle="1" w:styleId="1020">
    <w:name w:val="_Табл10_Текст_Маркир2"/>
    <w:basedOn w:val="2e"/>
    <w:qFormat/>
    <w:rsid w:val="0052694C"/>
    <w:rPr>
      <w:sz w:val="20"/>
      <w:szCs w:val="20"/>
    </w:rPr>
  </w:style>
  <w:style w:type="paragraph" w:customStyle="1" w:styleId="1030">
    <w:name w:val="_Табл10_Текст_Маркир3"/>
    <w:basedOn w:val="3f2"/>
    <w:qFormat/>
    <w:rsid w:val="0052694C"/>
    <w:rPr>
      <w:sz w:val="20"/>
      <w:szCs w:val="20"/>
    </w:rPr>
  </w:style>
  <w:style w:type="paragraph" w:customStyle="1" w:styleId="1011">
    <w:name w:val="_Табл10_Текст_Нумеров1"/>
    <w:basedOn w:val="1e"/>
    <w:qFormat/>
    <w:rsid w:val="0052694C"/>
    <w:rPr>
      <w:sz w:val="20"/>
      <w:szCs w:val="20"/>
    </w:rPr>
  </w:style>
  <w:style w:type="paragraph" w:customStyle="1" w:styleId="1021">
    <w:name w:val="_Табл10_Текст_Нумеров2"/>
    <w:basedOn w:val="2b"/>
    <w:qFormat/>
    <w:rsid w:val="0052694C"/>
    <w:rPr>
      <w:sz w:val="20"/>
      <w:szCs w:val="20"/>
    </w:rPr>
  </w:style>
  <w:style w:type="paragraph" w:customStyle="1" w:styleId="1031">
    <w:name w:val="_Табл10_Текст_Нумеров3"/>
    <w:basedOn w:val="3e"/>
    <w:qFormat/>
    <w:rsid w:val="0052694C"/>
    <w:rPr>
      <w:sz w:val="20"/>
      <w:szCs w:val="20"/>
    </w:rPr>
  </w:style>
  <w:style w:type="paragraph" w:customStyle="1" w:styleId="105">
    <w:name w:val="_Табл10_Текст_по_ширине"/>
    <w:basedOn w:val="afffffffff6"/>
    <w:qFormat/>
    <w:rsid w:val="0052694C"/>
    <w:rPr>
      <w:sz w:val="20"/>
      <w:szCs w:val="20"/>
    </w:rPr>
  </w:style>
  <w:style w:type="paragraph" w:customStyle="1" w:styleId="106">
    <w:name w:val="_Табл10_Текст_прав"/>
    <w:basedOn w:val="afffffffff7"/>
    <w:qFormat/>
    <w:rsid w:val="0052694C"/>
    <w:rPr>
      <w:sz w:val="20"/>
      <w:szCs w:val="20"/>
    </w:rPr>
  </w:style>
  <w:style w:type="paragraph" w:customStyle="1" w:styleId="107">
    <w:name w:val="_Табл10_Текст_центр"/>
    <w:basedOn w:val="afffffffff8"/>
    <w:qFormat/>
    <w:rsid w:val="0052694C"/>
    <w:rPr>
      <w:sz w:val="20"/>
      <w:szCs w:val="20"/>
    </w:rPr>
  </w:style>
  <w:style w:type="paragraph" w:customStyle="1" w:styleId="101">
    <w:name w:val="_Табл10_Номер_строки1"/>
    <w:basedOn w:val="1"/>
    <w:qFormat/>
    <w:rsid w:val="0052694C"/>
    <w:pPr>
      <w:numPr>
        <w:numId w:val="49"/>
      </w:numPr>
    </w:pPr>
    <w:rPr>
      <w:sz w:val="20"/>
      <w:szCs w:val="20"/>
    </w:rPr>
  </w:style>
  <w:style w:type="paragraph" w:customStyle="1" w:styleId="1022">
    <w:name w:val="_Табл10_Номер_строки2"/>
    <w:basedOn w:val="20"/>
    <w:qFormat/>
    <w:rsid w:val="0052694C"/>
    <w:rPr>
      <w:sz w:val="20"/>
      <w:szCs w:val="20"/>
    </w:rPr>
  </w:style>
  <w:style w:type="paragraph" w:customStyle="1" w:styleId="1032">
    <w:name w:val="_Табл10_Номер_строки3"/>
    <w:basedOn w:val="31"/>
    <w:qFormat/>
    <w:rsid w:val="0052694C"/>
    <w:rPr>
      <w:sz w:val="20"/>
      <w:szCs w:val="20"/>
    </w:rPr>
  </w:style>
  <w:style w:type="paragraph" w:customStyle="1" w:styleId="108">
    <w:name w:val="_Табл10_Заголовок"/>
    <w:basedOn w:val="afffffffff3"/>
    <w:qFormat/>
    <w:rsid w:val="0052694C"/>
    <w:rPr>
      <w:sz w:val="20"/>
      <w:szCs w:val="20"/>
      <w:lang w:val="en-US"/>
    </w:rPr>
  </w:style>
  <w:style w:type="paragraph" w:customStyle="1" w:styleId="109">
    <w:name w:val="_Табл10_Подзаголовок"/>
    <w:basedOn w:val="afffffffff5"/>
    <w:qFormat/>
    <w:rsid w:val="0052694C"/>
    <w:rPr>
      <w:sz w:val="20"/>
      <w:szCs w:val="20"/>
    </w:rPr>
  </w:style>
  <w:style w:type="paragraph" w:customStyle="1" w:styleId="4a">
    <w:name w:val="_Маркированный список уровня 4"/>
    <w:basedOn w:val="38"/>
    <w:link w:val="4f1"/>
    <w:qFormat/>
    <w:rsid w:val="0052694C"/>
    <w:pPr>
      <w:numPr>
        <w:ilvl w:val="0"/>
        <w:numId w:val="22"/>
      </w:numPr>
      <w:tabs>
        <w:tab w:val="clear" w:pos="1985"/>
        <w:tab w:val="left" w:pos="2410"/>
      </w:tabs>
      <w:ind w:left="2410" w:hanging="425"/>
    </w:pPr>
  </w:style>
  <w:style w:type="character" w:customStyle="1" w:styleId="4f1">
    <w:name w:val="_Маркированный список уровня 4 Знак"/>
    <w:basedOn w:val="3f8"/>
    <w:link w:val="4a"/>
    <w:rsid w:val="0052694C"/>
    <w:rPr>
      <w:rFonts w:ascii="Times New Roman" w:hAnsi="Times New Roman" w:cs="Times New Roman"/>
      <w:sz w:val="24"/>
      <w:szCs w:val="26"/>
      <w14:ligatures w14:val="standardContextual"/>
    </w:rPr>
  </w:style>
  <w:style w:type="character" w:customStyle="1" w:styleId="inline-highlight">
    <w:name w:val="inline-highlight"/>
    <w:basedOn w:val="af3"/>
    <w:rsid w:val="0037243C"/>
  </w:style>
  <w:style w:type="character" w:customStyle="1" w:styleId="phnormal1">
    <w:name w:val="ph_normal Знак Знак"/>
    <w:rsid w:val="004D1D0A"/>
    <w:rPr>
      <w:rFonts w:ascii="Times New Roman" w:hAnsi="Times New Roman"/>
      <w:sz w:val="24"/>
    </w:rPr>
  </w:style>
  <w:style w:type="paragraph" w:customStyle="1" w:styleId="1b">
    <w:name w:val="ТЗ.Таблица.Список 1 нумерованный"/>
    <w:basedOn w:val="affffff5"/>
    <w:uiPriority w:val="31"/>
    <w:qFormat/>
    <w:rsid w:val="00C12D9A"/>
    <w:pPr>
      <w:numPr>
        <w:numId w:val="37"/>
      </w:numPr>
      <w:spacing w:before="60" w:after="60"/>
    </w:pPr>
    <w:rPr>
      <w:sz w:val="22"/>
    </w:rPr>
  </w:style>
  <w:style w:type="paragraph" w:customStyle="1" w:styleId="28">
    <w:name w:val="ТЗ.Таблица.Список 2 нумерованный"/>
    <w:basedOn w:val="affffff5"/>
    <w:uiPriority w:val="31"/>
    <w:qFormat/>
    <w:rsid w:val="00C12D9A"/>
    <w:pPr>
      <w:numPr>
        <w:ilvl w:val="1"/>
        <w:numId w:val="37"/>
      </w:numPr>
      <w:spacing w:before="60" w:after="60"/>
    </w:pPr>
    <w:rPr>
      <w:sz w:val="22"/>
    </w:rPr>
  </w:style>
  <w:style w:type="paragraph" w:customStyle="1" w:styleId="3b">
    <w:name w:val="ТЗ.Таблица.Список 3 нумерованный"/>
    <w:basedOn w:val="affffff5"/>
    <w:uiPriority w:val="31"/>
    <w:qFormat/>
    <w:rsid w:val="00C12D9A"/>
    <w:pPr>
      <w:numPr>
        <w:ilvl w:val="2"/>
        <w:numId w:val="37"/>
      </w:numPr>
      <w:spacing w:before="60" w:after="60"/>
    </w:pPr>
    <w:rPr>
      <w:sz w:val="22"/>
      <w:lang w:val="en-US"/>
    </w:rPr>
  </w:style>
  <w:style w:type="paragraph" w:customStyle="1" w:styleId="46">
    <w:name w:val="ТЗ.Таблица.Список 4 нумерованный"/>
    <w:basedOn w:val="affffff5"/>
    <w:uiPriority w:val="31"/>
    <w:qFormat/>
    <w:rsid w:val="00C12D9A"/>
    <w:pPr>
      <w:numPr>
        <w:ilvl w:val="3"/>
        <w:numId w:val="37"/>
      </w:numPr>
      <w:spacing w:before="60" w:after="60"/>
    </w:pPr>
    <w:rPr>
      <w:sz w:val="22"/>
    </w:rPr>
  </w:style>
  <w:style w:type="paragraph" w:customStyle="1" w:styleId="s1">
    <w:name w:val="s_1"/>
    <w:basedOn w:val="af1"/>
    <w:rsid w:val="00370169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styleId="affffffffffa">
    <w:name w:val="page number"/>
    <w:rsid w:val="00A54432"/>
  </w:style>
  <w:style w:type="paragraph" w:styleId="affffffffffb">
    <w:name w:val="Normal Indent"/>
    <w:basedOn w:val="af1"/>
    <w:qFormat/>
    <w:rsid w:val="00A54432"/>
    <w:pPr>
      <w:widowControl/>
      <w:ind w:left="708"/>
    </w:pPr>
  </w:style>
  <w:style w:type="paragraph" w:styleId="affffffffffc">
    <w:name w:val="Note Heading"/>
    <w:basedOn w:val="af1"/>
    <w:next w:val="af1"/>
    <w:link w:val="affffffffffd"/>
    <w:semiHidden/>
    <w:rsid w:val="00A54432"/>
  </w:style>
  <w:style w:type="character" w:customStyle="1" w:styleId="affffffffffd">
    <w:name w:val="Заголовок записки Знак"/>
    <w:basedOn w:val="af3"/>
    <w:link w:val="affffffffffc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character" w:styleId="HTML">
    <w:name w:val="HTML Keyboard"/>
    <w:semiHidden/>
    <w:rsid w:val="00A54432"/>
    <w:rPr>
      <w:rFonts w:ascii="Courier New" w:hAnsi="Courier New" w:cs="Courier New"/>
      <w:sz w:val="20"/>
      <w:szCs w:val="20"/>
    </w:rPr>
  </w:style>
  <w:style w:type="character" w:styleId="HTML0">
    <w:name w:val="HTML Code"/>
    <w:uiPriority w:val="99"/>
    <w:semiHidden/>
    <w:rsid w:val="00A54432"/>
    <w:rPr>
      <w:rFonts w:ascii="Courier New" w:hAnsi="Courier New" w:cs="Courier New"/>
      <w:sz w:val="20"/>
      <w:szCs w:val="20"/>
    </w:rPr>
  </w:style>
  <w:style w:type="paragraph" w:styleId="affffffffffe">
    <w:name w:val="Body Text"/>
    <w:basedOn w:val="af1"/>
    <w:link w:val="afffffffffff"/>
    <w:semiHidden/>
    <w:rsid w:val="00A54432"/>
    <w:pPr>
      <w:spacing w:after="120"/>
    </w:pPr>
  </w:style>
  <w:style w:type="character" w:customStyle="1" w:styleId="afffffffffff">
    <w:name w:val="Основной текст Знак"/>
    <w:basedOn w:val="af3"/>
    <w:link w:val="affffffffffe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0">
    <w:name w:val="_Приложение_название"/>
    <w:basedOn w:val="afffffffff1"/>
    <w:next w:val="af2"/>
    <w:qFormat/>
    <w:rsid w:val="00A54432"/>
    <w:pPr>
      <w:keepNext/>
      <w:keepLines/>
      <w:pageBreakBefore w:val="0"/>
      <w:widowControl/>
      <w:suppressAutoHyphens/>
      <w:spacing w:before="240"/>
    </w:pPr>
    <w:rPr>
      <w:rFonts w:ascii="Times New Roman Полужирный" w:hAnsi="Times New Roman Полужирный"/>
      <w:caps w:val="0"/>
    </w:rPr>
  </w:style>
  <w:style w:type="paragraph" w:customStyle="1" w:styleId="afffffffffff1">
    <w:name w:val="_Приложение_тип"/>
    <w:basedOn w:val="af2"/>
    <w:next w:val="afffffffffff0"/>
    <w:qFormat/>
    <w:rsid w:val="00A54432"/>
    <w:pPr>
      <w:keepNext/>
      <w:keepLines/>
      <w:suppressAutoHyphens/>
      <w:ind w:firstLine="0"/>
      <w:jc w:val="center"/>
    </w:pPr>
    <w:rPr>
      <w:i/>
    </w:rPr>
  </w:style>
  <w:style w:type="paragraph" w:customStyle="1" w:styleId="afffffffffff2">
    <w:name w:val="Название"/>
    <w:basedOn w:val="af1"/>
    <w:uiPriority w:val="10"/>
    <w:qFormat/>
    <w:rsid w:val="00A54432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styleId="afffffffffff3">
    <w:name w:val="line number"/>
    <w:basedOn w:val="af3"/>
    <w:semiHidden/>
    <w:rsid w:val="00A54432"/>
  </w:style>
  <w:style w:type="paragraph" w:styleId="2f8">
    <w:name w:val="List Number 2"/>
    <w:basedOn w:val="af1"/>
    <w:semiHidden/>
    <w:rsid w:val="00A54432"/>
    <w:pPr>
      <w:tabs>
        <w:tab w:val="num" w:pos="643"/>
      </w:tabs>
      <w:ind w:left="643" w:hanging="360"/>
      <w:contextualSpacing/>
    </w:pPr>
  </w:style>
  <w:style w:type="paragraph" w:styleId="3">
    <w:name w:val="List Number 3"/>
    <w:basedOn w:val="af1"/>
    <w:semiHidden/>
    <w:rsid w:val="00A54432"/>
    <w:pPr>
      <w:numPr>
        <w:numId w:val="121"/>
      </w:numPr>
    </w:pPr>
  </w:style>
  <w:style w:type="paragraph" w:styleId="4">
    <w:name w:val="List Number 4"/>
    <w:basedOn w:val="af1"/>
    <w:semiHidden/>
    <w:rsid w:val="00A54432"/>
    <w:pPr>
      <w:numPr>
        <w:numId w:val="122"/>
      </w:numPr>
    </w:pPr>
  </w:style>
  <w:style w:type="paragraph" w:styleId="5">
    <w:name w:val="List Number 5"/>
    <w:basedOn w:val="af1"/>
    <w:semiHidden/>
    <w:rsid w:val="00A54432"/>
    <w:pPr>
      <w:numPr>
        <w:numId w:val="123"/>
      </w:numPr>
    </w:pPr>
  </w:style>
  <w:style w:type="character" w:styleId="HTML1">
    <w:name w:val="HTML Sample"/>
    <w:semiHidden/>
    <w:rsid w:val="00A54432"/>
    <w:rPr>
      <w:rFonts w:ascii="Courier New" w:hAnsi="Courier New" w:cs="Courier New"/>
    </w:rPr>
  </w:style>
  <w:style w:type="paragraph" w:customStyle="1" w:styleId="afffffffffff4">
    <w:name w:val="_Примечание"/>
    <w:basedOn w:val="af2"/>
    <w:next w:val="af2"/>
    <w:qFormat/>
    <w:rsid w:val="00A54432"/>
  </w:style>
  <w:style w:type="character" w:styleId="HTML2">
    <w:name w:val="HTML Definition"/>
    <w:semiHidden/>
    <w:rsid w:val="00A54432"/>
    <w:rPr>
      <w:i/>
      <w:iCs/>
    </w:rPr>
  </w:style>
  <w:style w:type="paragraph" w:styleId="2f9">
    <w:name w:val="Body Text 2"/>
    <w:basedOn w:val="af1"/>
    <w:link w:val="2fa"/>
    <w:semiHidden/>
    <w:rsid w:val="00A54432"/>
    <w:pPr>
      <w:spacing w:after="120" w:line="480" w:lineRule="auto"/>
    </w:pPr>
  </w:style>
  <w:style w:type="character" w:customStyle="1" w:styleId="2fa">
    <w:name w:val="Основной текст 2 Знак"/>
    <w:basedOn w:val="af3"/>
    <w:link w:val="2f9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3fa">
    <w:name w:val="Body Text 3"/>
    <w:basedOn w:val="af1"/>
    <w:link w:val="3fb"/>
    <w:rsid w:val="00A54432"/>
    <w:pPr>
      <w:spacing w:after="120"/>
    </w:pPr>
    <w:rPr>
      <w:sz w:val="16"/>
      <w:szCs w:val="16"/>
    </w:rPr>
  </w:style>
  <w:style w:type="character" w:customStyle="1" w:styleId="3fb">
    <w:name w:val="Основной текст 3 Знак"/>
    <w:basedOn w:val="af3"/>
    <w:link w:val="3fa"/>
    <w:rsid w:val="00A54432"/>
    <w:rPr>
      <w:rFonts w:ascii="Times New Roman" w:hAnsi="Times New Roman" w:cs="Times New Roman"/>
      <w:sz w:val="16"/>
      <w:szCs w:val="16"/>
      <w14:ligatures w14:val="standardContextual"/>
    </w:rPr>
  </w:style>
  <w:style w:type="paragraph" w:styleId="2fb">
    <w:name w:val="Body Text Indent 2"/>
    <w:basedOn w:val="af1"/>
    <w:link w:val="2fc"/>
    <w:uiPriority w:val="99"/>
    <w:semiHidden/>
    <w:rsid w:val="00A54432"/>
    <w:pPr>
      <w:spacing w:after="120" w:line="480" w:lineRule="auto"/>
      <w:ind w:left="283"/>
    </w:pPr>
  </w:style>
  <w:style w:type="character" w:customStyle="1" w:styleId="2fc">
    <w:name w:val="Основной текст с отступом 2 Знак"/>
    <w:basedOn w:val="af3"/>
    <w:link w:val="2fb"/>
    <w:uiPriority w:val="99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3fc">
    <w:name w:val="Body Text Indent 3"/>
    <w:basedOn w:val="af1"/>
    <w:link w:val="3fd"/>
    <w:semiHidden/>
    <w:rsid w:val="00A54432"/>
    <w:pPr>
      <w:spacing w:after="120"/>
      <w:ind w:left="283"/>
    </w:pPr>
    <w:rPr>
      <w:sz w:val="16"/>
      <w:szCs w:val="16"/>
    </w:rPr>
  </w:style>
  <w:style w:type="character" w:customStyle="1" w:styleId="3fd">
    <w:name w:val="Основной текст с отступом 3 Знак"/>
    <w:basedOn w:val="af3"/>
    <w:link w:val="3fc"/>
    <w:semiHidden/>
    <w:rsid w:val="00A54432"/>
    <w:rPr>
      <w:rFonts w:ascii="Times New Roman" w:hAnsi="Times New Roman" w:cs="Times New Roman"/>
      <w:sz w:val="16"/>
      <w:szCs w:val="16"/>
      <w14:ligatures w14:val="standardContextual"/>
    </w:rPr>
  </w:style>
  <w:style w:type="character" w:styleId="HTML3">
    <w:name w:val="HTML Variable"/>
    <w:semiHidden/>
    <w:rsid w:val="00A54432"/>
    <w:rPr>
      <w:i/>
      <w:iCs/>
    </w:rPr>
  </w:style>
  <w:style w:type="character" w:styleId="HTML4">
    <w:name w:val="HTML Typewriter"/>
    <w:semiHidden/>
    <w:rsid w:val="00A54432"/>
    <w:rPr>
      <w:rFonts w:ascii="Courier New" w:hAnsi="Courier New" w:cs="Courier New"/>
      <w:sz w:val="20"/>
      <w:szCs w:val="20"/>
    </w:rPr>
  </w:style>
  <w:style w:type="paragraph" w:styleId="afffffffffff5">
    <w:name w:val="Signature"/>
    <w:basedOn w:val="af1"/>
    <w:link w:val="afffffffffff6"/>
    <w:semiHidden/>
    <w:rsid w:val="00A54432"/>
    <w:pPr>
      <w:ind w:left="4252"/>
    </w:pPr>
  </w:style>
  <w:style w:type="character" w:customStyle="1" w:styleId="afffffffffff6">
    <w:name w:val="Подпись Знак"/>
    <w:basedOn w:val="af3"/>
    <w:link w:val="afffffffffff5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afffffffffff7">
    <w:name w:val="List Continue"/>
    <w:basedOn w:val="af1"/>
    <w:semiHidden/>
    <w:rsid w:val="00A54432"/>
    <w:pPr>
      <w:spacing w:after="120"/>
      <w:ind w:left="283"/>
    </w:pPr>
  </w:style>
  <w:style w:type="paragraph" w:styleId="2fd">
    <w:name w:val="List Continue 2"/>
    <w:basedOn w:val="af1"/>
    <w:semiHidden/>
    <w:rsid w:val="00A54432"/>
    <w:pPr>
      <w:spacing w:after="120"/>
      <w:ind w:left="566"/>
    </w:pPr>
  </w:style>
  <w:style w:type="paragraph" w:styleId="3fe">
    <w:name w:val="List Continue 3"/>
    <w:basedOn w:val="af1"/>
    <w:semiHidden/>
    <w:rsid w:val="00A54432"/>
    <w:pPr>
      <w:spacing w:after="120"/>
      <w:ind w:left="849"/>
    </w:pPr>
  </w:style>
  <w:style w:type="paragraph" w:styleId="4f2">
    <w:name w:val="List Continue 4"/>
    <w:basedOn w:val="af1"/>
    <w:semiHidden/>
    <w:rsid w:val="00A54432"/>
    <w:pPr>
      <w:spacing w:after="120"/>
      <w:ind w:left="1132"/>
    </w:pPr>
  </w:style>
  <w:style w:type="paragraph" w:styleId="5b">
    <w:name w:val="List Continue 5"/>
    <w:basedOn w:val="af1"/>
    <w:semiHidden/>
    <w:rsid w:val="00A54432"/>
    <w:pPr>
      <w:spacing w:after="120"/>
      <w:ind w:left="1415"/>
    </w:pPr>
  </w:style>
  <w:style w:type="paragraph" w:customStyle="1" w:styleId="afffffffffff8">
    <w:name w:val="_Примечание_нумерованное"/>
    <w:basedOn w:val="afffffffffff4"/>
    <w:qFormat/>
    <w:rsid w:val="00A54432"/>
    <w:pPr>
      <w:tabs>
        <w:tab w:val="num" w:pos="1134"/>
      </w:tabs>
      <w:ind w:left="1134" w:hanging="425"/>
    </w:pPr>
  </w:style>
  <w:style w:type="paragraph" w:customStyle="1" w:styleId="afffffffffff9">
    <w:name w:val="_Согласовано"/>
    <w:aliases w:val="Составили"/>
    <w:basedOn w:val="af1"/>
    <w:link w:val="afffffffffffa"/>
    <w:rsid w:val="00A54432"/>
    <w:pPr>
      <w:spacing w:before="240"/>
      <w:jc w:val="center"/>
    </w:pPr>
    <w:rPr>
      <w:rFonts w:ascii="Times New Roman Полужирный" w:hAnsi="Times New Roman Полужирный"/>
      <w:b/>
      <w:bCs/>
      <w:caps/>
    </w:rPr>
  </w:style>
  <w:style w:type="character" w:customStyle="1" w:styleId="afffffffffffa">
    <w:name w:val="_Согласовано Знак"/>
    <w:aliases w:val="Составили Знак"/>
    <w:link w:val="afffffffffff9"/>
    <w:rsid w:val="00A54432"/>
    <w:rPr>
      <w:rFonts w:ascii="Times New Roman Полужирный" w:hAnsi="Times New Roman Полужирный" w:cs="Times New Roman"/>
      <w:b/>
      <w:bCs/>
      <w:caps/>
      <w:sz w:val="24"/>
      <w:szCs w:val="24"/>
      <w14:ligatures w14:val="standardContextual"/>
    </w:rPr>
  </w:style>
  <w:style w:type="paragraph" w:styleId="afffffffffffb">
    <w:name w:val="Plain Text"/>
    <w:basedOn w:val="af1"/>
    <w:link w:val="afffffffffffc"/>
    <w:uiPriority w:val="99"/>
    <w:rsid w:val="00A54432"/>
    <w:rPr>
      <w:rFonts w:ascii="Courier New" w:hAnsi="Courier New" w:cs="Courier New"/>
      <w:sz w:val="20"/>
    </w:rPr>
  </w:style>
  <w:style w:type="character" w:customStyle="1" w:styleId="afffffffffffc">
    <w:name w:val="Текст Знак"/>
    <w:basedOn w:val="af3"/>
    <w:link w:val="afffffffffffb"/>
    <w:uiPriority w:val="99"/>
    <w:rsid w:val="00A54432"/>
    <w:rPr>
      <w:rFonts w:ascii="Courier New" w:hAnsi="Courier New" w:cs="Courier New"/>
      <w:sz w:val="20"/>
      <w:szCs w:val="24"/>
      <w14:ligatures w14:val="standardContextual"/>
    </w:rPr>
  </w:style>
  <w:style w:type="paragraph" w:styleId="afffffffffffd">
    <w:name w:val="Block Text"/>
    <w:basedOn w:val="af1"/>
    <w:semiHidden/>
    <w:rsid w:val="00A54432"/>
    <w:pPr>
      <w:spacing w:after="120"/>
      <w:ind w:left="1440" w:right="1440"/>
    </w:pPr>
  </w:style>
  <w:style w:type="character" w:styleId="HTML5">
    <w:name w:val="HTML Cite"/>
    <w:semiHidden/>
    <w:rsid w:val="00A54432"/>
    <w:rPr>
      <w:i/>
      <w:iCs/>
    </w:rPr>
  </w:style>
  <w:style w:type="paragraph" w:styleId="afffffffffffe">
    <w:name w:val="Message Header"/>
    <w:basedOn w:val="af1"/>
    <w:link w:val="affffffffffff"/>
    <w:semiHidden/>
    <w:rsid w:val="00A5443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character" w:customStyle="1" w:styleId="affffffffffff">
    <w:name w:val="Шапка Знак"/>
    <w:basedOn w:val="af3"/>
    <w:link w:val="afffffffffffe"/>
    <w:semiHidden/>
    <w:rsid w:val="00A54432"/>
    <w:rPr>
      <w:rFonts w:ascii="Arial" w:hAnsi="Arial" w:cs="Arial"/>
      <w:sz w:val="24"/>
      <w:szCs w:val="24"/>
      <w:shd w:val="pct20" w:color="auto" w:fill="auto"/>
      <w14:ligatures w14:val="standardContextual"/>
    </w:rPr>
  </w:style>
  <w:style w:type="paragraph" w:styleId="affffffffffff0">
    <w:name w:val="E-mail Signature"/>
    <w:basedOn w:val="af1"/>
    <w:link w:val="affffffffffff1"/>
    <w:semiHidden/>
    <w:rsid w:val="00A54432"/>
  </w:style>
  <w:style w:type="character" w:customStyle="1" w:styleId="affffffffffff1">
    <w:name w:val="Электронная подпись Знак"/>
    <w:basedOn w:val="af3"/>
    <w:link w:val="affffffffffff0"/>
    <w:semiHidden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f2">
    <w:name w:val="Подпись_"/>
    <w:basedOn w:val="af1"/>
    <w:rsid w:val="00A54432"/>
    <w:pPr>
      <w:autoSpaceDE w:val="0"/>
      <w:spacing w:before="1200" w:line="300" w:lineRule="auto"/>
    </w:pPr>
  </w:style>
  <w:style w:type="numbering" w:styleId="111111">
    <w:name w:val="Outline List 2"/>
    <w:basedOn w:val="af5"/>
    <w:semiHidden/>
    <w:rsid w:val="00A54432"/>
    <w:pPr>
      <w:numPr>
        <w:numId w:val="124"/>
      </w:numPr>
    </w:pPr>
  </w:style>
  <w:style w:type="paragraph" w:customStyle="1" w:styleId="affffffffffff3">
    <w:name w:val="Перечень сокращений"/>
    <w:basedOn w:val="af1"/>
    <w:rsid w:val="00A54432"/>
    <w:pPr>
      <w:pageBreakBefore/>
    </w:pPr>
    <w:rPr>
      <w:b/>
      <w:bCs/>
      <w:color w:val="000000"/>
      <w:sz w:val="28"/>
      <w:szCs w:val="28"/>
    </w:rPr>
  </w:style>
  <w:style w:type="paragraph" w:customStyle="1" w:styleId="affffffffffff4">
    <w:name w:val="Заголовок таблицы"/>
    <w:basedOn w:val="aff"/>
    <w:link w:val="affffffffffff5"/>
    <w:qFormat/>
    <w:rsid w:val="00A54432"/>
    <w:pPr>
      <w:spacing w:before="60" w:after="200"/>
      <w:jc w:val="both"/>
    </w:pPr>
    <w:rPr>
      <w:b/>
      <w:bCs w:val="0"/>
    </w:rPr>
  </w:style>
  <w:style w:type="paragraph" w:customStyle="1" w:styleId="affffffffffff6">
    <w:name w:val="_Чертеж_подписи в рамке"/>
    <w:link w:val="affffffffffff7"/>
    <w:rsid w:val="00A54432"/>
    <w:pPr>
      <w:spacing w:after="0" w:line="240" w:lineRule="auto"/>
      <w:jc w:val="center"/>
    </w:pPr>
    <w:rPr>
      <w:rFonts w:ascii="ISOCPEUR" w:eastAsia="Times New Roman" w:hAnsi="ISOCPEUR" w:cs="Times New Roman"/>
      <w:i/>
      <w:sz w:val="18"/>
      <w:szCs w:val="20"/>
      <w:lang w:eastAsia="ru-RU"/>
    </w:rPr>
  </w:style>
  <w:style w:type="character" w:customStyle="1" w:styleId="affffffffffff7">
    <w:name w:val="_Чертеж_подписи в рамке Знак"/>
    <w:link w:val="affffffffffff6"/>
    <w:rsid w:val="00A54432"/>
    <w:rPr>
      <w:rFonts w:ascii="ISOCPEUR" w:eastAsia="Times New Roman" w:hAnsi="ISOCPEUR" w:cs="Times New Roman"/>
      <w:i/>
      <w:sz w:val="18"/>
      <w:szCs w:val="20"/>
      <w:lang w:eastAsia="ru-RU"/>
    </w:rPr>
  </w:style>
  <w:style w:type="paragraph" w:customStyle="1" w:styleId="affffffffffff8">
    <w:name w:val="_Чертеж_децимальный номер"/>
    <w:basedOn w:val="affffffffffff6"/>
    <w:link w:val="affffffffffff9"/>
    <w:rsid w:val="00A54432"/>
    <w:rPr>
      <w:sz w:val="40"/>
      <w:szCs w:val="40"/>
    </w:rPr>
  </w:style>
  <w:style w:type="paragraph" w:customStyle="1" w:styleId="affffffffffffa">
    <w:name w:val="Обычный с отступом"/>
    <w:basedOn w:val="af1"/>
    <w:autoRedefine/>
    <w:rsid w:val="00A54432"/>
    <w:pPr>
      <w:suppressAutoHyphens/>
      <w:ind w:firstLine="709"/>
    </w:pPr>
    <w:rPr>
      <w:sz w:val="26"/>
    </w:rPr>
  </w:style>
  <w:style w:type="character" w:customStyle="1" w:styleId="affffffffffff9">
    <w:name w:val="_Чертеж_децимальный номер Знак"/>
    <w:link w:val="affffffffffff8"/>
    <w:rsid w:val="00A54432"/>
    <w:rPr>
      <w:rFonts w:ascii="ISOCPEUR" w:eastAsia="Times New Roman" w:hAnsi="ISOCPEUR" w:cs="Times New Roman"/>
      <w:i/>
      <w:sz w:val="40"/>
      <w:szCs w:val="40"/>
      <w:lang w:eastAsia="ru-RU"/>
    </w:rPr>
  </w:style>
  <w:style w:type="paragraph" w:customStyle="1" w:styleId="affffffffffffb">
    <w:name w:val="_Чертеж_лист"/>
    <w:basedOn w:val="affffffffffff6"/>
    <w:rsid w:val="00A54432"/>
  </w:style>
  <w:style w:type="paragraph" w:customStyle="1" w:styleId="affffffffffffc">
    <w:name w:val="_Чертеж_номер страницы"/>
    <w:basedOn w:val="affffffffffff6"/>
    <w:qFormat/>
    <w:rsid w:val="00A54432"/>
    <w:rPr>
      <w:sz w:val="24"/>
      <w:szCs w:val="24"/>
    </w:rPr>
  </w:style>
  <w:style w:type="table" w:customStyle="1" w:styleId="Table">
    <w:name w:val="Table"/>
    <w:basedOn w:val="af4"/>
    <w:semiHidden/>
    <w:rsid w:val="00A54432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paragraph" w:styleId="HTML6">
    <w:name w:val="HTML Address"/>
    <w:basedOn w:val="af1"/>
    <w:link w:val="HTML7"/>
    <w:rsid w:val="00A54432"/>
    <w:rPr>
      <w:i/>
      <w:iCs/>
    </w:rPr>
  </w:style>
  <w:style w:type="character" w:customStyle="1" w:styleId="HTML7">
    <w:name w:val="Адрес HTML Знак"/>
    <w:basedOn w:val="af3"/>
    <w:link w:val="HTML6"/>
    <w:rsid w:val="00A54432"/>
    <w:rPr>
      <w:rFonts w:ascii="Times New Roman" w:hAnsi="Times New Roman" w:cs="Times New Roman"/>
      <w:i/>
      <w:iCs/>
      <w:sz w:val="24"/>
      <w:szCs w:val="24"/>
      <w14:ligatures w14:val="standardContextual"/>
    </w:rPr>
  </w:style>
  <w:style w:type="paragraph" w:styleId="affffffffffffd">
    <w:name w:val="envelope address"/>
    <w:basedOn w:val="af1"/>
    <w:rsid w:val="00A54432"/>
    <w:pPr>
      <w:framePr w:w="7920" w:h="1980" w:hRule="exact" w:hSpace="180" w:wrap="auto" w:hAnchor="page" w:xAlign="center" w:yAlign="bottom"/>
      <w:ind w:left="2880"/>
    </w:pPr>
    <w:rPr>
      <w:rFonts w:ascii="Cambria" w:hAnsi="Cambria"/>
    </w:rPr>
  </w:style>
  <w:style w:type="character" w:styleId="HTML8">
    <w:name w:val="HTML Acronym"/>
    <w:basedOn w:val="af3"/>
    <w:rsid w:val="00A54432"/>
  </w:style>
  <w:style w:type="paragraph" w:customStyle="1" w:styleId="affffffffffffe">
    <w:name w:val="_Заголовок таблицы"/>
    <w:basedOn w:val="af1"/>
    <w:rsid w:val="00A54432"/>
    <w:pPr>
      <w:keepNext/>
      <w:spacing w:before="120" w:after="120"/>
      <w:jc w:val="center"/>
    </w:pPr>
    <w:rPr>
      <w:b/>
    </w:rPr>
  </w:style>
  <w:style w:type="table" w:styleId="-1">
    <w:name w:val="Table Web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fffffff">
    <w:name w:val="Date"/>
    <w:basedOn w:val="af1"/>
    <w:next w:val="af1"/>
    <w:link w:val="afffffffffffff0"/>
    <w:rsid w:val="00A54432"/>
  </w:style>
  <w:style w:type="character" w:customStyle="1" w:styleId="afffffffffffff0">
    <w:name w:val="Дата Знак"/>
    <w:basedOn w:val="af3"/>
    <w:link w:val="afffffffffffff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table" w:customStyle="1" w:styleId="afffffffffffff1">
    <w:name w:val="Стиль для вставляемой таблицы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18"/>
      <w:szCs w:val="18"/>
      <w:lang w:eastAsia="ru-RU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fffffffffffff2">
    <w:name w:val="Заголовок вставляемой таблицы"/>
    <w:basedOn w:val="af4"/>
    <w:rsid w:val="00A54432"/>
    <w:pPr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  <w14:ligatures w14:val="standardContextual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paragraph" w:customStyle="1" w:styleId="afffffffffffff3">
    <w:name w:val="Заголовок по центру"/>
    <w:basedOn w:val="af1"/>
    <w:next w:val="af1"/>
    <w:semiHidden/>
    <w:rsid w:val="00A54432"/>
    <w:pPr>
      <w:widowControl/>
      <w:autoSpaceDN/>
      <w:adjustRightInd/>
      <w:spacing w:before="40" w:after="40"/>
      <w:ind w:firstLine="709"/>
      <w:jc w:val="center"/>
      <w:textAlignment w:val="auto"/>
    </w:pPr>
    <w:rPr>
      <w:b/>
      <w:sz w:val="28"/>
    </w:rPr>
  </w:style>
  <w:style w:type="table" w:styleId="afffffffffffff4">
    <w:name w:val="Table Elegant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d">
    <w:name w:val="Table Subtle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e">
    <w:name w:val="Table Subtle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e">
    <w:name w:val="Table Classic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">
    <w:name w:val="Table Classic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">
    <w:name w:val="Table Classic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000080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3">
    <w:name w:val="Table Classic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fffffffffffff5">
    <w:name w:val="НАЗВАНИЕ БОЛЬШОЕ ПО ЦЕНТРУ не жирное курсив"/>
    <w:basedOn w:val="af1"/>
    <w:next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i/>
      <w:caps/>
      <w:spacing w:val="20"/>
      <w:sz w:val="28"/>
      <w:szCs w:val="28"/>
    </w:rPr>
  </w:style>
  <w:style w:type="paragraph" w:customStyle="1" w:styleId="afffffffffffff6">
    <w:name w:val="Название обычное по центру"/>
    <w:basedOn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b/>
      <w:sz w:val="20"/>
    </w:rPr>
  </w:style>
  <w:style w:type="table" w:customStyle="1" w:styleId="afffffffffffff7">
    <w:name w:val="Невидимая таблица"/>
    <w:basedOn w:val="af4"/>
    <w:semiHidden/>
    <w:rsid w:val="00A54432"/>
    <w:pPr>
      <w:spacing w:before="60" w:after="6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table" w:styleId="1ff">
    <w:name w:val="Table 3D effects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f0">
    <w:name w:val="Table 3D effects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0">
    <w:name w:val="Table 3D effects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1ff0">
    <w:name w:val="оглавление 1"/>
    <w:basedOn w:val="af1"/>
    <w:semiHidden/>
    <w:rsid w:val="00A54432"/>
    <w:pPr>
      <w:widowControl/>
      <w:tabs>
        <w:tab w:val="right" w:leader="dot" w:pos="9922"/>
      </w:tabs>
      <w:autoSpaceDN/>
      <w:adjustRightInd/>
      <w:textAlignment w:val="auto"/>
    </w:pPr>
    <w:rPr>
      <w:b/>
    </w:rPr>
  </w:style>
  <w:style w:type="paragraph" w:customStyle="1" w:styleId="2ff1">
    <w:name w:val="оглавление 2"/>
    <w:basedOn w:val="af1"/>
    <w:semiHidden/>
    <w:rsid w:val="00A54432"/>
    <w:pPr>
      <w:widowControl/>
      <w:tabs>
        <w:tab w:val="right" w:leader="dot" w:pos="9922"/>
      </w:tabs>
      <w:autoSpaceDN/>
      <w:adjustRightInd/>
      <w:ind w:left="198"/>
      <w:textAlignment w:val="auto"/>
    </w:pPr>
  </w:style>
  <w:style w:type="paragraph" w:customStyle="1" w:styleId="3ff1">
    <w:name w:val="оглавление 3"/>
    <w:basedOn w:val="af1"/>
    <w:semiHidden/>
    <w:rsid w:val="00A54432"/>
    <w:pPr>
      <w:widowControl/>
      <w:tabs>
        <w:tab w:val="right" w:leader="dot" w:pos="9922"/>
      </w:tabs>
      <w:autoSpaceDN/>
      <w:adjustRightInd/>
      <w:ind w:left="403"/>
      <w:textAlignment w:val="auto"/>
    </w:pPr>
  </w:style>
  <w:style w:type="table" w:styleId="1ff1">
    <w:name w:val="Table Simple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f2">
    <w:name w:val="Table Simple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f2">
    <w:name w:val="Table Simple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f2">
    <w:name w:val="Table Grid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3">
    <w:name w:val="Table Grid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3">
    <w:name w:val="Table Grid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4">
    <w:name w:val="Table Grid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c">
    <w:name w:val="Table Grid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4">
    <w:name w:val="Table Grid 6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2">
    <w:name w:val="Table Grid 7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2">
    <w:name w:val="Table Grid 8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fffffff8">
    <w:name w:val="Table Contemporary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afffffffffffff9">
    <w:name w:val="List"/>
    <w:basedOn w:val="af1"/>
    <w:rsid w:val="00A54432"/>
    <w:pPr>
      <w:ind w:left="283" w:hanging="283"/>
    </w:pPr>
  </w:style>
  <w:style w:type="paragraph" w:styleId="2ff4">
    <w:name w:val="List 2"/>
    <w:basedOn w:val="af1"/>
    <w:rsid w:val="00A54432"/>
    <w:pPr>
      <w:ind w:left="566" w:hanging="283"/>
    </w:pPr>
  </w:style>
  <w:style w:type="paragraph" w:styleId="3ff4">
    <w:name w:val="List 3"/>
    <w:basedOn w:val="af1"/>
    <w:rsid w:val="00A54432"/>
    <w:pPr>
      <w:ind w:left="849" w:hanging="283"/>
    </w:pPr>
  </w:style>
  <w:style w:type="table" w:styleId="afffffffffffffa">
    <w:name w:val="Table Professional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styleId="ac">
    <w:name w:val="Outline List 3"/>
    <w:basedOn w:val="af5"/>
    <w:rsid w:val="00A54432"/>
    <w:pPr>
      <w:numPr>
        <w:numId w:val="125"/>
      </w:numPr>
    </w:pPr>
  </w:style>
  <w:style w:type="numbering" w:customStyle="1" w:styleId="ae">
    <w:name w:val="Стиль маркированный"/>
    <w:basedOn w:val="af5"/>
    <w:rsid w:val="00A54432"/>
    <w:pPr>
      <w:numPr>
        <w:numId w:val="126"/>
      </w:numPr>
    </w:pPr>
  </w:style>
  <w:style w:type="numbering" w:customStyle="1" w:styleId="a6">
    <w:name w:val="Стиль многоуровневый"/>
    <w:basedOn w:val="af5"/>
    <w:rsid w:val="00A54432"/>
    <w:pPr>
      <w:numPr>
        <w:numId w:val="127"/>
      </w:numPr>
    </w:pPr>
  </w:style>
  <w:style w:type="numbering" w:customStyle="1" w:styleId="a7">
    <w:name w:val="Стиль многоуровневый полужирный"/>
    <w:basedOn w:val="af5"/>
    <w:rsid w:val="00A54432"/>
    <w:pPr>
      <w:numPr>
        <w:numId w:val="128"/>
      </w:numPr>
    </w:pPr>
  </w:style>
  <w:style w:type="numbering" w:customStyle="1" w:styleId="aa">
    <w:name w:val="Стиль нумерованный"/>
    <w:basedOn w:val="af5"/>
    <w:semiHidden/>
    <w:rsid w:val="00A54432"/>
    <w:pPr>
      <w:numPr>
        <w:numId w:val="129"/>
      </w:numPr>
    </w:pPr>
  </w:style>
  <w:style w:type="numbering" w:customStyle="1" w:styleId="53">
    <w:name w:val="Стиль5"/>
    <w:rsid w:val="00A54432"/>
    <w:pPr>
      <w:numPr>
        <w:numId w:val="130"/>
      </w:numPr>
    </w:pPr>
  </w:style>
  <w:style w:type="table" w:styleId="1ff3">
    <w:name w:val="Table Columns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5">
    <w:name w:val="Table Columns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5">
    <w:name w:val="Table Columns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  <w14:ligatures w14:val="standardContextual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f5">
    <w:name w:val="Table Columns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d">
    <w:name w:val="Table Columns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afffffffffffffb">
    <w:name w:val="Document Map"/>
    <w:basedOn w:val="af1"/>
    <w:link w:val="afffffffffffffc"/>
    <w:rsid w:val="00A54432"/>
    <w:rPr>
      <w:rFonts w:ascii="Tahoma" w:hAnsi="Tahoma" w:cs="Tahoma"/>
      <w:sz w:val="16"/>
      <w:szCs w:val="16"/>
    </w:rPr>
  </w:style>
  <w:style w:type="character" w:customStyle="1" w:styleId="afffffffffffffc">
    <w:name w:val="Схема документа Знак"/>
    <w:basedOn w:val="af3"/>
    <w:link w:val="afffffffffffffb"/>
    <w:rsid w:val="00A54432"/>
    <w:rPr>
      <w:rFonts w:ascii="Tahoma" w:hAnsi="Tahoma" w:cs="Tahoma"/>
      <w:sz w:val="16"/>
      <w:szCs w:val="16"/>
      <w14:ligatures w14:val="standardContextual"/>
    </w:rPr>
  </w:style>
  <w:style w:type="table" w:customStyle="1" w:styleId="afffffffffffffd">
    <w:name w:val="Таблица"/>
    <w:basedOn w:val="af4"/>
    <w:semiHidden/>
    <w:rsid w:val="00A54432"/>
    <w:pPr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tblHeader/>
    </w:trPr>
    <w:tcPr>
      <w:shd w:val="clear" w:color="auto" w:fill="auto"/>
      <w:vAlign w:val="center"/>
    </w:tcPr>
  </w:style>
  <w:style w:type="table" w:styleId="-10">
    <w:name w:val="Table List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numbering" w:customStyle="1" w:styleId="1a">
    <w:name w:val="Текущий список1"/>
    <w:uiPriority w:val="99"/>
    <w:rsid w:val="00A54432"/>
    <w:pPr>
      <w:numPr>
        <w:numId w:val="131"/>
      </w:numPr>
    </w:pPr>
  </w:style>
  <w:style w:type="paragraph" w:customStyle="1" w:styleId="afffffffffffffe">
    <w:name w:val="Титул"/>
    <w:basedOn w:val="af1"/>
    <w:semiHidden/>
    <w:rsid w:val="00A54432"/>
    <w:pPr>
      <w:widowControl/>
      <w:autoSpaceDN/>
      <w:adjustRightInd/>
      <w:spacing w:before="120" w:after="120"/>
      <w:jc w:val="center"/>
      <w:textAlignment w:val="auto"/>
    </w:pPr>
    <w:rPr>
      <w:rFonts w:eastAsia="Calibri"/>
      <w:sz w:val="28"/>
      <w:szCs w:val="22"/>
    </w:rPr>
  </w:style>
  <w:style w:type="paragraph" w:styleId="2ff6">
    <w:name w:val="index 2"/>
    <w:basedOn w:val="af1"/>
    <w:next w:val="af1"/>
    <w:autoRedefine/>
    <w:rsid w:val="00A54432"/>
    <w:pPr>
      <w:ind w:left="480" w:hanging="240"/>
    </w:pPr>
  </w:style>
  <w:style w:type="paragraph" w:styleId="3ff6">
    <w:name w:val="index 3"/>
    <w:basedOn w:val="af1"/>
    <w:next w:val="af1"/>
    <w:autoRedefine/>
    <w:rsid w:val="00A54432"/>
    <w:pPr>
      <w:ind w:left="720" w:hanging="240"/>
    </w:pPr>
  </w:style>
  <w:style w:type="paragraph" w:styleId="4f6">
    <w:name w:val="index 4"/>
    <w:basedOn w:val="af1"/>
    <w:next w:val="af1"/>
    <w:autoRedefine/>
    <w:rsid w:val="00A54432"/>
    <w:pPr>
      <w:ind w:left="960" w:hanging="240"/>
    </w:pPr>
  </w:style>
  <w:style w:type="paragraph" w:styleId="5e">
    <w:name w:val="index 5"/>
    <w:basedOn w:val="af1"/>
    <w:next w:val="af1"/>
    <w:autoRedefine/>
    <w:rsid w:val="00A54432"/>
    <w:pPr>
      <w:ind w:left="1200" w:hanging="240"/>
    </w:pPr>
  </w:style>
  <w:style w:type="paragraph" w:styleId="65">
    <w:name w:val="index 6"/>
    <w:basedOn w:val="af1"/>
    <w:next w:val="af1"/>
    <w:autoRedefine/>
    <w:rsid w:val="00A54432"/>
    <w:pPr>
      <w:ind w:left="1440" w:hanging="240"/>
    </w:pPr>
  </w:style>
  <w:style w:type="table" w:styleId="1ff4">
    <w:name w:val="Table Colorful 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FFFFFF"/>
      <w:sz w:val="20"/>
      <w:szCs w:val="24"/>
      <w:lang w:eastAsia="ru-RU"/>
      <w14:ligatures w14:val="standardContextual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7">
    <w:name w:val="Table Colorful 2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f7">
    <w:name w:val="Table Colorful 3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  <w14:ligatures w14:val="standardContextual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customStyle="1" w:styleId="affffffffffffff">
    <w:name w:val="Чертежный"/>
    <w:rsid w:val="00A54432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customStyle="1" w:styleId="affffffffffffff0">
    <w:name w:val="Штамп"/>
    <w:basedOn w:val="af1"/>
    <w:rsid w:val="00A54432"/>
    <w:pPr>
      <w:widowControl/>
      <w:autoSpaceDN/>
      <w:adjustRightInd/>
      <w:jc w:val="center"/>
      <w:textAlignment w:val="auto"/>
    </w:pPr>
    <w:rPr>
      <w:rFonts w:ascii="ГОСТ тип А" w:hAnsi="ГОСТ тип А"/>
      <w:i/>
      <w:noProof/>
      <w:sz w:val="18"/>
    </w:rPr>
  </w:style>
  <w:style w:type="table" w:styleId="affffffffffffff1">
    <w:name w:val="Grid Table Light"/>
    <w:basedOn w:val="af4"/>
    <w:uiPriority w:val="40"/>
    <w:rsid w:val="00A54432"/>
    <w:pPr>
      <w:spacing w:after="0" w:line="240" w:lineRule="auto"/>
    </w:pPr>
    <w:rPr>
      <w:rFonts w:ascii="Times New Roman" w:eastAsiaTheme="minorHAnsi" w:hAnsi="Times New Roman" w:cs="Times New Roman"/>
      <w:sz w:val="24"/>
      <w:szCs w:val="24"/>
      <w14:ligatures w14:val="standardContextual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fffffffffffff2">
    <w:name w:val="Unresolved Mention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paragraph" w:customStyle="1" w:styleId="affffffffffffff3">
    <w:name w:val="_ТЗ.Комментарий"/>
    <w:basedOn w:val="af1"/>
    <w:link w:val="affffffffffffff4"/>
    <w:uiPriority w:val="8"/>
    <w:rsid w:val="00A54432"/>
    <w:pPr>
      <w:keepLines/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  <w:spacing w:after="120"/>
    </w:pPr>
    <w:rPr>
      <w:i/>
      <w:color w:val="FF0000"/>
    </w:rPr>
  </w:style>
  <w:style w:type="character" w:customStyle="1" w:styleId="affffffffffffff4">
    <w:name w:val="_ТЗ.Комментарий Знак"/>
    <w:basedOn w:val="af3"/>
    <w:link w:val="affffffffffffff3"/>
    <w:uiPriority w:val="8"/>
    <w:rsid w:val="00A54432"/>
    <w:rPr>
      <w:rFonts w:ascii="Times New Roman" w:hAnsi="Times New Roman" w:cs="Times New Roman"/>
      <w:i/>
      <w:color w:val="FF0000"/>
      <w:sz w:val="24"/>
      <w:szCs w:val="24"/>
      <w14:ligatures w14:val="standardContextual"/>
    </w:rPr>
  </w:style>
  <w:style w:type="paragraph" w:styleId="4f7">
    <w:name w:val="List 4"/>
    <w:basedOn w:val="af1"/>
    <w:uiPriority w:val="99"/>
    <w:unhideWhenUsed/>
    <w:rsid w:val="00A54432"/>
    <w:pPr>
      <w:ind w:left="1132" w:hanging="283"/>
      <w:contextualSpacing/>
    </w:pPr>
  </w:style>
  <w:style w:type="paragraph" w:styleId="affffffffffffff5">
    <w:name w:val="List Bullet"/>
    <w:aliases w:val="1 уровень списка,List Bullet 1,UL"/>
    <w:basedOn w:val="af1"/>
    <w:uiPriority w:val="99"/>
    <w:unhideWhenUsed/>
    <w:qFormat/>
    <w:rsid w:val="00A54432"/>
    <w:pPr>
      <w:contextualSpacing/>
    </w:pPr>
  </w:style>
  <w:style w:type="numbering" w:customStyle="1" w:styleId="af">
    <w:name w:val="Заголовки"/>
    <w:uiPriority w:val="99"/>
    <w:rsid w:val="00A54432"/>
    <w:pPr>
      <w:numPr>
        <w:numId w:val="132"/>
      </w:numPr>
    </w:pPr>
  </w:style>
  <w:style w:type="character" w:customStyle="1" w:styleId="normaltextrun">
    <w:name w:val="normaltextrun"/>
    <w:basedOn w:val="af3"/>
    <w:rsid w:val="00A54432"/>
  </w:style>
  <w:style w:type="character" w:customStyle="1" w:styleId="0">
    <w:name w:val="_Табл_Текст_лев0"/>
    <w:basedOn w:val="af3"/>
    <w:link w:val="afffffffff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affffffffffffff6">
    <w:name w:val="ТЗ.Титульный лист"/>
    <w:basedOn w:val="af1"/>
    <w:link w:val="affffffffffffff7"/>
    <w:uiPriority w:val="49"/>
    <w:qFormat/>
    <w:rsid w:val="00A54432"/>
    <w:pPr>
      <w:widowControl/>
      <w:autoSpaceDN/>
      <w:adjustRightInd/>
      <w:spacing w:before="120"/>
      <w:ind w:right="170"/>
      <w:jc w:val="center"/>
      <w:textAlignment w:val="auto"/>
    </w:pPr>
    <w:rPr>
      <w:rFonts w:eastAsia="Times New Roman"/>
      <w:sz w:val="27"/>
      <w:szCs w:val="27"/>
      <w:lang w:eastAsia="ru-RU"/>
      <w14:ligatures w14:val="none"/>
    </w:rPr>
  </w:style>
  <w:style w:type="character" w:customStyle="1" w:styleId="affffffffffffff7">
    <w:name w:val="ТЗ.Титульный лист Знак"/>
    <w:basedOn w:val="af3"/>
    <w:link w:val="affffffffffffff6"/>
    <w:uiPriority w:val="49"/>
    <w:rsid w:val="00A54432"/>
    <w:rPr>
      <w:rFonts w:ascii="Times New Roman" w:eastAsia="Times New Roman" w:hAnsi="Times New Roman" w:cs="Times New Roman"/>
      <w:sz w:val="27"/>
      <w:szCs w:val="27"/>
      <w:lang w:eastAsia="ru-RU"/>
    </w:rPr>
  </w:style>
  <w:style w:type="character" w:customStyle="1" w:styleId="00">
    <w:name w:val="_Табл_Заголовок0"/>
    <w:basedOn w:val="af3"/>
    <w:link w:val="afffffffff3"/>
    <w:rsid w:val="00A54432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customStyle="1" w:styleId="1f1">
    <w:name w:val="ТЗ.Таблица.Список 1 маркированный"/>
    <w:basedOn w:val="af1"/>
    <w:link w:val="1ff5"/>
    <w:uiPriority w:val="30"/>
    <w:qFormat/>
    <w:rsid w:val="00A54432"/>
    <w:pPr>
      <w:widowControl/>
      <w:numPr>
        <w:numId w:val="133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lang w:eastAsia="ru-RU"/>
      <w14:ligatures w14:val="none"/>
    </w:rPr>
  </w:style>
  <w:style w:type="character" w:customStyle="1" w:styleId="1ff5">
    <w:name w:val="ТЗ.Таблица.Список 1 маркированный Знак"/>
    <w:basedOn w:val="af3"/>
    <w:link w:val="1f1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3f1">
    <w:name w:val="ТЗ.Таблица.Список 3 маркированный"/>
    <w:basedOn w:val="af1"/>
    <w:uiPriority w:val="30"/>
    <w:qFormat/>
    <w:rsid w:val="00A54432"/>
    <w:pPr>
      <w:widowControl/>
      <w:numPr>
        <w:ilvl w:val="2"/>
        <w:numId w:val="133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sz w:val="22"/>
      <w:lang w:eastAsia="ru-RU"/>
      <w14:ligatures w14:val="none"/>
    </w:rPr>
  </w:style>
  <w:style w:type="paragraph" w:customStyle="1" w:styleId="4b">
    <w:name w:val="ТЗ.Таблица.Список 4 маркированный"/>
    <w:basedOn w:val="af1"/>
    <w:link w:val="4f8"/>
    <w:uiPriority w:val="30"/>
    <w:qFormat/>
    <w:rsid w:val="00A54432"/>
    <w:pPr>
      <w:widowControl/>
      <w:numPr>
        <w:ilvl w:val="3"/>
        <w:numId w:val="133"/>
      </w:numPr>
      <w:autoSpaceDN/>
      <w:adjustRightInd/>
      <w:spacing w:before="60" w:after="60"/>
      <w:jc w:val="left"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55">
    <w:name w:val="ТЗ.Таблица.Список 5маркированный"/>
    <w:basedOn w:val="4b"/>
    <w:link w:val="5f"/>
    <w:qFormat/>
    <w:rsid w:val="00A54432"/>
    <w:pPr>
      <w:numPr>
        <w:ilvl w:val="4"/>
      </w:numPr>
    </w:pPr>
  </w:style>
  <w:style w:type="paragraph" w:customStyle="1" w:styleId="18">
    <w:name w:val="ТЗ.Список 1 маркированный"/>
    <w:basedOn w:val="af1"/>
    <w:link w:val="1ff6"/>
    <w:uiPriority w:val="4"/>
    <w:qFormat/>
    <w:rsid w:val="00A54432"/>
    <w:pPr>
      <w:widowControl/>
      <w:numPr>
        <w:numId w:val="134"/>
      </w:numPr>
      <w:autoSpaceDN/>
      <w:adjustRightInd/>
      <w:spacing w:before="60" w:after="120" w:line="360" w:lineRule="auto"/>
      <w:contextualSpacing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26">
    <w:name w:val="ТЗ.Список 2 маркированный"/>
    <w:basedOn w:val="af1"/>
    <w:uiPriority w:val="4"/>
    <w:qFormat/>
    <w:rsid w:val="00A54432"/>
    <w:pPr>
      <w:widowControl/>
      <w:numPr>
        <w:ilvl w:val="1"/>
        <w:numId w:val="134"/>
      </w:numPr>
      <w:autoSpaceDN/>
      <w:adjustRightInd/>
      <w:spacing w:before="60" w:after="60" w:line="360" w:lineRule="auto"/>
      <w:contextualSpacing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39">
    <w:name w:val="ТЗ.Список 3 маркированный"/>
    <w:basedOn w:val="af1"/>
    <w:uiPriority w:val="4"/>
    <w:qFormat/>
    <w:rsid w:val="00A54432"/>
    <w:pPr>
      <w:widowControl/>
      <w:numPr>
        <w:ilvl w:val="2"/>
        <w:numId w:val="134"/>
      </w:numPr>
      <w:autoSpaceDN/>
      <w:adjustRightInd/>
      <w:spacing w:before="60" w:after="60" w:line="360" w:lineRule="auto"/>
      <w:contextualSpacing/>
      <w:textAlignment w:val="auto"/>
    </w:pPr>
    <w:rPr>
      <w:rFonts w:eastAsia="Calibri" w:cs="Arial"/>
      <w:bCs/>
      <w:iCs/>
      <w:lang w:eastAsia="ru-RU"/>
      <w14:ligatures w14:val="none"/>
    </w:rPr>
  </w:style>
  <w:style w:type="paragraph" w:customStyle="1" w:styleId="43">
    <w:name w:val="ТЗ.Список 4 маркированный"/>
    <w:basedOn w:val="af1"/>
    <w:link w:val="4f9"/>
    <w:uiPriority w:val="4"/>
    <w:qFormat/>
    <w:rsid w:val="00A54432"/>
    <w:pPr>
      <w:widowControl/>
      <w:numPr>
        <w:ilvl w:val="3"/>
        <w:numId w:val="134"/>
      </w:numPr>
      <w:autoSpaceDN/>
      <w:adjustRightInd/>
      <w:spacing w:before="60" w:after="60" w:line="360" w:lineRule="auto"/>
      <w:textAlignment w:val="auto"/>
    </w:pPr>
    <w:rPr>
      <w:rFonts w:eastAsia="Calibri"/>
      <w:bCs/>
      <w:iCs/>
      <w:lang w:eastAsia="ru-RU"/>
      <w14:ligatures w14:val="none"/>
    </w:rPr>
  </w:style>
  <w:style w:type="character" w:customStyle="1" w:styleId="1ff6">
    <w:name w:val="ТЗ.Список 1 маркированный Знак"/>
    <w:basedOn w:val="af3"/>
    <w:link w:val="18"/>
    <w:uiPriority w:val="4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8">
    <w:name w:val="ТЗ.Таблица.Подпись"/>
    <w:basedOn w:val="af1"/>
    <w:next w:val="af1"/>
    <w:uiPriority w:val="29"/>
    <w:qFormat/>
    <w:rsid w:val="00A54432"/>
    <w:pPr>
      <w:keepNext/>
      <w:keepLines/>
      <w:widowControl/>
      <w:suppressAutoHyphens/>
      <w:spacing w:before="240" w:after="240"/>
      <w:jc w:val="left"/>
    </w:pPr>
    <w:rPr>
      <w:rFonts w:eastAsia="Times New Roman"/>
      <w:lang w:eastAsia="ru-RU"/>
      <w14:ligatures w14:val="none"/>
    </w:rPr>
  </w:style>
  <w:style w:type="paragraph" w:customStyle="1" w:styleId="1ff7">
    <w:name w:val="ТЗ.Таблица.Блок1"/>
    <w:basedOn w:val="affffff5"/>
    <w:link w:val="1ff8"/>
    <w:uiPriority w:val="31"/>
    <w:qFormat/>
    <w:rsid w:val="00A54432"/>
    <w:pPr>
      <w:spacing w:before="120" w:after="120" w:line="283" w:lineRule="auto"/>
      <w:jc w:val="both"/>
    </w:pPr>
    <w:rPr>
      <w:b/>
    </w:rPr>
  </w:style>
  <w:style w:type="character" w:customStyle="1" w:styleId="1ff8">
    <w:name w:val="ТЗ.Таблица.Блок1 Знак"/>
    <w:basedOn w:val="affffff6"/>
    <w:link w:val="1ff7"/>
    <w:uiPriority w:val="31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styleId="affffffffffffff9">
    <w:name w:val="Body Text First Indent"/>
    <w:basedOn w:val="affffffffffe"/>
    <w:link w:val="affffffffffffffa"/>
    <w:rsid w:val="00A54432"/>
    <w:pPr>
      <w:spacing w:after="0"/>
      <w:ind w:firstLine="360"/>
    </w:pPr>
  </w:style>
  <w:style w:type="character" w:customStyle="1" w:styleId="affffffffffffffa">
    <w:name w:val="Красная строка Знак"/>
    <w:basedOn w:val="afffffffffff"/>
    <w:link w:val="affffffffffffff9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styleId="2ff8">
    <w:name w:val="Body Text First Indent 2"/>
    <w:basedOn w:val="affff7"/>
    <w:link w:val="2ff9"/>
    <w:rsid w:val="00A54432"/>
    <w:pPr>
      <w:spacing w:after="0"/>
      <w:ind w:left="360" w:firstLine="360"/>
    </w:pPr>
  </w:style>
  <w:style w:type="character" w:customStyle="1" w:styleId="2ff9">
    <w:name w:val="Красная строка 2 Знак"/>
    <w:basedOn w:val="affff8"/>
    <w:link w:val="2ff8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paragraph" w:customStyle="1" w:styleId="PictureIns">
    <w:name w:val="_PictureIns"/>
    <w:basedOn w:val="af1"/>
    <w:rsid w:val="00A54432"/>
    <w:pPr>
      <w:widowControl/>
      <w:autoSpaceDN/>
      <w:adjustRightInd/>
      <w:spacing w:before="360" w:after="240" w:line="360" w:lineRule="auto"/>
      <w:jc w:val="center"/>
      <w:textAlignment w:val="auto"/>
    </w:pPr>
    <w:rPr>
      <w:rFonts w:eastAsia="Times New Roman"/>
      <w:noProof/>
      <w:szCs w:val="20"/>
      <w:lang w:eastAsia="ru-RU"/>
      <w14:ligatures w14:val="none"/>
    </w:rPr>
  </w:style>
  <w:style w:type="character" w:customStyle="1" w:styleId="1ff9">
    <w:name w:val="Заголовок Знак1"/>
    <w:basedOn w:val="af3"/>
    <w:uiPriority w:val="10"/>
    <w:rsid w:val="00A54432"/>
    <w:rPr>
      <w:b/>
      <w:caps/>
      <w:sz w:val="32"/>
      <w:szCs w:val="32"/>
    </w:rPr>
  </w:style>
  <w:style w:type="character" w:customStyle="1" w:styleId="affffffffffffffb">
    <w:name w:val="Таблица Знак"/>
    <w:basedOn w:val="3f5"/>
    <w:uiPriority w:val="18"/>
    <w:rsid w:val="00A54432"/>
    <w:rPr>
      <w:rFonts w:ascii="Times New Roman" w:eastAsia="Times New Roman" w:hAnsi="Times New Roman" w:cs="Arial"/>
      <w:b w:val="0"/>
      <w:bCs w:val="0"/>
      <w:sz w:val="24"/>
      <w:szCs w:val="26"/>
      <w:lang w:eastAsia="ru-RU"/>
      <w14:ligatures w14:val="standardContextual"/>
    </w:rPr>
  </w:style>
  <w:style w:type="character" w:customStyle="1" w:styleId="affffffffffffffc">
    <w:name w:val="Другое_"/>
    <w:basedOn w:val="af3"/>
    <w:link w:val="affffffffffffffd"/>
    <w:qFormat/>
    <w:rsid w:val="00A54432"/>
  </w:style>
  <w:style w:type="paragraph" w:customStyle="1" w:styleId="affffffffffffffd">
    <w:name w:val="Другое"/>
    <w:basedOn w:val="af1"/>
    <w:link w:val="affffffffffffffc"/>
    <w:rsid w:val="00A54432"/>
    <w:pPr>
      <w:spacing w:after="100" w:line="312" w:lineRule="auto"/>
      <w:ind w:firstLine="400"/>
    </w:pPr>
    <w:rPr>
      <w:rFonts w:asciiTheme="minorHAnsi" w:hAnsiTheme="minorHAnsi" w:cstheme="minorBidi"/>
      <w:sz w:val="22"/>
      <w:szCs w:val="22"/>
      <w14:ligatures w14:val="none"/>
    </w:rPr>
  </w:style>
  <w:style w:type="table" w:customStyle="1" w:styleId="1ffa">
    <w:name w:val="Сетка таблицы светлая1"/>
    <w:basedOn w:val="af4"/>
    <w:uiPriority w:val="40"/>
    <w:rsid w:val="00A54432"/>
    <w:pPr>
      <w:spacing w:after="0" w:line="240" w:lineRule="auto"/>
    </w:pPr>
    <w:rPr>
      <w:rFonts w:eastAsiaTheme="minorHAnsi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a0">
    <w:name w:val="Рисунок"/>
    <w:next w:val="af1"/>
    <w:uiPriority w:val="18"/>
    <w:rsid w:val="00A54432"/>
    <w:pPr>
      <w:keepNext/>
      <w:keepLines/>
      <w:numPr>
        <w:numId w:val="135"/>
      </w:numPr>
      <w:suppressAutoHyphens/>
      <w:autoSpaceDN w:val="0"/>
      <w:adjustRightInd w:val="0"/>
      <w:spacing w:before="160" w:after="120" w:line="240" w:lineRule="auto"/>
      <w:textAlignment w:val="baseline"/>
      <w:outlineLvl w:val="4"/>
    </w:pPr>
    <w:rPr>
      <w:rFonts w:ascii="Times New Roman" w:eastAsia="Times New Roman" w:hAnsi="Times New Roman" w:cs="Arial"/>
      <w:b/>
      <w:bCs/>
      <w:sz w:val="24"/>
      <w:szCs w:val="26"/>
      <w:lang w:eastAsia="ru-RU"/>
    </w:rPr>
  </w:style>
  <w:style w:type="character" w:customStyle="1" w:styleId="aff5">
    <w:name w:val="Без интервала Знак"/>
    <w:basedOn w:val="af3"/>
    <w:link w:val="aff4"/>
    <w:uiPriority w:val="1"/>
    <w:rsid w:val="00A54432"/>
  </w:style>
  <w:style w:type="paragraph" w:customStyle="1" w:styleId="2ffa">
    <w:name w:val="ТЗ.Комментарий2"/>
    <w:basedOn w:val="affffffffffffffe"/>
    <w:link w:val="2ffb"/>
    <w:uiPriority w:val="8"/>
    <w:qFormat/>
    <w:rsid w:val="00A54432"/>
    <w:pPr>
      <w:pBdr>
        <w:top w:val="single" w:sz="4" w:space="1" w:color="FE0000"/>
        <w:left w:val="single" w:sz="4" w:space="4" w:color="FE0000"/>
        <w:bottom w:val="single" w:sz="4" w:space="1" w:color="FE0000"/>
        <w:right w:val="single" w:sz="4" w:space="4" w:color="FE0000"/>
      </w:pBdr>
    </w:pPr>
  </w:style>
  <w:style w:type="character" w:customStyle="1" w:styleId="2ffb">
    <w:name w:val="ТЗ.Комментарий2 Знак"/>
    <w:basedOn w:val="afffffffffffffff"/>
    <w:link w:val="2ffa"/>
    <w:uiPriority w:val="8"/>
    <w:rsid w:val="00A54432"/>
    <w:rPr>
      <w:rFonts w:ascii="Times New Roman" w:eastAsia="Times New Roman" w:hAnsi="Times New Roman" w:cs="Times New Roman"/>
      <w:i/>
      <w:color w:val="FF0000"/>
      <w:sz w:val="24"/>
      <w:szCs w:val="24"/>
      <w:lang w:eastAsia="ru-RU"/>
    </w:rPr>
  </w:style>
  <w:style w:type="paragraph" w:customStyle="1" w:styleId="affffffffffffffe">
    <w:name w:val="ТЗ.Комментарий"/>
    <w:basedOn w:val="af1"/>
    <w:link w:val="afffffffffffffff"/>
    <w:uiPriority w:val="8"/>
    <w:qFormat/>
    <w:rsid w:val="00A54432"/>
    <w:pPr>
      <w:keepLines/>
      <w:pBdr>
        <w:top w:val="single" w:sz="4" w:space="1" w:color="FF0000"/>
        <w:left w:val="single" w:sz="4" w:space="4" w:color="FF0000"/>
        <w:bottom w:val="single" w:sz="4" w:space="1" w:color="FF0000"/>
        <w:right w:val="single" w:sz="4" w:space="4" w:color="FF0000"/>
      </w:pBdr>
      <w:spacing w:after="120"/>
    </w:pPr>
    <w:rPr>
      <w:rFonts w:eastAsia="Times New Roman"/>
      <w:i/>
      <w:color w:val="FF0000"/>
      <w:lang w:eastAsia="ru-RU"/>
      <w14:ligatures w14:val="none"/>
    </w:rPr>
  </w:style>
  <w:style w:type="character" w:customStyle="1" w:styleId="afffffffffffffff">
    <w:name w:val="ТЗ.Комментарий Знак"/>
    <w:basedOn w:val="af3"/>
    <w:link w:val="affffffffffffffe"/>
    <w:uiPriority w:val="8"/>
    <w:rsid w:val="00A54432"/>
    <w:rPr>
      <w:rFonts w:ascii="Times New Roman" w:eastAsia="Times New Roman" w:hAnsi="Times New Roman" w:cs="Times New Roman"/>
      <w:i/>
      <w:color w:val="FF0000"/>
      <w:sz w:val="24"/>
      <w:szCs w:val="24"/>
      <w:lang w:eastAsia="ru-RU"/>
    </w:rPr>
  </w:style>
  <w:style w:type="paragraph" w:customStyle="1" w:styleId="afffffffffffffff0">
    <w:name w:val="Текст таблицы (по левому краю)"/>
    <w:basedOn w:val="af1"/>
    <w:link w:val="afffffffffffffff1"/>
    <w:uiPriority w:val="99"/>
    <w:rsid w:val="00A54432"/>
    <w:pPr>
      <w:spacing w:before="60" w:after="60" w:line="360" w:lineRule="auto"/>
      <w:ind w:left="57" w:right="57"/>
    </w:pPr>
    <w:rPr>
      <w:rFonts w:ascii="Tahoma" w:eastAsia="Times New Roman" w:hAnsi="Tahoma"/>
      <w:sz w:val="20"/>
      <w:lang w:val="x-none" w:eastAsia="ru-RU"/>
      <w14:ligatures w14:val="none"/>
    </w:rPr>
  </w:style>
  <w:style w:type="character" w:customStyle="1" w:styleId="afffffffffffffff1">
    <w:name w:val="Текст таблицы (по левому краю) Знак"/>
    <w:link w:val="afffffffffffffff0"/>
    <w:uiPriority w:val="99"/>
    <w:rsid w:val="00A54432"/>
    <w:rPr>
      <w:rFonts w:ascii="Tahoma" w:eastAsia="Times New Roman" w:hAnsi="Tahoma" w:cs="Times New Roman"/>
      <w:sz w:val="20"/>
      <w:szCs w:val="24"/>
      <w:lang w:val="x-none" w:eastAsia="ru-RU"/>
    </w:rPr>
  </w:style>
  <w:style w:type="paragraph" w:customStyle="1" w:styleId="1ffb">
    <w:name w:val="Титул 1"/>
    <w:basedOn w:val="af1"/>
    <w:next w:val="2ffc"/>
    <w:uiPriority w:val="11"/>
    <w:qFormat/>
    <w:rsid w:val="00A54432"/>
    <w:pPr>
      <w:spacing w:line="360" w:lineRule="auto"/>
      <w:jc w:val="center"/>
    </w:pPr>
    <w:rPr>
      <w:rFonts w:ascii="Arial" w:eastAsia="Times New Roman" w:hAnsi="Arial" w:cs="Arial"/>
      <w:b/>
      <w:sz w:val="32"/>
      <w:szCs w:val="32"/>
      <w:lang w:eastAsia="ru-RU"/>
      <w14:ligatures w14:val="none"/>
    </w:rPr>
  </w:style>
  <w:style w:type="paragraph" w:customStyle="1" w:styleId="2ffc">
    <w:name w:val="Титул 2"/>
    <w:basedOn w:val="1ffb"/>
    <w:next w:val="3ff8"/>
    <w:uiPriority w:val="11"/>
    <w:qFormat/>
    <w:rsid w:val="00A54432"/>
    <w:rPr>
      <w:b w:val="0"/>
      <w:sz w:val="28"/>
    </w:rPr>
  </w:style>
  <w:style w:type="paragraph" w:customStyle="1" w:styleId="3ff8">
    <w:name w:val="Титул 3"/>
    <w:basedOn w:val="2ffc"/>
    <w:uiPriority w:val="11"/>
    <w:qFormat/>
    <w:rsid w:val="00A54432"/>
    <w:rPr>
      <w:sz w:val="24"/>
    </w:rPr>
  </w:style>
  <w:style w:type="paragraph" w:customStyle="1" w:styleId="16">
    <w:name w:val="Дефис 1"/>
    <w:basedOn w:val="affffffffffffff5"/>
    <w:link w:val="1ffc"/>
    <w:rsid w:val="00A54432"/>
    <w:pPr>
      <w:keepLines/>
      <w:widowControl/>
      <w:numPr>
        <w:numId w:val="136"/>
      </w:numPr>
      <w:autoSpaceDN/>
      <w:adjustRightInd/>
      <w:spacing w:before="60" w:after="60" w:line="360" w:lineRule="auto"/>
      <w:contextualSpacing w:val="0"/>
      <w:textAlignment w:val="auto"/>
    </w:pPr>
    <w:rPr>
      <w:rFonts w:eastAsia="Times New Roman"/>
      <w:lang w:eastAsia="ru-RU"/>
      <w14:ligatures w14:val="none"/>
    </w:rPr>
  </w:style>
  <w:style w:type="character" w:customStyle="1" w:styleId="1ffc">
    <w:name w:val="Дефис 1 Знак"/>
    <w:basedOn w:val="af3"/>
    <w:link w:val="16"/>
    <w:rsid w:val="00A5443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A54432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</w:rPr>
  </w:style>
  <w:style w:type="paragraph" w:customStyle="1" w:styleId="OrderedList6">
    <w:name w:val="OrderedList6"/>
    <w:basedOn w:val="af1"/>
    <w:rsid w:val="00A54432"/>
    <w:pPr>
      <w:widowControl/>
      <w:numPr>
        <w:ilvl w:val="5"/>
        <w:numId w:val="137"/>
      </w:numPr>
      <w:autoSpaceDN/>
      <w:adjustRightInd/>
      <w:spacing w:line="360" w:lineRule="auto"/>
      <w:textAlignment w:val="auto"/>
    </w:pPr>
    <w:rPr>
      <w:rFonts w:eastAsia="Times New Roman"/>
      <w:sz w:val="28"/>
      <w:szCs w:val="20"/>
      <w:lang w:eastAsia="ru-RU"/>
      <w14:ligatures w14:val="none"/>
    </w:rPr>
  </w:style>
  <w:style w:type="paragraph" w:customStyle="1" w:styleId="TableText">
    <w:name w:val="_TableText"/>
    <w:link w:val="TableText0"/>
    <w:qFormat/>
    <w:rsid w:val="00A54432"/>
    <w:pPr>
      <w:tabs>
        <w:tab w:val="left" w:pos="0"/>
      </w:tabs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ableText0">
    <w:name w:val="_TableText Знак"/>
    <w:link w:val="TableText"/>
    <w:rsid w:val="00A5443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Title">
    <w:name w:val="_TableTitle"/>
    <w:link w:val="TableTitle0"/>
    <w:qFormat/>
    <w:rsid w:val="00A54432"/>
    <w:pPr>
      <w:keepNext/>
      <w:spacing w:after="0"/>
      <w:jc w:val="center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TableTitle0">
    <w:name w:val="_TableTitle Знак"/>
    <w:link w:val="TableTitle"/>
    <w:locked/>
    <w:rsid w:val="00A5443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inline-comment-marker">
    <w:name w:val="inline-comment-marker"/>
    <w:basedOn w:val="af3"/>
    <w:rsid w:val="00A54432"/>
  </w:style>
  <w:style w:type="paragraph" w:customStyle="1" w:styleId="afffffffffffffff2">
    <w:name w:val="Комментарии"/>
    <w:basedOn w:val="af1"/>
    <w:uiPriority w:val="3"/>
    <w:qFormat/>
    <w:rsid w:val="00A54432"/>
    <w:pPr>
      <w:widowControl/>
      <w:autoSpaceDN/>
      <w:adjustRightInd/>
      <w:spacing w:before="120" w:after="120"/>
      <w:textAlignment w:val="auto"/>
    </w:pPr>
    <w:rPr>
      <w:rFonts w:eastAsiaTheme="minorHAnsi"/>
      <w:i/>
      <w:color w:val="FF0000"/>
      <w:sz w:val="20"/>
      <w:szCs w:val="28"/>
      <w14:ligatures w14:val="none"/>
    </w:rPr>
  </w:style>
  <w:style w:type="character" w:customStyle="1" w:styleId="PlainText">
    <w:name w:val="_PlainText Знак"/>
    <w:link w:val="PlainText0"/>
    <w:qFormat/>
    <w:rsid w:val="00A54432"/>
    <w:rPr>
      <w:sz w:val="24"/>
      <w:szCs w:val="24"/>
    </w:rPr>
  </w:style>
  <w:style w:type="paragraph" w:customStyle="1" w:styleId="PlainText0">
    <w:name w:val="_PlainText"/>
    <w:link w:val="PlainText"/>
    <w:qFormat/>
    <w:rsid w:val="00A54432"/>
    <w:pPr>
      <w:spacing w:after="0"/>
      <w:ind w:firstLine="709"/>
      <w:jc w:val="both"/>
    </w:pPr>
    <w:rPr>
      <w:sz w:val="24"/>
      <w:szCs w:val="24"/>
    </w:rPr>
  </w:style>
  <w:style w:type="paragraph" w:customStyle="1" w:styleId="afffffffffffffff3">
    <w:name w:val="ТЗ Обычный"/>
    <w:rsid w:val="00A54432"/>
    <w:pPr>
      <w:spacing w:before="60" w:after="60" w:line="240" w:lineRule="auto"/>
      <w:ind w:firstLine="567"/>
      <w:jc w:val="both"/>
    </w:pPr>
    <w:rPr>
      <w:rFonts w:ascii="Times New Roman" w:eastAsia="Calibri" w:hAnsi="Times New Roman" w:cs="Arial"/>
      <w:bCs/>
      <w:iCs/>
      <w:sz w:val="24"/>
      <w:szCs w:val="24"/>
      <w:lang w:eastAsia="ru-RU"/>
    </w:rPr>
  </w:style>
  <w:style w:type="paragraph" w:customStyle="1" w:styleId="pf0">
    <w:name w:val="pf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cf01">
    <w:name w:val="cf01"/>
    <w:basedOn w:val="af3"/>
    <w:rsid w:val="00A54432"/>
    <w:rPr>
      <w:rFonts w:ascii="Segoe UI" w:hAnsi="Segoe UI" w:cs="Segoe UI" w:hint="default"/>
      <w:sz w:val="18"/>
      <w:szCs w:val="18"/>
    </w:rPr>
  </w:style>
  <w:style w:type="paragraph" w:customStyle="1" w:styleId="afffffffffffffff4">
    <w:name w:val="a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Theme="minorHAnsi" w:hAnsi="Calibri" w:cs="Calibri"/>
      <w:sz w:val="22"/>
      <w:szCs w:val="22"/>
      <w:lang w:eastAsia="ru-RU"/>
      <w14:ligatures w14:val="none"/>
    </w:rPr>
  </w:style>
  <w:style w:type="paragraph" w:customStyle="1" w:styleId="1ffd">
    <w:name w:val="1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Theme="minorHAnsi" w:hAnsi="Calibri" w:cs="Calibri"/>
      <w:sz w:val="22"/>
      <w:szCs w:val="22"/>
      <w:lang w:eastAsia="ru-RU"/>
      <w14:ligatures w14:val="none"/>
    </w:rPr>
  </w:style>
  <w:style w:type="character" w:customStyle="1" w:styleId="loader-wrapper">
    <w:name w:val="loader-wrapper"/>
    <w:basedOn w:val="af3"/>
    <w:rsid w:val="00A54432"/>
  </w:style>
  <w:style w:type="character" w:customStyle="1" w:styleId="smart-link-title-wrapper">
    <w:name w:val="smart-link-title-wrapper"/>
    <w:basedOn w:val="af3"/>
    <w:rsid w:val="00A54432"/>
  </w:style>
  <w:style w:type="paragraph" w:styleId="HTML9">
    <w:name w:val="HTML Preformatted"/>
    <w:basedOn w:val="af1"/>
    <w:link w:val="HTMLa"/>
    <w:uiPriority w:val="99"/>
    <w:unhideWhenUsed/>
    <w:rsid w:val="00A54432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N/>
      <w:adjustRightInd/>
      <w:jc w:val="left"/>
      <w:textAlignment w:val="auto"/>
    </w:pPr>
    <w:rPr>
      <w:rFonts w:ascii="Courier New" w:eastAsia="Times New Roman" w:hAnsi="Courier New" w:cs="Courier New"/>
      <w:sz w:val="20"/>
      <w:szCs w:val="20"/>
      <w:lang w:eastAsia="ru-RU"/>
      <w14:ligatures w14:val="none"/>
    </w:rPr>
  </w:style>
  <w:style w:type="character" w:customStyle="1" w:styleId="HTMLa">
    <w:name w:val="Стандартный HTML Знак"/>
    <w:basedOn w:val="af3"/>
    <w:link w:val="HTML9"/>
    <w:uiPriority w:val="99"/>
    <w:rsid w:val="00A54432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2ffd">
    <w:name w:val="ТЗ.Таблица.Список 2 маркированный"/>
    <w:basedOn w:val="af1"/>
    <w:autoRedefine/>
    <w:uiPriority w:val="30"/>
    <w:qFormat/>
    <w:rsid w:val="00A54432"/>
    <w:pPr>
      <w:widowControl/>
      <w:autoSpaceDN/>
      <w:adjustRightInd/>
      <w:ind w:firstLine="709"/>
      <w:textAlignment w:val="auto"/>
    </w:pPr>
    <w:rPr>
      <w:rFonts w:eastAsia="Calibri"/>
      <w:bCs/>
      <w:iCs/>
      <w:lang w:eastAsia="ru-RU"/>
      <w14:ligatures w14:val="none"/>
    </w:rPr>
  </w:style>
  <w:style w:type="paragraph" w:customStyle="1" w:styleId="afffffffffffffff5">
    <w:name w:val="ТЗ.Требования"/>
    <w:basedOn w:val="affffff3"/>
    <w:qFormat/>
    <w:rsid w:val="00A54432"/>
    <w:pPr>
      <w:tabs>
        <w:tab w:val="num" w:pos="993"/>
      </w:tabs>
      <w:spacing w:before="120" w:line="276" w:lineRule="auto"/>
      <w:ind w:left="993" w:hanging="993"/>
    </w:pPr>
  </w:style>
  <w:style w:type="paragraph" w:customStyle="1" w:styleId="afffffffffffffff6">
    <w:name w:val="ТЗ.Название документа"/>
    <w:next w:val="af1"/>
    <w:uiPriority w:val="49"/>
    <w:qFormat/>
    <w:rsid w:val="00A54432"/>
    <w:pPr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caps/>
      <w:sz w:val="28"/>
      <w:szCs w:val="32"/>
      <w:lang w:eastAsia="ru-RU"/>
    </w:rPr>
  </w:style>
  <w:style w:type="paragraph" w:customStyle="1" w:styleId="afffffffffffffff7">
    <w:name w:val="ТЗ.Штамп.полужирный"/>
    <w:link w:val="afffffffffffffff8"/>
    <w:qFormat/>
    <w:rsid w:val="00A54432"/>
    <w:pPr>
      <w:spacing w:after="160" w:line="259" w:lineRule="auto"/>
      <w:jc w:val="center"/>
    </w:pPr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character" w:customStyle="1" w:styleId="affffff0">
    <w:name w:val="ТЗ.Штамп утверждения.Текст Знак"/>
    <w:basedOn w:val="af3"/>
    <w:link w:val="affffff"/>
    <w:uiPriority w:val="49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character" w:customStyle="1" w:styleId="afffffffffffffff8">
    <w:name w:val="ТЗ.Штамп.полужирный Знак"/>
    <w:basedOn w:val="affffff0"/>
    <w:link w:val="afffffffffffffff7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customStyle="1" w:styleId="afffffffffffffff9">
    <w:name w:val="листы"/>
    <w:basedOn w:val="affffffffffffff6"/>
    <w:link w:val="afffffffffffffffa"/>
    <w:qFormat/>
    <w:rsid w:val="00A54432"/>
    <w:pPr>
      <w:spacing w:before="240" w:after="120"/>
      <w:ind w:right="0"/>
    </w:pPr>
    <w:rPr>
      <w:caps/>
      <w:snapToGrid w:val="0"/>
    </w:rPr>
  </w:style>
  <w:style w:type="character" w:customStyle="1" w:styleId="afffffffffffffffa">
    <w:name w:val="листы Знак"/>
    <w:basedOn w:val="affffffffffffff7"/>
    <w:link w:val="afffffffffffffff9"/>
    <w:rsid w:val="00A54432"/>
    <w:rPr>
      <w:rFonts w:ascii="Times New Roman" w:eastAsia="Times New Roman" w:hAnsi="Times New Roman" w:cs="Times New Roman"/>
      <w:caps/>
      <w:snapToGrid w:val="0"/>
      <w:sz w:val="27"/>
      <w:szCs w:val="27"/>
      <w:lang w:eastAsia="ru-RU"/>
    </w:rPr>
  </w:style>
  <w:style w:type="character" w:customStyle="1" w:styleId="3ff9">
    <w:name w:val="Неразрешенное упоминание3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red">
    <w:name w:val="red"/>
    <w:basedOn w:val="af3"/>
    <w:rsid w:val="00A54432"/>
  </w:style>
  <w:style w:type="paragraph" w:customStyle="1" w:styleId="p1">
    <w:name w:val="p1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200">
    <w:name w:val="_Табл_Текст_Маркир20"/>
    <w:basedOn w:val="af3"/>
    <w:link w:val="2e"/>
    <w:rsid w:val="00A54432"/>
    <w:rPr>
      <w:rFonts w:ascii="Times New Roman" w:eastAsia="Calibri" w:hAnsi="Times New Roman" w:cs="Times New Roman"/>
      <w:bCs/>
      <w:sz w:val="24"/>
      <w:szCs w:val="24"/>
      <w14:ligatures w14:val="standardContextual"/>
    </w:rPr>
  </w:style>
  <w:style w:type="character" w:customStyle="1" w:styleId="103">
    <w:name w:val="_Табл_Текст_Маркир10"/>
    <w:basedOn w:val="af3"/>
    <w:link w:val="1f2"/>
    <w:rsid w:val="00A54432"/>
    <w:rPr>
      <w:rFonts w:ascii="Times New Roman" w:eastAsia="Calibri" w:hAnsi="Times New Roman" w:cs="Times New Roman"/>
      <w:bCs/>
      <w:sz w:val="24"/>
      <w:szCs w:val="24"/>
      <w14:ligatures w14:val="standardContextual"/>
    </w:rPr>
  </w:style>
  <w:style w:type="numbering" w:customStyle="1" w:styleId="1ffe">
    <w:name w:val="_Маркированный список1"/>
    <w:basedOn w:val="af5"/>
    <w:uiPriority w:val="99"/>
    <w:rsid w:val="00A54432"/>
  </w:style>
  <w:style w:type="paragraph" w:customStyle="1" w:styleId="ad">
    <w:name w:val="ТЗ.Библиография"/>
    <w:basedOn w:val="affffff3"/>
    <w:uiPriority w:val="54"/>
    <w:qFormat/>
    <w:rsid w:val="00A54432"/>
    <w:pPr>
      <w:numPr>
        <w:numId w:val="138"/>
      </w:numPr>
      <w:tabs>
        <w:tab w:val="clear" w:pos="720"/>
        <w:tab w:val="num" w:pos="993"/>
      </w:tabs>
      <w:spacing w:line="240" w:lineRule="auto"/>
    </w:pPr>
  </w:style>
  <w:style w:type="table" w:customStyle="1" w:styleId="afffffffffffffffb">
    <w:name w:val="РФМ.Таблица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table" w:styleId="-40">
    <w:name w:val="Light Grid Accent 4"/>
    <w:basedOn w:val="af4"/>
    <w:uiPriority w:val="62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paragraph" w:styleId="afffffffffffffffc">
    <w:name w:val="Bibliography"/>
    <w:basedOn w:val="af1"/>
    <w:next w:val="af1"/>
    <w:uiPriority w:val="37"/>
    <w:semiHidden/>
    <w:rsid w:val="00A54432"/>
    <w:pPr>
      <w:widowControl/>
      <w:autoSpaceDN/>
      <w:adjustRightInd/>
      <w:spacing w:after="160" w:line="259" w:lineRule="auto"/>
      <w:jc w:val="left"/>
      <w:textAlignment w:val="auto"/>
    </w:pPr>
    <w:rPr>
      <w:rFonts w:asciiTheme="minorHAnsi" w:eastAsiaTheme="minorHAnsi" w:hAnsiTheme="minorHAnsi" w:cstheme="minorBidi"/>
      <w:sz w:val="22"/>
      <w:szCs w:val="22"/>
      <w14:ligatures w14:val="none"/>
    </w:rPr>
  </w:style>
  <w:style w:type="paragraph" w:customStyle="1" w:styleId="a">
    <w:name w:val="Список маркированный"/>
    <w:basedOn w:val="af1"/>
    <w:rsid w:val="00A54432"/>
    <w:pPr>
      <w:widowControl/>
      <w:numPr>
        <w:ilvl w:val="1"/>
        <w:numId w:val="141"/>
      </w:numPr>
      <w:autoSpaceDN/>
      <w:adjustRightInd/>
      <w:spacing w:before="120"/>
      <w:textAlignment w:val="auto"/>
    </w:pPr>
    <w:rPr>
      <w:rFonts w:eastAsia="Times New Roman"/>
      <w:szCs w:val="28"/>
      <w:lang w:eastAsia="ru-RU"/>
      <w14:ligatures w14:val="none"/>
    </w:rPr>
  </w:style>
  <w:style w:type="paragraph" w:customStyle="1" w:styleId="12">
    <w:name w:val="Список маркированный уровень 1"/>
    <w:basedOn w:val="af1"/>
    <w:rsid w:val="00A54432"/>
    <w:pPr>
      <w:keepLines/>
      <w:widowControl/>
      <w:numPr>
        <w:numId w:val="142"/>
      </w:numPr>
      <w:tabs>
        <w:tab w:val="clear" w:pos="284"/>
      </w:tabs>
      <w:autoSpaceDN/>
      <w:adjustRightInd/>
      <w:spacing w:before="120" w:after="120"/>
      <w:textAlignment w:val="auto"/>
    </w:pPr>
    <w:rPr>
      <w:rFonts w:eastAsia="Times New Roman"/>
      <w:snapToGrid w:val="0"/>
      <w:sz w:val="28"/>
      <w:szCs w:val="20"/>
      <w:lang w:eastAsia="ru-RU"/>
      <w14:ligatures w14:val="none"/>
    </w:rPr>
  </w:style>
  <w:style w:type="table" w:styleId="1-2">
    <w:name w:val="Medium Shading 1 Accent 2"/>
    <w:basedOn w:val="af4"/>
    <w:uiPriority w:val="63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numbering" w:customStyle="1" w:styleId="35">
    <w:name w:val="Стиль маркированный3"/>
    <w:basedOn w:val="af5"/>
    <w:rsid w:val="00A54432"/>
    <w:pPr>
      <w:numPr>
        <w:numId w:val="139"/>
      </w:numPr>
    </w:pPr>
  </w:style>
  <w:style w:type="paragraph" w:customStyle="1" w:styleId="15">
    <w:name w:val="Стиль1"/>
    <w:basedOn w:val="af1"/>
    <w:uiPriority w:val="99"/>
    <w:rsid w:val="00A54432"/>
    <w:pPr>
      <w:keepNext/>
      <w:keepLines/>
      <w:numPr>
        <w:numId w:val="143"/>
      </w:numPr>
      <w:suppressLineNumbers/>
      <w:suppressAutoHyphens/>
      <w:autoSpaceDN/>
      <w:adjustRightInd/>
      <w:spacing w:after="60"/>
      <w:jc w:val="left"/>
      <w:textAlignment w:val="auto"/>
    </w:pPr>
    <w:rPr>
      <w:rFonts w:eastAsia="Times New Roman"/>
      <w:b/>
      <w:sz w:val="28"/>
      <w:lang w:eastAsia="ru-RU"/>
      <w14:ligatures w14:val="none"/>
    </w:rPr>
  </w:style>
  <w:style w:type="paragraph" w:customStyle="1" w:styleId="37">
    <w:name w:val="Стиль3"/>
    <w:basedOn w:val="2fb"/>
    <w:uiPriority w:val="99"/>
    <w:rsid w:val="00A54432"/>
    <w:pPr>
      <w:numPr>
        <w:ilvl w:val="2"/>
        <w:numId w:val="143"/>
      </w:numPr>
      <w:autoSpaceDN/>
      <w:spacing w:after="0" w:line="240" w:lineRule="auto"/>
    </w:pPr>
    <w:rPr>
      <w:rFonts w:eastAsia="Times New Roman"/>
      <w:szCs w:val="20"/>
      <w:lang w:eastAsia="ru-RU"/>
      <w14:ligatures w14:val="none"/>
    </w:rPr>
  </w:style>
  <w:style w:type="paragraph" w:customStyle="1" w:styleId="afffffffffffffffd">
    <w:name w:val="Таблица шапка"/>
    <w:basedOn w:val="af1"/>
    <w:link w:val="afffffffffffffffe"/>
    <w:rsid w:val="00A54432"/>
    <w:pPr>
      <w:widowControl/>
      <w:autoSpaceDN/>
      <w:adjustRightInd/>
      <w:spacing w:before="40" w:after="40"/>
      <w:jc w:val="center"/>
      <w:textAlignment w:val="auto"/>
    </w:pPr>
    <w:rPr>
      <w:rFonts w:eastAsia="Times New Roman"/>
      <w:b/>
      <w:lang w:eastAsia="ru-RU"/>
      <w14:ligatures w14:val="none"/>
    </w:rPr>
  </w:style>
  <w:style w:type="character" w:customStyle="1" w:styleId="afffffffffffffffe">
    <w:name w:val="Таблица шапка Знак"/>
    <w:link w:val="afffffffffffffffd"/>
    <w:locked/>
    <w:rsid w:val="00A54432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1fff">
    <w:name w:val="Текст Знак1"/>
    <w:basedOn w:val="af3"/>
    <w:locked/>
    <w:rsid w:val="00A54432"/>
    <w:rPr>
      <w:rFonts w:ascii="Courier New" w:eastAsia="Times New Roman" w:hAnsi="Courier New" w:cs="Times New Roman"/>
      <w:sz w:val="20"/>
      <w:szCs w:val="20"/>
      <w:lang w:val="ru-RU"/>
    </w:rPr>
  </w:style>
  <w:style w:type="paragraph" w:customStyle="1" w:styleId="InfoBlue">
    <w:name w:val="ТЗ.InfoBlue"/>
    <w:aliases w:val="ТЗ.Указания"/>
    <w:next w:val="af1"/>
    <w:uiPriority w:val="98"/>
    <w:qFormat/>
    <w:rsid w:val="00A54432"/>
    <w:pPr>
      <w:widowControl w:val="0"/>
      <w:tabs>
        <w:tab w:val="left" w:pos="540"/>
        <w:tab w:val="left" w:pos="1260"/>
      </w:tabs>
      <w:spacing w:before="60" w:after="120" w:line="240" w:lineRule="atLeast"/>
      <w:jc w:val="both"/>
    </w:pPr>
    <w:rPr>
      <w:rFonts w:ascii="Courier New" w:eastAsia="Times New Roman" w:hAnsi="Courier New" w:cs="Courier New"/>
      <w:i/>
      <w:color w:val="0000FF"/>
      <w:sz w:val="24"/>
      <w:szCs w:val="24"/>
    </w:rPr>
  </w:style>
  <w:style w:type="table" w:customStyle="1" w:styleId="affffffffffffffff">
    <w:name w:val="ТЗ.Без рамок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/>
    <w:trPr>
      <w:cantSplit/>
    </w:trPr>
  </w:style>
  <w:style w:type="character" w:customStyle="1" w:styleId="affffffffffffffff0">
    <w:name w:val="ТЗ.Выделение Зачеркнутый"/>
    <w:basedOn w:val="af3"/>
    <w:uiPriority w:val="9"/>
    <w:qFormat/>
    <w:rsid w:val="00A54432"/>
    <w:rPr>
      <w:strike/>
      <w:dstrike w:val="0"/>
    </w:rPr>
  </w:style>
  <w:style w:type="character" w:customStyle="1" w:styleId="affffffffffffffff1">
    <w:name w:val="ТЗ.Выделение Курсив"/>
    <w:basedOn w:val="af3"/>
    <w:uiPriority w:val="9"/>
    <w:qFormat/>
    <w:rsid w:val="00A54432"/>
    <w:rPr>
      <w:i/>
    </w:rPr>
  </w:style>
  <w:style w:type="character" w:customStyle="1" w:styleId="affffffffffffffff2">
    <w:name w:val="ТЗ.Выделение Надстрочный"/>
    <w:basedOn w:val="af3"/>
    <w:uiPriority w:val="9"/>
    <w:qFormat/>
    <w:rsid w:val="00A54432"/>
    <w:rPr>
      <w:vertAlign w:val="superscript"/>
    </w:rPr>
  </w:style>
  <w:style w:type="character" w:customStyle="1" w:styleId="affffffffffffffff3">
    <w:name w:val="ТЗ.Выделение Подстрочный"/>
    <w:basedOn w:val="af3"/>
    <w:uiPriority w:val="9"/>
    <w:qFormat/>
    <w:rsid w:val="00A54432"/>
    <w:rPr>
      <w:vertAlign w:val="subscript"/>
    </w:rPr>
  </w:style>
  <w:style w:type="character" w:customStyle="1" w:styleId="affffffffffffffff4">
    <w:name w:val="ТЗ.Выделение Подчеркнутый"/>
    <w:basedOn w:val="af3"/>
    <w:uiPriority w:val="9"/>
    <w:qFormat/>
    <w:rsid w:val="00A54432"/>
    <w:rPr>
      <w:u w:val="single"/>
    </w:rPr>
  </w:style>
  <w:style w:type="character" w:customStyle="1" w:styleId="affffffffffffffff5">
    <w:name w:val="ТЗ.Выделение Полужирный"/>
    <w:basedOn w:val="af3"/>
    <w:uiPriority w:val="9"/>
    <w:qFormat/>
    <w:rsid w:val="00A54432"/>
    <w:rPr>
      <w:b/>
    </w:rPr>
  </w:style>
  <w:style w:type="character" w:customStyle="1" w:styleId="affffffffffffffff6">
    <w:name w:val="ТЗ.Выделение Цветной"/>
    <w:basedOn w:val="af3"/>
    <w:uiPriority w:val="9"/>
    <w:qFormat/>
    <w:rsid w:val="00A54432"/>
    <w:rPr>
      <w:b/>
      <w:color w:val="000000" w:themeColor="text1"/>
    </w:rPr>
  </w:style>
  <w:style w:type="numbering" w:customStyle="1" w:styleId="a2">
    <w:name w:val="ТЗ.Заголовки"/>
    <w:uiPriority w:val="99"/>
    <w:rsid w:val="00A54432"/>
    <w:pPr>
      <w:numPr>
        <w:numId w:val="140"/>
      </w:numPr>
    </w:pPr>
  </w:style>
  <w:style w:type="paragraph" w:customStyle="1" w:styleId="1fff0">
    <w:name w:val="ТЗ.Заголовок 1"/>
    <w:next w:val="affffff3"/>
    <w:uiPriority w:val="19"/>
    <w:qFormat/>
    <w:rsid w:val="00A54432"/>
    <w:pPr>
      <w:keepNext/>
      <w:pageBreakBefore/>
      <w:tabs>
        <w:tab w:val="num" w:pos="567"/>
      </w:tabs>
      <w:spacing w:before="60" w:after="120"/>
      <w:ind w:left="397" w:hanging="397"/>
      <w:jc w:val="both"/>
      <w:outlineLvl w:val="0"/>
    </w:pPr>
    <w:rPr>
      <w:rFonts w:asciiTheme="majorHAnsi" w:eastAsia="Calibri" w:hAnsiTheme="majorHAnsi" w:cstheme="majorHAnsi"/>
      <w:b/>
      <w:bCs/>
      <w:caps/>
      <w:kern w:val="32"/>
      <w:sz w:val="32"/>
      <w:szCs w:val="32"/>
      <w:lang w:eastAsia="ru-RU"/>
    </w:rPr>
  </w:style>
  <w:style w:type="paragraph" w:customStyle="1" w:styleId="1fff1">
    <w:name w:val="ТЗ.Заголовок 1 без номера"/>
    <w:basedOn w:val="1f0"/>
    <w:next w:val="affffff3"/>
    <w:uiPriority w:val="22"/>
    <w:qFormat/>
    <w:rsid w:val="00A54432"/>
    <w:pPr>
      <w:numPr>
        <w:numId w:val="0"/>
      </w:numPr>
      <w:suppressAutoHyphens w:val="0"/>
      <w:autoSpaceDN/>
      <w:adjustRightInd/>
      <w:spacing w:before="240"/>
      <w:textAlignment w:val="auto"/>
    </w:pPr>
    <w:rPr>
      <w:rFonts w:eastAsiaTheme="minorHAnsi" w:cstheme="minorHAnsi"/>
      <w:bCs w:val="0"/>
      <w:kern w:val="0"/>
      <w:sz w:val="30"/>
      <w:szCs w:val="28"/>
      <w14:ligatures w14:val="none"/>
    </w:rPr>
  </w:style>
  <w:style w:type="paragraph" w:customStyle="1" w:styleId="2ffe">
    <w:name w:val="ТЗ.Заголовок 2"/>
    <w:next w:val="affffff3"/>
    <w:uiPriority w:val="19"/>
    <w:qFormat/>
    <w:rsid w:val="00A54432"/>
    <w:pPr>
      <w:keepNext/>
      <w:tabs>
        <w:tab w:val="num" w:pos="851"/>
      </w:tabs>
      <w:spacing w:before="120" w:after="60"/>
      <w:ind w:left="624" w:hanging="624"/>
      <w:jc w:val="both"/>
      <w:outlineLvl w:val="1"/>
    </w:pPr>
    <w:rPr>
      <w:rFonts w:ascii="Arial" w:eastAsia="Times New Roman" w:hAnsi="Arial" w:cs="Times New Roman"/>
      <w:b/>
      <w:bCs/>
      <w:i/>
      <w:smallCaps/>
      <w:sz w:val="28"/>
      <w:szCs w:val="28"/>
      <w:lang w:eastAsia="ru-RU"/>
    </w:rPr>
  </w:style>
  <w:style w:type="paragraph" w:customStyle="1" w:styleId="2fff">
    <w:name w:val="ТЗ.Заголовок 2 без номера"/>
    <w:basedOn w:val="2d"/>
    <w:next w:val="affffff3"/>
    <w:uiPriority w:val="22"/>
    <w:qFormat/>
    <w:rsid w:val="00A54432"/>
    <w:pPr>
      <w:keepLines w:val="0"/>
      <w:numPr>
        <w:ilvl w:val="0"/>
        <w:numId w:val="0"/>
      </w:numPr>
      <w:suppressAutoHyphens w:val="0"/>
      <w:autoSpaceDN/>
      <w:adjustRightInd/>
      <w:jc w:val="left"/>
      <w:textAlignment w:val="auto"/>
    </w:pPr>
    <w:rPr>
      <w:rFonts w:eastAsiaTheme="minorHAnsi"/>
      <w:iCs w:val="0"/>
      <w:spacing w:val="-2"/>
      <w:sz w:val="28"/>
      <w:szCs w:val="22"/>
      <w14:ligatures w14:val="none"/>
    </w:rPr>
  </w:style>
  <w:style w:type="paragraph" w:customStyle="1" w:styleId="3ffa">
    <w:name w:val="ТЗ.Заголовок 3"/>
    <w:next w:val="affffff3"/>
    <w:uiPriority w:val="19"/>
    <w:qFormat/>
    <w:rsid w:val="00A54432"/>
    <w:pPr>
      <w:keepNext/>
      <w:tabs>
        <w:tab w:val="num" w:pos="1247"/>
      </w:tabs>
      <w:spacing w:before="120" w:after="60"/>
      <w:ind w:left="1021" w:hanging="1021"/>
      <w:jc w:val="both"/>
      <w:outlineLvl w:val="2"/>
    </w:pPr>
    <w:rPr>
      <w:rFonts w:ascii="Arial" w:eastAsia="Times New Roman" w:hAnsi="Arial" w:cs="Times New Roman"/>
      <w:sz w:val="27"/>
      <w:szCs w:val="24"/>
      <w:lang w:eastAsia="ru-RU"/>
    </w:rPr>
  </w:style>
  <w:style w:type="paragraph" w:customStyle="1" w:styleId="3ffb">
    <w:name w:val="ТЗ.Заголовок 3 без номера"/>
    <w:basedOn w:val="3f0"/>
    <w:next w:val="affffff3"/>
    <w:uiPriority w:val="22"/>
    <w:qFormat/>
    <w:rsid w:val="00A54432"/>
    <w:pPr>
      <w:numPr>
        <w:ilvl w:val="0"/>
        <w:numId w:val="0"/>
      </w:numPr>
      <w:tabs>
        <w:tab w:val="left" w:pos="1134"/>
      </w:tabs>
      <w:suppressAutoHyphens w:val="0"/>
      <w:autoSpaceDN/>
      <w:adjustRightInd/>
      <w:jc w:val="left"/>
      <w:textAlignment w:val="auto"/>
    </w:pPr>
    <w:rPr>
      <w:rFonts w:eastAsiaTheme="minorHAnsi" w:cstheme="minorHAnsi"/>
      <w:bCs w:val="0"/>
      <w:szCs w:val="22"/>
      <w14:ligatures w14:val="none"/>
    </w:rPr>
  </w:style>
  <w:style w:type="paragraph" w:customStyle="1" w:styleId="4fa">
    <w:name w:val="ТЗ.Заголовок 4 без номера"/>
    <w:basedOn w:val="49"/>
    <w:next w:val="affffff3"/>
    <w:uiPriority w:val="22"/>
    <w:qFormat/>
    <w:rsid w:val="00A54432"/>
    <w:pPr>
      <w:keepLines w:val="0"/>
      <w:numPr>
        <w:ilvl w:val="0"/>
        <w:numId w:val="0"/>
      </w:numPr>
      <w:tabs>
        <w:tab w:val="clear" w:pos="993"/>
      </w:tabs>
      <w:suppressAutoHyphens w:val="0"/>
      <w:autoSpaceDN/>
      <w:adjustRightInd/>
      <w:jc w:val="left"/>
      <w:textAlignment w:val="auto"/>
    </w:pPr>
    <w:rPr>
      <w:rFonts w:eastAsiaTheme="minorHAnsi" w:cstheme="minorHAnsi"/>
      <w:szCs w:val="22"/>
      <w14:ligatures w14:val="none"/>
    </w:rPr>
  </w:style>
  <w:style w:type="paragraph" w:customStyle="1" w:styleId="affffffffffffffff7">
    <w:name w:val="ТЗ.Заголовок без включения в содержание"/>
    <w:basedOn w:val="1f0"/>
    <w:uiPriority w:val="19"/>
    <w:qFormat/>
    <w:rsid w:val="00A54432"/>
    <w:pPr>
      <w:numPr>
        <w:numId w:val="0"/>
      </w:numPr>
      <w:suppressAutoHyphens w:val="0"/>
      <w:autoSpaceDE w:val="0"/>
      <w:spacing w:before="240"/>
      <w:jc w:val="center"/>
      <w:textAlignment w:val="auto"/>
      <w:outlineLvl w:val="9"/>
    </w:pPr>
    <w:rPr>
      <w:rFonts w:eastAsiaTheme="minorHAnsi" w:cstheme="minorHAnsi"/>
      <w:color w:val="000000"/>
      <w:kern w:val="0"/>
      <w:sz w:val="30"/>
      <w:szCs w:val="28"/>
      <w14:ligatures w14:val="none"/>
    </w:rPr>
  </w:style>
  <w:style w:type="paragraph" w:customStyle="1" w:styleId="affffffffffffffff8">
    <w:name w:val="ТЗ.Колонтитул"/>
    <w:uiPriority w:val="50"/>
    <w:qFormat/>
    <w:rsid w:val="00A54432"/>
    <w:pPr>
      <w:spacing w:before="60" w:after="6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ffffffffffff9">
    <w:name w:val="ТЗ.Колонтитул.Верхний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a">
    <w:name w:val="ТЗ.Колонтитул.Графа"/>
    <w:basedOn w:val="affffffffffffffff8"/>
    <w:next w:val="affffffffffffffff8"/>
    <w:uiPriority w:val="50"/>
    <w:qFormat/>
    <w:rsid w:val="00A54432"/>
    <w:rPr>
      <w:sz w:val="18"/>
      <w:szCs w:val="18"/>
    </w:rPr>
  </w:style>
  <w:style w:type="paragraph" w:customStyle="1" w:styleId="affffffffffffffffb">
    <w:name w:val="ТЗ.Колонтитул.Логотип"/>
    <w:basedOn w:val="affffffffffffffff8"/>
    <w:uiPriority w:val="50"/>
    <w:qFormat/>
    <w:rsid w:val="00A54432"/>
  </w:style>
  <w:style w:type="paragraph" w:customStyle="1" w:styleId="affffffffffffffffc">
    <w:name w:val="ТЗ.Колонтитул.Название документа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d">
    <w:name w:val="ТЗ.Колонтитул.номер редакции"/>
    <w:basedOn w:val="af1"/>
    <w:next w:val="affffffffffffffff8"/>
    <w:uiPriority w:val="50"/>
    <w:qFormat/>
    <w:rsid w:val="00A54432"/>
    <w:pPr>
      <w:widowControl/>
      <w:tabs>
        <w:tab w:val="center" w:pos="4677"/>
        <w:tab w:val="right" w:pos="9355"/>
      </w:tabs>
      <w:autoSpaceDN/>
      <w:adjustRightInd/>
      <w:spacing w:after="160" w:line="259" w:lineRule="auto"/>
      <w:jc w:val="right"/>
      <w:textAlignment w:val="auto"/>
    </w:pPr>
    <w:rPr>
      <w:rFonts w:asciiTheme="minorHAnsi" w:eastAsiaTheme="minorHAnsi" w:hAnsiTheme="minorHAnsi" w:cstheme="minorBidi"/>
      <w:sz w:val="12"/>
      <w:szCs w:val="16"/>
      <w14:ligatures w14:val="none"/>
    </w:rPr>
  </w:style>
  <w:style w:type="paragraph" w:customStyle="1" w:styleId="affffffffffffffffe">
    <w:name w:val="ТЗ.Основной"/>
    <w:basedOn w:val="2f9"/>
    <w:link w:val="afffffffffffffffff"/>
    <w:qFormat/>
    <w:rsid w:val="00A54432"/>
    <w:pPr>
      <w:widowControl/>
      <w:autoSpaceDN/>
      <w:adjustRightInd/>
      <w:spacing w:before="60" w:after="60" w:line="240" w:lineRule="auto"/>
      <w:ind w:firstLine="505"/>
      <w:textAlignment w:val="auto"/>
    </w:pPr>
    <w:rPr>
      <w:rFonts w:eastAsia="Times New Roman"/>
      <w:lang w:val="x-none" w:eastAsia="x-none"/>
      <w14:ligatures w14:val="none"/>
    </w:rPr>
  </w:style>
  <w:style w:type="character" w:customStyle="1" w:styleId="afffffffffffffffff">
    <w:name w:val="ТЗ.Основной Знак"/>
    <w:link w:val="affffffffffffffffe"/>
    <w:rsid w:val="00A54432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2fff0">
    <w:name w:val="ТЗ.Приложение Название 2"/>
    <w:basedOn w:val="af0"/>
    <w:link w:val="2fff1"/>
    <w:qFormat/>
    <w:rsid w:val="00A54432"/>
    <w:pPr>
      <w:numPr>
        <w:numId w:val="0"/>
      </w:numPr>
      <w:tabs>
        <w:tab w:val="num" w:pos="1209"/>
      </w:tabs>
      <w:suppressAutoHyphens w:val="0"/>
      <w:autoSpaceDN/>
      <w:adjustRightInd/>
      <w:spacing w:line="264" w:lineRule="auto"/>
      <w:ind w:hanging="8"/>
      <w:jc w:val="both"/>
      <w:textAlignment w:val="auto"/>
      <w:outlineLvl w:val="1"/>
    </w:pPr>
    <w:rPr>
      <w:szCs w:val="28"/>
      <w:lang w:val="en-US"/>
    </w:rPr>
  </w:style>
  <w:style w:type="character" w:customStyle="1" w:styleId="2fff1">
    <w:name w:val="ТЗ.Приложение Название 2 Знак"/>
    <w:basedOn w:val="affffffb"/>
    <w:link w:val="2fff0"/>
    <w:rsid w:val="00A54432"/>
    <w:rPr>
      <w:rFonts w:ascii="Times New Roman" w:eastAsiaTheme="minorHAnsi" w:hAnsi="Times New Roman" w:cstheme="minorHAnsi"/>
      <w:b/>
      <w:bCs/>
      <w:iCs/>
      <w:kern w:val="32"/>
      <w:sz w:val="30"/>
      <w:szCs w:val="28"/>
      <w:lang w:val="en-US"/>
      <w14:ligatures w14:val="standardContextual"/>
    </w:rPr>
  </w:style>
  <w:style w:type="paragraph" w:customStyle="1" w:styleId="3ffc">
    <w:name w:val="ТЗ.Приложение Название 3"/>
    <w:basedOn w:val="2fff0"/>
    <w:link w:val="3ffd"/>
    <w:qFormat/>
    <w:rsid w:val="00A54432"/>
    <w:pPr>
      <w:ind w:left="993" w:hanging="284"/>
      <w:outlineLvl w:val="2"/>
    </w:pPr>
    <w:rPr>
      <w:sz w:val="26"/>
      <w:szCs w:val="26"/>
    </w:rPr>
  </w:style>
  <w:style w:type="character" w:customStyle="1" w:styleId="3ffd">
    <w:name w:val="ТЗ.Приложение Название 3 Знак"/>
    <w:basedOn w:val="2fff1"/>
    <w:link w:val="3ffc"/>
    <w:rsid w:val="00A54432"/>
    <w:rPr>
      <w:rFonts w:ascii="Times New Roman" w:eastAsiaTheme="minorHAnsi" w:hAnsi="Times New Roman" w:cstheme="minorHAnsi"/>
      <w:b/>
      <w:bCs/>
      <w:iCs/>
      <w:kern w:val="32"/>
      <w:sz w:val="26"/>
      <w:szCs w:val="26"/>
      <w:lang w:val="en-US"/>
      <w14:ligatures w14:val="standardContextual"/>
    </w:rPr>
  </w:style>
  <w:style w:type="paragraph" w:customStyle="1" w:styleId="a4">
    <w:name w:val="ТЗ.Приложение.Номер"/>
    <w:basedOn w:val="1f0"/>
    <w:next w:val="affffff3"/>
    <w:uiPriority w:val="20"/>
    <w:rsid w:val="00A54432"/>
    <w:pPr>
      <w:numPr>
        <w:numId w:val="144"/>
      </w:numPr>
      <w:suppressAutoHyphens w:val="0"/>
      <w:autoSpaceDN/>
      <w:adjustRightInd/>
      <w:spacing w:before="240" w:line="360" w:lineRule="auto"/>
      <w:textAlignment w:val="auto"/>
    </w:pPr>
    <w:rPr>
      <w:rFonts w:eastAsia="Calibri" w:cstheme="majorHAnsi"/>
      <w:sz w:val="30"/>
      <w14:ligatures w14:val="none"/>
    </w:rPr>
  </w:style>
  <w:style w:type="table" w:customStyle="1" w:styleId="afffffffffffffffff0">
    <w:name w:val="ТЗ.Рамки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Col">
      <w:pPr>
        <w:jc w:val="left"/>
      </w:pPr>
    </w:tblStylePr>
  </w:style>
  <w:style w:type="paragraph" w:customStyle="1" w:styleId="13">
    <w:name w:val="ТЗ.Список 1 номер"/>
    <w:basedOn w:val="affffff3"/>
    <w:uiPriority w:val="6"/>
    <w:rsid w:val="00A54432"/>
    <w:pPr>
      <w:numPr>
        <w:numId w:val="145"/>
      </w:numPr>
      <w:spacing w:line="240" w:lineRule="auto"/>
    </w:pPr>
  </w:style>
  <w:style w:type="paragraph" w:customStyle="1" w:styleId="19">
    <w:name w:val="ТЗ.Список 1 нумерованный"/>
    <w:basedOn w:val="affffff3"/>
    <w:uiPriority w:val="5"/>
    <w:qFormat/>
    <w:rsid w:val="00A54432"/>
    <w:pPr>
      <w:numPr>
        <w:numId w:val="146"/>
      </w:numPr>
      <w:spacing w:line="240" w:lineRule="auto"/>
    </w:pPr>
  </w:style>
  <w:style w:type="paragraph" w:customStyle="1" w:styleId="22">
    <w:name w:val="ТЗ.Список 2 номер"/>
    <w:basedOn w:val="affffff3"/>
    <w:uiPriority w:val="5"/>
    <w:qFormat/>
    <w:rsid w:val="00A54432"/>
    <w:pPr>
      <w:numPr>
        <w:ilvl w:val="1"/>
        <w:numId w:val="145"/>
      </w:numPr>
      <w:spacing w:line="240" w:lineRule="auto"/>
    </w:pPr>
    <w:rPr>
      <w:lang w:val="en-US"/>
    </w:rPr>
  </w:style>
  <w:style w:type="paragraph" w:customStyle="1" w:styleId="27">
    <w:name w:val="ТЗ.Список 2 нумерованный"/>
    <w:basedOn w:val="affffff3"/>
    <w:uiPriority w:val="5"/>
    <w:qFormat/>
    <w:rsid w:val="00A54432"/>
    <w:pPr>
      <w:numPr>
        <w:ilvl w:val="1"/>
        <w:numId w:val="146"/>
      </w:numPr>
      <w:spacing w:line="240" w:lineRule="auto"/>
    </w:pPr>
  </w:style>
  <w:style w:type="paragraph" w:customStyle="1" w:styleId="36">
    <w:name w:val="ТЗ.Список 3 номер"/>
    <w:basedOn w:val="affffff3"/>
    <w:uiPriority w:val="5"/>
    <w:qFormat/>
    <w:rsid w:val="00A54432"/>
    <w:pPr>
      <w:numPr>
        <w:ilvl w:val="2"/>
        <w:numId w:val="145"/>
      </w:numPr>
      <w:spacing w:line="240" w:lineRule="auto"/>
    </w:pPr>
    <w:rPr>
      <w:rFonts w:cs="Arial"/>
    </w:rPr>
  </w:style>
  <w:style w:type="paragraph" w:customStyle="1" w:styleId="3a">
    <w:name w:val="ТЗ.Список 3 нумерованный"/>
    <w:basedOn w:val="affffff3"/>
    <w:uiPriority w:val="5"/>
    <w:qFormat/>
    <w:rsid w:val="00A54432"/>
    <w:pPr>
      <w:numPr>
        <w:ilvl w:val="2"/>
        <w:numId w:val="146"/>
      </w:numPr>
      <w:spacing w:line="240" w:lineRule="auto"/>
    </w:pPr>
  </w:style>
  <w:style w:type="character" w:customStyle="1" w:styleId="4f9">
    <w:name w:val="ТЗ.Список 4 маркированный Знак"/>
    <w:basedOn w:val="affffff4"/>
    <w:link w:val="43"/>
    <w:uiPriority w:val="4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42">
    <w:name w:val="ТЗ.Список 4 номер"/>
    <w:basedOn w:val="affffff3"/>
    <w:uiPriority w:val="5"/>
    <w:qFormat/>
    <w:rsid w:val="00A54432"/>
    <w:pPr>
      <w:numPr>
        <w:ilvl w:val="3"/>
        <w:numId w:val="145"/>
      </w:numPr>
      <w:spacing w:line="240" w:lineRule="auto"/>
    </w:pPr>
  </w:style>
  <w:style w:type="paragraph" w:customStyle="1" w:styleId="45">
    <w:name w:val="ТЗ.Список 4 нумерованный"/>
    <w:basedOn w:val="affffff3"/>
    <w:uiPriority w:val="5"/>
    <w:qFormat/>
    <w:rsid w:val="00A54432"/>
    <w:pPr>
      <w:numPr>
        <w:ilvl w:val="3"/>
        <w:numId w:val="146"/>
      </w:numPr>
      <w:spacing w:line="240" w:lineRule="auto"/>
    </w:pPr>
  </w:style>
  <w:style w:type="paragraph" w:customStyle="1" w:styleId="5f0">
    <w:name w:val="ТЗ.Список 5 маркированный"/>
    <w:basedOn w:val="43"/>
    <w:link w:val="5f1"/>
    <w:qFormat/>
    <w:rsid w:val="00A54432"/>
    <w:pPr>
      <w:numPr>
        <w:ilvl w:val="0"/>
        <w:numId w:val="0"/>
      </w:numPr>
      <w:spacing w:line="240" w:lineRule="auto"/>
      <w:ind w:left="2552" w:hanging="360"/>
    </w:pPr>
  </w:style>
  <w:style w:type="character" w:customStyle="1" w:styleId="5f1">
    <w:name w:val="ТЗ.Список 5 маркированный Знак"/>
    <w:basedOn w:val="4f9"/>
    <w:link w:val="5f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1">
    <w:name w:val="ТЗ.Таблица.Список 1 номер"/>
    <w:basedOn w:val="affffff5"/>
    <w:uiPriority w:val="32"/>
    <w:qFormat/>
    <w:rsid w:val="00A54432"/>
    <w:pPr>
      <w:numPr>
        <w:numId w:val="147"/>
      </w:numPr>
      <w:spacing w:before="60" w:after="60"/>
    </w:pPr>
    <w:rPr>
      <w:sz w:val="22"/>
    </w:rPr>
  </w:style>
  <w:style w:type="paragraph" w:customStyle="1" w:styleId="1fff2">
    <w:name w:val="ТЗ.Таблица.Список 1 отступ"/>
    <w:basedOn w:val="affffff5"/>
    <w:uiPriority w:val="33"/>
    <w:qFormat/>
    <w:rsid w:val="00A54432"/>
    <w:pPr>
      <w:spacing w:before="60" w:after="60"/>
      <w:ind w:left="425" w:firstLine="31"/>
    </w:pPr>
    <w:rPr>
      <w:sz w:val="22"/>
    </w:rPr>
  </w:style>
  <w:style w:type="paragraph" w:customStyle="1" w:styleId="21">
    <w:name w:val="ТЗ.Таблица.Список 2 номер"/>
    <w:basedOn w:val="affffff5"/>
    <w:uiPriority w:val="32"/>
    <w:qFormat/>
    <w:rsid w:val="00A54432"/>
    <w:pPr>
      <w:numPr>
        <w:ilvl w:val="1"/>
        <w:numId w:val="147"/>
      </w:numPr>
      <w:spacing w:before="60" w:after="60"/>
    </w:pPr>
    <w:rPr>
      <w:sz w:val="22"/>
    </w:rPr>
  </w:style>
  <w:style w:type="paragraph" w:customStyle="1" w:styleId="2fff2">
    <w:name w:val="ТЗ.Таблица.Список 2 отступ"/>
    <w:basedOn w:val="affffff5"/>
    <w:uiPriority w:val="33"/>
    <w:qFormat/>
    <w:rsid w:val="00A54432"/>
    <w:pPr>
      <w:spacing w:before="60" w:after="60"/>
      <w:ind w:left="888"/>
    </w:pPr>
    <w:rPr>
      <w:sz w:val="22"/>
      <w:szCs w:val="22"/>
    </w:rPr>
  </w:style>
  <w:style w:type="paragraph" w:customStyle="1" w:styleId="33">
    <w:name w:val="ТЗ.Таблица.Список 3 номер"/>
    <w:basedOn w:val="affffff5"/>
    <w:uiPriority w:val="32"/>
    <w:qFormat/>
    <w:rsid w:val="00A54432"/>
    <w:pPr>
      <w:numPr>
        <w:ilvl w:val="2"/>
        <w:numId w:val="147"/>
      </w:numPr>
      <w:spacing w:before="60" w:after="60"/>
    </w:pPr>
    <w:rPr>
      <w:sz w:val="22"/>
    </w:rPr>
  </w:style>
  <w:style w:type="paragraph" w:customStyle="1" w:styleId="3ffe">
    <w:name w:val="ТЗ.Таблица.Список 3 отступ"/>
    <w:basedOn w:val="affffff5"/>
    <w:uiPriority w:val="33"/>
    <w:qFormat/>
    <w:rsid w:val="00A54432"/>
    <w:pPr>
      <w:spacing w:before="60" w:after="60"/>
      <w:ind w:left="1276" w:hanging="425"/>
    </w:pPr>
    <w:rPr>
      <w:sz w:val="22"/>
      <w:szCs w:val="22"/>
    </w:rPr>
  </w:style>
  <w:style w:type="character" w:customStyle="1" w:styleId="4f8">
    <w:name w:val="ТЗ.Таблица.Список 4 маркированный Знак"/>
    <w:basedOn w:val="affffff6"/>
    <w:link w:val="4b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40">
    <w:name w:val="ТЗ.Таблица.Список 4 номер"/>
    <w:basedOn w:val="affffff5"/>
    <w:uiPriority w:val="32"/>
    <w:rsid w:val="00A54432"/>
    <w:pPr>
      <w:numPr>
        <w:ilvl w:val="3"/>
        <w:numId w:val="147"/>
      </w:numPr>
      <w:spacing w:before="60" w:after="60"/>
    </w:pPr>
    <w:rPr>
      <w:sz w:val="22"/>
    </w:rPr>
  </w:style>
  <w:style w:type="paragraph" w:customStyle="1" w:styleId="4fb">
    <w:name w:val="ТЗ.Таблица.Список 4 отступ"/>
    <w:basedOn w:val="affffff5"/>
    <w:uiPriority w:val="33"/>
    <w:qFormat/>
    <w:rsid w:val="00A54432"/>
    <w:pPr>
      <w:spacing w:before="60" w:after="60"/>
      <w:ind w:left="1762"/>
    </w:pPr>
    <w:rPr>
      <w:sz w:val="22"/>
      <w:szCs w:val="22"/>
    </w:rPr>
  </w:style>
  <w:style w:type="paragraph" w:customStyle="1" w:styleId="50">
    <w:name w:val="ТЗ.Таблица.Список 5 маркированный"/>
    <w:basedOn w:val="affffff3"/>
    <w:link w:val="5f2"/>
    <w:uiPriority w:val="30"/>
    <w:qFormat/>
    <w:rsid w:val="00A54432"/>
    <w:pPr>
      <w:numPr>
        <w:ilvl w:val="4"/>
        <w:numId w:val="148"/>
      </w:numPr>
      <w:spacing w:line="240" w:lineRule="auto"/>
      <w:ind w:left="2022"/>
    </w:pPr>
  </w:style>
  <w:style w:type="character" w:customStyle="1" w:styleId="5f2">
    <w:name w:val="ТЗ.Таблица.Список 5 маркированный Знак"/>
    <w:basedOn w:val="4f8"/>
    <w:link w:val="50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0a">
    <w:name w:val="ТЗ.Таблица.Текст 10"/>
    <w:basedOn w:val="affffff5"/>
    <w:link w:val="10b"/>
    <w:uiPriority w:val="3"/>
    <w:qFormat/>
    <w:rsid w:val="00A54432"/>
    <w:pPr>
      <w:framePr w:hSpace="180" w:wrap="around" w:vAnchor="text" w:hAnchor="text" w:y="1"/>
      <w:spacing w:before="60" w:after="60"/>
    </w:pPr>
  </w:style>
  <w:style w:type="character" w:customStyle="1" w:styleId="10b">
    <w:name w:val="ТЗ.Таблица.Текст 10 Знак"/>
    <w:basedOn w:val="affffff6"/>
    <w:link w:val="10a"/>
    <w:uiPriority w:val="3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1">
    <w:name w:val="ТЗ.Таблица.Текст жирн"/>
    <w:basedOn w:val="affffff5"/>
    <w:link w:val="afffffffffffffffff2"/>
    <w:qFormat/>
    <w:rsid w:val="00A54432"/>
    <w:pPr>
      <w:spacing w:before="60" w:after="60"/>
    </w:pPr>
    <w:rPr>
      <w:b/>
    </w:rPr>
  </w:style>
  <w:style w:type="character" w:customStyle="1" w:styleId="afffffffffffffffff2">
    <w:name w:val="ТЗ.Таблица.Текст жирн Знак"/>
    <w:basedOn w:val="affffff6"/>
    <w:link w:val="afffffffffffffffff1"/>
    <w:rsid w:val="00A54432"/>
    <w:rPr>
      <w:rFonts w:ascii="Times New Roman" w:eastAsia="Calibri" w:hAnsi="Times New Roman" w:cs="Times New Roman"/>
      <w:b/>
      <w:bCs/>
      <w:iCs/>
      <w:sz w:val="24"/>
      <w:szCs w:val="24"/>
      <w:lang w:eastAsia="ru-RU"/>
    </w:rPr>
  </w:style>
  <w:style w:type="paragraph" w:customStyle="1" w:styleId="afffffffffffffffff3">
    <w:name w:val="ТЗ.Таблица.Текст по центру"/>
    <w:basedOn w:val="affffff5"/>
    <w:link w:val="afffffffffffffffff4"/>
    <w:uiPriority w:val="29"/>
    <w:qFormat/>
    <w:rsid w:val="00A54432"/>
    <w:pPr>
      <w:spacing w:before="60" w:after="60"/>
      <w:jc w:val="center"/>
    </w:pPr>
  </w:style>
  <w:style w:type="character" w:customStyle="1" w:styleId="afffffffffffffffff4">
    <w:name w:val="ТЗ.Таблица.Текст по центру Знак"/>
    <w:basedOn w:val="affffff6"/>
    <w:link w:val="afffffffffffffffff3"/>
    <w:uiPriority w:val="29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5">
    <w:name w:val="ТЗ.Таблица.Текст полужирный"/>
    <w:basedOn w:val="affffff5"/>
    <w:link w:val="afffffffffffffffff6"/>
    <w:uiPriority w:val="29"/>
    <w:qFormat/>
    <w:rsid w:val="00A54432"/>
    <w:pPr>
      <w:spacing w:before="60" w:after="60"/>
    </w:pPr>
    <w:rPr>
      <w:b/>
      <w:iCs w:val="0"/>
    </w:rPr>
  </w:style>
  <w:style w:type="character" w:customStyle="1" w:styleId="afffffffffffffffff6">
    <w:name w:val="ТЗ.Таблица.Текст полужирный Знак"/>
    <w:basedOn w:val="affffff6"/>
    <w:link w:val="afffffffffffffffff5"/>
    <w:uiPriority w:val="29"/>
    <w:rsid w:val="00A54432"/>
    <w:rPr>
      <w:rFonts w:ascii="Times New Roman" w:eastAsia="Calibri" w:hAnsi="Times New Roman" w:cs="Times New Roman"/>
      <w:b/>
      <w:bCs/>
      <w:iCs w:val="0"/>
      <w:sz w:val="24"/>
      <w:szCs w:val="24"/>
      <w:lang w:eastAsia="ru-RU"/>
    </w:rPr>
  </w:style>
  <w:style w:type="paragraph" w:customStyle="1" w:styleId="10c">
    <w:name w:val="ТЗ.Таблица.Текст10 П"/>
    <w:basedOn w:val="affffff5"/>
    <w:link w:val="10d"/>
    <w:qFormat/>
    <w:rsid w:val="00A54432"/>
    <w:pPr>
      <w:spacing w:before="60" w:after="60"/>
    </w:pPr>
    <w:rPr>
      <w:rFonts w:cstheme="minorHAnsi"/>
      <w:noProof/>
    </w:rPr>
  </w:style>
  <w:style w:type="character" w:customStyle="1" w:styleId="10d">
    <w:name w:val="ТЗ.Таблица.Текст10 П Знак"/>
    <w:basedOn w:val="affffff6"/>
    <w:link w:val="10c"/>
    <w:rsid w:val="00A54432"/>
    <w:rPr>
      <w:rFonts w:ascii="Times New Roman" w:eastAsia="Calibri" w:hAnsi="Times New Roman" w:cstheme="minorHAnsi"/>
      <w:bCs/>
      <w:iCs/>
      <w:noProof/>
      <w:sz w:val="24"/>
      <w:szCs w:val="24"/>
      <w:lang w:eastAsia="ru-RU"/>
    </w:rPr>
  </w:style>
  <w:style w:type="table" w:customStyle="1" w:styleId="1fff3">
    <w:name w:val="ТЗ.Таблица1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2fff3">
    <w:name w:val="ТЗ.Требование 2"/>
    <w:basedOn w:val="2d"/>
    <w:rsid w:val="00A54432"/>
    <w:pPr>
      <w:keepNext w:val="0"/>
      <w:keepLines w:val="0"/>
      <w:numPr>
        <w:ilvl w:val="0"/>
        <w:numId w:val="0"/>
      </w:numPr>
      <w:suppressAutoHyphens w:val="0"/>
      <w:autoSpaceDN/>
      <w:adjustRightInd/>
      <w:spacing w:before="60"/>
      <w:ind w:left="578" w:hanging="578"/>
      <w:textAlignment w:val="auto"/>
      <w:outlineLvl w:val="9"/>
    </w:pPr>
    <w:rPr>
      <w:rFonts w:eastAsiaTheme="minorHAnsi" w:cstheme="minorHAnsi"/>
      <w:b w:val="0"/>
      <w:iCs w:val="0"/>
      <w:spacing w:val="-2"/>
      <w:szCs w:val="22"/>
      <w14:ligatures w14:val="none"/>
    </w:rPr>
  </w:style>
  <w:style w:type="paragraph" w:customStyle="1" w:styleId="2fff4">
    <w:name w:val="ТЗ.Требование 2.Отступ"/>
    <w:basedOn w:val="2fff3"/>
    <w:rsid w:val="00A54432"/>
    <w:pPr>
      <w:ind w:left="567" w:firstLine="0"/>
    </w:pPr>
  </w:style>
  <w:style w:type="paragraph" w:customStyle="1" w:styleId="34">
    <w:name w:val="ТЗ.Требование 3"/>
    <w:basedOn w:val="3f0"/>
    <w:rsid w:val="00A54432"/>
    <w:pPr>
      <w:keepNext w:val="0"/>
      <w:numPr>
        <w:numId w:val="11"/>
      </w:numPr>
      <w:tabs>
        <w:tab w:val="left" w:pos="1134"/>
      </w:tabs>
      <w:suppressAutoHyphens w:val="0"/>
      <w:autoSpaceDN/>
      <w:adjustRightInd/>
      <w:spacing w:before="60"/>
      <w:ind w:left="0" w:firstLine="0"/>
      <w:textAlignment w:val="auto"/>
      <w:outlineLvl w:val="9"/>
    </w:pPr>
    <w:rPr>
      <w:rFonts w:eastAsiaTheme="minorHAnsi" w:cstheme="minorHAnsi"/>
      <w:b w:val="0"/>
      <w:bCs w:val="0"/>
      <w:szCs w:val="22"/>
      <w14:ligatures w14:val="none"/>
    </w:rPr>
  </w:style>
  <w:style w:type="paragraph" w:customStyle="1" w:styleId="3fff">
    <w:name w:val="ТЗ.Требование 3.Отступ"/>
    <w:basedOn w:val="34"/>
    <w:rsid w:val="00A54432"/>
    <w:pPr>
      <w:numPr>
        <w:ilvl w:val="0"/>
        <w:numId w:val="0"/>
      </w:numPr>
      <w:ind w:left="709"/>
    </w:pPr>
  </w:style>
  <w:style w:type="paragraph" w:customStyle="1" w:styleId="41">
    <w:name w:val="ТЗ.Требование 4"/>
    <w:basedOn w:val="49"/>
    <w:qFormat/>
    <w:rsid w:val="00A54432"/>
    <w:pPr>
      <w:keepNext w:val="0"/>
      <w:keepLines w:val="0"/>
      <w:numPr>
        <w:numId w:val="11"/>
      </w:numPr>
      <w:tabs>
        <w:tab w:val="clear" w:pos="993"/>
      </w:tabs>
      <w:suppressAutoHyphens w:val="0"/>
      <w:autoSpaceDN/>
      <w:adjustRightInd/>
      <w:spacing w:before="60" w:line="276" w:lineRule="auto"/>
      <w:ind w:left="862" w:hanging="862"/>
      <w:textAlignment w:val="auto"/>
      <w:outlineLvl w:val="9"/>
    </w:pPr>
    <w:rPr>
      <w:rFonts w:eastAsiaTheme="minorHAnsi" w:cstheme="minorHAnsi"/>
      <w:szCs w:val="24"/>
      <w14:ligatures w14:val="none"/>
    </w:rPr>
  </w:style>
  <w:style w:type="paragraph" w:customStyle="1" w:styleId="4fc">
    <w:name w:val="ТЗ.Требование 4.Отступ"/>
    <w:basedOn w:val="41"/>
    <w:rsid w:val="00A54432"/>
    <w:pPr>
      <w:numPr>
        <w:ilvl w:val="0"/>
        <w:numId w:val="0"/>
      </w:numPr>
      <w:ind w:left="851"/>
    </w:pPr>
  </w:style>
  <w:style w:type="paragraph" w:customStyle="1" w:styleId="afffffffffffffffff7">
    <w:name w:val="ТЗ.Формула"/>
    <w:link w:val="afffffffffffffffff8"/>
    <w:uiPriority w:val="38"/>
    <w:qFormat/>
    <w:rsid w:val="00A54432"/>
    <w:pPr>
      <w:spacing w:before="240" w:after="240" w:line="240" w:lineRule="auto"/>
      <w:contextualSpacing/>
      <w:jc w:val="both"/>
    </w:pPr>
    <w:rPr>
      <w:rFonts w:ascii="Courier New" w:eastAsia="Calibri" w:hAnsi="Courier New" w:cs="Courier New"/>
      <w:bCs/>
      <w:iCs/>
      <w:sz w:val="18"/>
      <w:szCs w:val="24"/>
    </w:rPr>
  </w:style>
  <w:style w:type="character" w:customStyle="1" w:styleId="afffffffffffffffff8">
    <w:name w:val="ТЗ.Формула Знак"/>
    <w:basedOn w:val="af3"/>
    <w:link w:val="afffffffffffffffff7"/>
    <w:uiPriority w:val="38"/>
    <w:rsid w:val="00A54432"/>
    <w:rPr>
      <w:rFonts w:ascii="Courier New" w:eastAsia="Calibri" w:hAnsi="Courier New" w:cs="Courier New"/>
      <w:bCs/>
      <w:iCs/>
      <w:sz w:val="18"/>
      <w:szCs w:val="24"/>
    </w:rPr>
  </w:style>
  <w:style w:type="paragraph" w:customStyle="1" w:styleId="afffffffffffffffff9">
    <w:name w:val="ТЗ.Формула.Подпись"/>
    <w:basedOn w:val="affffff3"/>
    <w:next w:val="affffff3"/>
    <w:uiPriority w:val="38"/>
    <w:qFormat/>
    <w:rsid w:val="00A54432"/>
    <w:pPr>
      <w:spacing w:before="240" w:after="240" w:line="240" w:lineRule="auto"/>
      <w:ind w:firstLine="0"/>
      <w:jc w:val="right"/>
    </w:pPr>
    <w:rPr>
      <w:b/>
      <w:bCs w:val="0"/>
      <w:iCs w:val="0"/>
      <w:sz w:val="22"/>
      <w:szCs w:val="22"/>
    </w:rPr>
  </w:style>
  <w:style w:type="table" w:customStyle="1" w:styleId="afffffffffffffffffa">
    <w:name w:val="ТЗ.Штамп утверждения"/>
    <w:basedOn w:val="af4"/>
    <w:uiPriority w:val="99"/>
    <w:qFormat/>
    <w:rsid w:val="00A54432"/>
    <w:pPr>
      <w:spacing w:before="60" w:after="60"/>
    </w:pPr>
    <w:rPr>
      <w:rFonts w:ascii="Times New Roman" w:eastAsia="Times New Roman" w:hAnsi="Times New Roman" w:cs="Times New Roman"/>
      <w:sz w:val="24"/>
      <w:szCs w:val="24"/>
      <w:lang w:eastAsia="ru-RU"/>
    </w:rPr>
    <w:tblPr/>
    <w:tblStylePr w:type="firstRow">
      <w:rPr>
        <w:b/>
      </w:rPr>
    </w:tblStylePr>
  </w:style>
  <w:style w:type="table" w:styleId="-31">
    <w:name w:val="Colorful Shading Accent 3"/>
    <w:basedOn w:val="af4"/>
    <w:uiPriority w:val="71"/>
    <w:rsid w:val="00A54432"/>
    <w:pPr>
      <w:spacing w:before="60" w:after="60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  <w:lang w:eastAsia="ru-RU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32">
    <w:name w:val="Colorful List Accent 3"/>
    <w:basedOn w:val="af4"/>
    <w:uiPriority w:val="72"/>
    <w:rsid w:val="00A54432"/>
    <w:pPr>
      <w:spacing w:before="60" w:after="60"/>
      <w:jc w:val="both"/>
    </w:pPr>
    <w:rPr>
      <w:rFonts w:ascii="Times New Roman" w:eastAsia="Times New Roman" w:hAnsi="Times New Roman" w:cs="Times New Roman"/>
      <w:color w:val="000000" w:themeColor="text1"/>
      <w:sz w:val="24"/>
      <w:szCs w:val="24"/>
      <w:lang w:eastAsia="ru-RU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customStyle="1" w:styleId="afffffffffffffffffb">
    <w:name w:val="текст в таблице"/>
    <w:rsid w:val="00A54432"/>
    <w:pPr>
      <w:spacing w:before="40" w:after="4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f7">
    <w:name w:val="ТЗ.Приложение.Название.3 Знак"/>
    <w:basedOn w:val="2f5"/>
    <w:link w:val="3f3"/>
    <w:rsid w:val="00A54432"/>
    <w:rPr>
      <w:rFonts w:ascii="Times New Roman" w:eastAsiaTheme="minorHAnsi" w:hAnsi="Times New Roman" w:cstheme="minorHAnsi"/>
      <w:b/>
      <w:bCs/>
      <w:iCs/>
      <w:caps/>
      <w:kern w:val="32"/>
      <w:sz w:val="26"/>
      <w:szCs w:val="26"/>
      <w14:ligatures w14:val="standardContextual"/>
    </w:rPr>
  </w:style>
  <w:style w:type="table" w:customStyle="1" w:styleId="2fff5">
    <w:name w:val="Сетка таблицы2"/>
    <w:basedOn w:val="af4"/>
    <w:next w:val="af6"/>
    <w:uiPriority w:val="3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f">
    <w:name w:val="ТЗ.Таблица.Список 5маркированный Знак"/>
    <w:basedOn w:val="4f8"/>
    <w:link w:val="55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afffffffffffffffffc">
    <w:name w:val="Знак"/>
    <w:basedOn w:val="af1"/>
    <w:semiHidden/>
    <w:rsid w:val="00A54432"/>
    <w:pPr>
      <w:widowControl/>
      <w:autoSpaceDN/>
      <w:adjustRightInd/>
      <w:spacing w:before="120" w:after="160" w:line="240" w:lineRule="exact"/>
      <w:textAlignment w:val="auto"/>
    </w:pPr>
    <w:rPr>
      <w:rFonts w:eastAsia="Times New Roman"/>
      <w:szCs w:val="20"/>
      <w:lang w:val="en-US"/>
      <w14:ligatures w14:val="none"/>
    </w:rPr>
  </w:style>
  <w:style w:type="table" w:customStyle="1" w:styleId="3fff0">
    <w:name w:val="Сетка таблицы3"/>
    <w:basedOn w:val="af4"/>
    <w:next w:val="af6"/>
    <w:uiPriority w:val="3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fff6">
    <w:name w:val="ТЗ.Таблица.Блок2"/>
    <w:basedOn w:val="1ff7"/>
    <w:link w:val="2fff7"/>
    <w:uiPriority w:val="30"/>
    <w:qFormat/>
    <w:rsid w:val="00A54432"/>
    <w:pPr>
      <w:keepNext/>
      <w:spacing w:line="240" w:lineRule="auto"/>
      <w:jc w:val="left"/>
    </w:pPr>
    <w:rPr>
      <w:i/>
    </w:rPr>
  </w:style>
  <w:style w:type="character" w:customStyle="1" w:styleId="2fff7">
    <w:name w:val="ТЗ.Таблица.Блок2 Знак"/>
    <w:basedOn w:val="1ff8"/>
    <w:link w:val="2fff6"/>
    <w:uiPriority w:val="30"/>
    <w:rsid w:val="00A54432"/>
    <w:rPr>
      <w:rFonts w:ascii="Times New Roman" w:eastAsia="Calibri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61">
    <w:name w:val="ТЗ.Таблица.Список 6 маркированный"/>
    <w:basedOn w:val="50"/>
    <w:link w:val="66"/>
    <w:uiPriority w:val="30"/>
    <w:qFormat/>
    <w:rsid w:val="00A54432"/>
    <w:pPr>
      <w:numPr>
        <w:ilvl w:val="5"/>
        <w:numId w:val="149"/>
      </w:numPr>
      <w:ind w:left="2297"/>
    </w:pPr>
  </w:style>
  <w:style w:type="character" w:customStyle="1" w:styleId="66">
    <w:name w:val="ТЗ.Таблица.Список 6 маркированный Знак"/>
    <w:basedOn w:val="5f2"/>
    <w:link w:val="61"/>
    <w:uiPriority w:val="30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table" w:customStyle="1" w:styleId="1fff4">
    <w:name w:val="А_Сетка таблицы1"/>
    <w:basedOn w:val="af4"/>
    <w:locked/>
    <w:rsid w:val="00A54432"/>
    <w:pPr>
      <w:spacing w:after="0" w:line="36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rFonts w:ascii="Times New Roman" w:hAnsi="Times New Roman"/>
        <w:sz w:val="24"/>
      </w:rPr>
      <w:tblPr/>
      <w:trPr>
        <w:tblHeader/>
      </w:trPr>
      <w:tcPr>
        <w:shd w:val="clear" w:color="auto" w:fill="A6A6A6" w:themeFill="background1" w:themeFillShade="A6"/>
      </w:tcPr>
    </w:tblStylePr>
  </w:style>
  <w:style w:type="table" w:customStyle="1" w:styleId="2fff8">
    <w:name w:val="ТЗ.Таблица2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3fff1">
    <w:name w:val="Основной текст (3)_"/>
    <w:basedOn w:val="af3"/>
    <w:link w:val="310"/>
    <w:uiPriority w:val="99"/>
    <w:locked/>
    <w:rsid w:val="00A54432"/>
    <w:rPr>
      <w:sz w:val="28"/>
      <w:szCs w:val="28"/>
      <w:shd w:val="clear" w:color="auto" w:fill="FFFFFF"/>
    </w:rPr>
  </w:style>
  <w:style w:type="paragraph" w:customStyle="1" w:styleId="310">
    <w:name w:val="Основной текст (3)1"/>
    <w:basedOn w:val="af1"/>
    <w:link w:val="3fff1"/>
    <w:uiPriority w:val="99"/>
    <w:rsid w:val="00A54432"/>
    <w:pPr>
      <w:shd w:val="clear" w:color="auto" w:fill="FFFFFF"/>
      <w:autoSpaceDN/>
      <w:adjustRightInd/>
      <w:spacing w:line="317" w:lineRule="exact"/>
      <w:jc w:val="center"/>
      <w:textAlignment w:val="auto"/>
    </w:pPr>
    <w:rPr>
      <w:rFonts w:asciiTheme="minorHAnsi" w:hAnsiTheme="minorHAnsi" w:cstheme="minorBidi"/>
      <w:sz w:val="28"/>
      <w:szCs w:val="28"/>
      <w14:ligatures w14:val="none"/>
    </w:rPr>
  </w:style>
  <w:style w:type="numbering" w:customStyle="1" w:styleId="AppendixHeadList1">
    <w:name w:val="AppendixHeadList1"/>
    <w:uiPriority w:val="99"/>
    <w:rsid w:val="00A54432"/>
    <w:pPr>
      <w:numPr>
        <w:numId w:val="150"/>
      </w:numPr>
    </w:pPr>
  </w:style>
  <w:style w:type="table" w:customStyle="1" w:styleId="3fff2">
    <w:name w:val="ТЗ.Таблица3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numbering" w:styleId="1ai">
    <w:name w:val="Outline List 1"/>
    <w:basedOn w:val="af5"/>
    <w:uiPriority w:val="99"/>
    <w:semiHidden/>
    <w:unhideWhenUsed/>
    <w:rsid w:val="00A54432"/>
    <w:pPr>
      <w:numPr>
        <w:numId w:val="151"/>
      </w:numPr>
    </w:pPr>
  </w:style>
  <w:style w:type="character" w:customStyle="1" w:styleId="4f0">
    <w:name w:val="ТЗ.Приложение.Название.4 Знак"/>
    <w:basedOn w:val="3f7"/>
    <w:link w:val="4c"/>
    <w:rsid w:val="00A54432"/>
    <w:rPr>
      <w:rFonts w:ascii="Times New Roman" w:eastAsiaTheme="minorHAnsi" w:hAnsi="Times New Roman" w:cstheme="minorHAnsi"/>
      <w:b/>
      <w:bCs/>
      <w:iCs/>
      <w:caps/>
      <w:kern w:val="32"/>
      <w:sz w:val="26"/>
      <w:szCs w:val="26"/>
      <w14:ligatures w14:val="standardContextual"/>
    </w:rPr>
  </w:style>
  <w:style w:type="character" w:customStyle="1" w:styleId="5a">
    <w:name w:val="ТЗ.Приложение.Название.5 Знак"/>
    <w:basedOn w:val="4f0"/>
    <w:link w:val="56"/>
    <w:rsid w:val="00A54432"/>
    <w:rPr>
      <w:rFonts w:ascii="Times New Roman" w:eastAsiaTheme="minorHAnsi" w:hAnsi="Times New Roman" w:cstheme="minorHAnsi"/>
      <w:b/>
      <w:bCs/>
      <w:i/>
      <w:iCs/>
      <w:caps/>
      <w:kern w:val="32"/>
      <w:sz w:val="26"/>
      <w:szCs w:val="26"/>
      <w:u w:val="single"/>
      <w14:ligatures w14:val="standardContextual"/>
    </w:rPr>
  </w:style>
  <w:style w:type="character" w:customStyle="1" w:styleId="affffffffffff5">
    <w:name w:val="Заголовок таблицы Знак"/>
    <w:basedOn w:val="af3"/>
    <w:link w:val="affffffffffff4"/>
    <w:rsid w:val="00A54432"/>
    <w:rPr>
      <w:rFonts w:ascii="Times New Roman" w:hAnsi="Times New Roman" w:cs="Times New Roman"/>
      <w:b/>
      <w:sz w:val="24"/>
      <w:szCs w:val="24"/>
      <w14:ligatures w14:val="standardContextual"/>
    </w:rPr>
  </w:style>
  <w:style w:type="paragraph" w:customStyle="1" w:styleId="afffffffffffffffffd">
    <w:name w:val="таблица"/>
    <w:basedOn w:val="af1"/>
    <w:qFormat/>
    <w:rsid w:val="00A54432"/>
    <w:pPr>
      <w:autoSpaceDN/>
      <w:adjustRightInd/>
      <w:spacing w:line="276" w:lineRule="auto"/>
      <w:jc w:val="left"/>
      <w:textAlignment w:val="auto"/>
    </w:pPr>
    <w:rPr>
      <w:rFonts w:eastAsia="Times New Roman"/>
      <w:lang w:val="ru" w:eastAsia="ru-RU"/>
      <w14:ligatures w14:val="none"/>
    </w:rPr>
  </w:style>
  <w:style w:type="paragraph" w:customStyle="1" w:styleId="afffffffffffffffffe">
    <w:name w:val="Текст внутри таблицы"/>
    <w:basedOn w:val="af1"/>
    <w:link w:val="affffffffffffffffff"/>
    <w:rsid w:val="00A54432"/>
    <w:pPr>
      <w:widowControl/>
      <w:autoSpaceDN/>
      <w:adjustRightInd/>
      <w:spacing w:before="60" w:after="60"/>
      <w:contextualSpacing/>
      <w:jc w:val="left"/>
      <w:textAlignment w:val="auto"/>
    </w:pPr>
    <w:rPr>
      <w:rFonts w:eastAsia="Times New Roman"/>
      <w:bCs/>
      <w:sz w:val="20"/>
      <w:szCs w:val="20"/>
      <w:lang w:val="x-none" w:eastAsia="ru-RU"/>
      <w14:ligatures w14:val="none"/>
    </w:rPr>
  </w:style>
  <w:style w:type="character" w:customStyle="1" w:styleId="affffffffffffffffff">
    <w:name w:val="Текст внутри таблицы Знак"/>
    <w:link w:val="afffffffffffffffffe"/>
    <w:rsid w:val="00A54432"/>
    <w:rPr>
      <w:rFonts w:ascii="Times New Roman" w:eastAsia="Times New Roman" w:hAnsi="Times New Roman" w:cs="Times New Roman"/>
      <w:bCs/>
      <w:sz w:val="20"/>
      <w:szCs w:val="20"/>
      <w:lang w:val="x-none" w:eastAsia="ru-RU"/>
    </w:rPr>
  </w:style>
  <w:style w:type="paragraph" w:customStyle="1" w:styleId="affffffffffffffffff0">
    <w:name w:val="Название таблицы"/>
    <w:basedOn w:val="af1"/>
    <w:qFormat/>
    <w:rsid w:val="00A54432"/>
    <w:pPr>
      <w:keepNext/>
      <w:keepLines/>
      <w:widowControl/>
      <w:autoSpaceDN/>
      <w:adjustRightInd/>
      <w:spacing w:before="120" w:line="360" w:lineRule="auto"/>
      <w:ind w:right="284" w:firstLine="624"/>
      <w:contextualSpacing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affffffffffffffffff1">
    <w:name w:val="Шапка таблицы"/>
    <w:basedOn w:val="af1"/>
    <w:rsid w:val="00A54432"/>
    <w:pPr>
      <w:widowControl/>
      <w:autoSpaceDN/>
      <w:adjustRightInd/>
      <w:spacing w:before="60" w:after="60"/>
      <w:contextualSpacing/>
      <w:jc w:val="center"/>
      <w:textAlignment w:val="auto"/>
    </w:pPr>
    <w:rPr>
      <w:rFonts w:eastAsia="Times New Roman"/>
      <w:b/>
      <w:sz w:val="20"/>
      <w:lang w:eastAsia="ru-RU"/>
      <w14:ligatures w14:val="none"/>
    </w:rPr>
  </w:style>
  <w:style w:type="paragraph" w:customStyle="1" w:styleId="92">
    <w:name w:val="ТЗ.Таблица.Текст 9"/>
    <w:basedOn w:val="affffff3"/>
    <w:link w:val="93"/>
    <w:uiPriority w:val="29"/>
    <w:qFormat/>
    <w:rsid w:val="00A54432"/>
    <w:pPr>
      <w:spacing w:line="240" w:lineRule="auto"/>
      <w:ind w:firstLine="0"/>
      <w:jc w:val="left"/>
    </w:pPr>
    <w:rPr>
      <w:sz w:val="18"/>
    </w:rPr>
  </w:style>
  <w:style w:type="character" w:customStyle="1" w:styleId="93">
    <w:name w:val="ТЗ.Таблица.Текст 9 Знак"/>
    <w:basedOn w:val="affffff4"/>
    <w:link w:val="92"/>
    <w:uiPriority w:val="29"/>
    <w:locked/>
    <w:rsid w:val="00A54432"/>
    <w:rPr>
      <w:rFonts w:ascii="Times New Roman" w:eastAsia="Calibri" w:hAnsi="Times New Roman" w:cs="Times New Roman"/>
      <w:bCs/>
      <w:iCs/>
      <w:sz w:val="18"/>
      <w:szCs w:val="24"/>
      <w:lang w:eastAsia="ru-RU"/>
    </w:rPr>
  </w:style>
  <w:style w:type="table" w:customStyle="1" w:styleId="4fd">
    <w:name w:val="ТЗ.Таблица4"/>
    <w:basedOn w:val="af4"/>
    <w:uiPriority w:val="99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paragraph" w:customStyle="1" w:styleId="affffffffffffffffff2">
    <w:name w:val="Текст пункта (Для титула)"/>
    <w:link w:val="affffffffffffffffff3"/>
    <w:locked/>
    <w:rsid w:val="00A54432"/>
    <w:pPr>
      <w:spacing w:before="120" w:after="0" w:line="360" w:lineRule="auto"/>
      <w:ind w:firstLine="624"/>
      <w:contextualSpacing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ffffffffffffffff3">
    <w:name w:val="Текст пункта (Для титула) Знак"/>
    <w:link w:val="affffffffffffffffff2"/>
    <w:locked/>
    <w:rsid w:val="00A54432"/>
    <w:rPr>
      <w:rFonts w:ascii="Times New Roman" w:eastAsia="Times New Roman" w:hAnsi="Times New Roman" w:cs="Times New Roman"/>
      <w:sz w:val="24"/>
      <w:szCs w:val="24"/>
    </w:rPr>
  </w:style>
  <w:style w:type="paragraph" w:customStyle="1" w:styleId="msonormal0">
    <w:name w:val="msonormal"/>
    <w:basedOn w:val="af1"/>
    <w:uiPriority w:val="99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paragraph" w:customStyle="1" w:styleId="auto-cursor-target">
    <w:name w:val="auto-cursor-target"/>
    <w:basedOn w:val="af1"/>
    <w:uiPriority w:val="99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paragraph" w:customStyle="1" w:styleId="tw-data-text">
    <w:name w:val="tw-data-text"/>
    <w:basedOn w:val="af1"/>
    <w:uiPriority w:val="99"/>
    <w:semiHidden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lang w:eastAsia="ru-RU"/>
      <w14:ligatures w14:val="none"/>
    </w:rPr>
  </w:style>
  <w:style w:type="character" w:customStyle="1" w:styleId="jim-table-header-content">
    <w:name w:val="jim-table-header-content"/>
    <w:basedOn w:val="af3"/>
    <w:rsid w:val="00A54432"/>
  </w:style>
  <w:style w:type="character" w:customStyle="1" w:styleId="aui-lozenge">
    <w:name w:val="aui-lozenge"/>
    <w:basedOn w:val="af3"/>
    <w:rsid w:val="00A54432"/>
  </w:style>
  <w:style w:type="character" w:customStyle="1" w:styleId="total-issues-count">
    <w:name w:val="total-issues-count"/>
    <w:basedOn w:val="af3"/>
    <w:rsid w:val="00A54432"/>
  </w:style>
  <w:style w:type="character" w:customStyle="1" w:styleId="expand-control-text">
    <w:name w:val="expand-control-text"/>
    <w:basedOn w:val="af3"/>
    <w:rsid w:val="00A54432"/>
  </w:style>
  <w:style w:type="character" w:customStyle="1" w:styleId="expand-control-icon">
    <w:name w:val="expand-control-icon"/>
    <w:basedOn w:val="af3"/>
    <w:rsid w:val="00A54432"/>
  </w:style>
  <w:style w:type="character" w:customStyle="1" w:styleId="y2iqfc">
    <w:name w:val="y2iqfc"/>
    <w:basedOn w:val="af3"/>
    <w:rsid w:val="00A54432"/>
  </w:style>
  <w:style w:type="character" w:customStyle="1" w:styleId="hrcahc">
    <w:name w:val="hrcahc"/>
    <w:basedOn w:val="af3"/>
    <w:rsid w:val="00A54432"/>
  </w:style>
  <w:style w:type="character" w:customStyle="1" w:styleId="nolink">
    <w:name w:val="nolink"/>
    <w:basedOn w:val="af3"/>
    <w:rsid w:val="00A54432"/>
  </w:style>
  <w:style w:type="character" w:customStyle="1" w:styleId="ui-provider">
    <w:name w:val="ui-provider"/>
    <w:basedOn w:val="af3"/>
    <w:rsid w:val="00A54432"/>
  </w:style>
  <w:style w:type="paragraph" w:styleId="affffffffffffffffff4">
    <w:name w:val="table of authorities"/>
    <w:basedOn w:val="af1"/>
    <w:next w:val="af1"/>
    <w:rsid w:val="00A54432"/>
    <w:pPr>
      <w:ind w:left="240" w:hanging="240"/>
    </w:pPr>
  </w:style>
  <w:style w:type="character" w:customStyle="1" w:styleId="fabric-editor-annotation">
    <w:name w:val="fabric-editor-annotation"/>
    <w:basedOn w:val="af3"/>
    <w:rsid w:val="00A54432"/>
  </w:style>
  <w:style w:type="character" w:customStyle="1" w:styleId="nh-number">
    <w:name w:val="nh-number"/>
    <w:basedOn w:val="af3"/>
    <w:rsid w:val="00A54432"/>
  </w:style>
  <w:style w:type="character" w:customStyle="1" w:styleId="plantuml-svg-image">
    <w:name w:val="plantuml-svg-image"/>
    <w:basedOn w:val="af3"/>
    <w:rsid w:val="00A54432"/>
  </w:style>
  <w:style w:type="character" w:customStyle="1" w:styleId="fabric-text-color-mark">
    <w:name w:val="fabric-text-color-mark"/>
    <w:basedOn w:val="af3"/>
    <w:rsid w:val="00A54432"/>
  </w:style>
  <w:style w:type="character" w:customStyle="1" w:styleId="confluence-embedded-file-wrapper">
    <w:name w:val="confluence-embedded-file-wrapper"/>
    <w:basedOn w:val="af3"/>
    <w:rsid w:val="00A54432"/>
  </w:style>
  <w:style w:type="paragraph" w:customStyle="1" w:styleId="xl63">
    <w:name w:val="xl63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Calibri" w:eastAsia="Times New Roman" w:hAnsi="Calibri" w:cs="Calibri"/>
      <w:color w:val="000000"/>
      <w:lang w:eastAsia="ru-RU"/>
      <w14:ligatures w14:val="none"/>
    </w:rPr>
  </w:style>
  <w:style w:type="paragraph" w:customStyle="1" w:styleId="xl64">
    <w:name w:val="xl64"/>
    <w:basedOn w:val="af1"/>
    <w:rsid w:val="00A54432"/>
    <w:pPr>
      <w:widowControl/>
      <w:autoSpaceDN/>
      <w:adjustRightInd/>
      <w:spacing w:before="100" w:beforeAutospacing="1" w:after="100" w:afterAutospacing="1"/>
      <w:jc w:val="right"/>
      <w:textAlignment w:val="auto"/>
    </w:pPr>
    <w:rPr>
      <w:rFonts w:ascii="Calibri" w:eastAsia="Times New Roman" w:hAnsi="Calibri" w:cs="Calibri"/>
      <w:color w:val="000000"/>
      <w:lang w:eastAsia="ru-RU"/>
      <w14:ligatures w14:val="none"/>
    </w:rPr>
  </w:style>
  <w:style w:type="paragraph" w:customStyle="1" w:styleId="xl65">
    <w:name w:val="xl65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right"/>
      <w:textAlignment w:val="auto"/>
    </w:pPr>
    <w:rPr>
      <w:rFonts w:eastAsia="Times New Roman"/>
      <w:lang w:eastAsia="ru-RU"/>
      <w14:ligatures w14:val="none"/>
    </w:rPr>
  </w:style>
  <w:style w:type="paragraph" w:customStyle="1" w:styleId="xl66">
    <w:name w:val="xl66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xl67">
    <w:name w:val="xl67"/>
    <w:basedOn w:val="af1"/>
    <w:rsid w:val="00A54432"/>
    <w:pPr>
      <w:widowControl/>
      <w:autoSpaceDN/>
      <w:adjustRightInd/>
      <w:spacing w:before="100" w:beforeAutospacing="1" w:after="100" w:afterAutospacing="1"/>
      <w:jc w:val="right"/>
      <w:textAlignment w:val="auto"/>
    </w:pPr>
    <w:rPr>
      <w:rFonts w:eastAsia="Times New Roman"/>
      <w:lang w:eastAsia="ru-RU"/>
      <w14:ligatures w14:val="none"/>
    </w:rPr>
  </w:style>
  <w:style w:type="paragraph" w:customStyle="1" w:styleId="xl68">
    <w:name w:val="xl68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color w:val="000000"/>
      <w:sz w:val="20"/>
      <w:szCs w:val="20"/>
      <w:lang w:eastAsia="ru-RU"/>
      <w14:ligatures w14:val="none"/>
    </w:rPr>
  </w:style>
  <w:style w:type="paragraph" w:customStyle="1" w:styleId="xl69">
    <w:name w:val="xl69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color w:val="000000"/>
      <w:lang w:eastAsia="ru-RU"/>
      <w14:ligatures w14:val="none"/>
    </w:rPr>
  </w:style>
  <w:style w:type="paragraph" w:customStyle="1" w:styleId="xl70">
    <w:name w:val="xl7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xl71">
    <w:name w:val="xl71"/>
    <w:basedOn w:val="af1"/>
    <w:rsid w:val="00A54432"/>
    <w:pPr>
      <w:widowControl/>
      <w:shd w:val="clear" w:color="000000" w:fill="FFFF00"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character" w:customStyle="1" w:styleId="1fff5">
    <w:name w:val="Заголовок1"/>
    <w:basedOn w:val="af3"/>
    <w:rsid w:val="00A54432"/>
  </w:style>
  <w:style w:type="paragraph" w:customStyle="1" w:styleId="2fff9">
    <w:name w:val="Стиль2"/>
    <w:basedOn w:val="29"/>
    <w:qFormat/>
    <w:rsid w:val="00A54432"/>
    <w:pPr>
      <w:numPr>
        <w:ilvl w:val="0"/>
        <w:numId w:val="0"/>
      </w:numPr>
      <w:tabs>
        <w:tab w:val="num" w:pos="1209"/>
      </w:tabs>
      <w:ind w:left="1209" w:hanging="360"/>
      <w:jc w:val="left"/>
    </w:pPr>
    <w:rPr>
      <w:rFonts w:eastAsia="Times New Roman"/>
      <w:color w:val="000000" w:themeColor="text1"/>
      <w:lang w:eastAsia="ru-RU"/>
      <w14:ligatures w14:val="none"/>
    </w:rPr>
  </w:style>
  <w:style w:type="paragraph" w:customStyle="1" w:styleId="s9">
    <w:name w:val="s9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eastAsia="Times New Roman"/>
      <w:lang w:eastAsia="ru-RU"/>
      <w14:ligatures w14:val="none"/>
    </w:rPr>
  </w:style>
  <w:style w:type="paragraph" w:customStyle="1" w:styleId="a8">
    <w:name w:val="Стиль нумерации"/>
    <w:basedOn w:val="101"/>
    <w:qFormat/>
    <w:rsid w:val="00A54432"/>
    <w:pPr>
      <w:widowControl/>
      <w:numPr>
        <w:numId w:val="152"/>
      </w:numPr>
      <w:autoSpaceDN/>
      <w:adjustRightInd/>
      <w:jc w:val="left"/>
      <w:textAlignment w:val="auto"/>
    </w:pPr>
    <w:rPr>
      <w:rFonts w:eastAsia="Times New Roman"/>
      <w:lang w:val="en-US" w:eastAsia="ru-RU"/>
      <w14:ligatures w14:val="none"/>
    </w:rPr>
  </w:style>
  <w:style w:type="character" w:customStyle="1" w:styleId="expand-icon">
    <w:name w:val="expand-icon"/>
    <w:basedOn w:val="af3"/>
    <w:rsid w:val="00A54432"/>
  </w:style>
  <w:style w:type="paragraph" w:customStyle="1" w:styleId="phlistordereda">
    <w:name w:val="ph_list_ordered_aбв"/>
    <w:basedOn w:val="af1"/>
    <w:rsid w:val="00A54432"/>
    <w:pPr>
      <w:widowControl/>
      <w:numPr>
        <w:numId w:val="153"/>
      </w:numPr>
      <w:autoSpaceDN/>
      <w:adjustRightInd/>
      <w:spacing w:line="360" w:lineRule="auto"/>
      <w:ind w:right="-2"/>
      <w:textAlignment w:val="auto"/>
    </w:pPr>
    <w:rPr>
      <w:rFonts w:eastAsia="Times New Roman"/>
      <w:szCs w:val="20"/>
      <w:lang w:eastAsia="ru-RU"/>
      <w14:ligatures w14:val="none"/>
    </w:rPr>
  </w:style>
  <w:style w:type="paragraph" w:styleId="2fffa">
    <w:name w:val="envelope return"/>
    <w:basedOn w:val="af1"/>
    <w:rsid w:val="00A54432"/>
    <w:rPr>
      <w:rFonts w:asciiTheme="majorHAnsi" w:eastAsiaTheme="majorEastAsia" w:hAnsiTheme="majorHAnsi" w:cstheme="majorBidi"/>
      <w:sz w:val="20"/>
      <w:szCs w:val="20"/>
    </w:rPr>
  </w:style>
  <w:style w:type="paragraph" w:styleId="30">
    <w:name w:val="List Bullet 3"/>
    <w:basedOn w:val="af1"/>
    <w:rsid w:val="00A54432"/>
    <w:pPr>
      <w:numPr>
        <w:numId w:val="154"/>
      </w:numPr>
      <w:contextualSpacing/>
    </w:pPr>
  </w:style>
  <w:style w:type="numbering" w:customStyle="1" w:styleId="1fff6">
    <w:name w:val="Нет списка1"/>
    <w:next w:val="af5"/>
    <w:uiPriority w:val="99"/>
    <w:semiHidden/>
    <w:unhideWhenUsed/>
    <w:rsid w:val="00A54432"/>
  </w:style>
  <w:style w:type="table" w:customStyle="1" w:styleId="211">
    <w:name w:val="Простая таблица 21"/>
    <w:basedOn w:val="af4"/>
    <w:next w:val="2ff2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customStyle="1" w:styleId="311">
    <w:name w:val="Простая таблица 31"/>
    <w:basedOn w:val="af4"/>
    <w:next w:val="3ff2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212">
    <w:name w:val="Сетка таблицы 21"/>
    <w:basedOn w:val="af4"/>
    <w:next w:val="2ff3"/>
    <w:rsid w:val="00A54432"/>
    <w:pPr>
      <w:spacing w:before="60" w:after="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fff7">
    <w:name w:val="_Таблица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fff8">
    <w:name w:val="_Таблица примечания1"/>
    <w:basedOn w:val="af4"/>
    <w:rsid w:val="00A54432"/>
    <w:pPr>
      <w:spacing w:before="120" w:after="12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/>
    <w:tblStylePr w:type="lastCol"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cBorders>
      </w:tcPr>
    </w:tblStylePr>
  </w:style>
  <w:style w:type="table" w:customStyle="1" w:styleId="1fff9">
    <w:name w:val="_Таблица содержания работ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blStylePr w:type="lastCol">
      <w:pPr>
        <w:jc w:val="center"/>
      </w:pPr>
      <w:tblPr/>
      <w:tcPr>
        <w:vAlign w:val="center"/>
      </w:tcPr>
    </w:tblStylePr>
  </w:style>
  <w:style w:type="table" w:customStyle="1" w:styleId="1fffa">
    <w:name w:val="_Титул_Невидимая таблица1"/>
    <w:basedOn w:val="af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Ind w:w="675" w:type="dxa"/>
    </w:tblPr>
  </w:style>
  <w:style w:type="table" w:customStyle="1" w:styleId="1fffb">
    <w:name w:val="Заголовок вставляемой таблицы1"/>
    <w:basedOn w:val="af4"/>
    <w:rsid w:val="00A54432"/>
    <w:pPr>
      <w:spacing w:after="0" w:line="240" w:lineRule="auto"/>
      <w:jc w:val="center"/>
    </w:pPr>
    <w:rPr>
      <w:rFonts w:ascii="Times New Roman" w:eastAsia="Times New Roman" w:hAnsi="Times New Roman" w:cs="Times New Roman"/>
      <w:sz w:val="18"/>
      <w:szCs w:val="18"/>
      <w:lang w:eastAsia="ru-RU"/>
    </w:rPr>
    <w:tblPr>
      <w:tblStyleRowBandSize w:val="3"/>
      <w:tblStyleColBandSize w:val="3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keepNext/>
        <w:keepLines/>
        <w:pageBreakBefore w:val="0"/>
        <w:widowControl/>
        <w:suppressLineNumbers w:val="0"/>
        <w:suppressAutoHyphens w:val="0"/>
        <w:wordWrap/>
        <w:spacing w:beforeLines="60" w:beforeAutospacing="0" w:afterLines="60" w:afterAutospacing="0" w:line="240" w:lineRule="auto"/>
        <w:ind w:firstLineChars="0" w:firstLine="0"/>
        <w:contextualSpacing w:val="0"/>
        <w:jc w:val="center"/>
      </w:pPr>
      <w:rPr>
        <w:rFonts w:ascii="Times New Roman" w:hAnsi="Times New Roman"/>
        <w:b/>
        <w:i w:val="0"/>
        <w:sz w:val="20"/>
        <w:szCs w:val="20"/>
      </w:rPr>
      <w:tblPr/>
      <w:tcPr>
        <w:tc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cBorders>
      </w:tcPr>
    </w:tblStylePr>
  </w:style>
  <w:style w:type="table" w:customStyle="1" w:styleId="112">
    <w:name w:val="Сетка таблицы11"/>
    <w:basedOn w:val="af4"/>
    <w:next w:val="af6"/>
    <w:rsid w:val="00A54432"/>
    <w:pPr>
      <w:spacing w:after="0" w:line="36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fffffffffffffff5">
    <w:name w:val="Утверждаю"/>
    <w:link w:val="affffffffffffffffff6"/>
    <w:qFormat/>
    <w:rsid w:val="00A54432"/>
    <w:pPr>
      <w:framePr w:hSpace="180" w:wrap="around" w:vAnchor="text" w:hAnchor="margin" w:x="-426" w:y="186"/>
      <w:spacing w:after="0" w:line="259" w:lineRule="auto"/>
      <w:jc w:val="center"/>
    </w:pPr>
    <w:rPr>
      <w:rFonts w:ascii="Times New Roman" w:eastAsia="Times New Roman" w:hAnsi="Times New Roman" w:cs="Times New Roman"/>
      <w:b/>
      <w:sz w:val="24"/>
      <w:szCs w:val="27"/>
      <w:lang w:eastAsia="ru-RU"/>
    </w:rPr>
  </w:style>
  <w:style w:type="character" w:customStyle="1" w:styleId="affffffffffffffffff6">
    <w:name w:val="Утверждаю Знак"/>
    <w:basedOn w:val="affffffffffffff7"/>
    <w:link w:val="affffffffffffffffff5"/>
    <w:rsid w:val="00A54432"/>
    <w:rPr>
      <w:rFonts w:ascii="Times New Roman" w:eastAsia="Times New Roman" w:hAnsi="Times New Roman" w:cs="Times New Roman"/>
      <w:b/>
      <w:sz w:val="24"/>
      <w:szCs w:val="27"/>
      <w:lang w:eastAsia="ru-RU"/>
    </w:rPr>
  </w:style>
  <w:style w:type="table" w:customStyle="1" w:styleId="-11">
    <w:name w:val="Веб-таблица 11"/>
    <w:basedOn w:val="af4"/>
    <w:next w:val="-1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">
    <w:name w:val="Веб-таблица 21"/>
    <w:basedOn w:val="af4"/>
    <w:next w:val="-2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0">
    <w:name w:val="Веб-таблица 31"/>
    <w:basedOn w:val="af4"/>
    <w:next w:val="-3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numbering" w:customStyle="1" w:styleId="1fffc">
    <w:name w:val="Статья / Раздел1"/>
    <w:basedOn w:val="af5"/>
    <w:next w:val="ac"/>
    <w:rsid w:val="00A54432"/>
  </w:style>
  <w:style w:type="table" w:customStyle="1" w:styleId="113">
    <w:name w:val="Столбцы таблицы 11"/>
    <w:basedOn w:val="af4"/>
    <w:next w:val="1ff3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3">
    <w:name w:val="Столбцы таблицы 21"/>
    <w:basedOn w:val="af4"/>
    <w:next w:val="2ff5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2">
    <w:name w:val="Столбцы таблицы 31"/>
    <w:basedOn w:val="af4"/>
    <w:next w:val="3ff5"/>
    <w:rsid w:val="00A54432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4"/>
      <w:lang w:eastAsia="ru-RU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410">
    <w:name w:val="Столбцы таблицы 41"/>
    <w:basedOn w:val="af4"/>
    <w:next w:val="4f5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10">
    <w:name w:val="Столбцы таблицы 51"/>
    <w:basedOn w:val="af4"/>
    <w:next w:val="5d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customStyle="1" w:styleId="-110">
    <w:name w:val="Таблица-список 11"/>
    <w:basedOn w:val="af4"/>
    <w:next w:val="-1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210">
    <w:name w:val="Таблица-список 21"/>
    <w:basedOn w:val="af4"/>
    <w:next w:val="-2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311">
    <w:name w:val="Таблица-список 31"/>
    <w:basedOn w:val="af4"/>
    <w:next w:val="-30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41">
    <w:name w:val="Таблица-список 41"/>
    <w:basedOn w:val="af4"/>
    <w:next w:val="-4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customStyle="1" w:styleId="-51">
    <w:name w:val="Таблица-список 51"/>
    <w:basedOn w:val="af4"/>
    <w:next w:val="-5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-61">
    <w:name w:val="Таблица-список 61"/>
    <w:basedOn w:val="af4"/>
    <w:next w:val="-6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customStyle="1" w:styleId="-71">
    <w:name w:val="Таблица-список 71"/>
    <w:basedOn w:val="af4"/>
    <w:next w:val="-7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customStyle="1" w:styleId="-81">
    <w:name w:val="Таблица-список 81"/>
    <w:basedOn w:val="af4"/>
    <w:next w:val="-8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customStyle="1" w:styleId="114">
    <w:name w:val="Цветная таблица 11"/>
    <w:basedOn w:val="af4"/>
    <w:next w:val="1ff4"/>
    <w:rsid w:val="00A54432"/>
    <w:pPr>
      <w:spacing w:after="0" w:line="240" w:lineRule="auto"/>
    </w:pPr>
    <w:rPr>
      <w:rFonts w:ascii="Times New Roman" w:eastAsia="Times New Roman" w:hAnsi="Times New Roman" w:cs="Times New Roman"/>
      <w:color w:val="FFFFFF"/>
      <w:sz w:val="20"/>
      <w:szCs w:val="24"/>
      <w:lang w:eastAsia="ru-RU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214">
    <w:name w:val="Цветная таблица 21"/>
    <w:basedOn w:val="af4"/>
    <w:next w:val="2ff7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313">
    <w:name w:val="Цветная таблица 31"/>
    <w:basedOn w:val="af4"/>
    <w:next w:val="3ff7"/>
    <w:rsid w:val="00A54432"/>
    <w:pPr>
      <w:spacing w:after="0" w:line="240" w:lineRule="auto"/>
    </w:pPr>
    <w:rPr>
      <w:rFonts w:ascii="Times New Roman" w:eastAsia="Times New Roman" w:hAnsi="Times New Roman" w:cs="Times New Roman"/>
      <w:sz w:val="20"/>
      <w:szCs w:val="24"/>
      <w:lang w:eastAsia="ru-RU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numbering" w:customStyle="1" w:styleId="4fe">
    <w:name w:val="_Табл_Текст_Маркир4"/>
    <w:basedOn w:val="af5"/>
    <w:uiPriority w:val="99"/>
    <w:rsid w:val="00A54432"/>
  </w:style>
  <w:style w:type="numbering" w:customStyle="1" w:styleId="1fffd">
    <w:name w:val="Заголовки1"/>
    <w:uiPriority w:val="99"/>
    <w:rsid w:val="00A54432"/>
  </w:style>
  <w:style w:type="numbering" w:customStyle="1" w:styleId="4ff">
    <w:name w:val="_Табл_Номер_строки4"/>
    <w:uiPriority w:val="99"/>
    <w:rsid w:val="00A54432"/>
  </w:style>
  <w:style w:type="character" w:customStyle="1" w:styleId="10e">
    <w:name w:val="Неразрешенное упоминание10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4ff0">
    <w:name w:val="Неразрешенное упоминание4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5f3">
    <w:name w:val="Неразрешенное упоминание5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67">
    <w:name w:val="Неразрешенное упоминание6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73">
    <w:name w:val="Неразрешенное упоминание7"/>
    <w:basedOn w:val="af3"/>
    <w:uiPriority w:val="99"/>
    <w:semiHidden/>
    <w:unhideWhenUsed/>
    <w:rsid w:val="00A54432"/>
    <w:rPr>
      <w:color w:val="605E5C"/>
      <w:shd w:val="clear" w:color="auto" w:fill="E1DFDD"/>
    </w:rPr>
  </w:style>
  <w:style w:type="character" w:customStyle="1" w:styleId="affffffffffffffffff7">
    <w:name w:val="Основной текст_"/>
    <w:basedOn w:val="af3"/>
    <w:link w:val="1fffe"/>
    <w:rsid w:val="00A54432"/>
  </w:style>
  <w:style w:type="paragraph" w:customStyle="1" w:styleId="1fffe">
    <w:name w:val="Основной текст1"/>
    <w:basedOn w:val="af1"/>
    <w:link w:val="affffffffffffffffff7"/>
    <w:rsid w:val="00A54432"/>
    <w:pPr>
      <w:spacing w:line="271" w:lineRule="auto"/>
      <w:ind w:firstLine="400"/>
    </w:pPr>
    <w:rPr>
      <w:rFonts w:asciiTheme="minorHAnsi" w:hAnsiTheme="minorHAnsi" w:cstheme="minorBidi"/>
      <w:sz w:val="22"/>
      <w:szCs w:val="22"/>
      <w14:ligatures w14:val="none"/>
    </w:rPr>
  </w:style>
  <w:style w:type="numbering" w:customStyle="1" w:styleId="23">
    <w:name w:val="Текущий список2"/>
    <w:uiPriority w:val="99"/>
    <w:rsid w:val="00A54432"/>
    <w:pPr>
      <w:numPr>
        <w:numId w:val="155"/>
      </w:numPr>
    </w:pPr>
  </w:style>
  <w:style w:type="numbering" w:customStyle="1" w:styleId="32">
    <w:name w:val="Текущий список3"/>
    <w:uiPriority w:val="99"/>
    <w:rsid w:val="00A54432"/>
    <w:pPr>
      <w:numPr>
        <w:numId w:val="156"/>
      </w:numPr>
    </w:pPr>
  </w:style>
  <w:style w:type="numbering" w:customStyle="1" w:styleId="44">
    <w:name w:val="Текущий список4"/>
    <w:uiPriority w:val="99"/>
    <w:rsid w:val="00A54432"/>
    <w:pPr>
      <w:numPr>
        <w:numId w:val="157"/>
      </w:numPr>
    </w:pPr>
  </w:style>
  <w:style w:type="numbering" w:customStyle="1" w:styleId="51">
    <w:name w:val="Текущий список5"/>
    <w:uiPriority w:val="99"/>
    <w:rsid w:val="00A54432"/>
    <w:pPr>
      <w:numPr>
        <w:numId w:val="158"/>
      </w:numPr>
    </w:pPr>
  </w:style>
  <w:style w:type="paragraph" w:customStyle="1" w:styleId="affffffffffffffffff8">
    <w:name w:val="Программный код"/>
    <w:basedOn w:val="afffffffff"/>
    <w:qFormat/>
    <w:rsid w:val="00A54432"/>
    <w:pPr>
      <w:framePr w:hSpace="180" w:wrap="around" w:vAnchor="text" w:hAnchor="text" w:y="1"/>
    </w:pPr>
    <w:rPr>
      <w:rFonts w:ascii="Courier New" w:hAnsi="Courier New" w:cs="Courier New"/>
      <w:color w:val="000000" w:themeColor="text1"/>
      <w:sz w:val="20"/>
      <w:szCs w:val="20"/>
      <w:lang w:val="en-US"/>
    </w:rPr>
  </w:style>
  <w:style w:type="paragraph" w:customStyle="1" w:styleId="10f">
    <w:name w:val="ТЗ.Таблица.Текст10"/>
    <w:basedOn w:val="affffff5"/>
    <w:link w:val="10f0"/>
    <w:uiPriority w:val="3"/>
    <w:qFormat/>
    <w:rsid w:val="00A54432"/>
    <w:pPr>
      <w:framePr w:hSpace="180" w:wrap="around" w:vAnchor="text" w:hAnchor="text" w:y="1"/>
      <w:spacing w:before="62" w:after="82" w:line="252" w:lineRule="auto"/>
    </w:pPr>
  </w:style>
  <w:style w:type="character" w:customStyle="1" w:styleId="10f0">
    <w:name w:val="ТЗ.Таблица.Текст10 Знак"/>
    <w:basedOn w:val="affffff6"/>
    <w:link w:val="10f"/>
    <w:uiPriority w:val="3"/>
    <w:rsid w:val="00A54432"/>
    <w:rPr>
      <w:rFonts w:ascii="Times New Roman" w:eastAsia="Calibri" w:hAnsi="Times New Roman" w:cs="Times New Roman"/>
      <w:bCs/>
      <w:iCs/>
      <w:sz w:val="24"/>
      <w:szCs w:val="24"/>
      <w:lang w:eastAsia="ru-RU"/>
    </w:rPr>
  </w:style>
  <w:style w:type="paragraph" w:customStyle="1" w:styleId="1101">
    <w:name w:val="ТЗ.Таблица.Список 1 маркированный 10"/>
    <w:basedOn w:val="1f1"/>
    <w:link w:val="1102"/>
    <w:uiPriority w:val="1"/>
    <w:qFormat/>
    <w:rsid w:val="00A54432"/>
    <w:pPr>
      <w:numPr>
        <w:numId w:val="0"/>
      </w:numPr>
      <w:spacing w:before="0" w:after="0" w:line="276" w:lineRule="auto"/>
    </w:pPr>
    <w:rPr>
      <w:noProof/>
    </w:rPr>
  </w:style>
  <w:style w:type="character" w:customStyle="1" w:styleId="1102">
    <w:name w:val="ТЗ.Таблица.Список 1 маркированный 10 Знак"/>
    <w:basedOn w:val="1ff5"/>
    <w:link w:val="1101"/>
    <w:uiPriority w:val="1"/>
    <w:rsid w:val="00A54432"/>
    <w:rPr>
      <w:rFonts w:ascii="Times New Roman" w:eastAsia="Calibri" w:hAnsi="Times New Roman" w:cs="Times New Roman"/>
      <w:bCs/>
      <w:iCs/>
      <w:noProof/>
      <w:sz w:val="24"/>
      <w:szCs w:val="24"/>
      <w:lang w:eastAsia="ru-RU"/>
    </w:rPr>
  </w:style>
  <w:style w:type="paragraph" w:customStyle="1" w:styleId="1f3">
    <w:name w:val="Нумерованный заголовок 1"/>
    <w:basedOn w:val="1f0"/>
    <w:next w:val="affffffffffe"/>
    <w:qFormat/>
    <w:rsid w:val="00A54432"/>
    <w:pPr>
      <w:keepNext w:val="0"/>
      <w:keepLines w:val="0"/>
      <w:pageBreakBefore w:val="0"/>
      <w:widowControl w:val="0"/>
      <w:numPr>
        <w:numId w:val="159"/>
      </w:numPr>
      <w:tabs>
        <w:tab w:val="left" w:pos="2127"/>
        <w:tab w:val="center" w:pos="4677"/>
        <w:tab w:val="right" w:pos="9355"/>
      </w:tabs>
      <w:suppressAutoHyphens w:val="0"/>
      <w:spacing w:before="480" w:after="200" w:line="276" w:lineRule="auto"/>
    </w:pPr>
    <w:rPr>
      <w:rFonts w:eastAsia="Calibri" w:cs="Times New Roman"/>
      <w:bCs w:val="0"/>
      <w:kern w:val="0"/>
      <w:sz w:val="28"/>
      <w:szCs w:val="36"/>
    </w:rPr>
  </w:style>
  <w:style w:type="paragraph" w:customStyle="1" w:styleId="2f0">
    <w:name w:val="Нумерованный заголовок 2"/>
    <w:basedOn w:val="2d"/>
    <w:next w:val="affffffffffe"/>
    <w:qFormat/>
    <w:rsid w:val="00A54432"/>
    <w:pPr>
      <w:widowControl w:val="0"/>
      <w:numPr>
        <w:numId w:val="159"/>
      </w:numPr>
      <w:tabs>
        <w:tab w:val="left" w:pos="2127"/>
        <w:tab w:val="center" w:pos="4677"/>
        <w:tab w:val="right" w:pos="9355"/>
      </w:tabs>
      <w:suppressAutoHyphens w:val="0"/>
      <w:spacing w:before="120" w:line="276" w:lineRule="auto"/>
    </w:pPr>
    <w:rPr>
      <w:rFonts w:eastAsia="Calibri" w:cs="Times New Roman"/>
      <w:bCs w:val="0"/>
      <w:iCs w:val="0"/>
    </w:rPr>
  </w:style>
  <w:style w:type="paragraph" w:customStyle="1" w:styleId="3f4">
    <w:name w:val="Нумерованный заголовок 3"/>
    <w:basedOn w:val="3f0"/>
    <w:next w:val="affffffffffe"/>
    <w:qFormat/>
    <w:rsid w:val="00A54432"/>
    <w:pPr>
      <w:keepNext w:val="0"/>
      <w:keepLines w:val="0"/>
      <w:widowControl w:val="0"/>
      <w:numPr>
        <w:numId w:val="159"/>
      </w:numPr>
      <w:tabs>
        <w:tab w:val="left" w:pos="142"/>
        <w:tab w:val="left" w:pos="284"/>
        <w:tab w:val="left" w:pos="1418"/>
        <w:tab w:val="center" w:pos="4677"/>
        <w:tab w:val="right" w:pos="9355"/>
      </w:tabs>
      <w:suppressAutoHyphens w:val="0"/>
      <w:spacing w:before="120" w:line="276" w:lineRule="auto"/>
    </w:pPr>
    <w:rPr>
      <w:rFonts w:eastAsia="Calibri" w:cs="Times New Roman"/>
      <w:bCs w:val="0"/>
      <w:szCs w:val="24"/>
    </w:rPr>
  </w:style>
  <w:style w:type="paragraph" w:customStyle="1" w:styleId="4d">
    <w:name w:val="Нумерованный заголовок 4"/>
    <w:basedOn w:val="49"/>
    <w:next w:val="affffffffffe"/>
    <w:qFormat/>
    <w:rsid w:val="00A54432"/>
    <w:pPr>
      <w:keepNext w:val="0"/>
      <w:keepLines w:val="0"/>
      <w:widowControl w:val="0"/>
      <w:numPr>
        <w:numId w:val="159"/>
      </w:numPr>
      <w:tabs>
        <w:tab w:val="clear" w:pos="993"/>
        <w:tab w:val="left" w:pos="2410"/>
        <w:tab w:val="center" w:pos="4677"/>
        <w:tab w:val="right" w:pos="9355"/>
      </w:tabs>
      <w:suppressAutoHyphens w:val="0"/>
      <w:spacing w:before="0" w:after="200" w:line="276" w:lineRule="auto"/>
    </w:pPr>
    <w:rPr>
      <w:rFonts w:eastAsia="Calibri" w:cs="Times New Roman"/>
      <w:bCs w:val="0"/>
      <w:szCs w:val="20"/>
    </w:rPr>
  </w:style>
  <w:style w:type="paragraph" w:customStyle="1" w:styleId="57">
    <w:name w:val="Нумерованный заголовок 5"/>
    <w:basedOn w:val="54"/>
    <w:next w:val="affffffffffe"/>
    <w:qFormat/>
    <w:rsid w:val="00A54432"/>
    <w:pPr>
      <w:keepNext w:val="0"/>
      <w:keepLines w:val="0"/>
      <w:widowControl w:val="0"/>
      <w:numPr>
        <w:numId w:val="159"/>
      </w:numPr>
      <w:tabs>
        <w:tab w:val="left" w:pos="2410"/>
        <w:tab w:val="center" w:pos="4677"/>
        <w:tab w:val="right" w:pos="9355"/>
      </w:tabs>
      <w:suppressAutoHyphens w:val="0"/>
      <w:spacing w:before="0" w:after="200" w:line="276" w:lineRule="auto"/>
      <w:jc w:val="both"/>
    </w:pPr>
    <w:rPr>
      <w:rFonts w:eastAsia="Calibri" w:cs="Times New Roman"/>
      <w:b w:val="0"/>
      <w:bCs w:val="0"/>
      <w:i/>
      <w:szCs w:val="18"/>
    </w:rPr>
  </w:style>
  <w:style w:type="paragraph" w:customStyle="1" w:styleId="affffffffffffffffff9">
    <w:name w:val="Основной текст абзаца"/>
    <w:basedOn w:val="af1"/>
    <w:link w:val="affffffffffffffffffa"/>
    <w:qFormat/>
    <w:rsid w:val="00A54432"/>
    <w:pPr>
      <w:tabs>
        <w:tab w:val="center" w:pos="4677"/>
        <w:tab w:val="right" w:pos="9355"/>
      </w:tabs>
      <w:spacing w:before="120" w:after="120"/>
      <w:ind w:firstLine="709"/>
    </w:pPr>
    <w:rPr>
      <w:rFonts w:eastAsiaTheme="minorHAnsi"/>
    </w:rPr>
  </w:style>
  <w:style w:type="character" w:customStyle="1" w:styleId="affffffffffffffffffa">
    <w:name w:val="Основной текст абзаца Знак"/>
    <w:basedOn w:val="af3"/>
    <w:link w:val="affffffffffffffffff9"/>
    <w:rsid w:val="00A54432"/>
    <w:rPr>
      <w:rFonts w:ascii="Times New Roman" w:eastAsiaTheme="minorHAnsi" w:hAnsi="Times New Roman" w:cs="Times New Roman"/>
      <w:sz w:val="24"/>
      <w:szCs w:val="24"/>
      <w14:ligatures w14:val="standardContextual"/>
    </w:rPr>
  </w:style>
  <w:style w:type="paragraph" w:customStyle="1" w:styleId="01">
    <w:name w:val="Стиль Маркированный список + Перед:  0 пт"/>
    <w:basedOn w:val="affffffffffffff5"/>
    <w:uiPriority w:val="99"/>
    <w:rsid w:val="00A54432"/>
    <w:pPr>
      <w:tabs>
        <w:tab w:val="left" w:pos="993"/>
      </w:tabs>
      <w:spacing w:after="120"/>
      <w:ind w:left="1929" w:firstLine="709"/>
    </w:pPr>
    <w:rPr>
      <w:rFonts w:eastAsia="Calibri"/>
      <w:szCs w:val="20"/>
    </w:rPr>
  </w:style>
  <w:style w:type="paragraph" w:customStyle="1" w:styleId="Head2">
    <w:name w:val="_Head2"/>
    <w:next w:val="PlainText0"/>
    <w:qFormat/>
    <w:rsid w:val="00A54432"/>
    <w:pPr>
      <w:keepNext/>
      <w:keepLines/>
      <w:numPr>
        <w:ilvl w:val="1"/>
        <w:numId w:val="160"/>
      </w:numPr>
      <w:tabs>
        <w:tab w:val="left" w:pos="852"/>
        <w:tab w:val="left" w:pos="8931"/>
      </w:tabs>
      <w:spacing w:after="0"/>
      <w:jc w:val="both"/>
      <w:outlineLvl w:val="1"/>
    </w:pPr>
    <w:rPr>
      <w:rFonts w:ascii="Times New Roman" w:eastAsia="Times New Roman" w:hAnsi="Times New Roman" w:cs="Arial"/>
      <w:b/>
      <w:bCs/>
      <w:kern w:val="32"/>
      <w:sz w:val="24"/>
      <w:szCs w:val="32"/>
      <w:lang w:eastAsia="ru-RU"/>
    </w:rPr>
  </w:style>
  <w:style w:type="paragraph" w:customStyle="1" w:styleId="Head3">
    <w:name w:val="_Head3"/>
    <w:next w:val="PlainText0"/>
    <w:qFormat/>
    <w:rsid w:val="00A54432"/>
    <w:pPr>
      <w:keepNext/>
      <w:keepLines/>
      <w:numPr>
        <w:ilvl w:val="2"/>
        <w:numId w:val="160"/>
      </w:numPr>
      <w:tabs>
        <w:tab w:val="left" w:pos="852"/>
      </w:tabs>
      <w:spacing w:after="0"/>
      <w:jc w:val="both"/>
      <w:outlineLvl w:val="2"/>
    </w:pPr>
    <w:rPr>
      <w:rFonts w:ascii="Times New Roman" w:eastAsia="Times New Roman" w:hAnsi="Times New Roman" w:cs="Arial"/>
      <w:b/>
      <w:bCs/>
      <w:kern w:val="32"/>
      <w:sz w:val="24"/>
      <w:szCs w:val="26"/>
      <w:lang w:eastAsia="ru-RU"/>
    </w:rPr>
  </w:style>
  <w:style w:type="paragraph" w:customStyle="1" w:styleId="Head4">
    <w:name w:val="_Head4"/>
    <w:basedOn w:val="af1"/>
    <w:next w:val="PlainText0"/>
    <w:qFormat/>
    <w:rsid w:val="00A54432"/>
    <w:pPr>
      <w:keepNext/>
      <w:keepLines/>
      <w:numPr>
        <w:ilvl w:val="3"/>
        <w:numId w:val="160"/>
      </w:numPr>
      <w:tabs>
        <w:tab w:val="left" w:pos="852"/>
      </w:tabs>
      <w:spacing w:line="276" w:lineRule="auto"/>
      <w:outlineLvl w:val="3"/>
    </w:pPr>
    <w:rPr>
      <w:b/>
      <w:szCs w:val="20"/>
    </w:rPr>
  </w:style>
  <w:style w:type="paragraph" w:customStyle="1" w:styleId="Head5">
    <w:name w:val="_Head5"/>
    <w:next w:val="PlainText0"/>
    <w:qFormat/>
    <w:rsid w:val="00A54432"/>
    <w:pPr>
      <w:keepNext/>
      <w:keepLines/>
      <w:numPr>
        <w:ilvl w:val="4"/>
        <w:numId w:val="160"/>
      </w:numPr>
      <w:tabs>
        <w:tab w:val="left" w:pos="852"/>
      </w:tabs>
      <w:spacing w:after="0"/>
      <w:jc w:val="both"/>
      <w:outlineLvl w:val="4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Head6">
    <w:name w:val="_Head6"/>
    <w:next w:val="PlainText0"/>
    <w:qFormat/>
    <w:rsid w:val="00A54432"/>
    <w:pPr>
      <w:keepNext/>
      <w:keepLines/>
      <w:numPr>
        <w:ilvl w:val="5"/>
        <w:numId w:val="160"/>
      </w:numPr>
      <w:spacing w:after="0"/>
      <w:jc w:val="both"/>
      <w:outlineLvl w:val="5"/>
    </w:pPr>
    <w:rPr>
      <w:rFonts w:ascii="Times New Roman" w:eastAsia="Times New Roman" w:hAnsi="Times New Roman" w:cs="Times New Roman"/>
      <w:b/>
      <w:noProof/>
      <w:sz w:val="24"/>
      <w:szCs w:val="20"/>
      <w:lang w:eastAsia="ru-RU"/>
    </w:rPr>
  </w:style>
  <w:style w:type="paragraph" w:customStyle="1" w:styleId="TitleAffirmation">
    <w:name w:val="_TitleAffirmation"/>
    <w:qFormat/>
    <w:rsid w:val="00A54432"/>
    <w:pPr>
      <w:spacing w:after="0" w:line="240" w:lineRule="auto"/>
    </w:pPr>
    <w:rPr>
      <w:rFonts w:ascii="Times New Roman" w:eastAsia="Times New Roman" w:hAnsi="Times New Roman" w:cs="Arial"/>
      <w:bCs/>
      <w:kern w:val="32"/>
      <w:sz w:val="24"/>
      <w:szCs w:val="32"/>
      <w:lang w:eastAsia="ru-RU"/>
    </w:rPr>
  </w:style>
  <w:style w:type="character" w:customStyle="1" w:styleId="company-infotext">
    <w:name w:val="company-info__text"/>
    <w:basedOn w:val="af3"/>
    <w:rsid w:val="00A54432"/>
  </w:style>
  <w:style w:type="paragraph" w:styleId="2">
    <w:name w:val="List Bullet 2"/>
    <w:basedOn w:val="af1"/>
    <w:rsid w:val="00A54432"/>
    <w:pPr>
      <w:numPr>
        <w:numId w:val="161"/>
      </w:numPr>
      <w:contextualSpacing/>
    </w:pPr>
  </w:style>
  <w:style w:type="paragraph" w:customStyle="1" w:styleId="font5">
    <w:name w:val="font5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b/>
      <w:bCs/>
      <w:color w:val="000000"/>
      <w:kern w:val="2"/>
      <w:sz w:val="20"/>
      <w:szCs w:val="20"/>
      <w:lang w:eastAsia="ru-RU"/>
    </w:rPr>
  </w:style>
  <w:style w:type="paragraph" w:customStyle="1" w:styleId="font6">
    <w:name w:val="font6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auto"/>
    </w:pPr>
    <w:rPr>
      <w:rFonts w:ascii="Arial" w:eastAsia="Times New Roman" w:hAnsi="Arial" w:cs="Arial"/>
      <w:b/>
      <w:bCs/>
      <w:color w:val="FF0000"/>
      <w:kern w:val="2"/>
      <w:sz w:val="20"/>
      <w:szCs w:val="20"/>
      <w:lang w:eastAsia="ru-RU"/>
    </w:rPr>
  </w:style>
  <w:style w:type="paragraph" w:customStyle="1" w:styleId="xl17">
    <w:name w:val="xl1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8">
    <w:name w:val="xl1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E2EFDA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9">
    <w:name w:val="xl1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0">
    <w:name w:val="xl20"/>
    <w:basedOn w:val="af1"/>
    <w:rsid w:val="00A54432"/>
    <w:pPr>
      <w:widowControl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1">
    <w:name w:val="xl21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4">
    <w:name w:val="xl24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A6A6A6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8">
    <w:name w:val="xl2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29">
    <w:name w:val="xl2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N/>
      <w:adjustRightInd/>
      <w:spacing w:before="100" w:beforeAutospacing="1" w:after="100" w:afterAutospacing="1"/>
      <w:jc w:val="center"/>
      <w:textAlignment w:val="center"/>
    </w:pPr>
    <w:rPr>
      <w:rFonts w:eastAsia="Times New Roman"/>
      <w:kern w:val="2"/>
      <w:sz w:val="20"/>
      <w:szCs w:val="20"/>
      <w:lang w:eastAsia="ru-RU"/>
    </w:rPr>
  </w:style>
  <w:style w:type="paragraph" w:customStyle="1" w:styleId="xl32">
    <w:name w:val="xl32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b/>
      <w:bCs/>
      <w:kern w:val="2"/>
      <w:sz w:val="20"/>
      <w:szCs w:val="20"/>
      <w:lang w:eastAsia="ru-RU"/>
    </w:rPr>
  </w:style>
  <w:style w:type="paragraph" w:customStyle="1" w:styleId="xl39">
    <w:name w:val="xl39"/>
    <w:basedOn w:val="af1"/>
    <w:rsid w:val="00A54432"/>
    <w:pPr>
      <w:widowControl/>
      <w:pBdr>
        <w:left w:val="single" w:sz="4" w:space="0" w:color="auto"/>
        <w:bottom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40">
    <w:name w:val="xl40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000000"/>
      <w:kern w:val="2"/>
      <w:sz w:val="20"/>
      <w:szCs w:val="20"/>
      <w:lang w:eastAsia="ru-RU"/>
    </w:rPr>
  </w:style>
  <w:style w:type="paragraph" w:customStyle="1" w:styleId="xl41">
    <w:name w:val="xl41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0563C1"/>
      <w:kern w:val="2"/>
      <w:sz w:val="20"/>
      <w:szCs w:val="20"/>
      <w:u w:val="single"/>
      <w:lang w:eastAsia="ru-RU"/>
    </w:rPr>
  </w:style>
  <w:style w:type="paragraph" w:customStyle="1" w:styleId="xl47">
    <w:name w:val="xl4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48">
    <w:name w:val="xl48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54">
    <w:name w:val="xl54"/>
    <w:basedOn w:val="af1"/>
    <w:rsid w:val="00A54432"/>
    <w:pPr>
      <w:widowControl/>
      <w:pBdr>
        <w:top w:val="single" w:sz="8" w:space="0" w:color="000000"/>
        <w:left w:val="single" w:sz="4" w:space="0" w:color="auto"/>
        <w:bottom w:val="single" w:sz="4" w:space="0" w:color="auto"/>
        <w:right w:val="single" w:sz="8" w:space="0" w:color="000000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87">
    <w:name w:val="xl87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99">
    <w:name w:val="xl99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FF0000"/>
      <w:kern w:val="2"/>
      <w:sz w:val="20"/>
      <w:szCs w:val="20"/>
      <w:lang w:eastAsia="ru-RU"/>
    </w:rPr>
  </w:style>
  <w:style w:type="paragraph" w:customStyle="1" w:styleId="xl100">
    <w:name w:val="xl100"/>
    <w:basedOn w:val="af1"/>
    <w:rsid w:val="00A5443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color w:val="FF0000"/>
      <w:kern w:val="2"/>
      <w:sz w:val="20"/>
      <w:szCs w:val="20"/>
      <w:lang w:eastAsia="ru-RU"/>
    </w:rPr>
  </w:style>
  <w:style w:type="paragraph" w:customStyle="1" w:styleId="xl119">
    <w:name w:val="xl119"/>
    <w:basedOn w:val="af1"/>
    <w:rsid w:val="00A54432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paragraph" w:customStyle="1" w:styleId="xl121">
    <w:name w:val="xl121"/>
    <w:basedOn w:val="af1"/>
    <w:rsid w:val="00A54432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E1F2"/>
      <w:autoSpaceDN/>
      <w:adjustRightInd/>
      <w:spacing w:before="100" w:beforeAutospacing="1" w:after="100" w:afterAutospacing="1"/>
      <w:jc w:val="left"/>
      <w:textAlignment w:val="top"/>
    </w:pPr>
    <w:rPr>
      <w:rFonts w:eastAsia="Times New Roman"/>
      <w:kern w:val="2"/>
      <w:sz w:val="20"/>
      <w:szCs w:val="20"/>
      <w:lang w:eastAsia="ru-RU"/>
    </w:rPr>
  </w:style>
  <w:style w:type="character" w:customStyle="1" w:styleId="font51">
    <w:name w:val="font51"/>
    <w:basedOn w:val="af3"/>
    <w:rsid w:val="00A54432"/>
    <w:rPr>
      <w:rFonts w:ascii="Arial" w:hAnsi="Arial" w:cs="Arial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61">
    <w:name w:val="font61"/>
    <w:basedOn w:val="af3"/>
    <w:rsid w:val="00A54432"/>
    <w:rPr>
      <w:rFonts w:ascii="Arial" w:hAnsi="Arial" w:cs="Arial" w:hint="default"/>
      <w:b/>
      <w:bCs/>
      <w:i w:val="0"/>
      <w:iCs w:val="0"/>
      <w:strike w:val="0"/>
      <w:dstrike w:val="0"/>
      <w:color w:val="FF0000"/>
      <w:sz w:val="20"/>
      <w:szCs w:val="20"/>
      <w:u w:val="none"/>
      <w:effect w:val="none"/>
    </w:rPr>
  </w:style>
  <w:style w:type="paragraph" w:customStyle="1" w:styleId="affffffffffffffffffb">
    <w:name w:val="_Табл_Текст"/>
    <w:basedOn w:val="af1"/>
    <w:rsid w:val="00A54432"/>
    <w:pPr>
      <w:widowControl/>
      <w:autoSpaceDN/>
      <w:adjustRightInd/>
      <w:jc w:val="left"/>
      <w:textAlignment w:val="auto"/>
    </w:pPr>
    <w:rPr>
      <w:szCs w:val="20"/>
    </w:rPr>
  </w:style>
  <w:style w:type="paragraph" w:customStyle="1" w:styleId="affffffffffffffffffc">
    <w:name w:val="_Основной перед списком с отступом"/>
    <w:basedOn w:val="af2"/>
    <w:next w:val="17"/>
    <w:link w:val="affffffffffffffffffd"/>
    <w:qFormat/>
    <w:rsid w:val="00A54432"/>
    <w:pPr>
      <w:keepNext/>
      <w:spacing w:before="120"/>
    </w:pPr>
  </w:style>
  <w:style w:type="character" w:customStyle="1" w:styleId="affffffffffffffffffd">
    <w:name w:val="_Основной перед списком с отступом Знак"/>
    <w:basedOn w:val="afffffff1"/>
    <w:link w:val="affffffffffffffffffc"/>
    <w:rsid w:val="00A54432"/>
    <w:rPr>
      <w:rFonts w:ascii="Times New Roman" w:hAnsi="Times New Roman" w:cs="Times New Roman"/>
      <w:sz w:val="24"/>
      <w:szCs w:val="24"/>
      <w14:ligatures w14:val="standardContextual"/>
    </w:rPr>
  </w:style>
  <w:style w:type="numbering" w:customStyle="1" w:styleId="6">
    <w:name w:val="Текущий список6"/>
    <w:uiPriority w:val="99"/>
    <w:rsid w:val="002C0AC3"/>
    <w:pPr>
      <w:numPr>
        <w:numId w:val="185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2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1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5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1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1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1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7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56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81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9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5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3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57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8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29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7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7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0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05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37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2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3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0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04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29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3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9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1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2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3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9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0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9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24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6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7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32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3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5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6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3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2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1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1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88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7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038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9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16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9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7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2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3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75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8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0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2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0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52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0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3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1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5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2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8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0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72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2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5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2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64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83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8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5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9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86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04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4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9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5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6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8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6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03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46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20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1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8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1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03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5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3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8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97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87.png"/><Relationship Id="rId21" Type="http://schemas.openxmlformats.org/officeDocument/2006/relationships/image" Target="media/image6.png"/><Relationship Id="rId42" Type="http://schemas.openxmlformats.org/officeDocument/2006/relationships/hyperlink" Target="http://nsi.ffoms.ru/" TargetMode="External"/><Relationship Id="rId47" Type="http://schemas.openxmlformats.org/officeDocument/2006/relationships/hyperlink" Target="https://nsi.rosminzdrav.ru/" TargetMode="External"/><Relationship Id="rId63" Type="http://schemas.openxmlformats.org/officeDocument/2006/relationships/image" Target="media/image33.png"/><Relationship Id="rId68" Type="http://schemas.openxmlformats.org/officeDocument/2006/relationships/image" Target="media/image38.png"/><Relationship Id="rId84" Type="http://schemas.openxmlformats.org/officeDocument/2006/relationships/image" Target="media/image54.png"/><Relationship Id="rId89" Type="http://schemas.openxmlformats.org/officeDocument/2006/relationships/image" Target="media/image59.png"/><Relationship Id="rId112" Type="http://schemas.openxmlformats.org/officeDocument/2006/relationships/image" Target="media/image82.jpeg"/><Relationship Id="rId133" Type="http://schemas.openxmlformats.org/officeDocument/2006/relationships/hyperlink" Target="https://nsi.rosminzdrav.ru/" TargetMode="External"/><Relationship Id="rId138" Type="http://schemas.openxmlformats.org/officeDocument/2006/relationships/footer" Target="footer1.xml"/><Relationship Id="rId16" Type="http://schemas.openxmlformats.org/officeDocument/2006/relationships/hyperlink" Target="https://portalmr.egisz.rosminzdrav.ru" TargetMode="External"/><Relationship Id="rId107" Type="http://schemas.openxmlformats.org/officeDocument/2006/relationships/image" Target="media/image77.png"/><Relationship Id="rId11" Type="http://schemas.openxmlformats.org/officeDocument/2006/relationships/header" Target="header1.xml"/><Relationship Id="rId32" Type="http://schemas.openxmlformats.org/officeDocument/2006/relationships/image" Target="media/image17.png"/><Relationship Id="rId37" Type="http://schemas.openxmlformats.org/officeDocument/2006/relationships/hyperlink" Target="https://portal.egisz.rosminzdrav.ru/materials/4087" TargetMode="External"/><Relationship Id="rId53" Type="http://schemas.openxmlformats.org/officeDocument/2006/relationships/hyperlink" Target="https://fias.nalog.ru/" TargetMode="External"/><Relationship Id="rId58" Type="http://schemas.openxmlformats.org/officeDocument/2006/relationships/image" Target="media/image28.png"/><Relationship Id="rId74" Type="http://schemas.openxmlformats.org/officeDocument/2006/relationships/image" Target="media/image44.png"/><Relationship Id="rId79" Type="http://schemas.openxmlformats.org/officeDocument/2006/relationships/image" Target="media/image49.png"/><Relationship Id="rId102" Type="http://schemas.openxmlformats.org/officeDocument/2006/relationships/image" Target="media/image72.png"/><Relationship Id="rId123" Type="http://schemas.openxmlformats.org/officeDocument/2006/relationships/image" Target="media/image93.jpeg"/><Relationship Id="rId128" Type="http://schemas.openxmlformats.org/officeDocument/2006/relationships/image" Target="media/image98.png"/><Relationship Id="rId5" Type="http://schemas.openxmlformats.org/officeDocument/2006/relationships/numbering" Target="numbering.xml"/><Relationship Id="rId90" Type="http://schemas.openxmlformats.org/officeDocument/2006/relationships/image" Target="media/image60.jpg"/><Relationship Id="rId95" Type="http://schemas.openxmlformats.org/officeDocument/2006/relationships/image" Target="media/image65.png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43" Type="http://schemas.openxmlformats.org/officeDocument/2006/relationships/hyperlink" Target="https://nsi.rosminzdrav.ru/" TargetMode="External"/><Relationship Id="rId48" Type="http://schemas.openxmlformats.org/officeDocument/2006/relationships/hyperlink" Target="http://nsi.ffoms.ru/" TargetMode="External"/><Relationship Id="rId64" Type="http://schemas.openxmlformats.org/officeDocument/2006/relationships/image" Target="media/image34.png"/><Relationship Id="rId69" Type="http://schemas.openxmlformats.org/officeDocument/2006/relationships/image" Target="media/image39.png"/><Relationship Id="rId113" Type="http://schemas.openxmlformats.org/officeDocument/2006/relationships/image" Target="media/image83.png"/><Relationship Id="rId118" Type="http://schemas.openxmlformats.org/officeDocument/2006/relationships/image" Target="media/image88.png"/><Relationship Id="rId134" Type="http://schemas.openxmlformats.org/officeDocument/2006/relationships/image" Target="media/image102.png"/><Relationship Id="rId139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25.png"/><Relationship Id="rId72" Type="http://schemas.openxmlformats.org/officeDocument/2006/relationships/image" Target="media/image42.png"/><Relationship Id="rId80" Type="http://schemas.openxmlformats.org/officeDocument/2006/relationships/image" Target="media/image50.png"/><Relationship Id="rId85" Type="http://schemas.openxmlformats.org/officeDocument/2006/relationships/image" Target="media/image55.png"/><Relationship Id="rId93" Type="http://schemas.openxmlformats.org/officeDocument/2006/relationships/image" Target="media/image63.png"/><Relationship Id="rId98" Type="http://schemas.openxmlformats.org/officeDocument/2006/relationships/image" Target="media/image68.png"/><Relationship Id="rId121" Type="http://schemas.openxmlformats.org/officeDocument/2006/relationships/image" Target="media/image91.jpeg"/><Relationship Id="rId14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https://www.gosuslugi.ru/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46" Type="http://schemas.openxmlformats.org/officeDocument/2006/relationships/hyperlink" Target="https://nsi.rosminzdrav.ru/" TargetMode="External"/><Relationship Id="rId59" Type="http://schemas.openxmlformats.org/officeDocument/2006/relationships/image" Target="media/image29.png"/><Relationship Id="rId67" Type="http://schemas.openxmlformats.org/officeDocument/2006/relationships/image" Target="media/image37.png"/><Relationship Id="rId103" Type="http://schemas.openxmlformats.org/officeDocument/2006/relationships/image" Target="media/image73.png"/><Relationship Id="rId108" Type="http://schemas.openxmlformats.org/officeDocument/2006/relationships/image" Target="media/image78.png"/><Relationship Id="rId116" Type="http://schemas.openxmlformats.org/officeDocument/2006/relationships/image" Target="media/image86.png"/><Relationship Id="rId124" Type="http://schemas.openxmlformats.org/officeDocument/2006/relationships/image" Target="media/image94.jpeg"/><Relationship Id="rId129" Type="http://schemas.openxmlformats.org/officeDocument/2006/relationships/image" Target="media/image99.png"/><Relationship Id="rId137" Type="http://schemas.openxmlformats.org/officeDocument/2006/relationships/hyperlink" Target="https://support.egisz.rosminzdrav.ru" TargetMode="External"/><Relationship Id="rId20" Type="http://schemas.openxmlformats.org/officeDocument/2006/relationships/image" Target="media/image5.png"/><Relationship Id="rId41" Type="http://schemas.openxmlformats.org/officeDocument/2006/relationships/hyperlink" Target="https://nsi.rosminzdrav.ru/" TargetMode="External"/><Relationship Id="rId54" Type="http://schemas.openxmlformats.org/officeDocument/2006/relationships/hyperlink" Target="mailto:egisz@stp-egisz.ru" TargetMode="External"/><Relationship Id="rId62" Type="http://schemas.openxmlformats.org/officeDocument/2006/relationships/image" Target="media/image32.png"/><Relationship Id="rId70" Type="http://schemas.openxmlformats.org/officeDocument/2006/relationships/image" Target="media/image40.png"/><Relationship Id="rId75" Type="http://schemas.openxmlformats.org/officeDocument/2006/relationships/image" Target="media/image45.png"/><Relationship Id="rId83" Type="http://schemas.openxmlformats.org/officeDocument/2006/relationships/image" Target="media/image53.png"/><Relationship Id="rId88" Type="http://schemas.openxmlformats.org/officeDocument/2006/relationships/image" Target="media/image58.png"/><Relationship Id="rId91" Type="http://schemas.openxmlformats.org/officeDocument/2006/relationships/image" Target="media/image61.png"/><Relationship Id="rId96" Type="http://schemas.openxmlformats.org/officeDocument/2006/relationships/image" Target="media/image66.png"/><Relationship Id="rId111" Type="http://schemas.openxmlformats.org/officeDocument/2006/relationships/image" Target="media/image81.jpeg"/><Relationship Id="rId132" Type="http://schemas.openxmlformats.org/officeDocument/2006/relationships/hyperlink" Target="https://nsi.rosminzdrav.ru/" TargetMode="External"/><Relationship Id="rId14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mailto:egisz@stp-egisz.ru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hyperlink" Target="https://lkmr.egisz.rosminzdrav.ru/" TargetMode="External"/><Relationship Id="rId49" Type="http://schemas.openxmlformats.org/officeDocument/2006/relationships/hyperlink" Target="https://nsi.rosminzdrav.ru/" TargetMode="External"/><Relationship Id="rId57" Type="http://schemas.openxmlformats.org/officeDocument/2006/relationships/image" Target="media/image27.png"/><Relationship Id="rId106" Type="http://schemas.openxmlformats.org/officeDocument/2006/relationships/image" Target="media/image76.jpeg"/><Relationship Id="rId114" Type="http://schemas.openxmlformats.org/officeDocument/2006/relationships/image" Target="media/image84.jpeg"/><Relationship Id="rId119" Type="http://schemas.openxmlformats.org/officeDocument/2006/relationships/image" Target="media/image89.png"/><Relationship Id="rId127" Type="http://schemas.openxmlformats.org/officeDocument/2006/relationships/image" Target="media/image97.png"/><Relationship Id="rId10" Type="http://schemas.openxmlformats.org/officeDocument/2006/relationships/endnotes" Target="endnotes.xml"/><Relationship Id="rId31" Type="http://schemas.openxmlformats.org/officeDocument/2006/relationships/image" Target="media/image16.png"/><Relationship Id="rId44" Type="http://schemas.openxmlformats.org/officeDocument/2006/relationships/hyperlink" Target="https://nsi.rosminzdrav.ru/" TargetMode="External"/><Relationship Id="rId52" Type="http://schemas.openxmlformats.org/officeDocument/2006/relationships/image" Target="media/image26.png"/><Relationship Id="rId60" Type="http://schemas.openxmlformats.org/officeDocument/2006/relationships/image" Target="media/image30.png"/><Relationship Id="rId65" Type="http://schemas.openxmlformats.org/officeDocument/2006/relationships/image" Target="media/image35.png"/><Relationship Id="rId73" Type="http://schemas.openxmlformats.org/officeDocument/2006/relationships/image" Target="media/image43.png"/><Relationship Id="rId78" Type="http://schemas.openxmlformats.org/officeDocument/2006/relationships/image" Target="media/image48.png"/><Relationship Id="rId81" Type="http://schemas.openxmlformats.org/officeDocument/2006/relationships/image" Target="media/image51.png"/><Relationship Id="rId86" Type="http://schemas.openxmlformats.org/officeDocument/2006/relationships/image" Target="media/image56.png"/><Relationship Id="rId94" Type="http://schemas.openxmlformats.org/officeDocument/2006/relationships/image" Target="media/image64.png"/><Relationship Id="rId99" Type="http://schemas.openxmlformats.org/officeDocument/2006/relationships/image" Target="media/image69.png"/><Relationship Id="rId101" Type="http://schemas.openxmlformats.org/officeDocument/2006/relationships/image" Target="media/image71.png"/><Relationship Id="rId122" Type="http://schemas.openxmlformats.org/officeDocument/2006/relationships/image" Target="media/image92.jpeg"/><Relationship Id="rId130" Type="http://schemas.openxmlformats.org/officeDocument/2006/relationships/image" Target="media/image100.png"/><Relationship Id="rId135" Type="http://schemas.openxmlformats.org/officeDocument/2006/relationships/image" Target="media/image10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www.gosuslugi.ru/help/faq/c-1/1" TargetMode="External"/><Relationship Id="rId18" Type="http://schemas.openxmlformats.org/officeDocument/2006/relationships/image" Target="media/image3.png"/><Relationship Id="rId39" Type="http://schemas.openxmlformats.org/officeDocument/2006/relationships/image" Target="media/image22.png"/><Relationship Id="rId109" Type="http://schemas.openxmlformats.org/officeDocument/2006/relationships/image" Target="media/image79.jpeg"/><Relationship Id="rId34" Type="http://schemas.openxmlformats.org/officeDocument/2006/relationships/image" Target="media/image19.png"/><Relationship Id="rId50" Type="http://schemas.openxmlformats.org/officeDocument/2006/relationships/image" Target="media/image24.png"/><Relationship Id="rId55" Type="http://schemas.openxmlformats.org/officeDocument/2006/relationships/hyperlink" Target="https://fias.nalog.ru/FindOktmo" TargetMode="External"/><Relationship Id="rId76" Type="http://schemas.openxmlformats.org/officeDocument/2006/relationships/image" Target="media/image46.png"/><Relationship Id="rId97" Type="http://schemas.openxmlformats.org/officeDocument/2006/relationships/image" Target="media/image67.png"/><Relationship Id="rId104" Type="http://schemas.openxmlformats.org/officeDocument/2006/relationships/image" Target="media/image74.png"/><Relationship Id="rId120" Type="http://schemas.openxmlformats.org/officeDocument/2006/relationships/image" Target="media/image90.png"/><Relationship Id="rId125" Type="http://schemas.openxmlformats.org/officeDocument/2006/relationships/image" Target="media/image95.png"/><Relationship Id="rId141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41.png"/><Relationship Id="rId92" Type="http://schemas.openxmlformats.org/officeDocument/2006/relationships/image" Target="media/image62.png"/><Relationship Id="rId2" Type="http://schemas.openxmlformats.org/officeDocument/2006/relationships/customXml" Target="../customXml/item2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3.png"/><Relationship Id="rId45" Type="http://schemas.openxmlformats.org/officeDocument/2006/relationships/hyperlink" Target="http://nsi.ffoms.ru/" TargetMode="External"/><Relationship Id="rId66" Type="http://schemas.openxmlformats.org/officeDocument/2006/relationships/image" Target="media/image36.png"/><Relationship Id="rId87" Type="http://schemas.openxmlformats.org/officeDocument/2006/relationships/image" Target="media/image57.png"/><Relationship Id="rId110" Type="http://schemas.openxmlformats.org/officeDocument/2006/relationships/image" Target="media/image80.jpeg"/><Relationship Id="rId115" Type="http://schemas.openxmlformats.org/officeDocument/2006/relationships/image" Target="media/image85.png"/><Relationship Id="rId131" Type="http://schemas.openxmlformats.org/officeDocument/2006/relationships/image" Target="media/image101.png"/><Relationship Id="rId136" Type="http://schemas.openxmlformats.org/officeDocument/2006/relationships/hyperlink" Target="mailto:egisz@stp-egisz.ru" TargetMode="External"/><Relationship Id="rId61" Type="http://schemas.openxmlformats.org/officeDocument/2006/relationships/image" Target="media/image31.png"/><Relationship Id="rId82" Type="http://schemas.openxmlformats.org/officeDocument/2006/relationships/image" Target="media/image52.png"/><Relationship Id="rId19" Type="http://schemas.openxmlformats.org/officeDocument/2006/relationships/image" Target="media/image4.png"/><Relationship Id="rId14" Type="http://schemas.openxmlformats.org/officeDocument/2006/relationships/image" Target="media/image1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hyperlink" Target="mailto:egisz@stp-egisz.ru" TargetMode="External"/><Relationship Id="rId77" Type="http://schemas.openxmlformats.org/officeDocument/2006/relationships/image" Target="media/image47.png"/><Relationship Id="rId100" Type="http://schemas.openxmlformats.org/officeDocument/2006/relationships/image" Target="media/image70.png"/><Relationship Id="rId105" Type="http://schemas.openxmlformats.org/officeDocument/2006/relationships/image" Target="media/image75.png"/><Relationship Id="rId126" Type="http://schemas.openxmlformats.org/officeDocument/2006/relationships/image" Target="media/image96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suslugi.ru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.kazakova\Downloads\99_01_&#1053;&#1072;&#1073;&#1086;&#1088;_&#1089;&#1090;&#1080;&#1083;&#1077;&#1081;_2023_20231129.dot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b2f6219-bd3c-4f9e-9b78-ded95db0c3e9">
      <Terms xmlns="http://schemas.microsoft.com/office/infopath/2007/PartnerControls"/>
    </lcf76f155ced4ddcb4097134ff3c332f>
    <TaxCatchAll xmlns="1e1b78c2-8d2b-46e2-8212-5731ec6a643e" xsi:nil="true"/>
    <_x0421__x0441__x044b__x043b__x043a__x0430_ xmlns="db2f6219-bd3c-4f9e-9b78-ded95db0c3e9">
      <Url xsi:nil="true"/>
      <Description xsi:nil="true"/>
    </_x0421__x0441__x044b__x043b__x043a__x0430_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E4BE974B56B813419AAF96AA04EF6811" ma:contentTypeVersion="14" ma:contentTypeDescription="Создание документа." ma:contentTypeScope="" ma:versionID="31a4e94a103091bb9bc4ea4e29fb54d1">
  <xsd:schema xmlns:xsd="http://www.w3.org/2001/XMLSchema" xmlns:xs="http://www.w3.org/2001/XMLSchema" xmlns:p="http://schemas.microsoft.com/office/2006/metadata/properties" xmlns:ns2="db2f6219-bd3c-4f9e-9b78-ded95db0c3e9" xmlns:ns3="1e1b78c2-8d2b-46e2-8212-5731ec6a643e" targetNamespace="http://schemas.microsoft.com/office/2006/metadata/properties" ma:root="true" ma:fieldsID="b26e15ebe4172b2bf1216f7481a3dcde" ns2:_="" ns3:_="">
    <xsd:import namespace="db2f6219-bd3c-4f9e-9b78-ded95db0c3e9"/>
    <xsd:import namespace="1e1b78c2-8d2b-46e2-8212-5731ec6a643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_x0421__x0441__x044b__x043b__x043a__x0430_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b2f6219-bd3c-4f9e-9b78-ded95db0c3e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x0421__x0441__x044b__x043b__x043a__x0430_" ma:index="11" nillable="true" ma:displayName="Ссылка" ma:format="Hyperlink" ma:internalName="_x0421__x0441__x044b__x043b__x043a__x0430_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lcf76f155ced4ddcb4097134ff3c332f" ma:index="15" nillable="true" ma:taxonomy="true" ma:internalName="lcf76f155ced4ddcb4097134ff3c332f" ma:taxonomyFieldName="MediaServiceImageTags" ma:displayName="Теги изображений" ma:readOnly="false" ma:fieldId="{5cf76f15-5ced-4ddc-b409-7134ff3c332f}" ma:taxonomyMulti="true" ma:sspId="760da6b1-fecc-404d-9b9a-bb1367fb087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1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1b78c2-8d2b-46e2-8212-5731ec6a643e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5509335f-4808-48f5-8e93-4e81cd45ab5e}" ma:internalName="TaxCatchAll" ma:showField="CatchAllData" ma:web="1e1b78c2-8d2b-46e2-8212-5731ec6a643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5267087-F4B5-4D3F-A767-9D8E0447076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3C97590-018F-450A-B4A6-9A68DF9A0363}">
  <ds:schemaRefs>
    <ds:schemaRef ds:uri="http://schemas.microsoft.com/office/2006/metadata/properties"/>
    <ds:schemaRef ds:uri="http://schemas.microsoft.com/office/infopath/2007/PartnerControls"/>
    <ds:schemaRef ds:uri="db2f6219-bd3c-4f9e-9b78-ded95db0c3e9"/>
    <ds:schemaRef ds:uri="1e1b78c2-8d2b-46e2-8212-5731ec6a643e"/>
  </ds:schemaRefs>
</ds:datastoreItem>
</file>

<file path=customXml/itemProps3.xml><?xml version="1.0" encoding="utf-8"?>
<ds:datastoreItem xmlns:ds="http://schemas.openxmlformats.org/officeDocument/2006/customXml" ds:itemID="{62F959FA-BE54-4345-AAAC-55AFFC9E992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EB4D0D8E-2C07-438A-8EEF-ED526EB72EF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db2f6219-bd3c-4f9e-9b78-ded95db0c3e9"/>
    <ds:schemaRef ds:uri="1e1b78c2-8d2b-46e2-8212-5731ec6a643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99_01_Набор_стилей_2023_20231129</Template>
  <TotalTime>1</TotalTime>
  <Pages>4</Pages>
  <Words>50594</Words>
  <Characters>288388</Characters>
  <Application>Microsoft Office Word</Application>
  <DocSecurity>0</DocSecurity>
  <Lines>2403</Lines>
  <Paragraphs>676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338306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Эльвина Низамеева</dc:creator>
  <cp:keywords/>
  <dc:description/>
  <cp:lastModifiedBy>Елена А. Мирошникова</cp:lastModifiedBy>
  <cp:revision>2</cp:revision>
  <cp:lastPrinted>2022-06-06T09:05:00Z</cp:lastPrinted>
  <dcterms:created xsi:type="dcterms:W3CDTF">2024-07-10T10:04:00Z</dcterms:created>
  <dcterms:modified xsi:type="dcterms:W3CDTF">2024-07-10T10:04:00Z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0x010100E4BE974B56B813419AAF96AA04EF6811</vt:lpwstr>
  </property>
</Properties>
</file>